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BE81A" w14:textId="77777777" w:rsidR="00CC0B34" w:rsidRPr="004728C9" w:rsidRDefault="00CC0B34" w:rsidP="002F68EA">
      <w:pPr>
        <w:pStyle w:val="affffa"/>
        <w:ind w:right="5810"/>
        <w:jc w:val="center"/>
        <w:rPr>
          <w:rFonts w:cs="Arial"/>
        </w:rPr>
      </w:pPr>
      <w:r w:rsidRPr="004728C9">
        <w:rPr>
          <w:rFonts w:cs="Arial"/>
        </w:rPr>
        <w:t>УТВЕРЖДЕН</w:t>
      </w:r>
      <w:r w:rsidR="009A1283" w:rsidRPr="004728C9">
        <w:rPr>
          <w:rFonts w:cs="Arial"/>
        </w:rPr>
        <w:t>О</w:t>
      </w:r>
    </w:p>
    <w:p w14:paraId="2413FFDE" w14:textId="06637D10" w:rsidR="00CC0B34" w:rsidRPr="004728C9" w:rsidRDefault="009F55FE" w:rsidP="0058172E">
      <w:pPr>
        <w:pStyle w:val="affffa"/>
        <w:rPr>
          <w:rFonts w:cs="Arial"/>
        </w:rPr>
      </w:pPr>
      <w:r w:rsidRPr="004728C9">
        <w:rPr>
          <w:rFonts w:cs="Arial"/>
        </w:rPr>
        <w:t>38422703.425730.011.ИЗ.0</w:t>
      </w:r>
      <w:r w:rsidR="00956E31" w:rsidRPr="00B61341">
        <w:rPr>
          <w:rFonts w:cs="Arial"/>
        </w:rPr>
        <w:t>9</w:t>
      </w:r>
      <w:r w:rsidRPr="004728C9">
        <w:rPr>
          <w:rFonts w:cs="Arial"/>
        </w:rPr>
        <w:t>.</w:t>
      </w:r>
      <w:r w:rsidR="005C3DCD">
        <w:rPr>
          <w:rFonts w:cs="Arial"/>
        </w:rPr>
        <w:t>1</w:t>
      </w:r>
      <w:r w:rsidR="000A28B5">
        <w:rPr>
          <w:rFonts w:cs="Arial"/>
        </w:rPr>
        <w:t>9</w:t>
      </w:r>
      <w:r w:rsidR="004C05E1" w:rsidRPr="004728C9">
        <w:rPr>
          <w:rFonts w:cs="Arial"/>
        </w:rPr>
        <w:t>-ЛУ</w:t>
      </w:r>
    </w:p>
    <w:p w14:paraId="2E4BB9FF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2A2B3704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56EA63F3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790956C3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76526FD9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5399BF28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4C474DF4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66865D1C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4BAEE259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0F2E4EBF" w14:textId="77777777" w:rsidR="00CC0B34" w:rsidRPr="004728C9" w:rsidRDefault="00CC0B34" w:rsidP="0058172E">
      <w:pPr>
        <w:pStyle w:val="affffa"/>
        <w:jc w:val="center"/>
        <w:rPr>
          <w:rFonts w:cs="Arial"/>
        </w:rPr>
      </w:pPr>
    </w:p>
    <w:p w14:paraId="7E8FA3C4" w14:textId="0D36A92E" w:rsidR="003E76A7" w:rsidRPr="003651FB" w:rsidRDefault="0094631B" w:rsidP="0058172E">
      <w:pPr>
        <w:pStyle w:val="affffa"/>
        <w:jc w:val="center"/>
        <w:rPr>
          <w:rFonts w:cs="Arial"/>
          <w:sz w:val="26"/>
          <w:szCs w:val="26"/>
        </w:rPr>
      </w:pPr>
      <w:r w:rsidRPr="003651FB">
        <w:rPr>
          <w:rFonts w:cs="Arial"/>
          <w:sz w:val="26"/>
          <w:szCs w:val="26"/>
        </w:rPr>
        <w:t>ИНФОРМАЦИОННАЯ СИСТЕМА «ЦУ РС ЕГИСЗ»</w:t>
      </w:r>
    </w:p>
    <w:p w14:paraId="477A2AFA" w14:textId="5AD30EE3" w:rsidR="003E76A7" w:rsidRPr="00BF6AEA" w:rsidRDefault="00392AE9" w:rsidP="00BF6AEA">
      <w:pPr>
        <w:pStyle w:val="affffa"/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ПОДСИСТЕМА</w:t>
      </w:r>
      <w:r w:rsidR="003E76A7" w:rsidRPr="004728C9">
        <w:rPr>
          <w:rFonts w:cs="Arial"/>
          <w:sz w:val="26"/>
          <w:szCs w:val="26"/>
        </w:rPr>
        <w:t xml:space="preserve"> «УЧЕТ СМЕРТНОСТИ И РОЖДАЕМОСТИ</w:t>
      </w:r>
      <w:r w:rsidR="00BF6AEA">
        <w:rPr>
          <w:rFonts w:cs="Arial"/>
          <w:sz w:val="26"/>
          <w:szCs w:val="26"/>
        </w:rPr>
        <w:t xml:space="preserve"> </w:t>
      </w:r>
      <w:r w:rsidR="003E76A7" w:rsidRPr="004728C9">
        <w:rPr>
          <w:rFonts w:cs="Arial"/>
          <w:sz w:val="26"/>
          <w:szCs w:val="26"/>
        </w:rPr>
        <w:t>НАСЕЛЕНИЯ ХАНТЫ-МАНСИЙСКОГО АВТОНОМНОГО ОКРУГА</w:t>
      </w:r>
      <w:r w:rsidR="00FC20DE" w:rsidRPr="004728C9">
        <w:rPr>
          <w:rFonts w:cs="Arial"/>
          <w:sz w:val="26"/>
          <w:szCs w:val="26"/>
        </w:rPr>
        <w:t xml:space="preserve"> - ЮГРЫ</w:t>
      </w:r>
      <w:r w:rsidR="003E76A7" w:rsidRPr="004728C9">
        <w:rPr>
          <w:rFonts w:cs="Arial"/>
          <w:sz w:val="26"/>
          <w:szCs w:val="26"/>
        </w:rPr>
        <w:t>»</w:t>
      </w:r>
    </w:p>
    <w:p w14:paraId="3D5B1473" w14:textId="0ECCD105" w:rsidR="002919E7" w:rsidRPr="004728C9" w:rsidRDefault="00443014" w:rsidP="0058172E">
      <w:pPr>
        <w:pStyle w:val="affffa"/>
        <w:jc w:val="center"/>
        <w:rPr>
          <w:rFonts w:cs="Arial"/>
        </w:rPr>
      </w:pPr>
      <w:r w:rsidRPr="004728C9">
        <w:rPr>
          <w:rFonts w:cs="Arial"/>
        </w:rPr>
        <w:t>Модуль</w:t>
      </w:r>
      <w:r w:rsidR="002919E7">
        <w:rPr>
          <w:rFonts w:cs="Arial"/>
        </w:rPr>
        <w:t xml:space="preserve"> «Администратор</w:t>
      </w:r>
      <w:r w:rsidR="00747CEB">
        <w:rPr>
          <w:rFonts w:cs="Arial"/>
        </w:rPr>
        <w:t xml:space="preserve"> МО</w:t>
      </w:r>
      <w:r w:rsidR="002919E7">
        <w:rPr>
          <w:rFonts w:cs="Arial"/>
        </w:rPr>
        <w:t>»</w:t>
      </w:r>
    </w:p>
    <w:p w14:paraId="1C81B4D1" w14:textId="77777777" w:rsidR="00CC0B34" w:rsidRPr="004728C9" w:rsidRDefault="00C306A0" w:rsidP="0058172E">
      <w:pPr>
        <w:pStyle w:val="affffa"/>
        <w:jc w:val="center"/>
        <w:rPr>
          <w:rFonts w:cs="Arial"/>
        </w:rPr>
      </w:pPr>
      <w:r w:rsidRPr="004728C9">
        <w:rPr>
          <w:rFonts w:cs="Arial"/>
        </w:rPr>
        <w:t>Руководств</w:t>
      </w:r>
      <w:r w:rsidR="008B3F85" w:rsidRPr="004728C9">
        <w:rPr>
          <w:rFonts w:cs="Arial"/>
        </w:rPr>
        <w:t>о</w:t>
      </w:r>
      <w:r w:rsidRPr="004728C9">
        <w:rPr>
          <w:rFonts w:cs="Arial"/>
        </w:rPr>
        <w:t xml:space="preserve"> пользователя</w:t>
      </w:r>
    </w:p>
    <w:p w14:paraId="3702705F" w14:textId="6531FF43" w:rsidR="00254346" w:rsidRPr="00714CBF" w:rsidRDefault="009F55FE" w:rsidP="0058172E">
      <w:pPr>
        <w:pStyle w:val="affffa"/>
        <w:jc w:val="center"/>
        <w:rPr>
          <w:rFonts w:cs="Arial"/>
        </w:rPr>
      </w:pPr>
      <w:r w:rsidRPr="004728C9">
        <w:rPr>
          <w:rFonts w:cs="Arial"/>
        </w:rPr>
        <w:t>38422703.425730.011.ИЗ.0</w:t>
      </w:r>
      <w:r w:rsidR="00956E31" w:rsidRPr="00C14252">
        <w:rPr>
          <w:rFonts w:cs="Arial"/>
        </w:rPr>
        <w:t>9</w:t>
      </w:r>
      <w:r w:rsidRPr="004728C9">
        <w:rPr>
          <w:rFonts w:cs="Arial"/>
        </w:rPr>
        <w:t>.</w:t>
      </w:r>
      <w:r w:rsidR="005C3DCD">
        <w:rPr>
          <w:rFonts w:cs="Arial"/>
        </w:rPr>
        <w:t>1</w:t>
      </w:r>
      <w:r w:rsidR="000A28B5">
        <w:rPr>
          <w:rFonts w:cs="Arial"/>
        </w:rPr>
        <w:t>9</w:t>
      </w:r>
    </w:p>
    <w:p w14:paraId="739DBA0F" w14:textId="78E6C12D" w:rsidR="00CC0B34" w:rsidRPr="004728C9" w:rsidRDefault="00CC0B34" w:rsidP="0058172E">
      <w:pPr>
        <w:pStyle w:val="affffa"/>
        <w:jc w:val="center"/>
        <w:rPr>
          <w:rFonts w:cs="Arial"/>
        </w:rPr>
      </w:pPr>
      <w:r w:rsidRPr="004728C9">
        <w:rPr>
          <w:rFonts w:cs="Arial"/>
        </w:rPr>
        <w:t>Листов</w:t>
      </w:r>
      <w:r w:rsidR="008F7CF7" w:rsidRPr="004728C9">
        <w:rPr>
          <w:rFonts w:cs="Arial"/>
        </w:rPr>
        <w:t xml:space="preserve"> </w:t>
      </w:r>
      <w:r w:rsidR="005F05DE" w:rsidRPr="00E55969">
        <w:rPr>
          <w:rFonts w:cs="Arial"/>
          <w:noProof/>
          <w:color w:val="000000"/>
        </w:rPr>
        <w:fldChar w:fldCharType="begin"/>
      </w:r>
      <w:r w:rsidR="005F05DE" w:rsidRPr="00E55969">
        <w:rPr>
          <w:rFonts w:cs="Arial"/>
          <w:noProof/>
          <w:color w:val="000000"/>
        </w:rPr>
        <w:instrText xml:space="preserve"> NUMPAGES   \* MERGEFORMAT </w:instrText>
      </w:r>
      <w:r w:rsidR="005F05DE" w:rsidRPr="00E55969">
        <w:rPr>
          <w:rFonts w:cs="Arial"/>
          <w:noProof/>
          <w:color w:val="000000"/>
        </w:rPr>
        <w:fldChar w:fldCharType="separate"/>
      </w:r>
      <w:r w:rsidR="00C43176">
        <w:rPr>
          <w:rFonts w:cs="Arial"/>
          <w:noProof/>
          <w:color w:val="000000"/>
        </w:rPr>
        <w:t>137</w:t>
      </w:r>
      <w:r w:rsidR="005F05DE" w:rsidRPr="00E55969">
        <w:rPr>
          <w:rFonts w:cs="Arial"/>
          <w:noProof/>
          <w:color w:val="000000"/>
        </w:rPr>
        <w:fldChar w:fldCharType="end"/>
      </w:r>
    </w:p>
    <w:p w14:paraId="04F7D195" w14:textId="77777777" w:rsidR="004F7983" w:rsidRPr="004728C9" w:rsidRDefault="004F7983" w:rsidP="0058172E">
      <w:pPr>
        <w:pStyle w:val="affffa"/>
        <w:jc w:val="center"/>
        <w:rPr>
          <w:rFonts w:cs="Arial"/>
        </w:rPr>
      </w:pPr>
    </w:p>
    <w:p w14:paraId="322FE59F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7288C9D8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04B44F72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14587227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201FFC51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061F611B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7CDD0CB1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473CD1DE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034C1D53" w14:textId="41C443CD" w:rsidR="009C3424" w:rsidRDefault="009C3424" w:rsidP="0058172E">
      <w:pPr>
        <w:pStyle w:val="affffa"/>
        <w:jc w:val="center"/>
        <w:rPr>
          <w:rFonts w:cs="Arial"/>
        </w:rPr>
      </w:pPr>
    </w:p>
    <w:p w14:paraId="2169EAED" w14:textId="776640FD" w:rsidR="00443014" w:rsidRDefault="00443014" w:rsidP="0058172E">
      <w:pPr>
        <w:pStyle w:val="affffa"/>
        <w:jc w:val="center"/>
        <w:rPr>
          <w:rFonts w:cs="Arial"/>
        </w:rPr>
      </w:pPr>
    </w:p>
    <w:p w14:paraId="28D82146" w14:textId="77777777" w:rsidR="00443014" w:rsidRPr="004728C9" w:rsidRDefault="00443014" w:rsidP="0058172E">
      <w:pPr>
        <w:pStyle w:val="affffa"/>
        <w:jc w:val="center"/>
        <w:rPr>
          <w:rFonts w:cs="Arial"/>
        </w:rPr>
      </w:pPr>
    </w:p>
    <w:p w14:paraId="1A0DAD4E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19BE4D00" w14:textId="77777777" w:rsidR="009C3424" w:rsidRPr="004728C9" w:rsidRDefault="009C3424" w:rsidP="0058172E">
      <w:pPr>
        <w:pStyle w:val="affffa"/>
        <w:jc w:val="center"/>
        <w:rPr>
          <w:rFonts w:cs="Arial"/>
        </w:rPr>
      </w:pPr>
    </w:p>
    <w:p w14:paraId="349CC44E" w14:textId="5B0BC3BF" w:rsidR="00BE3BEC" w:rsidRPr="004728C9" w:rsidRDefault="00B3095D" w:rsidP="0058172E">
      <w:pPr>
        <w:pStyle w:val="affffa"/>
        <w:jc w:val="center"/>
        <w:rPr>
          <w:rFonts w:cs="Arial"/>
        </w:rPr>
      </w:pPr>
      <w:bookmarkStart w:id="0" w:name="_Hlk26177790"/>
      <w:r w:rsidRPr="004728C9">
        <w:rPr>
          <w:rFonts w:cs="Arial"/>
        </w:rPr>
        <w:t>20</w:t>
      </w:r>
      <w:r w:rsidR="00E87351" w:rsidRPr="004728C9">
        <w:rPr>
          <w:rFonts w:cs="Arial"/>
        </w:rPr>
        <w:t>2</w:t>
      </w:r>
      <w:r w:rsidR="00751ACE">
        <w:rPr>
          <w:rFonts w:cs="Arial"/>
        </w:rPr>
        <w:t>4</w:t>
      </w:r>
    </w:p>
    <w:bookmarkEnd w:id="0"/>
    <w:p w14:paraId="5CAB93E4" w14:textId="77777777" w:rsidR="00B533A1" w:rsidRPr="004728C9" w:rsidRDefault="00B533A1" w:rsidP="0058172E">
      <w:pPr>
        <w:pStyle w:val="affffa"/>
        <w:jc w:val="center"/>
        <w:rPr>
          <w:rFonts w:cs="Arial"/>
        </w:rPr>
      </w:pPr>
      <w:r w:rsidRPr="004728C9">
        <w:rPr>
          <w:rFonts w:cs="Arial"/>
        </w:rPr>
        <w:br w:type="page"/>
      </w:r>
    </w:p>
    <w:p w14:paraId="3D558A8A" w14:textId="77777777" w:rsidR="00824E74" w:rsidRPr="004728C9" w:rsidRDefault="00824E74" w:rsidP="00B179B2">
      <w:pPr>
        <w:pStyle w:val="a2"/>
        <w:rPr>
          <w:rFonts w:cs="Arial"/>
        </w:rPr>
      </w:pPr>
    </w:p>
    <w:p w14:paraId="4C9471E8" w14:textId="05AFFADC" w:rsidR="0094631B" w:rsidRPr="004728C9" w:rsidRDefault="006F6F13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Настоящий документ содержит общее описание </w:t>
      </w:r>
      <w:r w:rsidR="00C306A0" w:rsidRPr="004728C9">
        <w:rPr>
          <w:rFonts w:cs="Arial"/>
        </w:rPr>
        <w:t xml:space="preserve">основных действий пользователя при работе с </w:t>
      </w:r>
      <w:r w:rsidR="003E76A7" w:rsidRPr="004728C9">
        <w:rPr>
          <w:rFonts w:cs="Arial"/>
        </w:rPr>
        <w:t>модулем</w:t>
      </w:r>
      <w:r w:rsidR="00C306A0" w:rsidRPr="004728C9">
        <w:rPr>
          <w:rFonts w:cs="Arial"/>
        </w:rPr>
        <w:t xml:space="preserve"> «</w:t>
      </w:r>
      <w:r w:rsidR="00443014">
        <w:rPr>
          <w:rFonts w:cs="Arial"/>
        </w:rPr>
        <w:t>Администратор МО</w:t>
      </w:r>
      <w:r w:rsidR="00C306A0" w:rsidRPr="004728C9">
        <w:rPr>
          <w:rFonts w:cs="Arial"/>
        </w:rPr>
        <w:t xml:space="preserve">» </w:t>
      </w:r>
      <w:r w:rsidR="00392AE9">
        <w:rPr>
          <w:rFonts w:cs="Arial"/>
        </w:rPr>
        <w:t>подсистемы</w:t>
      </w:r>
      <w:r w:rsidR="003E76A7" w:rsidRPr="004728C9">
        <w:rPr>
          <w:rFonts w:cs="Arial"/>
        </w:rPr>
        <w:t xml:space="preserve"> «Учет смертности и рождаемости населения Ханты-Мансийского автономного округа</w:t>
      </w:r>
      <w:r w:rsidR="00914A45" w:rsidRPr="004728C9">
        <w:rPr>
          <w:rFonts w:cs="Arial"/>
        </w:rPr>
        <w:t xml:space="preserve"> – </w:t>
      </w:r>
      <w:r w:rsidR="00FC20DE" w:rsidRPr="004728C9">
        <w:rPr>
          <w:rFonts w:cs="Arial"/>
        </w:rPr>
        <w:t>Югры</w:t>
      </w:r>
      <w:r w:rsidR="003E76A7" w:rsidRPr="004728C9">
        <w:rPr>
          <w:rFonts w:cs="Arial"/>
        </w:rPr>
        <w:t xml:space="preserve">» (далее – подсистема) </w:t>
      </w:r>
      <w:r w:rsidR="0094631B" w:rsidRPr="004728C9">
        <w:rPr>
          <w:rFonts w:cs="Arial"/>
        </w:rPr>
        <w:t xml:space="preserve">информационной системы «ЦУ РС ЕГИСЗ» версия </w:t>
      </w:r>
      <w:r w:rsidR="0094631B" w:rsidRPr="005329EB">
        <w:rPr>
          <w:rFonts w:cs="Arial"/>
          <w:color w:val="000000"/>
        </w:rPr>
        <w:t>2.</w:t>
      </w:r>
      <w:r w:rsidR="000A28B5">
        <w:rPr>
          <w:rFonts w:cs="Arial"/>
          <w:color w:val="000000"/>
        </w:rPr>
        <w:t>66</w:t>
      </w:r>
      <w:r w:rsidR="0094631B" w:rsidRPr="005329EB">
        <w:rPr>
          <w:rFonts w:cs="Arial"/>
          <w:color w:val="000000"/>
        </w:rPr>
        <w:t>.</w:t>
      </w:r>
      <w:r w:rsidR="009F0C36">
        <w:rPr>
          <w:rFonts w:cs="Arial"/>
          <w:color w:val="000000"/>
        </w:rPr>
        <w:t>0</w:t>
      </w:r>
      <w:r w:rsidRPr="005329EB">
        <w:rPr>
          <w:rFonts w:cs="Arial"/>
          <w:color w:val="000000"/>
        </w:rPr>
        <w:t>.</w:t>
      </w:r>
      <w:r w:rsidRPr="004728C9">
        <w:rPr>
          <w:rFonts w:cs="Arial"/>
        </w:rPr>
        <w:t xml:space="preserve"> </w:t>
      </w:r>
    </w:p>
    <w:p w14:paraId="334AC017" w14:textId="77777777" w:rsidR="00F20269" w:rsidRPr="004728C9" w:rsidRDefault="00F20269" w:rsidP="00B179B2">
      <w:pPr>
        <w:pStyle w:val="a3"/>
        <w:rPr>
          <w:rFonts w:cs="Arial"/>
        </w:rPr>
      </w:pPr>
    </w:p>
    <w:p w14:paraId="54A14ECD" w14:textId="6AD56399" w:rsidR="00806D4D" w:rsidRPr="00806D4D" w:rsidRDefault="00F66EBC" w:rsidP="00806D4D">
      <w:pPr>
        <w:pStyle w:val="14"/>
        <w:rPr>
          <w:rFonts w:ascii="Arial" w:hAnsi="Arial" w:cs="Arial"/>
          <w:noProof/>
          <w:sz w:val="24"/>
          <w:szCs w:val="24"/>
        </w:rPr>
      </w:pPr>
      <w:r w:rsidRPr="000841D3">
        <w:fldChar w:fldCharType="begin"/>
      </w:r>
      <w:r w:rsidRPr="000841D3">
        <w:instrText xml:space="preserve"> TOC \o "1-3" \h \z \u </w:instrText>
      </w:r>
      <w:r w:rsidRPr="000841D3">
        <w:fldChar w:fldCharType="separate"/>
      </w:r>
      <w:hyperlink w:anchor="_Toc156380814" w:history="1">
        <w:r w:rsidR="00806D4D" w:rsidRPr="00806D4D">
          <w:rPr>
            <w:rStyle w:val="aff6"/>
            <w:rFonts w:ascii="Arial" w:hAnsi="Arial" w:cs="Arial"/>
            <w:noProof/>
            <w:sz w:val="24"/>
            <w:szCs w:val="24"/>
          </w:rPr>
          <w:t>ВВЕДЕНИЕ</w:t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_Toc156380814 \h </w:instrText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806D4D"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B58FE1E" w14:textId="38BFF6C1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15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Область применения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_Toc156380815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019911A" w14:textId="4729DBA5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16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Краткое описание возможностей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_Toc156380816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FE061DE" w14:textId="26B1CF00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17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Уровень подготовки пользователей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_Toc156380817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E17702B" w14:textId="00998256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18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Перечень эксплуатационной документации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_Toc156380818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436F864" w14:textId="13345387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19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1. НАЗНАЧЕНИЕ И УСЛОВИЯ ПРИМЕНЕНИЯ ПОДСИСТЕМЫ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_Toc156380819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BE3D4D7" w14:textId="08620258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20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1.1. Назначение подсистемы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_Toc156380820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E692502" w14:textId="5242177E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21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1.2. Условия применения подсистемы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_Toc156380821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2BD7C97" w14:textId="1B25F45C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22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2. ПОДГОТОВКА К РАБОТЕ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_Toc156380822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A6195E7" w14:textId="1C500E35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23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2.1. Вход в приложение через Госуслуги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_Toc156380823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C0B216" w14:textId="799BA5DD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24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2.2. Получение доступа к подсистеме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_Toc156380824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77CB083" w14:textId="6D54C30E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25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3. АВТОРИЗАЦИЯ ПОЛЬЗОВАТЕЛЯ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_Toc156380825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8C661B" w14:textId="44005B3C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26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 ОПИСАНИЕ РАБОТЫ ПОЛЬЗОВАТЕЛЯ В ПОДСИСТЕМЕ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_Toc156380826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63615D0" w14:textId="3DA9E67A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27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4.1. Справочники подсистемы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_Toc156380827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3EFBE00" w14:textId="2D0D40F5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28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МО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_Toc156380828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F59065A" w14:textId="376988F1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29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4.1.2.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пользователей подсистемы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_Toc156380829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36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5558A61" w14:textId="3F699BF3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30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4.2. Списки МС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_Toc156380830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43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DAA835A" w14:textId="281B21F7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1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4.2.1.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_Toc156380831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44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17E04E9" w14:textId="7DD4A589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2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4.2.2.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 в перинатальном периоде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_Toc156380832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48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A8F4A18" w14:textId="2452F9E4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3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4.2.3.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родившихся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_Toc156380833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49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61A407A" w14:textId="3918E479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4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4.2.4.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 на подпись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_Toc156380834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49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8286648" w14:textId="79B0250E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5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4.2.5.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 в перинатальном периоде на подпись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_Toc156380835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50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0E8A974" w14:textId="2FD501E4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6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4.2.6.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родившихся на подпись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_Toc156380836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52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8B9A40D" w14:textId="54198D13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7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4.2.7.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МСС и МСПС в ВИМИС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_Toc156380837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53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D7698E" w14:textId="5E8583CB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38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4.3. Описание работы со свидетельствами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_Toc156380838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60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F93677" w14:textId="58CEA08A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39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Просмотр свидетельств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_Toc156380839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60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AB50D0" w14:textId="70E96F9E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0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4.3.2.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Подпись медицинского свидетельства электронной подписью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_Toc156380840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65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44836C0" w14:textId="71DFA9BF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41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4.4. Взаимодействие с интеграционной шиной здравоохранения ХМАО-Югры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_Toc156380841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77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69088A" w14:textId="773B787D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2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4.4.1.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РЭМД. Список электронных медицинских документов, выгруженных в РЭМД</w:t>
        </w:r>
        <w:r w:rsidRPr="00806D4D">
          <w:rPr>
            <w:rStyle w:val="aff6"/>
            <w:rFonts w:ascii="Arial" w:hAnsi="Arial" w:cs="Arial"/>
            <w:bCs/>
            <w:noProof/>
            <w:sz w:val="24"/>
            <w:szCs w:val="24"/>
          </w:rPr>
          <w:t xml:space="preserve"> через РВИМИС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_Toc156380842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77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5797718" w14:textId="7E6F97AA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3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4.4.2.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РЭМД. Список электронных медицинских документов, загруженных из РЭМД через РВИМИС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_Toc156380843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95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FDA88D7" w14:textId="63B67C8F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4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4.4.3.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РЭМД. Список электронных медицинских документов, загруженных из РЭМД</w:t>
        </w:r>
        <w:r>
          <w:rPr>
            <w:rFonts w:ascii="Arial" w:hAnsi="Arial" w:cs="Arial"/>
            <w:noProof/>
            <w:webHidden/>
            <w:sz w:val="24"/>
            <w:szCs w:val="24"/>
          </w:rPr>
          <w:t>………………………………………………………………………………………..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_Toc156380844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100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C097FE" w14:textId="34002F3C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45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4.5. Конструктор отчетов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_Toc156380845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102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093B6BA" w14:textId="3368E0D9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6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4.5.1.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Виды отчетов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_Toc156380846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103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DD5D409" w14:textId="32EC55C0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7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4.5.2.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Структура отчетов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_Toc156380847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103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F344EA3" w14:textId="40A7C22F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8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4.5.3.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Настройка отчета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_Toc156380848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104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B9963D" w14:textId="25748090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49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4.5.4.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Работа с формой детализации отчета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_Toc156380849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EC55F87" w14:textId="5C364A4E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50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4.5.5.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Сохранение макета отчета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_Toc156380850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4EE8ED2" w14:textId="35F079F2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51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4.5.6.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Экспорт отчета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_Toc156380851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EE9BA6C" w14:textId="4078FC3A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52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4.5.7.</w:t>
        </w:r>
        <w:r w:rsidRPr="00806D4D">
          <w:rPr>
            <w:rStyle w:val="aff6"/>
            <w:rFonts w:ascii="Arial" w:hAnsi="Arial" w:cs="Arial"/>
            <w:bCs/>
            <w:noProof/>
            <w:sz w:val="24"/>
            <w:szCs w:val="24"/>
          </w:rPr>
          <w:t xml:space="preserve"> Выгрузка данных из формы детализации отчета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_Toc156380852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109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7A19A8C" w14:textId="327AA5C0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53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4.5.8.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Сохранить созданный отчет как новый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_Toc156380853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110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DB2DA7C" w14:textId="70D38576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54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4.5.9.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Создание нового пользовательского отчета из списка отчетов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_Toc156380854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111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7470A2" w14:textId="50E52566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55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4.6. Информация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_Toc156380855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111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B11C96D" w14:textId="06878CC6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56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4.7. Новости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_Toc156380856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112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4691484" w14:textId="249F23FF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57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4.8. Печать пустого бланка МС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_Toc156380857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115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E44F575" w14:textId="2CF7B777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58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4.9. Личный кабинет пользователя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_Toc156380858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6893365" w14:textId="2CDB882A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59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4.9.1.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Данные пользователя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_Toc156380859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8854B68" w14:textId="63183208" w:rsidR="00806D4D" w:rsidRPr="00806D4D" w:rsidRDefault="00806D4D" w:rsidP="00806D4D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860" w:history="1">
        <w:r w:rsidRPr="00806D4D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4.9.2.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 xml:space="preserve"> Смена профиля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_Toc156380860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AACAF2" w14:textId="01F84BCA" w:rsidR="00806D4D" w:rsidRPr="00806D4D" w:rsidRDefault="00806D4D" w:rsidP="00806D4D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861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4.10. Завершение работы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_Toc156380861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119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F386A8D" w14:textId="0A35E2A7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62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5. АВАРИЙНЫЕ СИТУАЦИИ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_Toc156380862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120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25C6563" w14:textId="20D7A481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63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6. РЕКОМЕНДАЦИИ ПО ОСВОЕНИЮ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_Toc156380863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121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AA495A" w14:textId="6B3BFCD4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64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ПРИЛОЖЕНИЕ А.</w:t>
        </w:r>
        <w:r>
          <w:rPr>
            <w:rFonts w:ascii="Arial" w:hAnsi="Arial" w:cs="Arial"/>
            <w:noProof/>
            <w:sz w:val="24"/>
            <w:szCs w:val="24"/>
          </w:rPr>
          <w:t xml:space="preserve"> 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СПРАВОЧНОЕ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_Toc156380864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122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8CCD8FC" w14:textId="3F76DBF4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65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ПРИЛОЖЕНИЕ Б.</w:t>
        </w:r>
        <w:r w:rsidRPr="00806D4D">
          <w:rPr>
            <w:rFonts w:ascii="Arial" w:hAnsi="Arial" w:cs="Arial"/>
            <w:noProof/>
            <w:sz w:val="24"/>
            <w:szCs w:val="24"/>
          </w:rPr>
          <w:tab/>
        </w:r>
        <w:r w:rsidRPr="00806D4D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ОПИСАНИЕ </w:t>
        </w:r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ПРОЦЕССА</w:t>
        </w:r>
        <w:r w:rsidRPr="00806D4D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 ПРИСВОЕНИЯ РОЛЕЙ ПОЛЬЗОВАТЕЛЯМ ПОДСИСТЕМЫ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_Toc156380865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123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AD43D7" w14:textId="763A171D" w:rsidR="00806D4D" w:rsidRPr="00806D4D" w:rsidRDefault="00806D4D" w:rsidP="00806D4D">
      <w:pPr>
        <w:pStyle w:val="14"/>
        <w:rPr>
          <w:rFonts w:ascii="Arial" w:hAnsi="Arial" w:cs="Arial"/>
          <w:noProof/>
          <w:sz w:val="24"/>
          <w:szCs w:val="24"/>
        </w:rPr>
      </w:pPr>
      <w:hyperlink w:anchor="_Toc156380866" w:history="1">
        <w:r w:rsidRPr="00806D4D">
          <w:rPr>
            <w:rStyle w:val="aff6"/>
            <w:rFonts w:ascii="Arial" w:hAnsi="Arial" w:cs="Arial"/>
            <w:noProof/>
            <w:sz w:val="24"/>
            <w:szCs w:val="24"/>
          </w:rPr>
          <w:t>ПРИЛОЖЕНИЕ В.</w:t>
        </w:r>
        <w:r>
          <w:rPr>
            <w:rFonts w:ascii="Arial" w:hAnsi="Arial" w:cs="Arial"/>
            <w:noProof/>
            <w:sz w:val="24"/>
            <w:szCs w:val="24"/>
          </w:rPr>
          <w:t xml:space="preserve"> </w:t>
        </w:r>
        <w:r w:rsidRPr="00806D4D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ОПИСАНИЕ ПРОВЕРКИ МАССОВОЙ ПОДПИСИ МС ЭП</w:t>
        </w:r>
        <w:r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……….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_Toc156380866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127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107888" w14:textId="7FEBF008" w:rsidR="00806D4D" w:rsidRDefault="00806D4D" w:rsidP="00806D4D">
      <w:pPr>
        <w:pStyle w:val="14"/>
        <w:rPr>
          <w:noProof/>
        </w:rPr>
      </w:pPr>
      <w:hyperlink w:anchor="_Toc156380867" w:history="1">
        <w:r w:rsidRPr="00806D4D">
          <w:rPr>
            <w:rStyle w:val="aff6"/>
            <w:rFonts w:ascii="Arial" w:eastAsia="Times New Roman" w:hAnsi="Arial" w:cs="Arial"/>
            <w:noProof/>
            <w:sz w:val="24"/>
            <w:szCs w:val="24"/>
          </w:rPr>
          <w:t>ПРИЛОЖЕНИЕ Г.</w:t>
        </w:r>
        <w:r w:rsidRPr="00806D4D">
          <w:rPr>
            <w:rFonts w:ascii="Arial" w:hAnsi="Arial" w:cs="Arial"/>
            <w:noProof/>
            <w:sz w:val="24"/>
            <w:szCs w:val="24"/>
          </w:rPr>
          <w:tab/>
        </w:r>
        <w:r w:rsidRPr="00806D4D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ОПИСАНИЕ ПРОЦЕССА </w:t>
        </w:r>
        <w:r w:rsidRPr="00806D4D">
          <w:rPr>
            <w:rStyle w:val="aff6"/>
            <w:rFonts w:ascii="Arial" w:eastAsia="Times New Roman" w:hAnsi="Arial" w:cs="Arial"/>
            <w:noProof/>
            <w:sz w:val="24"/>
            <w:szCs w:val="24"/>
          </w:rPr>
          <w:t>СВЕРКИ ДАННЫХ ПОЛЬЗОВАТЕЛЯ О ТРУДОУСТРОЙСТВЕ В ПОДСИСТЕМЕ С ДАННЫМИ В МТБЗ (ФРМР)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_Toc156380867 \h </w:instrTex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t>129</w:t>
        </w:r>
        <w:r w:rsidRPr="00806D4D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488CB7F" w14:textId="69ECC2AF" w:rsidR="00F66EBC" w:rsidRPr="00D240E4" w:rsidRDefault="00F66EBC" w:rsidP="00140590">
      <w:pPr>
        <w:ind w:firstLine="0"/>
        <w:rPr>
          <w:rFonts w:cs="Arial"/>
          <w:sz w:val="4"/>
          <w:szCs w:val="4"/>
        </w:rPr>
      </w:pPr>
      <w:r w:rsidRPr="000841D3">
        <w:rPr>
          <w:rFonts w:cs="Arial"/>
        </w:rPr>
        <w:fldChar w:fldCharType="end"/>
      </w:r>
    </w:p>
    <w:p w14:paraId="6EF3ABC3" w14:textId="77777777" w:rsidR="00C306A0" w:rsidRPr="004728C9" w:rsidRDefault="00C306A0" w:rsidP="007349AA">
      <w:pPr>
        <w:pStyle w:val="af0"/>
        <w:numPr>
          <w:ilvl w:val="0"/>
          <w:numId w:val="0"/>
        </w:numPr>
        <w:rPr>
          <w:rFonts w:cs="Arial"/>
        </w:rPr>
      </w:pPr>
      <w:bookmarkStart w:id="1" w:name="_Toc156380814"/>
      <w:r w:rsidRPr="004728C9">
        <w:rPr>
          <w:rFonts w:cs="Arial"/>
        </w:rPr>
        <w:lastRenderedPageBreak/>
        <w:t>В</w:t>
      </w:r>
      <w:r w:rsidR="00ED18E1" w:rsidRPr="004728C9">
        <w:rPr>
          <w:rFonts w:cs="Arial"/>
        </w:rPr>
        <w:t>ВЕДЕНИЕ</w:t>
      </w:r>
      <w:bookmarkEnd w:id="1"/>
    </w:p>
    <w:p w14:paraId="151155DF" w14:textId="77777777" w:rsidR="00C306A0" w:rsidRPr="004728C9" w:rsidRDefault="00C306A0" w:rsidP="00773F9D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2" w:name="_Toc156380815"/>
      <w:r w:rsidRPr="004728C9">
        <w:rPr>
          <w:rFonts w:cs="Arial"/>
        </w:rPr>
        <w:t>Область применения</w:t>
      </w:r>
      <w:bookmarkEnd w:id="2"/>
    </w:p>
    <w:p w14:paraId="55181391" w14:textId="55132593" w:rsidR="00C306A0" w:rsidRPr="004728C9" w:rsidRDefault="003E76A7" w:rsidP="00773F9D">
      <w:pPr>
        <w:ind w:firstLine="851"/>
        <w:rPr>
          <w:rFonts w:cs="Arial"/>
        </w:rPr>
      </w:pPr>
      <w:r w:rsidRPr="004728C9">
        <w:rPr>
          <w:rFonts w:cs="Arial"/>
        </w:rPr>
        <w:t>Модуль «</w:t>
      </w:r>
      <w:r w:rsidR="00443014">
        <w:rPr>
          <w:rFonts w:cs="Arial"/>
        </w:rPr>
        <w:t>Администратор МО</w:t>
      </w:r>
      <w:r w:rsidRPr="004728C9">
        <w:rPr>
          <w:rFonts w:cs="Arial"/>
        </w:rPr>
        <w:t>»</w:t>
      </w:r>
      <w:r w:rsidR="00490EFF" w:rsidRPr="004728C9">
        <w:rPr>
          <w:rFonts w:cs="Arial"/>
        </w:rPr>
        <w:t xml:space="preserve"> применяется </w:t>
      </w:r>
      <w:r w:rsidR="00BE30D3" w:rsidRPr="004728C9">
        <w:rPr>
          <w:rFonts w:cs="Arial"/>
        </w:rPr>
        <w:t>в сфере медицинского обслуживания.</w:t>
      </w:r>
    </w:p>
    <w:p w14:paraId="17B38D6D" w14:textId="77777777" w:rsidR="00C306A0" w:rsidRPr="004728C9" w:rsidRDefault="00C306A0" w:rsidP="00773F9D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3" w:name="_Toc156380816"/>
      <w:r w:rsidRPr="004728C9">
        <w:rPr>
          <w:rFonts w:cs="Arial"/>
        </w:rPr>
        <w:t>Краткое описание возможностей</w:t>
      </w:r>
      <w:bookmarkEnd w:id="3"/>
    </w:p>
    <w:p w14:paraId="5E4549B7" w14:textId="331C3AAA" w:rsidR="00C11723" w:rsidRPr="004728C9" w:rsidRDefault="00443014" w:rsidP="00773F9D">
      <w:pPr>
        <w:ind w:firstLine="851"/>
        <w:rPr>
          <w:rFonts w:cs="Arial"/>
        </w:rPr>
      </w:pPr>
      <w:r w:rsidRPr="004728C9">
        <w:rPr>
          <w:rFonts w:cs="Arial"/>
        </w:rPr>
        <w:t>Модуль «</w:t>
      </w:r>
      <w:r>
        <w:rPr>
          <w:rFonts w:cs="Arial"/>
        </w:rPr>
        <w:t>Администратор МО</w:t>
      </w:r>
      <w:r w:rsidRPr="004728C9">
        <w:rPr>
          <w:rFonts w:cs="Arial"/>
        </w:rPr>
        <w:t>»</w:t>
      </w:r>
      <w:r w:rsidR="00C11723" w:rsidRPr="004728C9">
        <w:rPr>
          <w:rFonts w:cs="Arial"/>
        </w:rPr>
        <w:t xml:space="preserve"> выполняет следующие функции администрирования подсистемы:</w:t>
      </w:r>
    </w:p>
    <w:p w14:paraId="084E4402" w14:textId="77777777" w:rsidR="00747CEB" w:rsidRDefault="00747CEB" w:rsidP="00747CE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</w:pPr>
      <w:r>
        <w:t>редактирование данных МО администратора: общие сведения, список отделений, список сотрудников, адреса прикреплений;</w:t>
      </w:r>
    </w:p>
    <w:p w14:paraId="3D93AB96" w14:textId="77777777" w:rsidR="00747CEB" w:rsidRPr="00C11723" w:rsidRDefault="00747CEB" w:rsidP="00747CE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</w:pPr>
      <w:r w:rsidRPr="00C11723">
        <w:t xml:space="preserve">регистрация пользователей: </w:t>
      </w:r>
      <w:r>
        <w:t>Врач МСС, Врач МСПС, Врач МСР, проверяющие МСС, МСПС, МСР</w:t>
      </w:r>
      <w:r w:rsidRPr="00C11723">
        <w:t>;</w:t>
      </w:r>
    </w:p>
    <w:p w14:paraId="652A6F6F" w14:textId="77777777" w:rsidR="00747CEB" w:rsidRPr="00C11723" w:rsidRDefault="00747CEB" w:rsidP="00747CE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</w:pPr>
      <w:r w:rsidRPr="00C11723">
        <w:t>просмотр структуры МО (отделений, сотрудников)</w:t>
      </w:r>
      <w:r>
        <w:t>, в котором работает администратор МО</w:t>
      </w:r>
      <w:r w:rsidRPr="00C11723">
        <w:t>;</w:t>
      </w:r>
    </w:p>
    <w:p w14:paraId="2801DC47" w14:textId="77777777" w:rsidR="00747CEB" w:rsidRPr="00C11723" w:rsidRDefault="00747CEB" w:rsidP="00747CE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</w:pPr>
      <w:r w:rsidRPr="00C11723">
        <w:t>распределение прав (ролей) пользователей</w:t>
      </w:r>
      <w:r>
        <w:t>;</w:t>
      </w:r>
    </w:p>
    <w:p w14:paraId="6A6C594C" w14:textId="4383F6A5" w:rsidR="00747CEB" w:rsidRDefault="00510671" w:rsidP="00747CE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</w:pPr>
      <w:r>
        <w:t>просмотр аналитических отчетов</w:t>
      </w:r>
      <w:r w:rsidR="00747CEB">
        <w:t>;</w:t>
      </w:r>
    </w:p>
    <w:p w14:paraId="6007C603" w14:textId="240BF281" w:rsidR="00C11723" w:rsidRPr="00747CEB" w:rsidRDefault="00C14252" w:rsidP="00747CE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</w:pPr>
      <w:r w:rsidRPr="004728C9">
        <w:rPr>
          <w:rFonts w:cs="Arial"/>
        </w:rPr>
        <w:t>просмотр списка электронных медицинских документов</w:t>
      </w:r>
      <w:r w:rsidR="00747CEB">
        <w:rPr>
          <w:rFonts w:cs="Arial"/>
        </w:rPr>
        <w:t>.</w:t>
      </w:r>
    </w:p>
    <w:p w14:paraId="1D18A7D1" w14:textId="77777777" w:rsidR="00C306A0" w:rsidRPr="004728C9" w:rsidRDefault="00C306A0" w:rsidP="00773F9D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4" w:name="_Toc156380817"/>
      <w:r w:rsidRPr="004728C9">
        <w:rPr>
          <w:rFonts w:cs="Arial"/>
        </w:rPr>
        <w:t>Уровень подготовки пользователей</w:t>
      </w:r>
      <w:bookmarkEnd w:id="4"/>
    </w:p>
    <w:p w14:paraId="55EAAD7A" w14:textId="4302DE19" w:rsidR="00A51FAB" w:rsidRPr="004728C9" w:rsidRDefault="00A51FAB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Пользователями </w:t>
      </w:r>
      <w:r w:rsidR="004E760D" w:rsidRPr="004728C9">
        <w:rPr>
          <w:rFonts w:cs="Arial"/>
        </w:rPr>
        <w:t xml:space="preserve">модуля являются </w:t>
      </w:r>
      <w:r w:rsidR="006E612D" w:rsidRPr="004728C9">
        <w:rPr>
          <w:rFonts w:cs="Arial"/>
        </w:rPr>
        <w:t>сотрудники</w:t>
      </w:r>
      <w:r w:rsidR="004E760D" w:rsidRPr="004728C9">
        <w:rPr>
          <w:rFonts w:cs="Arial"/>
        </w:rPr>
        <w:t xml:space="preserve"> </w:t>
      </w:r>
      <w:r w:rsidR="006E612D" w:rsidRPr="004728C9">
        <w:rPr>
          <w:rFonts w:cs="Arial"/>
        </w:rPr>
        <w:t>БУ «Медицинский информационно-аналитический центр»</w:t>
      </w:r>
      <w:r w:rsidR="00840BC0" w:rsidRPr="004728C9">
        <w:rPr>
          <w:rFonts w:cs="Arial"/>
        </w:rPr>
        <w:t xml:space="preserve"> </w:t>
      </w:r>
      <w:r w:rsidRPr="004728C9">
        <w:rPr>
          <w:rFonts w:cs="Arial"/>
        </w:rPr>
        <w:t>(</w:t>
      </w:r>
      <w:r w:rsidR="006E612D" w:rsidRPr="004728C9">
        <w:rPr>
          <w:rFonts w:cs="Arial"/>
        </w:rPr>
        <w:t xml:space="preserve">далее </w:t>
      </w:r>
      <w:r w:rsidR="001B3CFB" w:rsidRPr="004728C9">
        <w:rPr>
          <w:rFonts w:cs="Arial"/>
        </w:rPr>
        <w:t>–</w:t>
      </w:r>
      <w:r w:rsidR="006E612D" w:rsidRPr="004728C9">
        <w:rPr>
          <w:rFonts w:cs="Arial"/>
        </w:rPr>
        <w:t xml:space="preserve"> МИАЦ</w:t>
      </w:r>
      <w:r w:rsidR="00490EFF" w:rsidRPr="004728C9">
        <w:rPr>
          <w:rFonts w:cs="Arial"/>
        </w:rPr>
        <w:t>)</w:t>
      </w:r>
      <w:r w:rsidR="006E612D" w:rsidRPr="004728C9">
        <w:rPr>
          <w:rFonts w:cs="Arial"/>
        </w:rPr>
        <w:t>, занимающиеся настройкой подсистемы</w:t>
      </w:r>
      <w:r w:rsidRPr="004728C9">
        <w:rPr>
          <w:rFonts w:cs="Arial"/>
        </w:rPr>
        <w:t>.</w:t>
      </w:r>
    </w:p>
    <w:p w14:paraId="270E1623" w14:textId="76821246" w:rsidR="00A51FAB" w:rsidRPr="004728C9" w:rsidRDefault="00A51FAB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Функции </w:t>
      </w:r>
      <w:r w:rsidR="004E760D" w:rsidRPr="004728C9">
        <w:rPr>
          <w:rFonts w:cs="Arial"/>
        </w:rPr>
        <w:t>модуля</w:t>
      </w:r>
      <w:r w:rsidR="0059406E" w:rsidRPr="004728C9">
        <w:rPr>
          <w:rFonts w:cs="Arial"/>
        </w:rPr>
        <w:t xml:space="preserve"> </w:t>
      </w:r>
      <w:r w:rsidRPr="004728C9">
        <w:rPr>
          <w:rFonts w:cs="Arial"/>
        </w:rPr>
        <w:t xml:space="preserve">ориентированы на пользователя, который </w:t>
      </w:r>
      <w:r w:rsidR="00490EFF" w:rsidRPr="004728C9">
        <w:rPr>
          <w:rFonts w:cs="Arial"/>
        </w:rPr>
        <w:t>имеет</w:t>
      </w:r>
      <w:r w:rsidRPr="004728C9">
        <w:rPr>
          <w:rFonts w:cs="Arial"/>
        </w:rPr>
        <w:t xml:space="preserve"> элементарные навыки работы с </w:t>
      </w:r>
      <w:r w:rsidR="004E760D" w:rsidRPr="004728C9">
        <w:rPr>
          <w:rFonts w:cs="Arial"/>
        </w:rPr>
        <w:t>web</w:t>
      </w:r>
      <w:r w:rsidR="005F05DE" w:rsidRPr="004728C9">
        <w:rPr>
          <w:rFonts w:cs="Arial"/>
        </w:rPr>
        <w:t>-</w:t>
      </w:r>
      <w:r w:rsidR="004E760D" w:rsidRPr="004728C9">
        <w:rPr>
          <w:rFonts w:cs="Arial"/>
        </w:rPr>
        <w:t>браузерами</w:t>
      </w:r>
      <w:r w:rsidRPr="004728C9">
        <w:rPr>
          <w:rFonts w:cs="Arial"/>
        </w:rPr>
        <w:t>.</w:t>
      </w:r>
    </w:p>
    <w:p w14:paraId="6273F702" w14:textId="77777777" w:rsidR="00C306A0" w:rsidRPr="004728C9" w:rsidRDefault="00C306A0" w:rsidP="00773F9D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5" w:name="_Toc156380818"/>
      <w:r w:rsidRPr="004728C9">
        <w:rPr>
          <w:rFonts w:cs="Arial"/>
        </w:rPr>
        <w:t>Перечень эксплуатационной документации</w:t>
      </w:r>
      <w:bookmarkEnd w:id="5"/>
    </w:p>
    <w:p w14:paraId="17C6F466" w14:textId="0C06A612" w:rsidR="00BE30D3" w:rsidRPr="004728C9" w:rsidRDefault="00BE30D3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Для ознакомления с </w:t>
      </w:r>
      <w:r w:rsidR="006E612D" w:rsidRPr="004728C9">
        <w:rPr>
          <w:rFonts w:cs="Arial"/>
        </w:rPr>
        <w:t>модулем «</w:t>
      </w:r>
      <w:r w:rsidR="00443014">
        <w:rPr>
          <w:rFonts w:cs="Arial"/>
        </w:rPr>
        <w:t>Администратор МО</w:t>
      </w:r>
      <w:r w:rsidR="006E612D" w:rsidRPr="004728C9">
        <w:rPr>
          <w:rFonts w:cs="Arial"/>
        </w:rPr>
        <w:t>»</w:t>
      </w:r>
      <w:r w:rsidRPr="004728C9">
        <w:rPr>
          <w:rFonts w:cs="Arial"/>
        </w:rPr>
        <w:t xml:space="preserve"> необходимо </w:t>
      </w:r>
      <w:r w:rsidR="0040221C" w:rsidRPr="004728C9">
        <w:rPr>
          <w:rFonts w:cs="Arial"/>
        </w:rPr>
        <w:t xml:space="preserve">изучить </w:t>
      </w:r>
      <w:r w:rsidR="006E612D" w:rsidRPr="004728C9">
        <w:rPr>
          <w:rFonts w:cs="Arial"/>
        </w:rPr>
        <w:t>общее описание подсистемы</w:t>
      </w:r>
      <w:r w:rsidR="00ED18E1" w:rsidRPr="004728C9">
        <w:rPr>
          <w:rFonts w:cs="Arial"/>
        </w:rPr>
        <w:t xml:space="preserve"> </w:t>
      </w:r>
      <w:r w:rsidR="002B2D15" w:rsidRPr="002B2D15">
        <w:rPr>
          <w:rFonts w:cs="Arial"/>
        </w:rPr>
        <w:t>38422703.425730.011.ПД.04.2</w:t>
      </w:r>
      <w:r w:rsidR="00265F52" w:rsidRPr="004728C9">
        <w:rPr>
          <w:rFonts w:cs="Arial"/>
        </w:rPr>
        <w:t xml:space="preserve"> </w:t>
      </w:r>
      <w:r w:rsidR="00ED18E1" w:rsidRPr="004728C9">
        <w:rPr>
          <w:rFonts w:cs="Arial"/>
        </w:rPr>
        <w:t>и настоящее руководство пользователя.</w:t>
      </w:r>
    </w:p>
    <w:p w14:paraId="469AB702" w14:textId="77777777" w:rsidR="008E5672" w:rsidRPr="004728C9" w:rsidRDefault="00ED18E1" w:rsidP="00B179B2">
      <w:pPr>
        <w:pStyle w:val="af0"/>
        <w:rPr>
          <w:rFonts w:cs="Arial"/>
        </w:rPr>
      </w:pPr>
      <w:bookmarkStart w:id="6" w:name="_Toc156380819"/>
      <w:r w:rsidRPr="004728C9">
        <w:rPr>
          <w:rFonts w:cs="Arial"/>
        </w:rPr>
        <w:lastRenderedPageBreak/>
        <w:t xml:space="preserve">НАЗНАЧЕНИЕ И УСЛОВИЯ ПРИМЕНЕНИЯ </w:t>
      </w:r>
      <w:r w:rsidR="006E612D" w:rsidRPr="004728C9">
        <w:rPr>
          <w:rFonts w:cs="Arial"/>
        </w:rPr>
        <w:t>ПОДСИСТЕМЫ</w:t>
      </w:r>
      <w:bookmarkEnd w:id="6"/>
    </w:p>
    <w:p w14:paraId="386BAC48" w14:textId="4E41A63A" w:rsidR="0040221C" w:rsidRPr="004728C9" w:rsidRDefault="0040221C" w:rsidP="007349AA">
      <w:pPr>
        <w:pStyle w:val="af1"/>
        <w:rPr>
          <w:rFonts w:cs="Arial"/>
        </w:rPr>
      </w:pPr>
      <w:bookmarkStart w:id="7" w:name="_Toc156380820"/>
      <w:r w:rsidRPr="004728C9">
        <w:rPr>
          <w:rFonts w:cs="Arial"/>
        </w:rPr>
        <w:t>Назначение</w:t>
      </w:r>
      <w:r w:rsidR="006E612D" w:rsidRPr="004728C9">
        <w:rPr>
          <w:rFonts w:cs="Arial"/>
        </w:rPr>
        <w:t xml:space="preserve"> подсистемы</w:t>
      </w:r>
      <w:bookmarkEnd w:id="7"/>
    </w:p>
    <w:p w14:paraId="15BD16DB" w14:textId="3E6FB324" w:rsidR="006E612D" w:rsidRPr="004728C9" w:rsidRDefault="006E612D" w:rsidP="00773F9D">
      <w:pPr>
        <w:ind w:firstLine="851"/>
        <w:rPr>
          <w:rFonts w:cs="Arial"/>
        </w:rPr>
      </w:pPr>
      <w:r w:rsidRPr="004728C9">
        <w:rPr>
          <w:rFonts w:cs="Arial"/>
        </w:rPr>
        <w:t>Подсистема предназначена</w:t>
      </w:r>
      <w:r w:rsidR="002919E7">
        <w:rPr>
          <w:rFonts w:cs="Arial"/>
          <w:lang w:val="en-US"/>
        </w:rPr>
        <w:t xml:space="preserve"> </w:t>
      </w:r>
      <w:r w:rsidR="002919E7">
        <w:rPr>
          <w:rFonts w:cs="Arial"/>
        </w:rPr>
        <w:t>для</w:t>
      </w:r>
      <w:r w:rsidRPr="004728C9">
        <w:rPr>
          <w:rFonts w:cs="Arial"/>
        </w:rPr>
        <w:t>:</w:t>
      </w:r>
    </w:p>
    <w:p w14:paraId="12229B17" w14:textId="4D15A8E6" w:rsidR="006E612D" w:rsidRPr="004728C9" w:rsidRDefault="006E612D" w:rsidP="00773F9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 xml:space="preserve">учета смертности населения ХМАО в соответствии с </w:t>
      </w:r>
      <w:hyperlink r:id="rId8" w:tgtFrame="_blank" w:history="1">
        <w:r w:rsidRPr="004728C9">
          <w:rPr>
            <w:rFonts w:cs="Arial"/>
          </w:rPr>
          <w:t>приказом Минздравсоцразвития России от 26</w:t>
        </w:r>
        <w:r w:rsidR="00F83F3A" w:rsidRPr="004728C9">
          <w:rPr>
            <w:rFonts w:cs="Arial"/>
          </w:rPr>
          <w:t xml:space="preserve"> декабря </w:t>
        </w:r>
        <w:r w:rsidRPr="004728C9">
          <w:rPr>
            <w:rFonts w:cs="Arial"/>
          </w:rPr>
          <w:t xml:space="preserve">2008 </w:t>
        </w:r>
        <w:r w:rsidR="00F83F3A" w:rsidRPr="004728C9">
          <w:rPr>
            <w:rFonts w:cs="Arial"/>
          </w:rPr>
          <w:t xml:space="preserve">года </w:t>
        </w:r>
        <w:r w:rsidRPr="004728C9">
          <w:rPr>
            <w:rFonts w:cs="Arial"/>
          </w:rPr>
          <w:t>№782н «Об утверждении и порядке ведения медицинской документации, удостоверяющей случаи рождения и смерти</w:t>
        </w:r>
      </w:hyperlink>
      <w:r w:rsidR="00F83F3A" w:rsidRPr="004728C9">
        <w:rPr>
          <w:rFonts w:cs="Arial"/>
        </w:rPr>
        <w:t>»</w:t>
      </w:r>
      <w:r w:rsidRPr="004728C9">
        <w:rPr>
          <w:rFonts w:cs="Arial"/>
        </w:rPr>
        <w:t>;</w:t>
      </w:r>
    </w:p>
    <w:p w14:paraId="54A4786D" w14:textId="05E07242" w:rsidR="006E612D" w:rsidRPr="004728C9" w:rsidRDefault="006E612D" w:rsidP="00773F9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 xml:space="preserve">учета рождаемости населения ХМАО в соответствии с приказом от 27 декабря 2011 года N 1687н «О </w:t>
      </w:r>
      <w:hyperlink r:id="rId9" w:history="1">
        <w:r w:rsidRPr="004728C9">
          <w:rPr>
            <w:rFonts w:cs="Arial"/>
          </w:rPr>
          <w:t>медицинских критериях рождения</w:t>
        </w:r>
      </w:hyperlink>
      <w:r w:rsidRPr="004728C9">
        <w:rPr>
          <w:rFonts w:cs="Arial"/>
        </w:rPr>
        <w:t xml:space="preserve">, </w:t>
      </w:r>
      <w:hyperlink r:id="rId10" w:history="1">
        <w:r w:rsidRPr="004728C9">
          <w:rPr>
            <w:rFonts w:cs="Arial"/>
          </w:rPr>
          <w:t>форме документа о рождении</w:t>
        </w:r>
      </w:hyperlink>
      <w:r w:rsidRPr="004728C9">
        <w:rPr>
          <w:rFonts w:cs="Arial"/>
        </w:rPr>
        <w:t xml:space="preserve"> и </w:t>
      </w:r>
      <w:hyperlink r:id="rId11" w:history="1">
        <w:r w:rsidRPr="004728C9">
          <w:rPr>
            <w:rFonts w:cs="Arial"/>
          </w:rPr>
          <w:t>порядке его выдачи</w:t>
        </w:r>
      </w:hyperlink>
      <w:r w:rsidRPr="004728C9">
        <w:rPr>
          <w:rFonts w:cs="Arial"/>
        </w:rPr>
        <w:t>»;</w:t>
      </w:r>
    </w:p>
    <w:p w14:paraId="44ACDAD8" w14:textId="46E66679" w:rsidR="006E612D" w:rsidRPr="004728C9" w:rsidRDefault="006E612D" w:rsidP="00773F9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формирования медицинского свидетельства о смерти и рождаемости на печать;</w:t>
      </w:r>
    </w:p>
    <w:p w14:paraId="365463DD" w14:textId="62ECC23F" w:rsidR="006E612D" w:rsidRPr="004728C9" w:rsidRDefault="006E612D" w:rsidP="00773F9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формирования аналитических срезов по смертности и рождаемости населения ХМАО;</w:t>
      </w:r>
    </w:p>
    <w:p w14:paraId="5E87F57E" w14:textId="7706E4ED" w:rsidR="006E612D" w:rsidRPr="004728C9" w:rsidRDefault="006E612D" w:rsidP="00773F9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повышения эффективности взаимодействия МО и руководства региона;</w:t>
      </w:r>
    </w:p>
    <w:p w14:paraId="20E1C54E" w14:textId="6687F56A" w:rsidR="006E612D" w:rsidRPr="004728C9" w:rsidRDefault="006E612D" w:rsidP="00773F9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обмен</w:t>
      </w:r>
      <w:r w:rsidR="005F05DE" w:rsidRPr="004728C9">
        <w:rPr>
          <w:rFonts w:cs="Arial"/>
        </w:rPr>
        <w:t>а</w:t>
      </w:r>
      <w:r w:rsidRPr="004728C9">
        <w:rPr>
          <w:rFonts w:cs="Arial"/>
        </w:rPr>
        <w:t xml:space="preserve"> данными с органами ЗАГС.</w:t>
      </w:r>
    </w:p>
    <w:p w14:paraId="105B15B5" w14:textId="77777777" w:rsidR="00F66EBC" w:rsidRPr="004728C9" w:rsidRDefault="006E612D" w:rsidP="00773F9D">
      <w:pPr>
        <w:ind w:firstLine="851"/>
        <w:rPr>
          <w:rFonts w:cs="Arial"/>
        </w:rPr>
      </w:pPr>
      <w:r w:rsidRPr="004728C9">
        <w:rPr>
          <w:rFonts w:cs="Arial"/>
        </w:rPr>
        <w:t>Объектами использования подсистемы являются МО всего региона, ЗАГС, Департамент здравоохранения региона, МИАЦ.</w:t>
      </w:r>
    </w:p>
    <w:p w14:paraId="115C8877" w14:textId="77777777" w:rsidR="0040221C" w:rsidRPr="004728C9" w:rsidRDefault="0040221C" w:rsidP="007349AA">
      <w:pPr>
        <w:pStyle w:val="af1"/>
        <w:rPr>
          <w:rFonts w:cs="Arial"/>
        </w:rPr>
      </w:pPr>
      <w:bookmarkStart w:id="8" w:name="_Toc156380821"/>
      <w:r w:rsidRPr="004728C9">
        <w:rPr>
          <w:rFonts w:cs="Arial"/>
        </w:rPr>
        <w:t xml:space="preserve">Условия применения </w:t>
      </w:r>
      <w:r w:rsidR="00791B70" w:rsidRPr="004728C9">
        <w:rPr>
          <w:rFonts w:cs="Arial"/>
        </w:rPr>
        <w:t>подсистемы</w:t>
      </w:r>
      <w:bookmarkEnd w:id="8"/>
    </w:p>
    <w:p w14:paraId="25EBEA30" w14:textId="08BCBCF8" w:rsidR="00D6397A" w:rsidRPr="004728C9" w:rsidRDefault="00D6397A" w:rsidP="00773F9D">
      <w:pPr>
        <w:pStyle w:val="aff9"/>
        <w:ind w:left="0" w:firstLine="851"/>
        <w:rPr>
          <w:rFonts w:cs="Arial"/>
          <w:sz w:val="28"/>
          <w:szCs w:val="28"/>
        </w:rPr>
      </w:pPr>
      <w:r w:rsidRPr="004728C9">
        <w:rPr>
          <w:rFonts w:cs="Arial"/>
        </w:rPr>
        <w:t>Модуль «</w:t>
      </w:r>
      <w:r w:rsidR="00443014">
        <w:rPr>
          <w:rFonts w:cs="Arial"/>
        </w:rPr>
        <w:t>Администратор МО</w:t>
      </w:r>
      <w:r w:rsidRPr="004728C9">
        <w:rPr>
          <w:rFonts w:cs="Arial"/>
        </w:rPr>
        <w:t xml:space="preserve">» </w:t>
      </w:r>
      <w:r w:rsidR="0040221C" w:rsidRPr="004728C9">
        <w:rPr>
          <w:rFonts w:cs="Arial"/>
        </w:rPr>
        <w:t xml:space="preserve">будет функционировать </w:t>
      </w:r>
      <w:r w:rsidRPr="004728C9">
        <w:rPr>
          <w:rFonts w:cs="Arial"/>
        </w:rPr>
        <w:t>в следующих браузерах:</w:t>
      </w:r>
    </w:p>
    <w:p w14:paraId="66840CAD" w14:textId="77777777" w:rsidR="00D6397A" w:rsidRPr="004728C9" w:rsidRDefault="00D6397A" w:rsidP="00773F9D">
      <w:pPr>
        <w:pStyle w:val="a4"/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Mozilla FireFox (версия 39 и выше);</w:t>
      </w:r>
    </w:p>
    <w:p w14:paraId="72E72F7F" w14:textId="77777777" w:rsidR="00D6397A" w:rsidRPr="004728C9" w:rsidRDefault="00D6397A" w:rsidP="00773F9D">
      <w:pPr>
        <w:pStyle w:val="a4"/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Opera (версия 30 и выше);</w:t>
      </w:r>
    </w:p>
    <w:p w14:paraId="2C437471" w14:textId="2ABE894E" w:rsidR="00D6397A" w:rsidRPr="004728C9" w:rsidRDefault="00D6397A" w:rsidP="00773F9D">
      <w:pPr>
        <w:pStyle w:val="a4"/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Google Chrome (версия 44 и выше)</w:t>
      </w:r>
      <w:r w:rsidR="009270F5" w:rsidRPr="004728C9">
        <w:rPr>
          <w:rFonts w:cs="Arial"/>
        </w:rPr>
        <w:t>.</w:t>
      </w:r>
    </w:p>
    <w:p w14:paraId="32D6DB95" w14:textId="77777777" w:rsidR="00D73F52" w:rsidRPr="004728C9" w:rsidRDefault="00C306A0" w:rsidP="00B179B2">
      <w:pPr>
        <w:pStyle w:val="af0"/>
        <w:rPr>
          <w:rFonts w:cs="Arial"/>
        </w:rPr>
      </w:pPr>
      <w:bookmarkStart w:id="9" w:name="_Toc156380822"/>
      <w:r w:rsidRPr="004728C9">
        <w:rPr>
          <w:rFonts w:cs="Arial"/>
        </w:rPr>
        <w:lastRenderedPageBreak/>
        <w:t xml:space="preserve">ПОДГОТОВКА </w:t>
      </w:r>
      <w:r w:rsidR="00ED18E1" w:rsidRPr="004728C9">
        <w:rPr>
          <w:rFonts w:cs="Arial"/>
        </w:rPr>
        <w:t>К РАБОТЕ</w:t>
      </w:r>
      <w:bookmarkEnd w:id="9"/>
    </w:p>
    <w:p w14:paraId="64648C3B" w14:textId="5FAE3B76" w:rsidR="00C120DE" w:rsidRPr="004728C9" w:rsidRDefault="00C120DE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Для начала работы в </w:t>
      </w:r>
      <w:r w:rsidR="005F05DE" w:rsidRPr="004728C9">
        <w:rPr>
          <w:rFonts w:cs="Arial"/>
          <w:lang w:val="en-US"/>
        </w:rPr>
        <w:t>web</w:t>
      </w:r>
      <w:r w:rsidRPr="004728C9">
        <w:rPr>
          <w:rFonts w:cs="Arial"/>
        </w:rPr>
        <w:t xml:space="preserve">-приложении необходимо в браузере перейти по ссылке: </w:t>
      </w:r>
      <w:hyperlink r:id="rId12" w:history="1">
        <w:r w:rsidRPr="004728C9">
          <w:rPr>
            <w:rFonts w:cs="Arial"/>
            <w:b/>
          </w:rPr>
          <w:t>https://demography.miacugra.ru/</w:t>
        </w:r>
      </w:hyperlink>
      <w:r w:rsidRPr="004728C9">
        <w:rPr>
          <w:rFonts w:cs="Arial"/>
        </w:rPr>
        <w:t>. При этом откроется стартовая страница приложения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_Ref503871690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00649345" w14:textId="5D56189C" w:rsidR="00C120DE" w:rsidRPr="004728C9" w:rsidRDefault="0047772F" w:rsidP="0074208F">
      <w:pPr>
        <w:pStyle w:val="affff8"/>
        <w:spacing w:before="0"/>
        <w:rPr>
          <w:rFonts w:cs="Arial"/>
          <w:lang w:val="en-US"/>
        </w:rPr>
      </w:pPr>
      <w:r w:rsidRPr="0047772F">
        <w:drawing>
          <wp:inline distT="0" distB="0" distL="0" distR="0" wp14:anchorId="110A98CD" wp14:editId="4D4B5058">
            <wp:extent cx="6120130" cy="3188335"/>
            <wp:effectExtent l="19050" t="19050" r="13970" b="1206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83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F9A90B" w14:textId="24A4D827" w:rsidR="00611D6D" w:rsidRPr="004728C9" w:rsidRDefault="00C120DE" w:rsidP="00773F9D">
      <w:pPr>
        <w:pStyle w:val="26"/>
        <w:spacing w:after="240" w:line="276" w:lineRule="auto"/>
      </w:pPr>
      <w:bookmarkStart w:id="10" w:name="_Ref503871690"/>
      <w:r w:rsidRPr="00560D48">
        <w:t xml:space="preserve">Рисунок </w:t>
      </w:r>
      <w:r w:rsidR="005F05DE" w:rsidRPr="00560D48">
        <w:rPr>
          <w:noProof/>
        </w:rPr>
        <w:fldChar w:fldCharType="begin"/>
      </w:r>
      <w:r w:rsidR="005F05DE" w:rsidRPr="00560D48">
        <w:rPr>
          <w:noProof/>
        </w:rPr>
        <w:instrText xml:space="preserve"> SEQ Рисунок \* ARABIC </w:instrText>
      </w:r>
      <w:r w:rsidR="005F05DE" w:rsidRPr="00560D48">
        <w:rPr>
          <w:noProof/>
        </w:rPr>
        <w:fldChar w:fldCharType="separate"/>
      </w:r>
      <w:r w:rsidR="00B17396">
        <w:rPr>
          <w:noProof/>
        </w:rPr>
        <w:t>1</w:t>
      </w:r>
      <w:r w:rsidR="005F05DE" w:rsidRPr="00560D48">
        <w:rPr>
          <w:noProof/>
        </w:rPr>
        <w:fldChar w:fldCharType="end"/>
      </w:r>
      <w:bookmarkEnd w:id="10"/>
      <w:r w:rsidRPr="00560D48">
        <w:t xml:space="preserve"> – Стартовая</w:t>
      </w:r>
      <w:r w:rsidRPr="004728C9">
        <w:t xml:space="preserve"> страница </w:t>
      </w:r>
      <w:r w:rsidR="005F05DE" w:rsidRPr="004728C9">
        <w:rPr>
          <w:lang w:val="en-US"/>
        </w:rPr>
        <w:t>web</w:t>
      </w:r>
      <w:r w:rsidRPr="004728C9">
        <w:t>-приложения</w:t>
      </w:r>
    </w:p>
    <w:p w14:paraId="1C4F3E17" w14:textId="77777777" w:rsidR="00C120DE" w:rsidRPr="004728C9" w:rsidRDefault="00C120DE" w:rsidP="00C120DE">
      <w:pPr>
        <w:pStyle w:val="af1"/>
        <w:keepNext w:val="0"/>
        <w:rPr>
          <w:rFonts w:cs="Arial"/>
        </w:rPr>
      </w:pPr>
      <w:bookmarkStart w:id="11" w:name="_Toc503884192"/>
      <w:bookmarkStart w:id="12" w:name="_Toc156380823"/>
      <w:r w:rsidRPr="004728C9">
        <w:rPr>
          <w:rFonts w:cs="Arial"/>
        </w:rPr>
        <w:t>Вход в приложение через Госуслуги</w:t>
      </w:r>
      <w:bookmarkEnd w:id="11"/>
      <w:bookmarkEnd w:id="12"/>
      <w:r w:rsidRPr="004728C9">
        <w:rPr>
          <w:rFonts w:cs="Arial"/>
        </w:rPr>
        <w:t xml:space="preserve"> </w:t>
      </w:r>
    </w:p>
    <w:p w14:paraId="270DCC94" w14:textId="150512D0" w:rsidR="00C120DE" w:rsidRPr="004728C9" w:rsidRDefault="00C120DE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Для продолжения работы в </w:t>
      </w:r>
      <w:r w:rsidR="005F05DE" w:rsidRPr="004728C9">
        <w:rPr>
          <w:rFonts w:cs="Arial"/>
          <w:lang w:val="en-US"/>
        </w:rPr>
        <w:t>web</w:t>
      </w:r>
      <w:r w:rsidRPr="004728C9">
        <w:rPr>
          <w:rFonts w:cs="Arial"/>
        </w:rPr>
        <w:t xml:space="preserve">-приложении необходимо на </w:t>
      </w:r>
      <w:bookmarkStart w:id="13" w:name="_Hlk55197015"/>
      <w:r w:rsidR="009010BF">
        <w:t>стартовой</w:t>
      </w:r>
      <w:bookmarkEnd w:id="13"/>
      <w:r w:rsidRPr="004728C9">
        <w:rPr>
          <w:rFonts w:cs="Arial"/>
        </w:rPr>
        <w:t xml:space="preserve"> странице нажать кнопку «Вход через Госуслуги». Произойдет </w:t>
      </w:r>
      <w:r w:rsidR="005F05DE" w:rsidRPr="004728C9">
        <w:rPr>
          <w:rFonts w:cs="Arial"/>
        </w:rPr>
        <w:t>автоматическая переадресация</w:t>
      </w:r>
      <w:r w:rsidRPr="004728C9">
        <w:rPr>
          <w:rFonts w:cs="Arial"/>
        </w:rPr>
        <w:t xml:space="preserve"> пользователя на страницу Единого сервиса авторизации пользователей системы здравоохранения ХМАО-Югры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_Ref503873551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576E0389" w14:textId="77777777" w:rsidR="00C120DE" w:rsidRPr="004728C9" w:rsidRDefault="00C120DE" w:rsidP="008F69A0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E0AA93" wp14:editId="39FC898B">
                <wp:simplePos x="0" y="0"/>
                <wp:positionH relativeFrom="column">
                  <wp:posOffset>185420</wp:posOffset>
                </wp:positionH>
                <wp:positionV relativeFrom="paragraph">
                  <wp:posOffset>2081530</wp:posOffset>
                </wp:positionV>
                <wp:extent cx="309245" cy="285750"/>
                <wp:effectExtent l="0" t="0" r="205105" b="76200"/>
                <wp:wrapNone/>
                <wp:docPr id="135" name="Выноска 1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62553" w14:textId="77777777" w:rsidR="00F63D43" w:rsidRDefault="00F63D43" w:rsidP="00C120DE">
                            <w:pPr>
                              <w:ind w:firstLine="0"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0AA9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135" o:spid="_x0000_s1026" type="#_x0000_t47" style="position:absolute;left:0;text-align:left;margin-left:14.6pt;margin-top:163.9pt;width:24.3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4jsQIAAN0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" adj="33867,25549,21676,11020" fillcolor="white [3201]" strokecolor="#c00000" strokeweight="2pt">
                <v:textbox>
                  <w:txbxContent>
                    <w:p w14:paraId="11862553" w14:textId="77777777" w:rsidR="00F63D43" w:rsidRDefault="00F63D43" w:rsidP="00C120DE">
                      <w:pPr>
                        <w:ind w:firstLine="0"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4728C9">
        <w:rPr>
          <w:rFonts w:cs="Ari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55F8E" wp14:editId="229F9E0F">
                <wp:simplePos x="0" y="0"/>
                <wp:positionH relativeFrom="column">
                  <wp:posOffset>139700</wp:posOffset>
                </wp:positionH>
                <wp:positionV relativeFrom="paragraph">
                  <wp:posOffset>1262380</wp:posOffset>
                </wp:positionV>
                <wp:extent cx="309245" cy="285750"/>
                <wp:effectExtent l="0" t="0" r="205105" b="76200"/>
                <wp:wrapNone/>
                <wp:docPr id="136" name="Выноска 1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39405" w14:textId="77777777" w:rsidR="00F63D43" w:rsidRDefault="00F63D43" w:rsidP="00C120DE">
                            <w:pPr>
                              <w:ind w:firstLine="0"/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55F8E" id="Выноска 1 136" o:spid="_x0000_s1027" type="#_x0000_t47" style="position:absolute;left:0;text-align:left;margin-left:11pt;margin-top:99.4pt;width:24.3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W+tAIAAOQ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" adj="33867,25549,21676,11020" fillcolor="white [3201]" strokecolor="#c00000" strokeweight="2pt">
                <v:textbox>
                  <w:txbxContent>
                    <w:p w14:paraId="18139405" w14:textId="77777777" w:rsidR="00F63D43" w:rsidRDefault="00F63D43" w:rsidP="00C120DE">
                      <w:pPr>
                        <w:ind w:firstLine="0"/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4728C9">
        <w:rPr>
          <w:rFonts w:cs="Arial"/>
        </w:rPr>
        <w:drawing>
          <wp:inline distT="0" distB="0" distL="0" distR="0" wp14:anchorId="607F6643" wp14:editId="1282F6C1">
            <wp:extent cx="6120765" cy="318325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A7A55" w14:textId="50D34660" w:rsidR="00C120DE" w:rsidRPr="004728C9" w:rsidRDefault="00C120DE" w:rsidP="00773F9D">
      <w:pPr>
        <w:pStyle w:val="26"/>
        <w:spacing w:after="240" w:line="276" w:lineRule="auto"/>
      </w:pPr>
      <w:bookmarkStart w:id="14" w:name="_Ref503873551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2</w:t>
      </w:r>
      <w:r w:rsidR="005F05DE" w:rsidRPr="004728C9">
        <w:rPr>
          <w:noProof/>
        </w:rPr>
        <w:fldChar w:fldCharType="end"/>
      </w:r>
      <w:bookmarkEnd w:id="14"/>
      <w:r w:rsidRPr="004728C9">
        <w:t xml:space="preserve"> – Единый сервис авторизации пользователей системы здравоохранения ХМАО-Югры</w:t>
      </w:r>
    </w:p>
    <w:p w14:paraId="0583E760" w14:textId="77777777" w:rsidR="00C120DE" w:rsidRPr="004728C9" w:rsidRDefault="00C120DE" w:rsidP="00773F9D">
      <w:pPr>
        <w:ind w:firstLine="851"/>
        <w:rPr>
          <w:rFonts w:cs="Arial"/>
        </w:rPr>
      </w:pPr>
      <w:r w:rsidRPr="004728C9">
        <w:rPr>
          <w:rFonts w:cs="Arial"/>
        </w:rPr>
        <w:t>На данной странице необходимо:</w:t>
      </w:r>
    </w:p>
    <w:p w14:paraId="304FEED8" w14:textId="0CE25181" w:rsidR="00C120DE" w:rsidRPr="004728C9" w:rsidRDefault="00C120DE" w:rsidP="00964B25">
      <w:pPr>
        <w:pStyle w:val="a0"/>
        <w:numPr>
          <w:ilvl w:val="0"/>
          <w:numId w:val="30"/>
        </w:numPr>
        <w:rPr>
          <w:rFonts w:cs="Arial"/>
        </w:rPr>
      </w:pPr>
      <w:r w:rsidRPr="004728C9">
        <w:rPr>
          <w:rFonts w:cs="Arial"/>
        </w:rPr>
        <w:t xml:space="preserve"> Поставить флажок в строке «</w:t>
      </w:r>
      <w:hyperlink r:id="rId15" w:history="1">
        <w:r w:rsidRPr="004728C9">
          <w:rPr>
            <w:rFonts w:cs="Arial"/>
          </w:rPr>
          <w:t>Согласие на обработку персональных данных</w:t>
        </w:r>
      </w:hyperlink>
      <w:r w:rsidRPr="004728C9">
        <w:rPr>
          <w:rFonts w:cs="Arial"/>
        </w:rPr>
        <w:t>». Ознакомиться с текстом согласия можно перейдя по ссылке «</w:t>
      </w:r>
      <w:hyperlink r:id="rId16" w:history="1">
        <w:r w:rsidRPr="004728C9">
          <w:rPr>
            <w:rFonts w:cs="Arial"/>
          </w:rPr>
          <w:t>Согласие на обработку персональных данных</w:t>
        </w:r>
      </w:hyperlink>
      <w:r w:rsidRPr="004728C9">
        <w:rPr>
          <w:rFonts w:cs="Arial"/>
        </w:rPr>
        <w:t>». В открывшемся окне нажать кнопку «ОК»</w:t>
      </w:r>
      <w:r w:rsidR="001F5355" w:rsidRPr="001F5355">
        <w:rPr>
          <w:rFonts w:cs="Arial"/>
        </w:rPr>
        <w:t xml:space="preserve"> </w:t>
      </w:r>
      <w:r w:rsidR="001F5355" w:rsidRPr="004728C9">
        <w:rPr>
          <w:rFonts w:cs="Arial"/>
        </w:rPr>
        <w:t>(</w:t>
      </w:r>
      <w:r w:rsidR="001F5355" w:rsidRPr="004728C9">
        <w:rPr>
          <w:rFonts w:cs="Arial"/>
        </w:rPr>
        <w:fldChar w:fldCharType="begin"/>
      </w:r>
      <w:r w:rsidR="001F5355" w:rsidRPr="004728C9">
        <w:rPr>
          <w:rFonts w:cs="Arial"/>
        </w:rPr>
        <w:instrText xml:space="preserve"> REF _Ref503875556 \h  \* MERGEFORMAT </w:instrText>
      </w:r>
      <w:r w:rsidR="001F5355" w:rsidRPr="004728C9">
        <w:rPr>
          <w:rFonts w:cs="Arial"/>
        </w:rPr>
      </w:r>
      <w:r w:rsidR="001F5355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3</w:t>
      </w:r>
      <w:r w:rsidR="001F5355" w:rsidRPr="004728C9">
        <w:rPr>
          <w:rFonts w:cs="Arial"/>
        </w:rPr>
        <w:fldChar w:fldCharType="end"/>
      </w:r>
      <w:r w:rsidR="001F5355" w:rsidRPr="004728C9">
        <w:rPr>
          <w:rFonts w:cs="Arial"/>
        </w:rPr>
        <w:t>)</w:t>
      </w:r>
      <w:r w:rsidR="001F5355">
        <w:rPr>
          <w:rFonts w:cs="Arial"/>
        </w:rPr>
        <w:t>.</w:t>
      </w:r>
    </w:p>
    <w:p w14:paraId="058AAB51" w14:textId="77777777" w:rsidR="00C120DE" w:rsidRPr="004728C9" w:rsidRDefault="00C120DE" w:rsidP="00773F9D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4540F87E" wp14:editId="2665847E">
            <wp:extent cx="3676650" cy="2352040"/>
            <wp:effectExtent l="19050" t="19050" r="19050" b="1016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10" r="1339"/>
                    <a:stretch/>
                  </pic:blipFill>
                  <pic:spPr bwMode="auto">
                    <a:xfrm>
                      <a:off x="0" y="0"/>
                      <a:ext cx="3682227" cy="23556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AE38C" w14:textId="643FDA0D" w:rsidR="00C120DE" w:rsidRPr="004728C9" w:rsidRDefault="00C120DE" w:rsidP="00773F9D">
      <w:pPr>
        <w:pStyle w:val="26"/>
        <w:spacing w:after="240" w:line="276" w:lineRule="auto"/>
        <w:rPr>
          <w:noProof/>
          <w:lang w:eastAsia="ru-RU"/>
        </w:rPr>
      </w:pPr>
      <w:bookmarkStart w:id="15" w:name="_Ref503875556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3</w:t>
      </w:r>
      <w:r w:rsidR="005F05DE" w:rsidRPr="004728C9">
        <w:rPr>
          <w:noProof/>
        </w:rPr>
        <w:fldChar w:fldCharType="end"/>
      </w:r>
      <w:bookmarkEnd w:id="15"/>
      <w:r w:rsidRPr="004728C9">
        <w:t xml:space="preserve"> – Подтверждение действия</w:t>
      </w:r>
    </w:p>
    <w:p w14:paraId="6F583046" w14:textId="1F35AECC" w:rsidR="00C120DE" w:rsidRPr="004728C9" w:rsidRDefault="00C120DE" w:rsidP="00964B25">
      <w:pPr>
        <w:pStyle w:val="a0"/>
        <w:numPr>
          <w:ilvl w:val="0"/>
          <w:numId w:val="30"/>
        </w:numPr>
        <w:rPr>
          <w:rFonts w:cs="Arial"/>
        </w:rPr>
      </w:pPr>
      <w:r w:rsidRPr="004728C9">
        <w:rPr>
          <w:rFonts w:cs="Arial"/>
        </w:rPr>
        <w:t xml:space="preserve"> Перейти по ссылке «Вход/регистрация с помощью учетной записи портала госуслуги». В открывшемся окне необходимо ввести данные учетной записи пользователя с портала госуслуг: «Мобильный телефон или почта» и «Пароль», затем нажать кнопку «Войти»</w:t>
      </w:r>
      <w:r w:rsidR="001F5355" w:rsidRPr="001F5355">
        <w:rPr>
          <w:rFonts w:cs="Arial"/>
        </w:rPr>
        <w:t xml:space="preserve"> </w:t>
      </w:r>
      <w:r w:rsidR="001F5355" w:rsidRPr="004728C9">
        <w:rPr>
          <w:rFonts w:cs="Arial"/>
        </w:rPr>
        <w:t>(</w:t>
      </w:r>
      <w:r w:rsidR="001F5355" w:rsidRPr="004728C9">
        <w:rPr>
          <w:rFonts w:cs="Arial"/>
        </w:rPr>
        <w:fldChar w:fldCharType="begin"/>
      </w:r>
      <w:r w:rsidR="001F5355" w:rsidRPr="004728C9">
        <w:rPr>
          <w:rFonts w:cs="Arial"/>
        </w:rPr>
        <w:instrText xml:space="preserve"> REF _Ref503871699 \h  \* MERGEFORMAT </w:instrText>
      </w:r>
      <w:r w:rsidR="001F5355" w:rsidRPr="004728C9">
        <w:rPr>
          <w:rFonts w:cs="Arial"/>
        </w:rPr>
      </w:r>
      <w:r w:rsidR="001F5355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</w:t>
      </w:r>
      <w:r w:rsidR="001F5355" w:rsidRPr="004728C9">
        <w:rPr>
          <w:rFonts w:cs="Arial"/>
        </w:rPr>
        <w:fldChar w:fldCharType="end"/>
      </w:r>
      <w:r w:rsidR="001F5355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2540D309" w14:textId="77777777" w:rsidR="00C120DE" w:rsidRPr="004728C9" w:rsidRDefault="00C120DE" w:rsidP="00C120DE">
      <w:pPr>
        <w:keepNext/>
        <w:ind w:firstLine="0"/>
        <w:jc w:val="center"/>
        <w:rPr>
          <w:rFonts w:cs="Arial"/>
        </w:rPr>
      </w:pPr>
      <w:r w:rsidRPr="004728C9">
        <w:rPr>
          <w:rFonts w:cs="Arial"/>
          <w:noProof/>
          <w:lang w:eastAsia="ru-RU"/>
        </w:rPr>
        <w:lastRenderedPageBreak/>
        <w:drawing>
          <wp:inline distT="0" distB="0" distL="0" distR="0" wp14:anchorId="0D0902DF" wp14:editId="2DBFD9C3">
            <wp:extent cx="6120765" cy="4848860"/>
            <wp:effectExtent l="0" t="0" r="0" b="889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BF6F" w14:textId="112EAE23" w:rsidR="00C120DE" w:rsidRPr="004728C9" w:rsidRDefault="00C120DE" w:rsidP="00773F9D">
      <w:pPr>
        <w:pStyle w:val="26"/>
        <w:spacing w:after="240" w:line="276" w:lineRule="auto"/>
      </w:pPr>
      <w:bookmarkStart w:id="16" w:name="_Ref503871699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4</w:t>
      </w:r>
      <w:r w:rsidR="005F05DE" w:rsidRPr="004728C9">
        <w:rPr>
          <w:noProof/>
        </w:rPr>
        <w:fldChar w:fldCharType="end"/>
      </w:r>
      <w:bookmarkEnd w:id="16"/>
      <w:r w:rsidRPr="004728C9">
        <w:t xml:space="preserve"> – Окно авторизации пользователя через портал госуслуг</w:t>
      </w:r>
    </w:p>
    <w:p w14:paraId="0F78E3E3" w14:textId="0670A9EB" w:rsidR="00C120DE" w:rsidRPr="004728C9" w:rsidRDefault="00C120DE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При первой попытке авторизации пользователя в ЕСИА необходимо предоставить ИС «МедВедь» Департамента здравоохранения ХМАО-Югры права на обработку данных учетной записи, для этого нажать кнопку «Предоставить» </w:t>
      </w:r>
      <w:r w:rsidR="007C06A9">
        <w:rPr>
          <w:rFonts w:cs="Arial"/>
        </w:rPr>
        <w:t xml:space="preserve">    </w:t>
      </w:r>
      <w:r w:rsidRPr="004728C9">
        <w:rPr>
          <w:rFonts w:cs="Arial"/>
        </w:rPr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_Ref503880312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BCB37C9" w14:textId="77777777" w:rsidR="00C120DE" w:rsidRPr="004728C9" w:rsidRDefault="00C120DE" w:rsidP="00773F9D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lastRenderedPageBreak/>
        <w:drawing>
          <wp:inline distT="0" distB="0" distL="0" distR="0" wp14:anchorId="3411E2E2" wp14:editId="2D39D829">
            <wp:extent cx="4676775" cy="8601075"/>
            <wp:effectExtent l="0" t="0" r="9525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D5F7" w14:textId="02DE4E54" w:rsidR="00C120DE" w:rsidRPr="004728C9" w:rsidRDefault="00C120DE" w:rsidP="00773F9D">
      <w:pPr>
        <w:pStyle w:val="26"/>
        <w:spacing w:after="240" w:line="276" w:lineRule="auto"/>
      </w:pPr>
      <w:bookmarkStart w:id="17" w:name="_Ref503880312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5</w:t>
      </w:r>
      <w:r w:rsidR="005F05DE" w:rsidRPr="004728C9">
        <w:rPr>
          <w:noProof/>
        </w:rPr>
        <w:fldChar w:fldCharType="end"/>
      </w:r>
      <w:bookmarkEnd w:id="17"/>
      <w:r w:rsidRPr="004728C9">
        <w:t xml:space="preserve"> – Предоставление прав доступа</w:t>
      </w:r>
    </w:p>
    <w:p w14:paraId="6DF8B161" w14:textId="55E1E552" w:rsidR="006178E5" w:rsidRPr="004728C9" w:rsidRDefault="00C120DE" w:rsidP="00773F9D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>В случае успешной авторизации пользователя на экране отобразится страница, содержащая панель с кнопками главного меню, соответствующая назначенным правам пользователя</w:t>
      </w:r>
      <w:r w:rsidR="001F5355">
        <w:rPr>
          <w:rFonts w:cs="Arial"/>
        </w:rPr>
        <w:t xml:space="preserve"> </w:t>
      </w:r>
      <w:r w:rsidR="001F5355" w:rsidRPr="004728C9">
        <w:rPr>
          <w:rFonts w:cs="Arial"/>
        </w:rPr>
        <w:t>(</w:t>
      </w:r>
      <w:r w:rsidR="001F5355" w:rsidRPr="004728C9">
        <w:rPr>
          <w:rFonts w:cs="Arial"/>
        </w:rPr>
        <w:fldChar w:fldCharType="begin"/>
      </w:r>
      <w:r w:rsidR="001F5355" w:rsidRPr="004728C9">
        <w:rPr>
          <w:rFonts w:cs="Arial"/>
        </w:rPr>
        <w:instrText xml:space="preserve"> REF _Ref503871706 \h  \* MERGEFORMAT </w:instrText>
      </w:r>
      <w:r w:rsidR="001F5355" w:rsidRPr="004728C9">
        <w:rPr>
          <w:rFonts w:cs="Arial"/>
        </w:rPr>
      </w:r>
      <w:r w:rsidR="001F5355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="001F5355" w:rsidRPr="004728C9">
        <w:rPr>
          <w:rFonts w:cs="Arial"/>
        </w:rPr>
        <w:fldChar w:fldCharType="end"/>
      </w:r>
      <w:r w:rsidR="001F5355" w:rsidRPr="004728C9">
        <w:rPr>
          <w:rFonts w:cs="Arial"/>
        </w:rPr>
        <w:t>)</w:t>
      </w:r>
      <w:r w:rsidRPr="004728C9">
        <w:rPr>
          <w:rFonts w:cs="Arial"/>
        </w:rPr>
        <w:t>.</w:t>
      </w:r>
      <w:r w:rsidR="00374006" w:rsidRPr="004728C9">
        <w:rPr>
          <w:rFonts w:cs="Arial"/>
        </w:rPr>
        <w:t xml:space="preserve"> </w:t>
      </w:r>
      <w:bookmarkStart w:id="18" w:name="_Hlk514136496"/>
      <w:r w:rsidR="00374006" w:rsidRPr="004728C9">
        <w:rPr>
          <w:rFonts w:cs="Arial"/>
        </w:rPr>
        <w:t xml:space="preserve">Под панелью главного меню отображается наименование и версия </w:t>
      </w:r>
      <w:r w:rsidR="00C95EAC">
        <w:rPr>
          <w:rFonts w:cs="Arial"/>
        </w:rPr>
        <w:t>под</w:t>
      </w:r>
      <w:r w:rsidR="00374006" w:rsidRPr="004728C9">
        <w:rPr>
          <w:rFonts w:cs="Arial"/>
        </w:rPr>
        <w:t>системы (</w:t>
      </w:r>
      <w:r w:rsidR="00D0108E" w:rsidRPr="004728C9">
        <w:rPr>
          <w:rFonts w:cs="Arial"/>
        </w:rPr>
        <w:fldChar w:fldCharType="begin"/>
      </w:r>
      <w:r w:rsidR="00D0108E" w:rsidRPr="004728C9">
        <w:rPr>
          <w:rFonts w:cs="Arial"/>
        </w:rPr>
        <w:instrText xml:space="preserve"> REF _Ref503871706 \h </w:instrText>
      </w:r>
      <w:r w:rsidR="004728C9" w:rsidRPr="004728C9">
        <w:rPr>
          <w:rFonts w:cs="Arial"/>
        </w:rPr>
        <w:instrText xml:space="preserve"> \* MERGEFORMAT </w:instrText>
      </w:r>
      <w:r w:rsidR="00D0108E" w:rsidRPr="004728C9">
        <w:rPr>
          <w:rFonts w:cs="Arial"/>
        </w:rPr>
      </w:r>
      <w:r w:rsidR="00D0108E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="00D0108E" w:rsidRPr="004728C9">
        <w:rPr>
          <w:rFonts w:cs="Arial"/>
        </w:rPr>
        <w:fldChar w:fldCharType="end"/>
      </w:r>
      <w:r w:rsidR="00374006" w:rsidRPr="004728C9">
        <w:rPr>
          <w:rFonts w:cs="Arial"/>
        </w:rPr>
        <w:t>).</w:t>
      </w:r>
      <w:bookmarkEnd w:id="18"/>
    </w:p>
    <w:p w14:paraId="1DDBDDFF" w14:textId="500AD3EC" w:rsidR="00C120DE" w:rsidRPr="004728C9" w:rsidRDefault="00E319F9" w:rsidP="00C6730A">
      <w:pPr>
        <w:ind w:firstLine="0"/>
        <w:rPr>
          <w:rFonts w:cs="Arial"/>
        </w:rPr>
      </w:pPr>
      <w:r>
        <w:rPr>
          <w:noProof/>
        </w:rPr>
        <w:drawing>
          <wp:inline distT="0" distB="0" distL="0" distR="0" wp14:anchorId="20A2112D" wp14:editId="652ED50F">
            <wp:extent cx="6115050" cy="465455"/>
            <wp:effectExtent l="19050" t="19050" r="19050" b="1079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5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120DE" w:rsidRPr="004728C9">
        <w:rPr>
          <w:rFonts w:cs="Arial"/>
        </w:rPr>
        <w:t xml:space="preserve"> </w:t>
      </w:r>
    </w:p>
    <w:p w14:paraId="16E03D28" w14:textId="16CAB02C" w:rsidR="00C120DE" w:rsidRPr="004728C9" w:rsidRDefault="00C120DE" w:rsidP="00773F9D">
      <w:pPr>
        <w:pStyle w:val="26"/>
        <w:spacing w:after="240" w:line="276" w:lineRule="auto"/>
      </w:pPr>
      <w:bookmarkStart w:id="19" w:name="_Ref503871706"/>
      <w:r w:rsidRPr="00560D48">
        <w:t xml:space="preserve">Рисунок </w:t>
      </w:r>
      <w:r w:rsidR="005F05DE" w:rsidRPr="00560D48">
        <w:rPr>
          <w:noProof/>
        </w:rPr>
        <w:fldChar w:fldCharType="begin"/>
      </w:r>
      <w:r w:rsidR="005F05DE" w:rsidRPr="00560D48">
        <w:rPr>
          <w:noProof/>
        </w:rPr>
        <w:instrText xml:space="preserve"> SEQ Рисунок \* ARABIC </w:instrText>
      </w:r>
      <w:r w:rsidR="005F05DE" w:rsidRPr="00560D48">
        <w:rPr>
          <w:noProof/>
        </w:rPr>
        <w:fldChar w:fldCharType="separate"/>
      </w:r>
      <w:r w:rsidR="00B17396">
        <w:rPr>
          <w:noProof/>
        </w:rPr>
        <w:t>6</w:t>
      </w:r>
      <w:r w:rsidR="005F05DE" w:rsidRPr="00560D48">
        <w:rPr>
          <w:noProof/>
        </w:rPr>
        <w:fldChar w:fldCharType="end"/>
      </w:r>
      <w:bookmarkEnd w:id="19"/>
      <w:r w:rsidRPr="00560D48">
        <w:t xml:space="preserve"> –</w:t>
      </w:r>
      <w:r w:rsidRPr="004728C9">
        <w:t xml:space="preserve"> Панель главного меню</w:t>
      </w:r>
    </w:p>
    <w:p w14:paraId="4E8A1A63" w14:textId="50D8DDBC" w:rsidR="00C6730A" w:rsidRPr="004728C9" w:rsidRDefault="00C6730A" w:rsidP="002402F9">
      <w:pPr>
        <w:pStyle w:val="af1"/>
        <w:rPr>
          <w:rFonts w:cs="Arial"/>
        </w:rPr>
      </w:pPr>
      <w:bookmarkStart w:id="20" w:name="_Toc520288202"/>
      <w:bookmarkStart w:id="21" w:name="_Toc520289064"/>
      <w:bookmarkStart w:id="22" w:name="_Hlk520292704"/>
      <w:bookmarkStart w:id="23" w:name="_Toc156380824"/>
      <w:r w:rsidRPr="004728C9">
        <w:rPr>
          <w:rFonts w:cs="Arial"/>
        </w:rPr>
        <w:t xml:space="preserve">Получение доступа к </w:t>
      </w:r>
      <w:r w:rsidR="001F5355">
        <w:rPr>
          <w:rFonts w:cs="Arial"/>
        </w:rPr>
        <w:t>под</w:t>
      </w:r>
      <w:r w:rsidRPr="004728C9">
        <w:rPr>
          <w:rFonts w:cs="Arial"/>
        </w:rPr>
        <w:t>системе</w:t>
      </w:r>
      <w:bookmarkEnd w:id="20"/>
      <w:bookmarkEnd w:id="21"/>
      <w:bookmarkEnd w:id="22"/>
      <w:bookmarkEnd w:id="23"/>
    </w:p>
    <w:p w14:paraId="560FDC82" w14:textId="2FDAB7EF" w:rsidR="00C6730A" w:rsidRPr="004728C9" w:rsidRDefault="00C6730A" w:rsidP="00773F9D">
      <w:pPr>
        <w:ind w:firstLine="851"/>
        <w:rPr>
          <w:rFonts w:cs="Arial"/>
        </w:rPr>
      </w:pPr>
      <w:bookmarkStart w:id="24" w:name="_Hlk520292724"/>
      <w:r w:rsidRPr="004728C9">
        <w:rPr>
          <w:rFonts w:cs="Arial"/>
          <w:b/>
          <w:bCs/>
        </w:rPr>
        <w:t>ВНИМАНИЕ</w:t>
      </w:r>
      <w:r w:rsidR="0074208F" w:rsidRPr="004728C9">
        <w:rPr>
          <w:rFonts w:cs="Arial"/>
          <w:b/>
          <w:bCs/>
        </w:rPr>
        <w:t>!!</w:t>
      </w:r>
      <w:r w:rsidRPr="004728C9">
        <w:rPr>
          <w:rFonts w:cs="Arial"/>
          <w:b/>
          <w:bCs/>
        </w:rPr>
        <w:t>!</w:t>
      </w:r>
      <w:r w:rsidRPr="004728C9">
        <w:rPr>
          <w:rFonts w:cs="Arial"/>
        </w:rPr>
        <w:t xml:space="preserve"> Раздел только для пользователей без доступа к </w:t>
      </w:r>
      <w:r w:rsidR="001F5355">
        <w:rPr>
          <w:rFonts w:cs="Arial"/>
        </w:rPr>
        <w:t>под</w:t>
      </w:r>
      <w:r w:rsidRPr="004728C9">
        <w:rPr>
          <w:rFonts w:cs="Arial"/>
        </w:rPr>
        <w:t>системе.</w:t>
      </w:r>
      <w:bookmarkEnd w:id="24"/>
    </w:p>
    <w:p w14:paraId="0D10143F" w14:textId="05C693D2" w:rsidR="006178E5" w:rsidRPr="004728C9" w:rsidRDefault="006178E5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Если для пользователя не была создана учетная запись в </w:t>
      </w:r>
      <w:r w:rsidR="001F5355">
        <w:rPr>
          <w:rFonts w:cs="Arial"/>
        </w:rPr>
        <w:t>под</w:t>
      </w:r>
      <w:r w:rsidRPr="004728C9">
        <w:rPr>
          <w:rFonts w:cs="Arial"/>
        </w:rPr>
        <w:t xml:space="preserve">системе, то </w:t>
      </w:r>
      <w:bookmarkStart w:id="25" w:name="_Hlk520291921"/>
      <w:r w:rsidR="00C6730A" w:rsidRPr="004728C9">
        <w:rPr>
          <w:rFonts w:cs="Arial"/>
        </w:rPr>
        <w:t xml:space="preserve">при входе в </w:t>
      </w:r>
      <w:r w:rsidR="001F5355">
        <w:rPr>
          <w:rFonts w:cs="Arial"/>
        </w:rPr>
        <w:t>под</w:t>
      </w:r>
      <w:r w:rsidR="00C6730A" w:rsidRPr="004728C9">
        <w:rPr>
          <w:rFonts w:cs="Arial"/>
        </w:rPr>
        <w:t>систему через портал Госуслуг</w:t>
      </w:r>
      <w:bookmarkEnd w:id="25"/>
      <w:r w:rsidR="00C6730A" w:rsidRPr="004728C9">
        <w:rPr>
          <w:rFonts w:cs="Arial"/>
        </w:rPr>
        <w:t xml:space="preserve"> </w:t>
      </w:r>
      <w:r w:rsidRPr="004728C9">
        <w:rPr>
          <w:rFonts w:cs="Arial"/>
        </w:rPr>
        <w:t>перед пользователем в верхней части экрана появится сообщение о том, что необходимо подать заявку на получение доступа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_Ref519843749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7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3CE5764D" w14:textId="1358C8C9" w:rsidR="006178E5" w:rsidRPr="004728C9" w:rsidRDefault="00E319F9" w:rsidP="00FA6A0C">
      <w:pPr>
        <w:pStyle w:val="affff8"/>
        <w:spacing w:before="0"/>
        <w:rPr>
          <w:rFonts w:cs="Arial"/>
        </w:rPr>
      </w:pPr>
      <w:r>
        <w:rPr>
          <w:rFonts w:cs="Arial"/>
        </w:rPr>
        <w:drawing>
          <wp:inline distT="0" distB="0" distL="0" distR="0" wp14:anchorId="1AEE708D" wp14:editId="4A92FC29">
            <wp:extent cx="6115050" cy="2367915"/>
            <wp:effectExtent l="19050" t="19050" r="19050" b="133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67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F83167" w14:textId="535AE5F8" w:rsidR="006178E5" w:rsidRPr="004728C9" w:rsidRDefault="006178E5" w:rsidP="00773F9D">
      <w:pPr>
        <w:pStyle w:val="26"/>
        <w:spacing w:after="240" w:line="276" w:lineRule="auto"/>
      </w:pPr>
      <w:bookmarkStart w:id="26" w:name="_Ref519843749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7</w:t>
      </w:r>
      <w:r w:rsidRPr="004728C9">
        <w:rPr>
          <w:noProof/>
        </w:rPr>
        <w:fldChar w:fldCharType="end"/>
      </w:r>
      <w:bookmarkEnd w:id="26"/>
      <w:r w:rsidRPr="004728C9">
        <w:t xml:space="preserve"> – Сообщение о необходимости подачи заявки для доступа к </w:t>
      </w:r>
      <w:r w:rsidR="00C95EAC">
        <w:t>под</w:t>
      </w:r>
      <w:r w:rsidRPr="004728C9">
        <w:t>системе</w:t>
      </w:r>
    </w:p>
    <w:p w14:paraId="518C168E" w14:textId="3A66690F" w:rsidR="006178E5" w:rsidRPr="004728C9" w:rsidRDefault="006178E5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Нажав кнопку «Продолжить», перед пользователем появится окно заполнения </w:t>
      </w:r>
      <w:r w:rsidR="00A411BF" w:rsidRPr="004728C9">
        <w:rPr>
          <w:rFonts w:cs="Arial"/>
        </w:rPr>
        <w:t>данных заявки</w:t>
      </w:r>
      <w:r w:rsidRPr="004728C9">
        <w:rPr>
          <w:rFonts w:cs="Arial"/>
        </w:rPr>
        <w:t xml:space="preserve"> </w:t>
      </w:r>
      <w:bookmarkStart w:id="27" w:name="_Hlk520291935"/>
      <w:r w:rsidR="00C6730A" w:rsidRPr="004728C9">
        <w:rPr>
          <w:rFonts w:cs="Arial"/>
        </w:rPr>
        <w:t>с предзаполненными личными данными, полученными из Госуслуг</w:t>
      </w:r>
      <w:bookmarkEnd w:id="27"/>
      <w:r w:rsidR="00C6730A" w:rsidRPr="004728C9">
        <w:rPr>
          <w:rFonts w:cs="Arial"/>
        </w:rPr>
        <w:t xml:space="preserve"> </w:t>
      </w:r>
      <w:r w:rsidRPr="004728C9">
        <w:rPr>
          <w:rFonts w:cs="Arial"/>
        </w:rPr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_Ref519771579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В случае же нажатия кнопки «Отмена», произойдет выход из </w:t>
      </w:r>
      <w:r w:rsidR="001F5355">
        <w:rPr>
          <w:rFonts w:cs="Arial"/>
        </w:rPr>
        <w:t>под</w:t>
      </w:r>
      <w:r w:rsidRPr="004728C9">
        <w:rPr>
          <w:rFonts w:cs="Arial"/>
        </w:rPr>
        <w:t>системы (</w:t>
      </w:r>
      <w:r w:rsidR="005C7F11" w:rsidRPr="004728C9">
        <w:rPr>
          <w:rFonts w:cs="Arial"/>
        </w:rPr>
        <w:fldChar w:fldCharType="begin"/>
      </w:r>
      <w:r w:rsidR="005C7F11" w:rsidRPr="004728C9">
        <w:rPr>
          <w:rFonts w:cs="Arial"/>
        </w:rPr>
        <w:instrText xml:space="preserve"> REF _Ref503881835 \h </w:instrText>
      </w:r>
      <w:r w:rsidR="004728C9" w:rsidRPr="004728C9">
        <w:rPr>
          <w:rFonts w:cs="Arial"/>
        </w:rPr>
        <w:instrText xml:space="preserve"> \* MERGEFORMAT </w:instrText>
      </w:r>
      <w:r w:rsidR="005C7F11" w:rsidRPr="004728C9">
        <w:rPr>
          <w:rFonts w:cs="Arial"/>
        </w:rPr>
      </w:r>
      <w:r w:rsidR="005C7F11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157</w:t>
      </w:r>
      <w:r w:rsidR="005C7F11"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), после чего пользователь будет возращен на стартовую страницу </w:t>
      </w:r>
      <w:r w:rsidRPr="004728C9">
        <w:rPr>
          <w:rFonts w:cs="Arial"/>
          <w:lang w:val="en-US"/>
        </w:rPr>
        <w:t>web</w:t>
      </w:r>
      <w:r w:rsidRPr="004728C9">
        <w:rPr>
          <w:rFonts w:cs="Arial"/>
        </w:rPr>
        <w:t>-приложения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_Ref503871690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064A3323" w14:textId="26AF9683" w:rsidR="006178E5" w:rsidRPr="004728C9" w:rsidRDefault="00C44C46" w:rsidP="00C44C46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7C7D803C" wp14:editId="6F9FFE14">
            <wp:extent cx="5779411" cy="7590349"/>
            <wp:effectExtent l="19050" t="19050" r="12065" b="1079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73" cy="7603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986841" w14:textId="4C96645C" w:rsidR="006178E5" w:rsidRPr="004728C9" w:rsidRDefault="006178E5" w:rsidP="00773F9D">
      <w:pPr>
        <w:pStyle w:val="26"/>
        <w:spacing w:after="240" w:line="276" w:lineRule="auto"/>
      </w:pPr>
      <w:bookmarkStart w:id="28" w:name="_Ref519771579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8</w:t>
      </w:r>
      <w:r w:rsidRPr="004728C9">
        <w:rPr>
          <w:noProof/>
        </w:rPr>
        <w:fldChar w:fldCharType="end"/>
      </w:r>
      <w:bookmarkEnd w:id="28"/>
      <w:r w:rsidRPr="004728C9">
        <w:t xml:space="preserve"> – Форма заполнения заявки</w:t>
      </w:r>
    </w:p>
    <w:p w14:paraId="5CE47BB3" w14:textId="0E79C988" w:rsidR="006178E5" w:rsidRPr="004728C9" w:rsidRDefault="006178E5" w:rsidP="00773F9D">
      <w:pPr>
        <w:ind w:firstLine="851"/>
        <w:rPr>
          <w:rFonts w:cs="Arial"/>
        </w:rPr>
      </w:pPr>
      <w:r w:rsidRPr="004728C9">
        <w:rPr>
          <w:rFonts w:cs="Arial"/>
        </w:rPr>
        <w:t>Заполнив все</w:t>
      </w:r>
      <w:r w:rsidR="00611D6D" w:rsidRPr="004728C9">
        <w:rPr>
          <w:rFonts w:cs="Arial"/>
        </w:rPr>
        <w:t xml:space="preserve"> обязательные</w:t>
      </w:r>
      <w:r w:rsidRPr="004728C9">
        <w:rPr>
          <w:rFonts w:cs="Arial"/>
        </w:rPr>
        <w:t xml:space="preserve"> поля заявки, пользователь нажимает кнопку «Подать заявку», после чего </w:t>
      </w:r>
      <w:r w:rsidR="001F5355">
        <w:rPr>
          <w:rFonts w:cs="Arial"/>
        </w:rPr>
        <w:t>под</w:t>
      </w:r>
      <w:r w:rsidRPr="004728C9">
        <w:rPr>
          <w:rFonts w:cs="Arial"/>
        </w:rPr>
        <w:t xml:space="preserve">система </w:t>
      </w:r>
      <w:r w:rsidR="00C6730A" w:rsidRPr="004728C9">
        <w:rPr>
          <w:rFonts w:cs="Arial"/>
        </w:rPr>
        <w:t xml:space="preserve">возвращает </w:t>
      </w:r>
      <w:r w:rsidRPr="004728C9">
        <w:rPr>
          <w:rFonts w:cs="Arial"/>
        </w:rPr>
        <w:t xml:space="preserve">его на стартовую страницу </w:t>
      </w:r>
      <w:r w:rsidR="001F5355">
        <w:rPr>
          <w:rFonts w:cs="Arial"/>
        </w:rPr>
        <w:t xml:space="preserve">  </w:t>
      </w:r>
      <w:r w:rsidRPr="004728C9">
        <w:rPr>
          <w:rFonts w:cs="Arial"/>
        </w:rPr>
        <w:lastRenderedPageBreak/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_Ref503871690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), где в верхней части экрана будет сообщение о том, что пользователь успешно добавлен (</w:t>
      </w:r>
      <w:r w:rsidR="001F4C4C" w:rsidRPr="004728C9">
        <w:rPr>
          <w:rFonts w:cs="Arial"/>
        </w:rPr>
        <w:fldChar w:fldCharType="begin"/>
      </w:r>
      <w:r w:rsidR="001F4C4C" w:rsidRPr="004728C9">
        <w:rPr>
          <w:rFonts w:cs="Arial"/>
        </w:rPr>
        <w:instrText xml:space="preserve"> REF _Ref25846447 \h </w:instrText>
      </w:r>
      <w:r w:rsidR="004728C9" w:rsidRPr="004728C9">
        <w:rPr>
          <w:rFonts w:cs="Arial"/>
        </w:rPr>
        <w:instrText xml:space="preserve"> \* MERGEFORMAT </w:instrText>
      </w:r>
      <w:r w:rsidR="001F4C4C" w:rsidRPr="004728C9">
        <w:rPr>
          <w:rFonts w:cs="Arial"/>
        </w:rPr>
      </w:r>
      <w:r w:rsidR="001F4C4C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9</w:t>
      </w:r>
      <w:r w:rsidR="001F4C4C" w:rsidRPr="004728C9">
        <w:rPr>
          <w:rFonts w:cs="Arial"/>
        </w:rPr>
        <w:fldChar w:fldCharType="end"/>
      </w:r>
      <w:r w:rsidR="001F4C4C" w:rsidRPr="004728C9">
        <w:rPr>
          <w:rFonts w:cs="Arial"/>
        </w:rPr>
        <w:t>).</w:t>
      </w:r>
    </w:p>
    <w:p w14:paraId="3B06E9F5" w14:textId="3314A5A4" w:rsidR="001F4C4C" w:rsidRPr="004728C9" w:rsidRDefault="00C323AB" w:rsidP="002F68EA">
      <w:pPr>
        <w:ind w:firstLine="0"/>
        <w:rPr>
          <w:rFonts w:cs="Arial"/>
        </w:rPr>
      </w:pPr>
      <w:r w:rsidRPr="00C323AB">
        <w:rPr>
          <w:rFonts w:cs="Arial"/>
          <w:noProof/>
        </w:rPr>
        <w:drawing>
          <wp:inline distT="0" distB="0" distL="0" distR="0" wp14:anchorId="4FF30BB4" wp14:editId="4BB29A35">
            <wp:extent cx="6120130" cy="2730318"/>
            <wp:effectExtent l="19050" t="19050" r="13970" b="1333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791"/>
                    <a:stretch/>
                  </pic:blipFill>
                  <pic:spPr bwMode="auto">
                    <a:xfrm>
                      <a:off x="0" y="0"/>
                      <a:ext cx="6120130" cy="273031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AE023" w14:textId="516F2CD5" w:rsidR="001F4C4C" w:rsidRPr="004728C9" w:rsidRDefault="001F4C4C" w:rsidP="00773F9D">
      <w:pPr>
        <w:pStyle w:val="26"/>
        <w:spacing w:after="240" w:line="276" w:lineRule="auto"/>
      </w:pPr>
      <w:bookmarkStart w:id="29" w:name="_Ref25846447"/>
      <w:r w:rsidRPr="00560D48">
        <w:t xml:space="preserve">Рисунок </w:t>
      </w:r>
      <w:r w:rsidRPr="00560D48">
        <w:rPr>
          <w:noProof/>
        </w:rPr>
        <w:fldChar w:fldCharType="begin"/>
      </w:r>
      <w:r w:rsidRPr="00560D48">
        <w:rPr>
          <w:noProof/>
        </w:rPr>
        <w:instrText xml:space="preserve"> SEQ Рисунок \* ARABIC </w:instrText>
      </w:r>
      <w:r w:rsidRPr="00560D48">
        <w:rPr>
          <w:noProof/>
        </w:rPr>
        <w:fldChar w:fldCharType="separate"/>
      </w:r>
      <w:r w:rsidR="00B17396">
        <w:rPr>
          <w:noProof/>
        </w:rPr>
        <w:t>9</w:t>
      </w:r>
      <w:r w:rsidRPr="00560D48">
        <w:rPr>
          <w:noProof/>
        </w:rPr>
        <w:fldChar w:fldCharType="end"/>
      </w:r>
      <w:bookmarkEnd w:id="29"/>
      <w:r w:rsidRPr="00560D48">
        <w:t xml:space="preserve"> –</w:t>
      </w:r>
      <w:r w:rsidRPr="004728C9">
        <w:t xml:space="preserve"> Окно с сообщением о том, что пользователь успешно добавлен</w:t>
      </w:r>
    </w:p>
    <w:p w14:paraId="3D9215AF" w14:textId="420B4A89" w:rsidR="00376651" w:rsidRPr="004728C9" w:rsidRDefault="006178E5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Если пользователь </w:t>
      </w:r>
      <w:bookmarkStart w:id="30" w:name="_Hlk520292856"/>
      <w:r w:rsidR="00C6730A" w:rsidRPr="004728C9">
        <w:rPr>
          <w:rFonts w:cs="Arial"/>
        </w:rPr>
        <w:t>с неподтвержденным доступом</w:t>
      </w:r>
      <w:bookmarkEnd w:id="30"/>
      <w:r w:rsidRPr="004728C9">
        <w:rPr>
          <w:rFonts w:cs="Arial"/>
        </w:rPr>
        <w:t xml:space="preserve"> попытается войти в </w:t>
      </w:r>
      <w:r w:rsidR="001F5355">
        <w:rPr>
          <w:rFonts w:cs="Arial"/>
        </w:rPr>
        <w:t>под</w:t>
      </w:r>
      <w:r w:rsidRPr="004728C9">
        <w:rPr>
          <w:rFonts w:cs="Arial"/>
        </w:rPr>
        <w:t>систему, то перед ним появится сообщение о том, что его заявка находится на рассмотрении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_Ref519772042 \h </w:instrText>
      </w:r>
      <w:r w:rsidR="00376651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148194CF" w14:textId="22C59C2A" w:rsidR="006178E5" w:rsidRPr="004728C9" w:rsidRDefault="00C323AB" w:rsidP="006178E5">
      <w:pPr>
        <w:ind w:firstLine="0"/>
        <w:jc w:val="center"/>
        <w:rPr>
          <w:rFonts w:cs="Arial"/>
        </w:rPr>
      </w:pPr>
      <w:r w:rsidRPr="00C323AB">
        <w:rPr>
          <w:rFonts w:cs="Arial"/>
          <w:noProof/>
        </w:rPr>
        <w:drawing>
          <wp:inline distT="0" distB="0" distL="0" distR="0" wp14:anchorId="2A2EC8F0" wp14:editId="30FFE63F">
            <wp:extent cx="6120130" cy="2741658"/>
            <wp:effectExtent l="19050" t="19050" r="13970" b="2095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494"/>
                    <a:stretch/>
                  </pic:blipFill>
                  <pic:spPr bwMode="auto">
                    <a:xfrm>
                      <a:off x="0" y="0"/>
                      <a:ext cx="6120130" cy="27416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675EE" w14:textId="2B954727" w:rsidR="006178E5" w:rsidRPr="004728C9" w:rsidRDefault="006178E5" w:rsidP="00773F9D">
      <w:pPr>
        <w:pStyle w:val="26"/>
        <w:spacing w:after="240" w:line="276" w:lineRule="auto"/>
      </w:pPr>
      <w:bookmarkStart w:id="31" w:name="_Ref519772042"/>
      <w:r w:rsidRPr="00560D48">
        <w:t xml:space="preserve">Рисунок </w:t>
      </w:r>
      <w:r w:rsidRPr="00560D48">
        <w:rPr>
          <w:noProof/>
        </w:rPr>
        <w:fldChar w:fldCharType="begin"/>
      </w:r>
      <w:r w:rsidRPr="00560D48">
        <w:rPr>
          <w:noProof/>
        </w:rPr>
        <w:instrText xml:space="preserve"> SEQ Рисунок \* ARABIC </w:instrText>
      </w:r>
      <w:r w:rsidRPr="00560D48">
        <w:rPr>
          <w:noProof/>
        </w:rPr>
        <w:fldChar w:fldCharType="separate"/>
      </w:r>
      <w:r w:rsidR="00B17396">
        <w:rPr>
          <w:noProof/>
        </w:rPr>
        <w:t>10</w:t>
      </w:r>
      <w:r w:rsidRPr="00560D48">
        <w:rPr>
          <w:noProof/>
        </w:rPr>
        <w:fldChar w:fldCharType="end"/>
      </w:r>
      <w:bookmarkEnd w:id="31"/>
      <w:r w:rsidRPr="00560D48">
        <w:t xml:space="preserve"> –</w:t>
      </w:r>
      <w:r w:rsidRPr="004728C9">
        <w:t xml:space="preserve"> Сообщение о том, что заявка находится на рассмотрении у администратора</w:t>
      </w:r>
    </w:p>
    <w:p w14:paraId="26571629" w14:textId="253FA9D5" w:rsidR="006178E5" w:rsidRPr="004728C9" w:rsidRDefault="006178E5" w:rsidP="00773F9D">
      <w:pPr>
        <w:ind w:firstLine="851"/>
        <w:rPr>
          <w:rFonts w:cs="Arial"/>
        </w:rPr>
      </w:pPr>
      <w:r w:rsidRPr="004728C9">
        <w:rPr>
          <w:rFonts w:cs="Arial"/>
        </w:rPr>
        <w:t xml:space="preserve">В случае подтверждения заявки перед пользователем откроется окно с панелью главного меню </w:t>
      </w:r>
      <w:r w:rsidR="001F5355">
        <w:rPr>
          <w:rFonts w:cs="Arial"/>
        </w:rPr>
        <w:t>под</w:t>
      </w:r>
      <w:r w:rsidRPr="004728C9">
        <w:rPr>
          <w:rFonts w:cs="Arial"/>
        </w:rPr>
        <w:t>системы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_Ref503871706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), либо же, в случае запрета доступа, появится сообщение в верхней части экрана о том, что доступ запрещен и необходимо обратиться к администратору ИС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_Ref519772818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  <w:iCs/>
          <w:szCs w:val="18"/>
        </w:rPr>
        <w:t xml:space="preserve">Рисунок </w:t>
      </w:r>
      <w:r w:rsidR="00B17396" w:rsidRPr="00B17396">
        <w:rPr>
          <w:rFonts w:cs="Arial"/>
          <w:iCs/>
          <w:noProof/>
          <w:szCs w:val="18"/>
        </w:rPr>
        <w:t>11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5F9EF8B" w14:textId="62938CB0" w:rsidR="006178E5" w:rsidRPr="004728C9" w:rsidRDefault="00C323AB" w:rsidP="006178E5">
      <w:pPr>
        <w:ind w:firstLine="0"/>
        <w:jc w:val="center"/>
        <w:rPr>
          <w:rFonts w:cs="Arial"/>
          <w:lang w:val="en-US"/>
        </w:rPr>
      </w:pPr>
      <w:r w:rsidRPr="00C323AB">
        <w:rPr>
          <w:rFonts w:cs="Arial"/>
          <w:noProof/>
        </w:rPr>
        <w:lastRenderedPageBreak/>
        <w:drawing>
          <wp:inline distT="0" distB="0" distL="0" distR="0" wp14:anchorId="0B27D75E" wp14:editId="39613DFB">
            <wp:extent cx="6120130" cy="2274570"/>
            <wp:effectExtent l="19050" t="19050" r="13970" b="1143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45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AA6E46" w14:textId="643438A0" w:rsidR="00C6730A" w:rsidRPr="007C06A9" w:rsidRDefault="006178E5" w:rsidP="00146C79">
      <w:pPr>
        <w:pStyle w:val="26"/>
        <w:spacing w:after="240" w:line="276" w:lineRule="auto"/>
        <w:rPr>
          <w:sz w:val="28"/>
        </w:rPr>
      </w:pPr>
      <w:bookmarkStart w:id="32" w:name="_Ref519772818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11</w:t>
      </w:r>
      <w:r w:rsidRPr="004728C9">
        <w:rPr>
          <w:noProof/>
        </w:rPr>
        <w:fldChar w:fldCharType="end"/>
      </w:r>
      <w:bookmarkEnd w:id="32"/>
      <w:r w:rsidRPr="004728C9">
        <w:t xml:space="preserve"> – Сообщение о запрете доступа к </w:t>
      </w:r>
      <w:r w:rsidR="00C95EAC">
        <w:t>под</w:t>
      </w:r>
      <w:r w:rsidRPr="004728C9">
        <w:t>системе</w:t>
      </w:r>
    </w:p>
    <w:p w14:paraId="5874F166" w14:textId="77777777" w:rsidR="00453D89" w:rsidRPr="004728C9" w:rsidRDefault="00453D89" w:rsidP="00453D89">
      <w:pPr>
        <w:pStyle w:val="af0"/>
        <w:rPr>
          <w:rFonts w:cs="Arial"/>
        </w:rPr>
      </w:pPr>
      <w:bookmarkStart w:id="33" w:name="_Toc25744936"/>
      <w:bookmarkStart w:id="34" w:name="_Toc156380825"/>
      <w:r w:rsidRPr="004728C9">
        <w:rPr>
          <w:rFonts w:cs="Arial"/>
        </w:rPr>
        <w:lastRenderedPageBreak/>
        <w:t>АВТОРИЗАЦИЯ ПОЛЬЗОВАТЕЛЯ</w:t>
      </w:r>
      <w:bookmarkEnd w:id="33"/>
      <w:bookmarkEnd w:id="34"/>
    </w:p>
    <w:p w14:paraId="195DC660" w14:textId="71733DCD" w:rsidR="00453D89" w:rsidRPr="004728C9" w:rsidRDefault="00453D89" w:rsidP="00146C79">
      <w:pPr>
        <w:ind w:firstLine="851"/>
        <w:rPr>
          <w:rFonts w:cs="Arial"/>
        </w:rPr>
      </w:pPr>
      <w:r w:rsidRPr="004728C9">
        <w:rPr>
          <w:rFonts w:cs="Arial"/>
        </w:rPr>
        <w:t>Для авторизации пользователя в подсистеме требуется на стартовой странице подсистемы нажать кнопку «Вход через Госуслуги»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_Ref503871690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В результате откроется окно авторизации пользователя через портал Госуслуг </w:t>
      </w:r>
      <w:r w:rsidR="00146C79">
        <w:rPr>
          <w:rFonts w:cs="Arial"/>
        </w:rPr>
        <w:t xml:space="preserve"> </w:t>
      </w:r>
      <w:r w:rsidRPr="004728C9">
        <w:rPr>
          <w:rFonts w:cs="Arial"/>
        </w:rPr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_Ref5980919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3D900F11" w14:textId="77777777" w:rsidR="00453D89" w:rsidRPr="004728C9" w:rsidRDefault="00453D89" w:rsidP="00453D89">
      <w:pPr>
        <w:ind w:firstLine="0"/>
        <w:jc w:val="center"/>
        <w:rPr>
          <w:rFonts w:cs="Arial"/>
        </w:rPr>
      </w:pPr>
      <w:r w:rsidRPr="004728C9">
        <w:rPr>
          <w:rFonts w:cs="Arial"/>
          <w:noProof/>
          <w:lang w:eastAsia="ru-RU"/>
        </w:rPr>
        <w:drawing>
          <wp:inline distT="0" distB="0" distL="0" distR="0" wp14:anchorId="6DC5EB1F" wp14:editId="0E673516">
            <wp:extent cx="5438775" cy="405345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8283" cy="406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ECFDF" w14:textId="7505AE47" w:rsidR="00453D89" w:rsidRPr="004728C9" w:rsidRDefault="00453D89" w:rsidP="00146C79">
      <w:pPr>
        <w:pStyle w:val="26"/>
        <w:spacing w:after="240" w:line="276" w:lineRule="auto"/>
      </w:pPr>
      <w:bookmarkStart w:id="35" w:name="_Ref5980919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12</w:t>
      </w:r>
      <w:r w:rsidRPr="004728C9">
        <w:rPr>
          <w:noProof/>
        </w:rPr>
        <w:fldChar w:fldCharType="end"/>
      </w:r>
      <w:bookmarkEnd w:id="35"/>
      <w:r w:rsidRPr="004728C9">
        <w:t xml:space="preserve"> – Окно авторизации пользователя</w:t>
      </w:r>
    </w:p>
    <w:p w14:paraId="19998FE8" w14:textId="2F4A5144" w:rsidR="00453D89" w:rsidRPr="004728C9" w:rsidRDefault="00453D89" w:rsidP="00146C79">
      <w:pPr>
        <w:ind w:firstLine="851"/>
        <w:rPr>
          <w:rFonts w:cs="Arial"/>
        </w:rPr>
      </w:pPr>
      <w:r w:rsidRPr="004728C9">
        <w:rPr>
          <w:rFonts w:cs="Arial"/>
        </w:rPr>
        <w:t>В открывшемся окне пользователю необходимо ввести данные учетной записи пользователя с портала госуслуг: «Мобильный телефон или почта»/«СНИЛС» и «Пароль», затем нажать кнопку «Войти»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_Ref5980919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33326E5B" w14:textId="32B1BB50" w:rsidR="00453D89" w:rsidRPr="004728C9" w:rsidRDefault="00453D89" w:rsidP="00146C79">
      <w:pPr>
        <w:ind w:firstLine="851"/>
        <w:rPr>
          <w:rFonts w:cs="Arial"/>
        </w:rPr>
      </w:pPr>
      <w:r w:rsidRPr="004728C9">
        <w:rPr>
          <w:rFonts w:cs="Arial"/>
        </w:rPr>
        <w:t>В случае успешной авторизации откроется основное рабочее окно подсистемы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_Ref503871706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 При ошибке в авторизационных данных появится сообщение о том, что введено неверное имя пользователя или пароль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_Ref524678081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 xml:space="preserve">Рисунок </w:t>
      </w:r>
      <w:r w:rsidR="00B17396" w:rsidRPr="00B17396">
        <w:rPr>
          <w:rFonts w:cs="Arial"/>
          <w:bCs/>
          <w:noProof/>
        </w:rPr>
        <w:t>13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30C05FF1" w14:textId="77777777" w:rsidR="00453D89" w:rsidRPr="004728C9" w:rsidRDefault="00453D89" w:rsidP="00ED6C4A">
      <w:pPr>
        <w:ind w:firstLine="0"/>
        <w:jc w:val="center"/>
        <w:rPr>
          <w:rFonts w:cs="Arial"/>
        </w:rPr>
      </w:pPr>
      <w:r w:rsidRPr="004728C9">
        <w:rPr>
          <w:rFonts w:cs="Arial"/>
          <w:noProof/>
          <w:lang w:eastAsia="ru-RU"/>
        </w:rPr>
        <w:lastRenderedPageBreak/>
        <w:drawing>
          <wp:inline distT="0" distB="0" distL="0" distR="0" wp14:anchorId="2E77CE31" wp14:editId="0D1C358B">
            <wp:extent cx="5642610" cy="4704734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732" cy="471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73F2" w14:textId="4FB19190" w:rsidR="00453D89" w:rsidRPr="004728C9" w:rsidRDefault="00453D89" w:rsidP="00146C79">
      <w:pPr>
        <w:pStyle w:val="26"/>
        <w:spacing w:after="240" w:line="276" w:lineRule="auto"/>
      </w:pPr>
      <w:bookmarkStart w:id="36" w:name="_Ref524678081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13</w:t>
      </w:r>
      <w:r w:rsidR="00B17396">
        <w:rPr>
          <w:noProof/>
        </w:rPr>
        <w:fldChar w:fldCharType="end"/>
      </w:r>
      <w:bookmarkEnd w:id="36"/>
      <w:r w:rsidRPr="004728C9">
        <w:t xml:space="preserve"> – Ошибка ввода авторизационных данных</w:t>
      </w:r>
    </w:p>
    <w:p w14:paraId="6ADE2D9B" w14:textId="77777777" w:rsidR="00453D89" w:rsidRPr="004728C9" w:rsidRDefault="00453D89" w:rsidP="00453D89">
      <w:pPr>
        <w:pStyle w:val="af0"/>
        <w:rPr>
          <w:rFonts w:cs="Arial"/>
        </w:rPr>
      </w:pPr>
      <w:bookmarkStart w:id="37" w:name="_Toc14773092"/>
      <w:bookmarkStart w:id="38" w:name="_Toc25744937"/>
      <w:bookmarkStart w:id="39" w:name="_Toc156380826"/>
      <w:r w:rsidRPr="004728C9">
        <w:rPr>
          <w:rFonts w:cs="Arial"/>
          <w:caps w:val="0"/>
        </w:rPr>
        <w:lastRenderedPageBreak/>
        <w:t>ОПИСАНИЕ РАБОТЫ ПОЛЬЗОВАТЕЛЯ В ПОДСИСТЕМЕ</w:t>
      </w:r>
      <w:bookmarkEnd w:id="37"/>
      <w:bookmarkEnd w:id="38"/>
      <w:bookmarkEnd w:id="39"/>
    </w:p>
    <w:p w14:paraId="63C5969E" w14:textId="2735BBF7" w:rsidR="00991D83" w:rsidRPr="004728C9" w:rsidRDefault="008B76E7" w:rsidP="007349AA">
      <w:pPr>
        <w:pStyle w:val="af1"/>
        <w:rPr>
          <w:rFonts w:cs="Arial"/>
        </w:rPr>
      </w:pPr>
      <w:bookmarkStart w:id="40" w:name="_Toc25748242"/>
      <w:bookmarkStart w:id="41" w:name="_Toc25748332"/>
      <w:bookmarkStart w:id="42" w:name="_Toc25749143"/>
      <w:bookmarkStart w:id="43" w:name="_Toc25846858"/>
      <w:bookmarkStart w:id="44" w:name="_Toc25847529"/>
      <w:bookmarkStart w:id="45" w:name="_Toc25847773"/>
      <w:bookmarkStart w:id="46" w:name="_Toc25846859"/>
      <w:bookmarkStart w:id="47" w:name="_Toc25847530"/>
      <w:bookmarkStart w:id="48" w:name="_Toc25847774"/>
      <w:bookmarkStart w:id="49" w:name="_Toc25846860"/>
      <w:bookmarkStart w:id="50" w:name="_Toc25847531"/>
      <w:bookmarkStart w:id="51" w:name="_Toc25847775"/>
      <w:bookmarkStart w:id="52" w:name="_Toc25846861"/>
      <w:bookmarkStart w:id="53" w:name="_Toc25847532"/>
      <w:bookmarkStart w:id="54" w:name="_Toc25847776"/>
      <w:bookmarkStart w:id="55" w:name="_Toc25846862"/>
      <w:bookmarkStart w:id="56" w:name="_Toc25847533"/>
      <w:bookmarkStart w:id="57" w:name="_Toc25847777"/>
      <w:bookmarkStart w:id="58" w:name="_Toc25846863"/>
      <w:bookmarkStart w:id="59" w:name="_Toc25847534"/>
      <w:bookmarkStart w:id="60" w:name="_Toc25847778"/>
      <w:bookmarkStart w:id="61" w:name="_Toc25846864"/>
      <w:bookmarkStart w:id="62" w:name="_Toc25847535"/>
      <w:bookmarkStart w:id="63" w:name="_Toc25847779"/>
      <w:bookmarkStart w:id="64" w:name="_Toc25846865"/>
      <w:bookmarkStart w:id="65" w:name="_Toc25847536"/>
      <w:bookmarkStart w:id="66" w:name="_Toc25847780"/>
      <w:bookmarkStart w:id="67" w:name="_Toc25846866"/>
      <w:bookmarkStart w:id="68" w:name="_Toc25847537"/>
      <w:bookmarkStart w:id="69" w:name="_Toc25847781"/>
      <w:bookmarkStart w:id="70" w:name="_Toc25846867"/>
      <w:bookmarkStart w:id="71" w:name="_Toc25847538"/>
      <w:bookmarkStart w:id="72" w:name="_Toc25847782"/>
      <w:bookmarkStart w:id="73" w:name="_Toc25846868"/>
      <w:bookmarkStart w:id="74" w:name="_Toc25847539"/>
      <w:bookmarkStart w:id="75" w:name="_Toc25847783"/>
      <w:bookmarkStart w:id="76" w:name="_Toc25846869"/>
      <w:bookmarkStart w:id="77" w:name="_Toc25847540"/>
      <w:bookmarkStart w:id="78" w:name="_Toc25847784"/>
      <w:bookmarkStart w:id="79" w:name="_Toc25846870"/>
      <w:bookmarkStart w:id="80" w:name="_Toc25847541"/>
      <w:bookmarkStart w:id="81" w:name="_Toc25847785"/>
      <w:bookmarkStart w:id="82" w:name="_Toc25846871"/>
      <w:bookmarkStart w:id="83" w:name="_Toc25847542"/>
      <w:bookmarkStart w:id="84" w:name="_Toc25847786"/>
      <w:bookmarkStart w:id="85" w:name="_Toc25846872"/>
      <w:bookmarkStart w:id="86" w:name="_Toc25847543"/>
      <w:bookmarkStart w:id="87" w:name="_Toc25847787"/>
      <w:bookmarkStart w:id="88" w:name="_Toc25846873"/>
      <w:bookmarkStart w:id="89" w:name="_Toc25847544"/>
      <w:bookmarkStart w:id="90" w:name="_Toc25847788"/>
      <w:bookmarkStart w:id="91" w:name="_Toc25846874"/>
      <w:bookmarkStart w:id="92" w:name="_Toc25847545"/>
      <w:bookmarkStart w:id="93" w:name="_Toc25847789"/>
      <w:bookmarkStart w:id="94" w:name="_Toc25846875"/>
      <w:bookmarkStart w:id="95" w:name="_Toc25847546"/>
      <w:bookmarkStart w:id="96" w:name="_Toc25847790"/>
      <w:bookmarkStart w:id="97" w:name="_Toc156380827"/>
      <w:bookmarkStart w:id="98" w:name="_Toc389127352"/>
      <w:bookmarkStart w:id="99" w:name="_Toc389145427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>
        <w:rPr>
          <w:rFonts w:cs="Arial"/>
        </w:rPr>
        <w:t>Справочники подсистемы</w:t>
      </w:r>
      <w:bookmarkEnd w:id="97"/>
    </w:p>
    <w:p w14:paraId="12FA3A30" w14:textId="2F7A83B7" w:rsidR="00F568E9" w:rsidRPr="004728C9" w:rsidRDefault="009270F5" w:rsidP="00044E74">
      <w:pPr>
        <w:pStyle w:val="af2"/>
        <w:ind w:left="0"/>
        <w:rPr>
          <w:rFonts w:cs="Arial"/>
        </w:rPr>
      </w:pPr>
      <w:bookmarkStart w:id="100" w:name="_Toc156380828"/>
      <w:r w:rsidRPr="004728C9">
        <w:rPr>
          <w:rFonts w:cs="Arial"/>
        </w:rPr>
        <w:t xml:space="preserve">Справочник </w:t>
      </w:r>
      <w:r w:rsidR="00F568E9" w:rsidRPr="004728C9">
        <w:rPr>
          <w:rFonts w:cs="Arial"/>
        </w:rPr>
        <w:t>МО</w:t>
      </w:r>
      <w:bookmarkEnd w:id="100"/>
    </w:p>
    <w:p w14:paraId="2496F26B" w14:textId="7668C741" w:rsidR="00324709" w:rsidRDefault="001C613F" w:rsidP="00146C79">
      <w:pPr>
        <w:ind w:firstLine="851"/>
        <w:rPr>
          <w:rFonts w:cs="Arial"/>
        </w:rPr>
      </w:pPr>
      <w:r w:rsidRPr="004728C9">
        <w:rPr>
          <w:rFonts w:cs="Arial"/>
        </w:rPr>
        <w:t>Для работы со справочником</w:t>
      </w:r>
      <w:r w:rsidR="003E3082">
        <w:rPr>
          <w:rFonts w:cs="Arial"/>
        </w:rPr>
        <w:t xml:space="preserve"> МО</w:t>
      </w:r>
      <w:r w:rsidRPr="004728C9">
        <w:rPr>
          <w:rFonts w:cs="Arial"/>
        </w:rPr>
        <w:t xml:space="preserve"> </w:t>
      </w:r>
      <w:r w:rsidR="007A1B9B" w:rsidRPr="004728C9">
        <w:rPr>
          <w:rFonts w:cs="Arial"/>
        </w:rPr>
        <w:t>требуется</w:t>
      </w:r>
      <w:r w:rsidRPr="004728C9">
        <w:rPr>
          <w:rFonts w:cs="Arial"/>
        </w:rPr>
        <w:t xml:space="preserve"> в меню «Справочники» </w:t>
      </w:r>
      <w:r w:rsidR="00146C79">
        <w:rPr>
          <w:rFonts w:cs="Arial"/>
        </w:rPr>
        <w:t xml:space="preserve">      </w:t>
      </w:r>
      <w:r w:rsidRPr="004728C9">
        <w:rPr>
          <w:rFonts w:cs="Arial"/>
        </w:rPr>
        <w:t>(</w:t>
      </w:r>
      <w:r w:rsidR="00E65CC7" w:rsidRPr="004728C9">
        <w:rPr>
          <w:rFonts w:cs="Arial"/>
        </w:rPr>
        <w:fldChar w:fldCharType="begin"/>
      </w:r>
      <w:r w:rsidR="00E65CC7" w:rsidRPr="004728C9">
        <w:rPr>
          <w:rFonts w:cs="Arial"/>
        </w:rPr>
        <w:instrText xml:space="preserve"> REF _Ref503871706 \h </w:instrText>
      </w:r>
      <w:r w:rsidR="004728C9" w:rsidRPr="004728C9">
        <w:rPr>
          <w:rFonts w:cs="Arial"/>
        </w:rPr>
        <w:instrText xml:space="preserve"> \* MERGEFORMAT </w:instrText>
      </w:r>
      <w:r w:rsidR="00E65CC7" w:rsidRPr="004728C9">
        <w:rPr>
          <w:rFonts w:cs="Arial"/>
        </w:rPr>
      </w:r>
      <w:r w:rsidR="00E65CC7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="00E65CC7" w:rsidRPr="004728C9">
        <w:rPr>
          <w:rFonts w:cs="Arial"/>
        </w:rPr>
        <w:fldChar w:fldCharType="end"/>
      </w:r>
      <w:r w:rsidRPr="004728C9">
        <w:rPr>
          <w:rFonts w:cs="Arial"/>
        </w:rPr>
        <w:t>) выбрать «</w:t>
      </w:r>
      <w:r w:rsidR="00521D30" w:rsidRPr="004728C9">
        <w:rPr>
          <w:rFonts w:cs="Arial"/>
        </w:rPr>
        <w:t>Справочник</w:t>
      </w:r>
      <w:r w:rsidRPr="004728C9">
        <w:rPr>
          <w:rFonts w:cs="Arial"/>
        </w:rPr>
        <w:t xml:space="preserve"> МО»</w:t>
      </w:r>
      <w:r w:rsidR="004E7FE9" w:rsidRPr="004728C9">
        <w:rPr>
          <w:rFonts w:cs="Arial"/>
        </w:rPr>
        <w:t xml:space="preserve"> и</w:t>
      </w:r>
      <w:r w:rsidRPr="004728C9">
        <w:rPr>
          <w:rFonts w:cs="Arial"/>
        </w:rPr>
        <w:t xml:space="preserve"> </w:t>
      </w:r>
      <w:r w:rsidR="004E7FE9" w:rsidRPr="004728C9">
        <w:rPr>
          <w:rFonts w:cs="Arial"/>
        </w:rPr>
        <w:t>н</w:t>
      </w:r>
      <w:r w:rsidR="00324709" w:rsidRPr="004728C9">
        <w:rPr>
          <w:rFonts w:cs="Arial"/>
        </w:rPr>
        <w:t>а экране отобрази</w:t>
      </w:r>
      <w:r w:rsidR="004E7FE9" w:rsidRPr="004728C9">
        <w:rPr>
          <w:rFonts w:cs="Arial"/>
        </w:rPr>
        <w:t>т</w:t>
      </w:r>
      <w:r w:rsidR="00324709" w:rsidRPr="004728C9">
        <w:rPr>
          <w:rFonts w:cs="Arial"/>
        </w:rPr>
        <w:t>ся окно</w:t>
      </w:r>
      <w:r w:rsidR="00FE0C76" w:rsidRPr="004728C9">
        <w:rPr>
          <w:rFonts w:cs="Arial"/>
        </w:rPr>
        <w:t xml:space="preserve"> справочника</w:t>
      </w:r>
      <w:r w:rsidR="003E3082">
        <w:rPr>
          <w:rFonts w:cs="Arial"/>
        </w:rPr>
        <w:t xml:space="preserve"> медицинских организаций</w:t>
      </w:r>
      <w:r w:rsidR="00DC7814" w:rsidRPr="004728C9">
        <w:rPr>
          <w:rFonts w:cs="Arial"/>
        </w:rPr>
        <w:t xml:space="preserve"> </w:t>
      </w:r>
      <w:r w:rsidR="00FE0C76" w:rsidRPr="004728C9">
        <w:rPr>
          <w:rFonts w:cs="Arial"/>
        </w:rPr>
        <w:t>(</w:t>
      </w:r>
      <w:r w:rsidR="00140590">
        <w:rPr>
          <w:rFonts w:cs="Arial"/>
        </w:rPr>
        <w:fldChar w:fldCharType="begin"/>
      </w:r>
      <w:r w:rsidR="00140590">
        <w:rPr>
          <w:rFonts w:cs="Arial"/>
        </w:rPr>
        <w:instrText xml:space="preserve"> REF _Ref57876347 \h </w:instrText>
      </w:r>
      <w:r w:rsidR="00140590">
        <w:rPr>
          <w:rFonts w:cs="Arial"/>
        </w:rPr>
      </w:r>
      <w:r w:rsidR="00140590"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14</w:t>
      </w:r>
      <w:r w:rsidR="00140590">
        <w:rPr>
          <w:rFonts w:cs="Arial"/>
        </w:rPr>
        <w:fldChar w:fldCharType="end"/>
      </w:r>
      <w:r w:rsidR="00FE0C76" w:rsidRPr="004728C9">
        <w:rPr>
          <w:rFonts w:cs="Arial"/>
        </w:rPr>
        <w:t>)</w:t>
      </w:r>
      <w:r w:rsidR="00324709" w:rsidRPr="004728C9">
        <w:rPr>
          <w:rFonts w:cs="Arial"/>
        </w:rPr>
        <w:t>.</w:t>
      </w:r>
    </w:p>
    <w:p w14:paraId="4C268C85" w14:textId="7F2F8C98" w:rsidR="007C06A9" w:rsidRPr="004728C9" w:rsidRDefault="003E3082" w:rsidP="001F5355">
      <w:pPr>
        <w:pStyle w:val="affff8"/>
        <w:spacing w:before="0"/>
        <w:rPr>
          <w:rFonts w:cs="Arial"/>
        </w:rPr>
      </w:pPr>
      <w:r w:rsidRPr="003E3082">
        <w:rPr>
          <w:rFonts w:cs="Arial"/>
        </w:rPr>
        <w:drawing>
          <wp:inline distT="0" distB="0" distL="0" distR="0" wp14:anchorId="5E318F90" wp14:editId="2A6348D3">
            <wp:extent cx="6120130" cy="2008505"/>
            <wp:effectExtent l="19050" t="19050" r="13970" b="1079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085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E99C5C" w14:textId="04D39D75" w:rsidR="007C06A9" w:rsidRPr="004728C9" w:rsidRDefault="007C06A9" w:rsidP="00146C79">
      <w:pPr>
        <w:pStyle w:val="26"/>
        <w:spacing w:after="240" w:line="276" w:lineRule="auto"/>
      </w:pPr>
      <w:bookmarkStart w:id="101" w:name="_Ref57876347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14</w:t>
      </w:r>
      <w:r w:rsidRPr="004728C9">
        <w:rPr>
          <w:noProof/>
        </w:rPr>
        <w:fldChar w:fldCharType="end"/>
      </w:r>
      <w:bookmarkEnd w:id="101"/>
      <w:r w:rsidRPr="004728C9">
        <w:t xml:space="preserve"> – Окно справочника МО</w:t>
      </w:r>
    </w:p>
    <w:p w14:paraId="76BC5B28" w14:textId="22BE6D0C" w:rsidR="009622F1" w:rsidRPr="004728C9" w:rsidRDefault="004E7FE9" w:rsidP="00146C79">
      <w:pPr>
        <w:ind w:firstLine="851"/>
        <w:rPr>
          <w:rFonts w:cs="Arial"/>
        </w:rPr>
      </w:pPr>
      <w:r w:rsidRPr="004728C9">
        <w:rPr>
          <w:rFonts w:cs="Arial"/>
        </w:rPr>
        <w:t xml:space="preserve">Для </w:t>
      </w:r>
      <w:r w:rsidR="003E3082">
        <w:rPr>
          <w:rFonts w:cs="Arial"/>
        </w:rPr>
        <w:t xml:space="preserve">просмотра и </w:t>
      </w:r>
      <w:r w:rsidRPr="004728C9">
        <w:rPr>
          <w:rFonts w:cs="Arial"/>
        </w:rPr>
        <w:t xml:space="preserve">редактирования МО </w:t>
      </w:r>
      <w:r w:rsidR="007A1B9B" w:rsidRPr="004728C9">
        <w:rPr>
          <w:rFonts w:cs="Arial"/>
        </w:rPr>
        <w:t>следует</w:t>
      </w:r>
      <w:r w:rsidRPr="004728C9">
        <w:rPr>
          <w:rFonts w:cs="Arial"/>
        </w:rPr>
        <w:t xml:space="preserve"> нажать на название медицинской организации, которую необходимо отредактировать</w:t>
      </w:r>
      <w:r w:rsidR="003E3082">
        <w:rPr>
          <w:rFonts w:cs="Arial"/>
        </w:rPr>
        <w:t xml:space="preserve"> </w:t>
      </w:r>
      <w:r w:rsidR="003E3082" w:rsidRPr="004728C9">
        <w:rPr>
          <w:rFonts w:cs="Arial"/>
        </w:rPr>
        <w:t>(</w:t>
      </w:r>
      <w:r w:rsidR="00E93C34">
        <w:rPr>
          <w:rFonts w:cs="Arial"/>
        </w:rPr>
        <w:fldChar w:fldCharType="begin"/>
      </w:r>
      <w:r w:rsidR="00E93C34">
        <w:rPr>
          <w:rFonts w:cs="Arial"/>
        </w:rPr>
        <w:instrText xml:space="preserve"> REF _Ref57876347 \h </w:instrText>
      </w:r>
      <w:r w:rsidR="00E93C34">
        <w:rPr>
          <w:rFonts w:cs="Arial"/>
        </w:rPr>
      </w:r>
      <w:r w:rsidR="00E93C34"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14</w:t>
      </w:r>
      <w:r w:rsidR="00E93C34">
        <w:rPr>
          <w:rFonts w:cs="Arial"/>
        </w:rPr>
        <w:fldChar w:fldCharType="end"/>
      </w:r>
      <w:r w:rsidR="003E3082" w:rsidRPr="004728C9">
        <w:rPr>
          <w:rFonts w:cs="Arial"/>
        </w:rPr>
        <w:t>)</w:t>
      </w:r>
      <w:r w:rsidRPr="004728C9">
        <w:rPr>
          <w:rFonts w:cs="Arial"/>
        </w:rPr>
        <w:t xml:space="preserve"> и на экране отобразится окно</w:t>
      </w:r>
      <w:r w:rsidR="003E3082">
        <w:rPr>
          <w:rFonts w:cs="Arial"/>
        </w:rPr>
        <w:t xml:space="preserve"> редактирования МО</w:t>
      </w:r>
      <w:r w:rsidRPr="004728C9">
        <w:rPr>
          <w:rFonts w:cs="Arial"/>
        </w:rPr>
        <w:t xml:space="preserve">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_Ref484607066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15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</w:t>
      </w:r>
      <w:r w:rsidR="009622F1" w:rsidRPr="004728C9">
        <w:rPr>
          <w:rFonts w:cs="Arial"/>
        </w:rPr>
        <w:t>.</w:t>
      </w:r>
    </w:p>
    <w:p w14:paraId="4DE43BFB" w14:textId="2728643B" w:rsidR="00324709" w:rsidRPr="004728C9" w:rsidRDefault="00CB13E0" w:rsidP="00146C79">
      <w:pPr>
        <w:pStyle w:val="affff8"/>
        <w:spacing w:before="0"/>
        <w:rPr>
          <w:rFonts w:cs="Arial"/>
        </w:rPr>
      </w:pPr>
      <w:r>
        <w:lastRenderedPageBreak/>
        <w:drawing>
          <wp:inline distT="0" distB="0" distL="0" distR="0" wp14:anchorId="1F6644CB" wp14:editId="02AC4D91">
            <wp:extent cx="5040228" cy="6981825"/>
            <wp:effectExtent l="19050" t="19050" r="2730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"/>
                    <a:stretch/>
                  </pic:blipFill>
                  <pic:spPr bwMode="auto">
                    <a:xfrm>
                      <a:off x="0" y="0"/>
                      <a:ext cx="5054184" cy="70011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DDCF5" w14:textId="55B07CDB" w:rsidR="00324709" w:rsidRPr="004728C9" w:rsidRDefault="007349AA" w:rsidP="00146C79">
      <w:pPr>
        <w:pStyle w:val="26"/>
        <w:spacing w:after="240" w:line="276" w:lineRule="auto"/>
      </w:pPr>
      <w:bookmarkStart w:id="102" w:name="_Ref484607066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15</w:t>
      </w:r>
      <w:r w:rsidR="005F05DE" w:rsidRPr="004728C9">
        <w:rPr>
          <w:noProof/>
        </w:rPr>
        <w:fldChar w:fldCharType="end"/>
      </w:r>
      <w:bookmarkEnd w:id="102"/>
      <w:r w:rsidR="00324709" w:rsidRPr="004728C9">
        <w:t xml:space="preserve"> – Окно добавления нового</w:t>
      </w:r>
      <w:r w:rsidR="004E7FE9" w:rsidRPr="004728C9">
        <w:t>/редактирования существующего</w:t>
      </w:r>
      <w:r w:rsidR="00324709" w:rsidRPr="004728C9">
        <w:t xml:space="preserve"> МО</w:t>
      </w:r>
    </w:p>
    <w:p w14:paraId="0F9812D0" w14:textId="1AA71889" w:rsidR="009D76CC" w:rsidRPr="004728C9" w:rsidRDefault="009D76CC" w:rsidP="00146C79">
      <w:pPr>
        <w:ind w:firstLine="851"/>
        <w:rPr>
          <w:rFonts w:cs="Arial"/>
          <w:b/>
          <w:bCs/>
        </w:rPr>
      </w:pPr>
      <w:r w:rsidRPr="004728C9">
        <w:rPr>
          <w:rFonts w:cs="Arial"/>
        </w:rPr>
        <w:t>На форме «Редактирование МО» имеется поле «Работа с МС без роли проверяющего»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_Ref484607066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15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 Врачи, работающие в МО с данной отметкой, при создании/редактировании МС могут переводить свидетельства в статус «К печати».</w:t>
      </w:r>
    </w:p>
    <w:p w14:paraId="7DDE8CD1" w14:textId="785DB972" w:rsidR="00006A42" w:rsidRDefault="00006A42" w:rsidP="00146C79">
      <w:pPr>
        <w:ind w:firstLine="851"/>
        <w:rPr>
          <w:rFonts w:cs="Arial"/>
        </w:rPr>
      </w:pPr>
      <w:r w:rsidRPr="004728C9">
        <w:rPr>
          <w:rFonts w:cs="Arial"/>
          <w:b/>
          <w:bCs/>
        </w:rPr>
        <w:t>ВНИМАНИЕ!!!</w:t>
      </w:r>
      <w:r w:rsidRPr="004728C9">
        <w:rPr>
          <w:rFonts w:cs="Arial"/>
        </w:rPr>
        <w:t xml:space="preserve"> При установке отметки в поле «БСМЭ», для пользователей МО будет доступна следующая функциональность: для пользователей с ролями «Врач </w:t>
      </w:r>
      <w:r w:rsidRPr="004728C9">
        <w:rPr>
          <w:rFonts w:cs="Arial"/>
        </w:rPr>
        <w:lastRenderedPageBreak/>
        <w:t>МСС»/ «Врач МСПС» в списках умерших и умерших в перинатальном периоде в расширенном фильтре будет отображаться поле «Просмотр всех МС(БСМЭ):».</w:t>
      </w:r>
    </w:p>
    <w:p w14:paraId="6653C811" w14:textId="6F50C662" w:rsidR="00F41DD5" w:rsidRPr="00FC5AC1" w:rsidRDefault="00F41DD5" w:rsidP="00146C79">
      <w:pPr>
        <w:ind w:firstLine="851"/>
        <w:rPr>
          <w:rFonts w:cs="Arial"/>
        </w:rPr>
      </w:pPr>
      <w:r w:rsidRPr="00FC5AC1">
        <w:rPr>
          <w:rFonts w:cs="Arial"/>
        </w:rPr>
        <w:t>Раздел</w:t>
      </w:r>
      <w:r>
        <w:rPr>
          <w:rFonts w:cs="Arial"/>
        </w:rPr>
        <w:t xml:space="preserve"> «Логотип»</w:t>
      </w:r>
      <w:r w:rsidRPr="00FC5AC1">
        <w:rPr>
          <w:rFonts w:cs="Arial"/>
        </w:rPr>
        <w:t xml:space="preserve"> предназначен для хранения и отображения логотипа МО на печатных формах МС с ЭП. Если для МО еще не выбран логотип отображается надпись «У данной МО еще нет логотипа, выберите файл изображения для загрузки в формате png, jpg или jpeg»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_Ref484607066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15</w:t>
      </w:r>
      <w:r w:rsidRPr="004728C9">
        <w:rPr>
          <w:rFonts w:cs="Arial"/>
        </w:rPr>
        <w:fldChar w:fldCharType="end"/>
      </w:r>
      <w:r w:rsidRPr="00FC5AC1">
        <w:rPr>
          <w:rFonts w:cs="Arial"/>
        </w:rPr>
        <w:t>).</w:t>
      </w:r>
      <w:r>
        <w:rPr>
          <w:rFonts w:cs="Arial"/>
        </w:rPr>
        <w:t xml:space="preserve"> </w:t>
      </w:r>
      <w:r w:rsidRPr="00FC5AC1">
        <w:rPr>
          <w:rFonts w:cs="Arial"/>
        </w:rPr>
        <w:t>Для добавления логотипа МО необходимо:</w:t>
      </w:r>
    </w:p>
    <w:p w14:paraId="372F2ADD" w14:textId="38BDB0A4" w:rsidR="00F41DD5" w:rsidRPr="00FC5AC1" w:rsidRDefault="00F41DD5" w:rsidP="00146C79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FC5AC1">
        <w:rPr>
          <w:rFonts w:cs="Arial"/>
        </w:rPr>
        <w:t>в разделе «Логотип» нажать на кнопку «Выбрать» (</w:t>
      </w:r>
      <w:r w:rsidRPr="00FC5AC1">
        <w:rPr>
          <w:rFonts w:cs="Arial"/>
        </w:rPr>
        <w:fldChar w:fldCharType="begin"/>
      </w:r>
      <w:r w:rsidRPr="00FC5AC1">
        <w:rPr>
          <w:rFonts w:cs="Arial"/>
        </w:rPr>
        <w:instrText xml:space="preserve"> REF _Ref77231922 \h  \* MERGEFORMAT </w:instrText>
      </w:r>
      <w:r w:rsidRPr="00FC5AC1">
        <w:rPr>
          <w:rFonts w:cs="Arial"/>
        </w:rPr>
      </w:r>
      <w:r w:rsidRPr="00FC5AC1">
        <w:rPr>
          <w:rFonts w:cs="Arial"/>
        </w:rPr>
        <w:fldChar w:fldCharType="separate"/>
      </w:r>
      <w:r w:rsidR="00B17396" w:rsidRPr="00B17396">
        <w:rPr>
          <w:rFonts w:cs="Arial"/>
        </w:rPr>
        <w:t>Рисунок 16</w:t>
      </w:r>
      <w:r w:rsidRPr="00FC5AC1">
        <w:rPr>
          <w:rFonts w:cs="Arial"/>
        </w:rPr>
        <w:fldChar w:fldCharType="end"/>
      </w:r>
      <w:r w:rsidRPr="00FC5AC1">
        <w:rPr>
          <w:rFonts w:cs="Arial"/>
        </w:rPr>
        <w:t>);</w:t>
      </w:r>
    </w:p>
    <w:p w14:paraId="278C2F56" w14:textId="77777777" w:rsidR="00F41DD5" w:rsidRPr="00FC5AC1" w:rsidRDefault="00F41DD5" w:rsidP="00F41DD5">
      <w:pPr>
        <w:ind w:firstLine="0"/>
        <w:jc w:val="center"/>
        <w:rPr>
          <w:rFonts w:cs="Arial"/>
        </w:rPr>
      </w:pPr>
      <w:r w:rsidRPr="00FC5AC1">
        <w:rPr>
          <w:rFonts w:cs="Arial"/>
          <w:noProof/>
        </w:rPr>
        <w:drawing>
          <wp:inline distT="0" distB="0" distL="0" distR="0" wp14:anchorId="6716D70E" wp14:editId="39DC1DF7">
            <wp:extent cx="5628139" cy="1533525"/>
            <wp:effectExtent l="19050" t="19050" r="10795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290" cy="15341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00C1EB" w14:textId="3EF3D1A3" w:rsidR="00F41DD5" w:rsidRPr="00FC5AC1" w:rsidRDefault="00F41DD5" w:rsidP="00146C79">
      <w:pPr>
        <w:pStyle w:val="26"/>
        <w:spacing w:after="240" w:line="276" w:lineRule="auto"/>
      </w:pPr>
      <w:bookmarkStart w:id="103" w:name="_Ref77231922"/>
      <w:r w:rsidRPr="00FC5AC1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16</w:t>
      </w:r>
      <w:r w:rsidR="00B17396">
        <w:rPr>
          <w:noProof/>
        </w:rPr>
        <w:fldChar w:fldCharType="end"/>
      </w:r>
      <w:bookmarkEnd w:id="103"/>
      <w:r w:rsidRPr="00FC5AC1">
        <w:t xml:space="preserve"> – Окно «Редактирование МО». Раздел «Логотип». Кнопка «Выбрать»</w:t>
      </w:r>
    </w:p>
    <w:p w14:paraId="601C3FBE" w14:textId="42B9B571" w:rsidR="00F41DD5" w:rsidRPr="00FC5AC1" w:rsidRDefault="00F41DD5" w:rsidP="00146C79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FC5AC1">
        <w:rPr>
          <w:rFonts w:cs="Arial"/>
        </w:rPr>
        <w:t>в открывшемся окне выбрать файл (в формате png, jpg или jpeg) с изображением рисунка и нажать на кнопку «Открыть» (</w:t>
      </w:r>
      <w:r w:rsidRPr="00FC5AC1">
        <w:rPr>
          <w:rFonts w:cs="Arial"/>
        </w:rPr>
        <w:fldChar w:fldCharType="begin"/>
      </w:r>
      <w:r w:rsidRPr="00FC5AC1">
        <w:rPr>
          <w:rFonts w:cs="Arial"/>
        </w:rPr>
        <w:instrText xml:space="preserve"> REF _Ref77232076 \h  \* MERGEFORMAT </w:instrText>
      </w:r>
      <w:r w:rsidRPr="00FC5AC1">
        <w:rPr>
          <w:rFonts w:cs="Arial"/>
        </w:rPr>
      </w:r>
      <w:r w:rsidRPr="00FC5AC1">
        <w:rPr>
          <w:rFonts w:cs="Arial"/>
        </w:rPr>
        <w:fldChar w:fldCharType="separate"/>
      </w:r>
      <w:r w:rsidR="00B17396" w:rsidRPr="00B17396">
        <w:rPr>
          <w:rFonts w:cs="Arial"/>
        </w:rPr>
        <w:t>Рисунок 17</w:t>
      </w:r>
      <w:r w:rsidRPr="00FC5AC1">
        <w:rPr>
          <w:rFonts w:cs="Arial"/>
        </w:rPr>
        <w:fldChar w:fldCharType="end"/>
      </w:r>
      <w:r w:rsidRPr="00FC5AC1">
        <w:rPr>
          <w:rFonts w:cs="Arial"/>
        </w:rPr>
        <w:t>);</w:t>
      </w:r>
    </w:p>
    <w:p w14:paraId="36C64107" w14:textId="77777777" w:rsidR="00F41DD5" w:rsidRPr="00FC5AC1" w:rsidRDefault="00F41DD5" w:rsidP="00F41DD5">
      <w:pPr>
        <w:ind w:firstLine="0"/>
        <w:jc w:val="center"/>
        <w:rPr>
          <w:rFonts w:cs="Arial"/>
        </w:rPr>
      </w:pPr>
      <w:r w:rsidRPr="00FC5AC1">
        <w:rPr>
          <w:rFonts w:cs="Arial"/>
          <w:b/>
          <w:noProof/>
        </w:rPr>
        <w:drawing>
          <wp:inline distT="0" distB="0" distL="0" distR="0" wp14:anchorId="5F08C533" wp14:editId="5E255EDD">
            <wp:extent cx="5605888" cy="2263172"/>
            <wp:effectExtent l="0" t="0" r="0" b="381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79" cy="226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97DAF" w14:textId="586A25D2" w:rsidR="00F41DD5" w:rsidRPr="00FC5AC1" w:rsidRDefault="00F41DD5" w:rsidP="00146C79">
      <w:pPr>
        <w:pStyle w:val="26"/>
        <w:spacing w:after="240" w:line="276" w:lineRule="auto"/>
      </w:pPr>
      <w:bookmarkStart w:id="104" w:name="_Ref77232076"/>
      <w:r w:rsidRPr="00FC5AC1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17</w:t>
      </w:r>
      <w:r w:rsidR="00B17396">
        <w:rPr>
          <w:noProof/>
        </w:rPr>
        <w:fldChar w:fldCharType="end"/>
      </w:r>
      <w:bookmarkEnd w:id="104"/>
      <w:r w:rsidRPr="00FC5AC1">
        <w:t xml:space="preserve"> – Окно выбора файла на локальном ресурсе</w:t>
      </w:r>
    </w:p>
    <w:p w14:paraId="5D17A21A" w14:textId="48B70901" w:rsidR="00F41DD5" w:rsidRPr="00FC5AC1" w:rsidRDefault="00F41DD5" w:rsidP="00146C79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FC5AC1">
        <w:rPr>
          <w:rFonts w:cs="Arial"/>
        </w:rPr>
        <w:t>далее выбранный файл появится в разделе «Логотип» (</w:t>
      </w:r>
      <w:r w:rsidRPr="00FC5AC1">
        <w:rPr>
          <w:rFonts w:cs="Arial"/>
        </w:rPr>
        <w:fldChar w:fldCharType="begin"/>
      </w:r>
      <w:r w:rsidRPr="00FC5AC1">
        <w:rPr>
          <w:rFonts w:cs="Arial"/>
        </w:rPr>
        <w:instrText xml:space="preserve"> REF _Ref77232347 \h  \* MERGEFORMAT </w:instrText>
      </w:r>
      <w:r w:rsidRPr="00FC5AC1">
        <w:rPr>
          <w:rFonts w:cs="Arial"/>
        </w:rPr>
      </w:r>
      <w:r w:rsidRPr="00FC5AC1">
        <w:rPr>
          <w:rFonts w:cs="Arial"/>
        </w:rPr>
        <w:fldChar w:fldCharType="separate"/>
      </w:r>
      <w:r w:rsidR="00B17396" w:rsidRPr="00B17396">
        <w:rPr>
          <w:rFonts w:cs="Arial"/>
        </w:rPr>
        <w:t>Рисунок 18</w:t>
      </w:r>
      <w:r w:rsidRPr="00FC5AC1">
        <w:rPr>
          <w:rFonts w:cs="Arial"/>
        </w:rPr>
        <w:fldChar w:fldCharType="end"/>
      </w:r>
      <w:r w:rsidRPr="00FC5AC1">
        <w:rPr>
          <w:rFonts w:cs="Arial"/>
        </w:rPr>
        <w:t>);</w:t>
      </w:r>
    </w:p>
    <w:p w14:paraId="6EB29F47" w14:textId="6BAC41C5" w:rsidR="00F41DD5" w:rsidRPr="00FC5AC1" w:rsidRDefault="00F41DD5" w:rsidP="00146C79">
      <w:pPr>
        <w:numPr>
          <w:ilvl w:val="0"/>
          <w:numId w:val="55"/>
        </w:numPr>
        <w:tabs>
          <w:tab w:val="left" w:pos="1134"/>
        </w:tabs>
        <w:ind w:left="0" w:firstLine="851"/>
        <w:rPr>
          <w:rFonts w:cs="Arial"/>
        </w:rPr>
      </w:pPr>
      <w:r w:rsidRPr="00FC5AC1">
        <w:rPr>
          <w:rFonts w:cs="Arial"/>
        </w:rPr>
        <w:t>для сохранения логотипа следует нажать на кнопку «Сохранить логотип», либо «Очистить», если требуется выбрать иной файл (</w:t>
      </w:r>
      <w:r w:rsidRPr="00FC5AC1">
        <w:rPr>
          <w:rFonts w:cs="Arial"/>
        </w:rPr>
        <w:fldChar w:fldCharType="begin"/>
      </w:r>
      <w:r w:rsidRPr="00FC5AC1">
        <w:rPr>
          <w:rFonts w:cs="Arial"/>
        </w:rPr>
        <w:instrText xml:space="preserve"> REF _Ref77232347 \h  \* MERGEFORMAT </w:instrText>
      </w:r>
      <w:r w:rsidRPr="00FC5AC1">
        <w:rPr>
          <w:rFonts w:cs="Arial"/>
        </w:rPr>
      </w:r>
      <w:r w:rsidRPr="00FC5AC1">
        <w:rPr>
          <w:rFonts w:cs="Arial"/>
        </w:rPr>
        <w:fldChar w:fldCharType="separate"/>
      </w:r>
      <w:r w:rsidR="00B17396" w:rsidRPr="00B17396">
        <w:rPr>
          <w:rFonts w:cs="Arial"/>
        </w:rPr>
        <w:t>Рисунок 18</w:t>
      </w:r>
      <w:r w:rsidRPr="00FC5AC1">
        <w:rPr>
          <w:rFonts w:cs="Arial"/>
        </w:rPr>
        <w:fldChar w:fldCharType="end"/>
      </w:r>
      <w:r w:rsidRPr="00FC5AC1">
        <w:rPr>
          <w:rFonts w:cs="Arial"/>
        </w:rPr>
        <w:t>).</w:t>
      </w:r>
    </w:p>
    <w:p w14:paraId="55954CD8" w14:textId="77777777" w:rsidR="00F41DD5" w:rsidRPr="00FC5AC1" w:rsidRDefault="00F41DD5" w:rsidP="00F41DD5">
      <w:pPr>
        <w:ind w:firstLine="0"/>
        <w:jc w:val="center"/>
        <w:rPr>
          <w:rFonts w:cs="Arial"/>
        </w:rPr>
      </w:pPr>
      <w:r w:rsidRPr="00FC5AC1">
        <w:rPr>
          <w:rFonts w:cs="Arial"/>
          <w:noProof/>
        </w:rPr>
        <w:lastRenderedPageBreak/>
        <w:drawing>
          <wp:inline distT="0" distB="0" distL="0" distR="0" wp14:anchorId="0ECDD83D" wp14:editId="078CDCEA">
            <wp:extent cx="5530850" cy="2448236"/>
            <wp:effectExtent l="19050" t="19050" r="12700" b="2857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62" cy="24510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B1E397" w14:textId="38100D0E" w:rsidR="00F41DD5" w:rsidRDefault="00F41DD5" w:rsidP="00146C79">
      <w:pPr>
        <w:pStyle w:val="26"/>
        <w:spacing w:after="240" w:line="276" w:lineRule="auto"/>
      </w:pPr>
      <w:bookmarkStart w:id="105" w:name="_Ref77232347"/>
      <w:r w:rsidRPr="00FC5AC1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18</w:t>
      </w:r>
      <w:r w:rsidR="00B17396">
        <w:rPr>
          <w:noProof/>
        </w:rPr>
        <w:fldChar w:fldCharType="end"/>
      </w:r>
      <w:bookmarkEnd w:id="105"/>
      <w:r w:rsidRPr="00FC5AC1">
        <w:t xml:space="preserve"> – Окно «Редактирование МО». Раздел «Логотип». Кнопка «Сохранить логотип»</w:t>
      </w:r>
    </w:p>
    <w:p w14:paraId="703FF398" w14:textId="3A9A7064" w:rsidR="00F41DD5" w:rsidRPr="00FC5AC1" w:rsidRDefault="00F41DD5" w:rsidP="00146C79">
      <w:pPr>
        <w:ind w:firstLine="851"/>
        <w:rPr>
          <w:rFonts w:cs="Arial"/>
        </w:rPr>
      </w:pPr>
      <w:r w:rsidRPr="00FC5AC1">
        <w:rPr>
          <w:rFonts w:cs="Arial"/>
        </w:rPr>
        <w:t>В результате изображение логотипа появится на вкладке «Основное» в разделе «Логотип» (</w:t>
      </w:r>
      <w:r w:rsidRPr="00FC5AC1">
        <w:rPr>
          <w:rFonts w:cs="Arial"/>
        </w:rPr>
        <w:fldChar w:fldCharType="begin"/>
      </w:r>
      <w:r w:rsidRPr="00FC5AC1">
        <w:rPr>
          <w:rFonts w:cs="Arial"/>
        </w:rPr>
        <w:instrText xml:space="preserve"> REF _Ref77232563 \h  \* MERGEFORMAT </w:instrText>
      </w:r>
      <w:r w:rsidRPr="00FC5AC1">
        <w:rPr>
          <w:rFonts w:cs="Arial"/>
        </w:rPr>
      </w:r>
      <w:r w:rsidRPr="00FC5AC1">
        <w:rPr>
          <w:rFonts w:cs="Arial"/>
        </w:rPr>
        <w:fldChar w:fldCharType="separate"/>
      </w:r>
      <w:r w:rsidR="00B17396" w:rsidRPr="00FC5AC1">
        <w:rPr>
          <w:rFonts w:cs="Arial"/>
        </w:rPr>
        <w:t xml:space="preserve">Рисунок </w:t>
      </w:r>
      <w:r w:rsidR="00B17396">
        <w:rPr>
          <w:rFonts w:cs="Arial"/>
        </w:rPr>
        <w:t>19</w:t>
      </w:r>
      <w:r w:rsidRPr="00FC5AC1">
        <w:rPr>
          <w:rFonts w:cs="Arial"/>
        </w:rPr>
        <w:fldChar w:fldCharType="end"/>
      </w:r>
      <w:r w:rsidRPr="00FC5AC1">
        <w:rPr>
          <w:rFonts w:cs="Arial"/>
        </w:rPr>
        <w:t>). Также данное изображение будет доступно на печатных формах МС с ЭП для данной МО.</w:t>
      </w:r>
    </w:p>
    <w:p w14:paraId="60710281" w14:textId="77777777" w:rsidR="00F41DD5" w:rsidRPr="00FC5AC1" w:rsidRDefault="00F41DD5" w:rsidP="00A4422A">
      <w:pPr>
        <w:ind w:firstLine="0"/>
        <w:jc w:val="center"/>
        <w:rPr>
          <w:rFonts w:cs="Arial"/>
        </w:rPr>
      </w:pPr>
      <w:r w:rsidRPr="00FC5AC1">
        <w:rPr>
          <w:rFonts w:cs="Arial"/>
          <w:noProof/>
        </w:rPr>
        <w:drawing>
          <wp:inline distT="0" distB="0" distL="0" distR="0" wp14:anchorId="6F2EFC3B" wp14:editId="788F5399">
            <wp:extent cx="5940425" cy="2285365"/>
            <wp:effectExtent l="19050" t="19050" r="22225" b="1968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5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A0320A" w14:textId="3F259ADC" w:rsidR="00F41DD5" w:rsidRPr="004728C9" w:rsidRDefault="00F41DD5" w:rsidP="00146C79">
      <w:pPr>
        <w:spacing w:after="240" w:line="276" w:lineRule="auto"/>
        <w:ind w:firstLine="0"/>
        <w:jc w:val="center"/>
        <w:rPr>
          <w:rFonts w:cs="Arial"/>
        </w:rPr>
      </w:pPr>
      <w:bookmarkStart w:id="106" w:name="_Ref77232563"/>
      <w:r w:rsidRPr="00FC5AC1">
        <w:rPr>
          <w:rFonts w:cs="Arial"/>
        </w:rPr>
        <w:t xml:space="preserve">Рисунок </w:t>
      </w:r>
      <w:r w:rsidRPr="00FC5AC1">
        <w:rPr>
          <w:rFonts w:cs="Arial"/>
        </w:rPr>
        <w:fldChar w:fldCharType="begin"/>
      </w:r>
      <w:r w:rsidRPr="00FC5AC1">
        <w:rPr>
          <w:rFonts w:cs="Arial"/>
        </w:rPr>
        <w:instrText xml:space="preserve"> SEQ Рисунок \* ARABIC </w:instrText>
      </w:r>
      <w:r w:rsidRPr="00FC5AC1">
        <w:rPr>
          <w:rFonts w:cs="Arial"/>
        </w:rPr>
        <w:fldChar w:fldCharType="separate"/>
      </w:r>
      <w:r w:rsidR="00B17396">
        <w:rPr>
          <w:rFonts w:cs="Arial"/>
          <w:noProof/>
        </w:rPr>
        <w:t>19</w:t>
      </w:r>
      <w:r w:rsidRPr="00FC5AC1">
        <w:rPr>
          <w:rFonts w:cs="Arial"/>
        </w:rPr>
        <w:fldChar w:fldCharType="end"/>
      </w:r>
      <w:bookmarkEnd w:id="106"/>
      <w:r w:rsidRPr="00FC5AC1">
        <w:rPr>
          <w:rFonts w:cs="Arial"/>
        </w:rPr>
        <w:t xml:space="preserve"> – Окно «Редактирование МО». Раздел «Логотип». Отображение логотипа</w:t>
      </w:r>
    </w:p>
    <w:p w14:paraId="1E34AE82" w14:textId="5AA6BAD6" w:rsidR="009D76CC" w:rsidRPr="004728C9" w:rsidRDefault="005C3ABC" w:rsidP="00964B25">
      <w:pPr>
        <w:pStyle w:val="af3"/>
        <w:numPr>
          <w:ilvl w:val="3"/>
          <w:numId w:val="35"/>
        </w:numPr>
        <w:rPr>
          <w:rFonts w:cs="Arial"/>
        </w:rPr>
      </w:pPr>
      <w:r w:rsidRPr="008F4FF6">
        <w:rPr>
          <w:rFonts w:cs="Arial"/>
        </w:rPr>
        <w:t>Вкладка «Отделения»</w:t>
      </w:r>
    </w:p>
    <w:p w14:paraId="75157589" w14:textId="147AE6AE" w:rsidR="00E93C34" w:rsidRDefault="009622F1" w:rsidP="00146C79">
      <w:pPr>
        <w:ind w:firstLine="851"/>
        <w:rPr>
          <w:rFonts w:cs="Arial"/>
        </w:rPr>
      </w:pPr>
      <w:r w:rsidRPr="004728C9">
        <w:rPr>
          <w:rFonts w:cs="Arial"/>
        </w:rPr>
        <w:t xml:space="preserve">Для добавления отделений необходимо для выбранной МО перейти на </w:t>
      </w:r>
      <w:r w:rsidR="005C3ABC" w:rsidRPr="004728C9">
        <w:rPr>
          <w:rFonts w:cs="Arial"/>
        </w:rPr>
        <w:t>вкладку</w:t>
      </w:r>
      <w:r w:rsidRPr="004728C9">
        <w:rPr>
          <w:rFonts w:cs="Arial"/>
        </w:rPr>
        <w:t xml:space="preserve"> «Отделения»</w:t>
      </w:r>
      <w:r w:rsidR="00E93C34">
        <w:rPr>
          <w:rFonts w:cs="Arial"/>
        </w:rPr>
        <w:t xml:space="preserve"> (</w:t>
      </w:r>
      <w:r w:rsidR="00E93C34">
        <w:rPr>
          <w:rFonts w:cs="Arial"/>
        </w:rPr>
        <w:fldChar w:fldCharType="begin"/>
      </w:r>
      <w:r w:rsidR="00E93C34">
        <w:rPr>
          <w:rFonts w:cs="Arial"/>
        </w:rPr>
        <w:instrText xml:space="preserve"> REF _Ref57876576 \h </w:instrText>
      </w:r>
      <w:r w:rsidR="00E93C34">
        <w:rPr>
          <w:rFonts w:cs="Arial"/>
        </w:rPr>
      </w:r>
      <w:r w:rsidR="00E93C34"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20</w:t>
      </w:r>
      <w:r w:rsidR="00E93C34">
        <w:rPr>
          <w:rFonts w:cs="Arial"/>
        </w:rPr>
        <w:fldChar w:fldCharType="end"/>
      </w:r>
      <w:r w:rsidR="00E93C34">
        <w:rPr>
          <w:rFonts w:cs="Arial"/>
        </w:rPr>
        <w:t>)</w:t>
      </w:r>
      <w:r w:rsidRPr="004728C9">
        <w:rPr>
          <w:rFonts w:cs="Arial"/>
        </w:rPr>
        <w:t>.</w:t>
      </w:r>
    </w:p>
    <w:p w14:paraId="25727580" w14:textId="6AFC78D9" w:rsidR="009622F1" w:rsidRDefault="00E93C34" w:rsidP="00E93C34">
      <w:pPr>
        <w:ind w:firstLine="0"/>
        <w:rPr>
          <w:rFonts w:cs="Arial"/>
        </w:rPr>
      </w:pPr>
      <w:r w:rsidRPr="00E93C34">
        <w:rPr>
          <w:rFonts w:cs="Arial"/>
          <w:noProof/>
        </w:rPr>
        <w:lastRenderedPageBreak/>
        <w:drawing>
          <wp:inline distT="0" distB="0" distL="0" distR="0" wp14:anchorId="10E7D93F" wp14:editId="51360A28">
            <wp:extent cx="6120130" cy="1762125"/>
            <wp:effectExtent l="19050" t="19050" r="13970" b="285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21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622F1" w:rsidRPr="004728C9">
        <w:rPr>
          <w:rFonts w:cs="Arial"/>
        </w:rPr>
        <w:t xml:space="preserve"> </w:t>
      </w:r>
    </w:p>
    <w:p w14:paraId="72B51431" w14:textId="2C259AF5" w:rsidR="00E93C34" w:rsidRDefault="00E93C34" w:rsidP="00146C79">
      <w:pPr>
        <w:pStyle w:val="26"/>
        <w:spacing w:after="240" w:line="276" w:lineRule="auto"/>
      </w:pPr>
      <w:bookmarkStart w:id="107" w:name="_Ref57876576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20</w:t>
      </w:r>
      <w:r w:rsidRPr="004728C9">
        <w:rPr>
          <w:noProof/>
        </w:rPr>
        <w:fldChar w:fldCharType="end"/>
      </w:r>
      <w:bookmarkEnd w:id="107"/>
      <w:r w:rsidRPr="004728C9">
        <w:t xml:space="preserve"> – </w:t>
      </w:r>
      <w:r>
        <w:t>Вкладка «Отделения»</w:t>
      </w:r>
    </w:p>
    <w:p w14:paraId="572A36BB" w14:textId="630C066D" w:rsidR="00E93C34" w:rsidRPr="004728C9" w:rsidRDefault="00E93C34" w:rsidP="00146C79">
      <w:pPr>
        <w:ind w:firstLine="851"/>
        <w:rPr>
          <w:rFonts w:cs="Arial"/>
        </w:rPr>
      </w:pPr>
      <w:r w:rsidRPr="004728C9">
        <w:rPr>
          <w:rFonts w:cs="Arial"/>
        </w:rPr>
        <w:t xml:space="preserve">Для добавления </w:t>
      </w:r>
      <w:r>
        <w:rPr>
          <w:rFonts w:cs="Arial"/>
        </w:rPr>
        <w:t>нового отделения МО</w:t>
      </w:r>
      <w:r w:rsidRPr="004728C9">
        <w:rPr>
          <w:rFonts w:cs="Arial"/>
        </w:rPr>
        <w:t xml:space="preserve"> необходимо нажать кнопку «Добавить»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_Ref57876576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20</w:t>
      </w:r>
      <w:r>
        <w:rPr>
          <w:rFonts w:cs="Arial"/>
        </w:rPr>
        <w:fldChar w:fldCharType="end"/>
      </w:r>
      <w:r>
        <w:rPr>
          <w:rFonts w:cs="Arial"/>
        </w:rPr>
        <w:t>)</w:t>
      </w:r>
      <w:r w:rsidRPr="004728C9">
        <w:rPr>
          <w:rFonts w:cs="Arial"/>
        </w:rPr>
        <w:t xml:space="preserve">. В </w:t>
      </w:r>
      <w:r>
        <w:rPr>
          <w:rFonts w:cs="Arial"/>
        </w:rPr>
        <w:t>результате будет открыто окно добавления отделения, в котором</w:t>
      </w:r>
      <w:r w:rsidRPr="004728C9">
        <w:rPr>
          <w:rFonts w:cs="Arial"/>
        </w:rPr>
        <w:t xml:space="preserve"> </w:t>
      </w:r>
      <w:r>
        <w:rPr>
          <w:rFonts w:cs="Arial"/>
        </w:rPr>
        <w:t>следует заполнить все требуемые поля</w:t>
      </w:r>
      <w:r w:rsidRPr="004728C9">
        <w:rPr>
          <w:rFonts w:cs="Arial"/>
        </w:rPr>
        <w:t xml:space="preserve"> и нажать кнопку «Сохранить»</w:t>
      </w:r>
      <w:r w:rsidRPr="00E93C34">
        <w:rPr>
          <w:rFonts w:cs="Arial"/>
        </w:rPr>
        <w:t xml:space="preserve"> </w:t>
      </w:r>
      <w:r w:rsidRPr="004728C9">
        <w:rPr>
          <w:rFonts w:cs="Arial"/>
        </w:rPr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_Ref484606690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21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09828292" w14:textId="1E1B2497" w:rsidR="00E93C34" w:rsidRPr="004728C9" w:rsidRDefault="00F44E2A" w:rsidP="00146C79">
      <w:pPr>
        <w:pStyle w:val="affff8"/>
        <w:spacing w:before="0"/>
        <w:rPr>
          <w:rFonts w:cs="Arial"/>
        </w:rPr>
      </w:pPr>
      <w:r w:rsidRPr="00F44E2A">
        <w:rPr>
          <w:rFonts w:cs="Arial"/>
        </w:rPr>
        <w:drawing>
          <wp:inline distT="0" distB="0" distL="0" distR="0" wp14:anchorId="7F0090F0" wp14:editId="26802BC0">
            <wp:extent cx="3731260" cy="3807823"/>
            <wp:effectExtent l="19050" t="19050" r="21590" b="215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b="845"/>
                    <a:stretch/>
                  </pic:blipFill>
                  <pic:spPr bwMode="auto">
                    <a:xfrm>
                      <a:off x="0" y="0"/>
                      <a:ext cx="3745103" cy="3821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47BAC" w14:textId="3A6A5117" w:rsidR="00E93C34" w:rsidRDefault="00E93C34" w:rsidP="00146C79">
      <w:pPr>
        <w:pStyle w:val="26"/>
        <w:spacing w:after="240" w:line="276" w:lineRule="auto"/>
      </w:pPr>
      <w:bookmarkStart w:id="108" w:name="_Ref48460669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21</w:t>
      </w:r>
      <w:r w:rsidRPr="004728C9">
        <w:rPr>
          <w:noProof/>
        </w:rPr>
        <w:fldChar w:fldCharType="end"/>
      </w:r>
      <w:bookmarkEnd w:id="108"/>
      <w:r w:rsidRPr="004728C9">
        <w:t xml:space="preserve"> – Окно добавления </w:t>
      </w:r>
      <w:r w:rsidR="00771A71">
        <w:t>нового отделения МО</w:t>
      </w:r>
    </w:p>
    <w:p w14:paraId="309A9588" w14:textId="27AFA0F9" w:rsidR="00771A71" w:rsidRDefault="00771A71" w:rsidP="00146C79">
      <w:pPr>
        <w:ind w:firstLine="851"/>
        <w:rPr>
          <w:rFonts w:cs="Arial"/>
        </w:rPr>
      </w:pPr>
      <w:r w:rsidRPr="004728C9">
        <w:rPr>
          <w:rFonts w:cs="Arial"/>
        </w:rPr>
        <w:t xml:space="preserve">Для редактирования уже </w:t>
      </w:r>
      <w:r>
        <w:rPr>
          <w:rFonts w:cs="Arial"/>
        </w:rPr>
        <w:t>добавленного отделения МО</w:t>
      </w:r>
      <w:r w:rsidRPr="004728C9">
        <w:rPr>
          <w:rFonts w:cs="Arial"/>
        </w:rPr>
        <w:t xml:space="preserve"> необходимо, </w:t>
      </w:r>
      <w:r w:rsidRPr="00771A71">
        <w:rPr>
          <w:rFonts w:cs="Arial"/>
        </w:rPr>
        <w:t xml:space="preserve">выбрав нужное значение, щелкнуть по нему и откроется окно «Редактирования отделения», которое по функционалу аналогично окну добавления нового отделения МО </w:t>
      </w:r>
      <w:r>
        <w:rPr>
          <w:rFonts w:cs="Arial"/>
        </w:rPr>
        <w:t xml:space="preserve">   </w:t>
      </w:r>
      <w:r w:rsidRPr="004728C9">
        <w:rPr>
          <w:rFonts w:cs="Arial"/>
        </w:rPr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_Ref484606690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21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41DE8B1" w14:textId="2A748A2C" w:rsidR="00771A71" w:rsidRPr="004728C9" w:rsidRDefault="00771A71" w:rsidP="00146C79">
      <w:pPr>
        <w:ind w:firstLine="851"/>
        <w:rPr>
          <w:rFonts w:cs="Arial"/>
        </w:rPr>
      </w:pPr>
      <w:r w:rsidRPr="004728C9">
        <w:rPr>
          <w:rFonts w:cs="Arial"/>
        </w:rPr>
        <w:t xml:space="preserve">Для удаления </w:t>
      </w:r>
      <w:r>
        <w:rPr>
          <w:rFonts w:cs="Arial"/>
        </w:rPr>
        <w:t>отделения МО</w:t>
      </w:r>
      <w:r w:rsidRPr="004728C9">
        <w:rPr>
          <w:rFonts w:cs="Arial"/>
        </w:rPr>
        <w:t xml:space="preserve"> следует </w:t>
      </w:r>
      <w:r>
        <w:rPr>
          <w:rFonts w:cs="Arial"/>
        </w:rPr>
        <w:t>в строке</w:t>
      </w:r>
      <w:r w:rsidRPr="004728C9">
        <w:rPr>
          <w:rFonts w:cs="Arial"/>
        </w:rPr>
        <w:t xml:space="preserve"> соответствующего </w:t>
      </w:r>
      <w:r>
        <w:rPr>
          <w:rFonts w:cs="Arial"/>
        </w:rPr>
        <w:t xml:space="preserve">отделения </w:t>
      </w:r>
      <w:r w:rsidRPr="004728C9">
        <w:rPr>
          <w:rFonts w:cs="Arial"/>
        </w:rPr>
        <w:t xml:space="preserve">нажать кнопку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53E5727B" wp14:editId="2465B0E0">
            <wp:extent cx="174625" cy="19113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>.</w:t>
      </w:r>
    </w:p>
    <w:p w14:paraId="5F150FA1" w14:textId="0C845A7C" w:rsidR="009D76CC" w:rsidRPr="004728C9" w:rsidRDefault="005C3ABC" w:rsidP="008F4FF6">
      <w:pPr>
        <w:pStyle w:val="af3"/>
        <w:numPr>
          <w:ilvl w:val="3"/>
          <w:numId w:val="35"/>
        </w:numPr>
        <w:spacing w:before="240"/>
        <w:rPr>
          <w:rFonts w:cs="Arial"/>
        </w:rPr>
      </w:pPr>
      <w:r w:rsidRPr="004728C9">
        <w:rPr>
          <w:rFonts w:cs="Arial"/>
        </w:rPr>
        <w:lastRenderedPageBreak/>
        <w:t>Вкладка «Сотрудники»</w:t>
      </w:r>
    </w:p>
    <w:p w14:paraId="331288D1" w14:textId="1617D0E3" w:rsidR="009622F1" w:rsidRPr="004728C9" w:rsidRDefault="005C3ABC" w:rsidP="006A6ABE">
      <w:pPr>
        <w:ind w:firstLine="851"/>
        <w:rPr>
          <w:rFonts w:cs="Arial"/>
        </w:rPr>
      </w:pPr>
      <w:r w:rsidRPr="004728C9">
        <w:rPr>
          <w:rFonts w:cs="Arial"/>
        </w:rPr>
        <w:t>Вкладка</w:t>
      </w:r>
      <w:r w:rsidR="009622F1" w:rsidRPr="004728C9">
        <w:rPr>
          <w:rFonts w:cs="Arial"/>
        </w:rPr>
        <w:t xml:space="preserve"> «Сотрудники» предназначена для настройки списка сотрудников МО.</w:t>
      </w:r>
      <w:r w:rsidR="003F7859" w:rsidRPr="004728C9">
        <w:rPr>
          <w:rFonts w:cs="Arial"/>
        </w:rPr>
        <w:t xml:space="preserve"> Переход на вкладку осуществляется щелчком </w:t>
      </w:r>
      <w:r w:rsidR="00A20E54">
        <w:rPr>
          <w:rFonts w:cs="Arial"/>
        </w:rPr>
        <w:t>по вкладке</w:t>
      </w:r>
      <w:r w:rsidR="003F7859" w:rsidRPr="004728C9">
        <w:rPr>
          <w:rFonts w:cs="Arial"/>
        </w:rPr>
        <w:t xml:space="preserve"> в окне добавления/редактирования записи справочника МО</w:t>
      </w:r>
      <w:r w:rsidR="002D0D61" w:rsidRPr="004728C9">
        <w:rPr>
          <w:rFonts w:cs="Arial"/>
        </w:rPr>
        <w:t xml:space="preserve"> (</w:t>
      </w:r>
      <w:r w:rsidR="002D0D61" w:rsidRPr="004728C9">
        <w:rPr>
          <w:rFonts w:cs="Arial"/>
        </w:rPr>
        <w:fldChar w:fldCharType="begin"/>
      </w:r>
      <w:r w:rsidR="002D0D61" w:rsidRPr="004728C9">
        <w:rPr>
          <w:rFonts w:cs="Arial"/>
        </w:rPr>
        <w:instrText xml:space="preserve"> REF _Ref488390444 \h </w:instrText>
      </w:r>
      <w:r w:rsidR="004728C9" w:rsidRPr="004728C9">
        <w:rPr>
          <w:rFonts w:cs="Arial"/>
        </w:rPr>
        <w:instrText xml:space="preserve"> \* MERGEFORMAT </w:instrText>
      </w:r>
      <w:r w:rsidR="002D0D61" w:rsidRPr="004728C9">
        <w:rPr>
          <w:rFonts w:cs="Arial"/>
        </w:rPr>
      </w:r>
      <w:r w:rsidR="002D0D61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22</w:t>
      </w:r>
      <w:r w:rsidR="002D0D61" w:rsidRPr="004728C9">
        <w:rPr>
          <w:rFonts w:cs="Arial"/>
        </w:rPr>
        <w:fldChar w:fldCharType="end"/>
      </w:r>
      <w:r w:rsidR="002D0D61" w:rsidRPr="004728C9">
        <w:rPr>
          <w:rFonts w:cs="Arial"/>
        </w:rPr>
        <w:t>)</w:t>
      </w:r>
      <w:r w:rsidR="003F7859" w:rsidRPr="004728C9">
        <w:rPr>
          <w:rFonts w:cs="Arial"/>
        </w:rPr>
        <w:t>.</w:t>
      </w:r>
    </w:p>
    <w:p w14:paraId="25E96C42" w14:textId="4FA59CD7" w:rsidR="00D27665" w:rsidRPr="004728C9" w:rsidRDefault="00AC323C" w:rsidP="00926584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57A793DA" wp14:editId="438B621D">
            <wp:extent cx="6120130" cy="4622800"/>
            <wp:effectExtent l="19050" t="19050" r="13970" b="254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2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76BAEE" w14:textId="3538B1E8" w:rsidR="003F7859" w:rsidRPr="004728C9" w:rsidRDefault="007349AA" w:rsidP="006A6ABE">
      <w:pPr>
        <w:pStyle w:val="26"/>
        <w:spacing w:after="240" w:line="276" w:lineRule="auto"/>
      </w:pPr>
      <w:bookmarkStart w:id="109" w:name="_Ref488390444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22</w:t>
      </w:r>
      <w:r w:rsidR="005F05DE" w:rsidRPr="004728C9">
        <w:rPr>
          <w:noProof/>
        </w:rPr>
        <w:fldChar w:fldCharType="end"/>
      </w:r>
      <w:bookmarkEnd w:id="109"/>
      <w:r w:rsidR="003F7859" w:rsidRPr="004728C9">
        <w:t xml:space="preserve"> – Окно редактирования МО. Вкладка «Сотрудники»</w:t>
      </w:r>
    </w:p>
    <w:p w14:paraId="338687C7" w14:textId="4A62ADA9" w:rsidR="00895F7A" w:rsidRPr="004728C9" w:rsidRDefault="00895F7A" w:rsidP="006A6ABE">
      <w:pPr>
        <w:ind w:firstLine="851"/>
        <w:rPr>
          <w:rFonts w:cs="Arial"/>
        </w:rPr>
      </w:pPr>
      <w:r w:rsidRPr="004728C9">
        <w:rPr>
          <w:rFonts w:cs="Arial"/>
        </w:rPr>
        <w:t xml:space="preserve">Список можно сортировать по одному из полей списка, для этого необходимо щелкнуть левой кнопкой мыши на </w:t>
      </w:r>
      <w:r w:rsidR="006A107E" w:rsidRPr="004728C9">
        <w:rPr>
          <w:rFonts w:cs="Arial"/>
        </w:rPr>
        <w:t xml:space="preserve">название </w:t>
      </w:r>
      <w:r w:rsidRPr="004728C9">
        <w:rPr>
          <w:rFonts w:cs="Arial"/>
        </w:rPr>
        <w:t>поля,</w:t>
      </w:r>
      <w:r w:rsidR="006A107E" w:rsidRPr="004728C9">
        <w:rPr>
          <w:rFonts w:cs="Arial"/>
        </w:rPr>
        <w:t xml:space="preserve"> в результате чего</w:t>
      </w:r>
      <w:r w:rsidRPr="004728C9">
        <w:rPr>
          <w:rFonts w:cs="Arial"/>
        </w:rPr>
        <w:t xml:space="preserve"> отобразится значок сортировки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6172CEBB" wp14:editId="0C71CF40">
            <wp:extent cx="428625" cy="200025"/>
            <wp:effectExtent l="0" t="0" r="9525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(по возрастанию)/</w:t>
      </w:r>
      <w:r w:rsidRPr="004728C9">
        <w:rPr>
          <w:rFonts w:cs="Arial"/>
          <w:noProof/>
          <w:lang w:eastAsia="ru-RU"/>
        </w:rPr>
        <w:drawing>
          <wp:inline distT="0" distB="0" distL="0" distR="0" wp14:anchorId="5BB3C7B2" wp14:editId="1B00ECA1">
            <wp:extent cx="457200" cy="1714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>(по убыванию)</w:t>
      </w:r>
      <w:r w:rsidR="00AE1392" w:rsidRPr="004728C9">
        <w:rPr>
          <w:rFonts w:cs="Arial"/>
        </w:rPr>
        <w:t xml:space="preserve"> (</w:t>
      </w:r>
      <w:r w:rsidR="00AE1392" w:rsidRPr="004728C9">
        <w:rPr>
          <w:rFonts w:cs="Arial"/>
        </w:rPr>
        <w:fldChar w:fldCharType="begin"/>
      </w:r>
      <w:r w:rsidR="00AE1392" w:rsidRPr="004728C9">
        <w:rPr>
          <w:rFonts w:cs="Arial"/>
        </w:rPr>
        <w:instrText xml:space="preserve"> REF _Ref488390444 \h </w:instrText>
      </w:r>
      <w:r w:rsidR="004728C9" w:rsidRPr="004728C9">
        <w:rPr>
          <w:rFonts w:cs="Arial"/>
        </w:rPr>
        <w:instrText xml:space="preserve"> \* MERGEFORMAT </w:instrText>
      </w:r>
      <w:r w:rsidR="00AE1392" w:rsidRPr="004728C9">
        <w:rPr>
          <w:rFonts w:cs="Arial"/>
        </w:rPr>
      </w:r>
      <w:r w:rsidR="00AE1392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22</w:t>
      </w:r>
      <w:r w:rsidR="00AE1392" w:rsidRPr="004728C9">
        <w:rPr>
          <w:rFonts w:cs="Arial"/>
        </w:rPr>
        <w:fldChar w:fldCharType="end"/>
      </w:r>
      <w:r w:rsidR="00AE1392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259D8E9E" w14:textId="5978881A" w:rsidR="00895F7A" w:rsidRPr="004728C9" w:rsidRDefault="00895F7A" w:rsidP="006A6ABE">
      <w:pPr>
        <w:ind w:firstLine="851"/>
        <w:rPr>
          <w:rFonts w:cs="Arial"/>
        </w:rPr>
      </w:pPr>
      <w:r w:rsidRPr="004728C9">
        <w:rPr>
          <w:rFonts w:cs="Arial"/>
        </w:rPr>
        <w:t xml:space="preserve">К записям списка можно применять фильтры, которые устанавливаются для каждого поля щелчком на элементе </w:t>
      </w:r>
      <w:r w:rsidR="00926584" w:rsidRPr="004728C9">
        <w:rPr>
          <w:rFonts w:cs="Arial"/>
          <w:noProof/>
        </w:rPr>
        <w:drawing>
          <wp:inline distT="0" distB="0" distL="0" distR="0" wp14:anchorId="52F53F80" wp14:editId="2591E127">
            <wp:extent cx="180975" cy="209550"/>
            <wp:effectExtent l="0" t="0" r="952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92" w:rsidRPr="004728C9">
        <w:rPr>
          <w:rFonts w:cs="Arial"/>
        </w:rPr>
        <w:t>. После установки критериев фильтрации</w:t>
      </w:r>
      <w:r w:rsidR="006A107E" w:rsidRPr="004728C9">
        <w:rPr>
          <w:rFonts w:cs="Arial"/>
        </w:rPr>
        <w:t xml:space="preserve"> необходимо</w:t>
      </w:r>
      <w:r w:rsidR="00AE1392" w:rsidRPr="004728C9">
        <w:rPr>
          <w:rFonts w:cs="Arial"/>
        </w:rPr>
        <w:t xml:space="preserve"> нажать «Фильтровать» (</w:t>
      </w:r>
      <w:r w:rsidR="00AE1392" w:rsidRPr="004728C9">
        <w:rPr>
          <w:rFonts w:cs="Arial"/>
        </w:rPr>
        <w:fldChar w:fldCharType="begin"/>
      </w:r>
      <w:r w:rsidR="00AE1392" w:rsidRPr="004728C9">
        <w:rPr>
          <w:rFonts w:cs="Arial"/>
        </w:rPr>
        <w:instrText xml:space="preserve"> REF _Ref488390444 \h </w:instrText>
      </w:r>
      <w:r w:rsidR="004728C9" w:rsidRPr="004728C9">
        <w:rPr>
          <w:rFonts w:cs="Arial"/>
        </w:rPr>
        <w:instrText xml:space="preserve"> \* MERGEFORMAT </w:instrText>
      </w:r>
      <w:r w:rsidR="00AE1392" w:rsidRPr="004728C9">
        <w:rPr>
          <w:rFonts w:cs="Arial"/>
        </w:rPr>
      </w:r>
      <w:r w:rsidR="00AE1392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22</w:t>
      </w:r>
      <w:r w:rsidR="00AE1392" w:rsidRPr="004728C9">
        <w:rPr>
          <w:rFonts w:cs="Arial"/>
        </w:rPr>
        <w:fldChar w:fldCharType="end"/>
      </w:r>
      <w:r w:rsidR="00AE1392" w:rsidRPr="004728C9">
        <w:rPr>
          <w:rFonts w:cs="Arial"/>
        </w:rPr>
        <w:t>)</w:t>
      </w:r>
      <w:r w:rsidR="00E42ED5" w:rsidRPr="004728C9">
        <w:rPr>
          <w:rFonts w:cs="Arial"/>
        </w:rPr>
        <w:t>,</w:t>
      </w:r>
      <w:r w:rsidR="006A107E" w:rsidRPr="004728C9">
        <w:rPr>
          <w:rFonts w:cs="Arial"/>
        </w:rPr>
        <w:t xml:space="preserve"> в результате чего отобразится</w:t>
      </w:r>
      <w:r w:rsidR="00E42ED5" w:rsidRPr="004728C9">
        <w:rPr>
          <w:rFonts w:cs="Arial"/>
        </w:rPr>
        <w:t xml:space="preserve"> список</w:t>
      </w:r>
      <w:r w:rsidR="006A107E" w:rsidRPr="004728C9">
        <w:rPr>
          <w:rFonts w:cs="Arial"/>
        </w:rPr>
        <w:t>, который</w:t>
      </w:r>
      <w:r w:rsidR="00E42ED5" w:rsidRPr="004728C9">
        <w:rPr>
          <w:rFonts w:cs="Arial"/>
        </w:rPr>
        <w:t xml:space="preserve"> будет содержать записи, удовлетворяющие заданным критериям</w:t>
      </w:r>
      <w:r w:rsidR="00AE1392" w:rsidRPr="004728C9">
        <w:rPr>
          <w:rFonts w:cs="Arial"/>
        </w:rPr>
        <w:t>.</w:t>
      </w:r>
    </w:p>
    <w:p w14:paraId="2B78EC87" w14:textId="05394178" w:rsidR="004B1E4C" w:rsidRPr="004728C9" w:rsidRDefault="00176BBC" w:rsidP="006A6ABE">
      <w:pPr>
        <w:ind w:firstLine="851"/>
        <w:rPr>
          <w:rFonts w:cs="Arial"/>
        </w:rPr>
      </w:pPr>
      <w:r w:rsidRPr="004728C9">
        <w:rPr>
          <w:rFonts w:cs="Arial"/>
        </w:rPr>
        <w:t>Для добавления сотрудника МО необходимо нажать кнопку «Добавить из списка» и в открывшемся окне заполнить</w:t>
      </w:r>
      <w:r>
        <w:rPr>
          <w:rFonts w:cs="Arial"/>
        </w:rPr>
        <w:t xml:space="preserve"> требуемые</w:t>
      </w:r>
      <w:r w:rsidRPr="004728C9">
        <w:rPr>
          <w:rFonts w:cs="Arial"/>
        </w:rPr>
        <w:t xml:space="preserve"> поля путем выбора данных из выпадающих списков</w:t>
      </w:r>
      <w:r w:rsidR="002D0D61" w:rsidRPr="004728C9">
        <w:rPr>
          <w:rFonts w:cs="Arial"/>
        </w:rPr>
        <w:t xml:space="preserve"> (</w:t>
      </w:r>
      <w:r w:rsidR="002D0D61" w:rsidRPr="004728C9">
        <w:rPr>
          <w:rFonts w:cs="Arial"/>
        </w:rPr>
        <w:fldChar w:fldCharType="begin"/>
      </w:r>
      <w:r w:rsidR="002D0D61" w:rsidRPr="004728C9">
        <w:rPr>
          <w:rFonts w:cs="Arial"/>
        </w:rPr>
        <w:instrText xml:space="preserve"> REF _Ref488390784 \h </w:instrText>
      </w:r>
      <w:r w:rsidR="004728C9" w:rsidRPr="004728C9">
        <w:rPr>
          <w:rFonts w:cs="Arial"/>
        </w:rPr>
        <w:instrText xml:space="preserve"> \* MERGEFORMAT </w:instrText>
      </w:r>
      <w:r w:rsidR="002D0D61" w:rsidRPr="004728C9">
        <w:rPr>
          <w:rFonts w:cs="Arial"/>
        </w:rPr>
      </w:r>
      <w:r w:rsidR="002D0D61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23</w:t>
      </w:r>
      <w:r w:rsidR="002D0D61" w:rsidRPr="004728C9">
        <w:rPr>
          <w:rFonts w:cs="Arial"/>
        </w:rPr>
        <w:fldChar w:fldCharType="end"/>
      </w:r>
      <w:r w:rsidR="002D0D61" w:rsidRPr="004728C9">
        <w:rPr>
          <w:rFonts w:cs="Arial"/>
        </w:rPr>
        <w:t>).</w:t>
      </w:r>
      <w:r w:rsidR="00AE3491" w:rsidRPr="004728C9">
        <w:rPr>
          <w:rFonts w:cs="Arial"/>
        </w:rPr>
        <w:t xml:space="preserve"> </w:t>
      </w:r>
      <w:r w:rsidRPr="00A66BE4">
        <w:rPr>
          <w:bCs/>
        </w:rPr>
        <w:t xml:space="preserve">Если для должности установлена отметка в поле </w:t>
      </w:r>
      <w:r>
        <w:rPr>
          <w:bCs/>
        </w:rPr>
        <w:lastRenderedPageBreak/>
        <w:t>«</w:t>
      </w:r>
      <w:r w:rsidRPr="00A66BE4">
        <w:rPr>
          <w:bCs/>
        </w:rPr>
        <w:t>Устанавливать в МС для проверяющего</w:t>
      </w:r>
      <w:r>
        <w:rPr>
          <w:bCs/>
        </w:rPr>
        <w:t>»</w:t>
      </w:r>
      <w:r w:rsidRPr="00A66BE4">
        <w:rPr>
          <w:bCs/>
        </w:rPr>
        <w:t>, то эта должность будет прописываться в МС для проверяющего</w:t>
      </w:r>
      <w:r>
        <w:rPr>
          <w:bCs/>
        </w:rPr>
        <w:t xml:space="preserve"> автоматически</w:t>
      </w:r>
      <w:r w:rsidR="00AE3491" w:rsidRPr="004728C9">
        <w:rPr>
          <w:rFonts w:cs="Arial"/>
        </w:rPr>
        <w:t>.</w:t>
      </w:r>
    </w:p>
    <w:p w14:paraId="35BCDE5B" w14:textId="5BC4541D" w:rsidR="004B1E4C" w:rsidRPr="004728C9" w:rsidRDefault="00F41DD5" w:rsidP="006A6ABE">
      <w:pPr>
        <w:pStyle w:val="affff8"/>
        <w:spacing w:before="0"/>
        <w:rPr>
          <w:rFonts w:cs="Arial"/>
        </w:rPr>
      </w:pPr>
      <w:r>
        <w:drawing>
          <wp:inline distT="0" distB="0" distL="0" distR="0" wp14:anchorId="15DBCCDB" wp14:editId="2C4EABC0">
            <wp:extent cx="3331148" cy="3169423"/>
            <wp:effectExtent l="19050" t="19050" r="22225" b="1206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779" cy="31804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25DD98" w14:textId="3ED1975C" w:rsidR="002D0D61" w:rsidRPr="004728C9" w:rsidRDefault="007349AA" w:rsidP="006A6ABE">
      <w:pPr>
        <w:pStyle w:val="26"/>
        <w:spacing w:after="240" w:line="276" w:lineRule="auto"/>
      </w:pPr>
      <w:bookmarkStart w:id="110" w:name="_Ref488390784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23</w:t>
      </w:r>
      <w:r w:rsidR="005F05DE" w:rsidRPr="004728C9">
        <w:rPr>
          <w:noProof/>
        </w:rPr>
        <w:fldChar w:fldCharType="end"/>
      </w:r>
      <w:bookmarkEnd w:id="110"/>
      <w:r w:rsidR="002D0D61" w:rsidRPr="004728C9">
        <w:t xml:space="preserve"> – Добавление сотрудника МО</w:t>
      </w:r>
    </w:p>
    <w:p w14:paraId="1D81D0AC" w14:textId="7423BC0C" w:rsidR="00176BBC" w:rsidRPr="001C7B63" w:rsidRDefault="00176BBC" w:rsidP="006A6ABE">
      <w:pPr>
        <w:ind w:firstLine="851"/>
      </w:pPr>
      <w:r w:rsidRPr="001C7B63">
        <w:t>Если при сохранении выявлено, что в МО для выбранного пользователя уже есть выбранная должность отображать сообщение: «В выбранной МО у пользователя уже есть указанная должность» (</w:t>
      </w:r>
      <w:r w:rsidRPr="001C7B63">
        <w:fldChar w:fldCharType="begin"/>
      </w:r>
      <w:r w:rsidRPr="001C7B63">
        <w:instrText xml:space="preserve"> REF _Ref65590041 \h  \* MERGEFORMAT </w:instrText>
      </w:r>
      <w:r w:rsidRPr="001C7B63">
        <w:fldChar w:fldCharType="separate"/>
      </w:r>
      <w:r w:rsidR="00B17396" w:rsidRPr="001C7B63">
        <w:t xml:space="preserve">Рисунок </w:t>
      </w:r>
      <w:r w:rsidR="00B17396">
        <w:t>24</w:t>
      </w:r>
      <w:r w:rsidRPr="001C7B63">
        <w:fldChar w:fldCharType="end"/>
      </w:r>
      <w:r w:rsidRPr="001C7B63">
        <w:t xml:space="preserve">). </w:t>
      </w:r>
    </w:p>
    <w:p w14:paraId="182F17D3" w14:textId="2ADDC962" w:rsidR="00176BBC" w:rsidRPr="001C7B63" w:rsidRDefault="00F41DD5" w:rsidP="00176BBC">
      <w:pPr>
        <w:ind w:firstLine="0"/>
        <w:jc w:val="center"/>
      </w:pPr>
      <w:r>
        <w:rPr>
          <w:noProof/>
        </w:rPr>
        <w:drawing>
          <wp:inline distT="0" distB="0" distL="0" distR="0" wp14:anchorId="19838C58" wp14:editId="66ABDA57">
            <wp:extent cx="3175580" cy="3310614"/>
            <wp:effectExtent l="19050" t="19050" r="25400" b="2349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960" cy="3315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83EF57" w14:textId="562A0A7E" w:rsidR="00176BBC" w:rsidRDefault="00176BBC" w:rsidP="006A6ABE">
      <w:pPr>
        <w:pStyle w:val="26"/>
        <w:spacing w:after="240" w:line="276" w:lineRule="auto"/>
        <w:rPr>
          <w:rFonts w:cs="Arial"/>
        </w:rPr>
      </w:pPr>
      <w:bookmarkStart w:id="111" w:name="_Ref65590041"/>
      <w:r w:rsidRPr="001C7B63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24</w:t>
      </w:r>
      <w:r w:rsidR="00B17396">
        <w:rPr>
          <w:noProof/>
        </w:rPr>
        <w:fldChar w:fldCharType="end"/>
      </w:r>
      <w:bookmarkEnd w:id="111"/>
      <w:r w:rsidRPr="001C7B63">
        <w:t xml:space="preserve"> – Пример формы добавления сотрудника с блокирующим сообщением</w:t>
      </w:r>
    </w:p>
    <w:p w14:paraId="63429EE5" w14:textId="69AD124E" w:rsidR="00F83F3A" w:rsidRPr="004728C9" w:rsidRDefault="002D0D61" w:rsidP="006A6ABE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>Сохранение записи и переход к списку сотрудников осуществляется по нажатию на кнопку «Сохранить»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_Ref488390784 \h </w:instrText>
      </w:r>
      <w:r w:rsidR="00F83F3A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23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DFE8237" w14:textId="35969896" w:rsidR="00B9360F" w:rsidRPr="004728C9" w:rsidRDefault="00B9360F" w:rsidP="006A6ABE">
      <w:pPr>
        <w:ind w:firstLine="851"/>
        <w:rPr>
          <w:rFonts w:cs="Arial"/>
        </w:rPr>
      </w:pPr>
      <w:r w:rsidRPr="004728C9">
        <w:rPr>
          <w:rFonts w:cs="Arial"/>
        </w:rPr>
        <w:t xml:space="preserve">Редактирование записи осуществляется щелчком на элементе </w:t>
      </w:r>
      <w:r w:rsidRPr="004728C9">
        <w:rPr>
          <w:rFonts w:cs="Arial"/>
          <w:noProof/>
        </w:rPr>
        <w:drawing>
          <wp:inline distT="0" distB="0" distL="0" distR="0" wp14:anchorId="430C7056" wp14:editId="4F3E5B66">
            <wp:extent cx="219075" cy="21907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ABE">
        <w:rPr>
          <w:rFonts w:cs="Arial"/>
        </w:rPr>
        <w:t xml:space="preserve">        </w:t>
      </w:r>
      <w:r w:rsidR="00895F7A" w:rsidRPr="004728C9">
        <w:rPr>
          <w:rFonts w:cs="Arial"/>
        </w:rPr>
        <w:t>(</w:t>
      </w:r>
      <w:r w:rsidR="00895F7A" w:rsidRPr="004728C9">
        <w:rPr>
          <w:rFonts w:cs="Arial"/>
        </w:rPr>
        <w:fldChar w:fldCharType="begin"/>
      </w:r>
      <w:r w:rsidR="00895F7A" w:rsidRPr="004728C9">
        <w:rPr>
          <w:rFonts w:cs="Arial"/>
        </w:rPr>
        <w:instrText xml:space="preserve"> REF _Ref488390444 \h </w:instrText>
      </w:r>
      <w:r w:rsidR="00F83F3A" w:rsidRPr="004728C9">
        <w:rPr>
          <w:rFonts w:cs="Arial"/>
        </w:rPr>
        <w:instrText xml:space="preserve"> \* MERGEFORMAT </w:instrText>
      </w:r>
      <w:r w:rsidR="00895F7A" w:rsidRPr="004728C9">
        <w:rPr>
          <w:rFonts w:cs="Arial"/>
        </w:rPr>
      </w:r>
      <w:r w:rsidR="00895F7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22</w:t>
      </w:r>
      <w:r w:rsidR="00895F7A" w:rsidRPr="004728C9">
        <w:rPr>
          <w:rFonts w:cs="Arial"/>
        </w:rPr>
        <w:fldChar w:fldCharType="end"/>
      </w:r>
      <w:r w:rsidR="00895F7A" w:rsidRPr="004728C9">
        <w:rPr>
          <w:rFonts w:cs="Arial"/>
        </w:rPr>
        <w:t>)</w:t>
      </w:r>
      <w:r w:rsidRPr="004728C9">
        <w:rPr>
          <w:rFonts w:cs="Arial"/>
        </w:rPr>
        <w:t>.</w:t>
      </w:r>
      <w:r w:rsidR="00895F7A" w:rsidRPr="004728C9">
        <w:rPr>
          <w:rFonts w:cs="Arial"/>
        </w:rPr>
        <w:t xml:space="preserve"> Процедура редактирования аналогично описанной выше процедуре добавления сотрудника МО.</w:t>
      </w:r>
    </w:p>
    <w:p w14:paraId="1001B5D1" w14:textId="7C4675C7" w:rsidR="00895F7A" w:rsidRPr="004728C9" w:rsidRDefault="00895F7A" w:rsidP="006A6ABE">
      <w:pPr>
        <w:spacing w:after="120"/>
        <w:ind w:firstLine="851"/>
        <w:rPr>
          <w:rFonts w:cs="Arial"/>
        </w:rPr>
      </w:pPr>
      <w:r w:rsidRPr="004728C9">
        <w:rPr>
          <w:rFonts w:cs="Arial"/>
        </w:rPr>
        <w:t xml:space="preserve">Удаление записи «Сотрудник МО» осуществляется кнопкой </w:t>
      </w:r>
      <w:r w:rsidRPr="004728C9">
        <w:rPr>
          <w:rFonts w:cs="Arial"/>
          <w:noProof/>
        </w:rPr>
        <w:drawing>
          <wp:inline distT="0" distB="0" distL="0" distR="0" wp14:anchorId="62D7F8DA" wp14:editId="12729D90">
            <wp:extent cx="238125" cy="24765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>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_Ref488390444 \h </w:instrText>
      </w:r>
      <w:r w:rsidR="00F83F3A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22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19AA6E2B" w14:textId="77777777" w:rsidR="009E1CFE" w:rsidRPr="001A5C4A" w:rsidRDefault="009E1CFE" w:rsidP="009E1CFE">
      <w:pPr>
        <w:pStyle w:val="af3"/>
        <w:numPr>
          <w:ilvl w:val="3"/>
          <w:numId w:val="35"/>
        </w:numPr>
        <w:rPr>
          <w:rFonts w:cs="Arial"/>
        </w:rPr>
      </w:pPr>
      <w:r w:rsidRPr="001A5C4A">
        <w:rPr>
          <w:rFonts w:cs="Arial"/>
        </w:rPr>
        <w:t>Вкладка «Участки прикрепления»</w:t>
      </w:r>
    </w:p>
    <w:p w14:paraId="3A5127FC" w14:textId="77777777" w:rsidR="009E1CFE" w:rsidRPr="001A5C4A" w:rsidRDefault="009E1CFE" w:rsidP="006A6ABE">
      <w:pPr>
        <w:ind w:firstLine="851"/>
        <w:rPr>
          <w:rFonts w:cs="Arial"/>
        </w:rPr>
      </w:pPr>
      <w:r w:rsidRPr="001A5C4A">
        <w:rPr>
          <w:rFonts w:cs="Arial"/>
        </w:rPr>
        <w:t xml:space="preserve">Вкладка «Участки прикрепления» предназначена для добавления участков прикрепления (с адресами), прикрепленных к МО. </w:t>
      </w:r>
    </w:p>
    <w:p w14:paraId="5677C982" w14:textId="28EBA54E" w:rsidR="009E1CFE" w:rsidRPr="001A5C4A" w:rsidRDefault="009E1CFE" w:rsidP="006A6ABE">
      <w:pPr>
        <w:ind w:firstLine="851"/>
        <w:rPr>
          <w:rFonts w:cs="Arial"/>
        </w:rPr>
      </w:pPr>
      <w:r w:rsidRPr="001A5C4A">
        <w:rPr>
          <w:rFonts w:cs="Arial"/>
        </w:rPr>
        <w:t>Для добавления нового участка прикрепления необходимо нажать кнопку «Добавить» на вкладке «Участки прикрепления»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_Ref484607128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17396">
        <w:rPr>
          <w:rFonts w:cs="Arial"/>
        </w:rPr>
        <w:t>Рисунок 25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C7A6DB2" w14:textId="77777777" w:rsidR="009E1CFE" w:rsidRPr="001A5C4A" w:rsidRDefault="009E1CFE" w:rsidP="009E1CFE">
      <w:pPr>
        <w:pStyle w:val="affffe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7017F3B0" wp14:editId="61EC875E">
            <wp:extent cx="6115050" cy="2238375"/>
            <wp:effectExtent l="19050" t="19050" r="1905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38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CF2DF8" w14:textId="35F798DA" w:rsidR="009E1CFE" w:rsidRPr="001A5C4A" w:rsidRDefault="009E1CFE" w:rsidP="006A6ABE">
      <w:pPr>
        <w:pStyle w:val="26"/>
        <w:spacing w:after="240" w:line="276" w:lineRule="auto"/>
      </w:pPr>
      <w:bookmarkStart w:id="112" w:name="_Ref484607128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25</w:t>
      </w:r>
      <w:r w:rsidR="00B17396">
        <w:rPr>
          <w:noProof/>
        </w:rPr>
        <w:fldChar w:fldCharType="end"/>
      </w:r>
      <w:bookmarkEnd w:id="112"/>
      <w:r w:rsidRPr="001A5C4A">
        <w:t xml:space="preserve"> – Вкладка «Участки прикрепления»</w:t>
      </w:r>
    </w:p>
    <w:p w14:paraId="1A233094" w14:textId="69904A7D" w:rsidR="009E1CFE" w:rsidRPr="001A5C4A" w:rsidRDefault="009E1CFE" w:rsidP="006A6ABE">
      <w:pPr>
        <w:ind w:firstLine="851"/>
      </w:pPr>
      <w:r w:rsidRPr="001A5C4A">
        <w:t>В результате откроется окно «Добавить участок прикрепления», в котором пользователю требуется заполнить сведения по наименованию участка прикрепления и нажать на кнопку «Сохранить» (</w:t>
      </w:r>
      <w:r w:rsidRPr="001A5C4A">
        <w:fldChar w:fldCharType="begin"/>
      </w:r>
      <w:r w:rsidRPr="001A5C4A">
        <w:instrText xml:space="preserve"> REF _Ref120601436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26</w:t>
      </w:r>
      <w:r w:rsidRPr="001A5C4A">
        <w:fldChar w:fldCharType="end"/>
      </w:r>
      <w:r w:rsidRPr="001A5C4A">
        <w:t>).</w:t>
      </w:r>
    </w:p>
    <w:p w14:paraId="530B5B0E" w14:textId="77777777" w:rsidR="009E1CFE" w:rsidRPr="001A5C4A" w:rsidRDefault="009E1CFE" w:rsidP="008F4FF6">
      <w:pPr>
        <w:pStyle w:val="affffe"/>
        <w:spacing w:before="0" w:after="0"/>
      </w:pPr>
      <w:r w:rsidRPr="001A5C4A">
        <w:lastRenderedPageBreak/>
        <w:drawing>
          <wp:inline distT="0" distB="0" distL="0" distR="0" wp14:anchorId="4A1218A9" wp14:editId="3348DA5F">
            <wp:extent cx="4533900" cy="2047875"/>
            <wp:effectExtent l="19050" t="19050" r="19050" b="2857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047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B11840" w14:textId="286857E8" w:rsidR="009E1CFE" w:rsidRPr="001A5C4A" w:rsidRDefault="009E1CFE" w:rsidP="006A6ABE">
      <w:pPr>
        <w:pStyle w:val="26"/>
        <w:spacing w:after="240" w:line="276" w:lineRule="auto"/>
      </w:pPr>
      <w:bookmarkStart w:id="113" w:name="_Ref12060143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B17396">
        <w:rPr>
          <w:noProof/>
        </w:rPr>
        <w:t>26</w:t>
      </w:r>
      <w:r w:rsidRPr="001A5C4A">
        <w:rPr>
          <w:noProof/>
        </w:rPr>
        <w:fldChar w:fldCharType="end"/>
      </w:r>
      <w:bookmarkEnd w:id="113"/>
      <w:r w:rsidRPr="001A5C4A">
        <w:t xml:space="preserve"> – Окно «Добавить участок прикрепления». Кнопка «Сохранить»</w:t>
      </w:r>
    </w:p>
    <w:p w14:paraId="25FC4C3B" w14:textId="45FF6A3D" w:rsidR="009E1CFE" w:rsidRPr="001A5C4A" w:rsidRDefault="009E1CFE" w:rsidP="006A6ABE">
      <w:pPr>
        <w:spacing w:before="120" w:after="120"/>
        <w:ind w:firstLine="851"/>
      </w:pPr>
      <w:r w:rsidRPr="001A5C4A">
        <w:t>Далее откроется окно «Редактирование участка прикрепления», в котором следует добавить адрес прикрепления по кнопке «Добавить», а также в случае необходимости установить отметку в поле «Для статистики» (</w:t>
      </w:r>
      <w:r w:rsidRPr="001A5C4A">
        <w:fldChar w:fldCharType="begin"/>
      </w:r>
      <w:r w:rsidRPr="001A5C4A">
        <w:instrText xml:space="preserve"> REF _Ref122521905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27</w:t>
      </w:r>
      <w:r w:rsidRPr="001A5C4A">
        <w:fldChar w:fldCharType="end"/>
      </w:r>
      <w:r w:rsidRPr="001A5C4A">
        <w:t>).</w:t>
      </w:r>
    </w:p>
    <w:p w14:paraId="5B054C5F" w14:textId="03224FF9" w:rsidR="009E1CFE" w:rsidRPr="001A5C4A" w:rsidRDefault="009E1CFE" w:rsidP="006A6ABE">
      <w:pPr>
        <w:spacing w:before="120"/>
        <w:ind w:firstLine="851"/>
      </w:pPr>
      <w:r w:rsidRPr="001A5C4A">
        <w:rPr>
          <w:rFonts w:cs="Arial"/>
        </w:rPr>
        <w:t>При установке отметки в поле «Для статистики» (</w:t>
      </w:r>
      <w:r w:rsidRPr="001A5C4A">
        <w:fldChar w:fldCharType="begin"/>
      </w:r>
      <w:r w:rsidRPr="001A5C4A">
        <w:instrText xml:space="preserve"> REF _Ref122521905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27</w:t>
      </w:r>
      <w:r w:rsidRPr="001A5C4A">
        <w:fldChar w:fldCharType="end"/>
      </w:r>
      <w:r w:rsidRPr="001A5C4A">
        <w:rPr>
          <w:rFonts w:cs="Arial"/>
        </w:rPr>
        <w:t>), в свидетельствах с таким адресом прикрепления поле «МО прикрепления» автоматически заполняться не будет, но пользователь с ролью «Медстатистик» будет видеть такие свидетельства в списке МС.</w:t>
      </w:r>
    </w:p>
    <w:p w14:paraId="754FC9A7" w14:textId="77777777" w:rsidR="009E1CFE" w:rsidRPr="001A5C4A" w:rsidRDefault="009E1CFE" w:rsidP="008F4FF6">
      <w:pPr>
        <w:pStyle w:val="affffe"/>
        <w:spacing w:before="0" w:after="0"/>
      </w:pPr>
      <w:r w:rsidRPr="001A5C4A">
        <w:drawing>
          <wp:inline distT="0" distB="0" distL="0" distR="0" wp14:anchorId="0CEE3339" wp14:editId="292FDAD7">
            <wp:extent cx="6115050" cy="1933575"/>
            <wp:effectExtent l="19050" t="19050" r="19050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33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F7F026" w14:textId="3B64D252" w:rsidR="009E1CFE" w:rsidRPr="001A5C4A" w:rsidRDefault="009E1CFE" w:rsidP="006A6ABE">
      <w:pPr>
        <w:pStyle w:val="26"/>
        <w:spacing w:after="240" w:line="276" w:lineRule="auto"/>
      </w:pPr>
      <w:bookmarkStart w:id="114" w:name="_Ref12252190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B17396">
        <w:rPr>
          <w:noProof/>
        </w:rPr>
        <w:t>27</w:t>
      </w:r>
      <w:r w:rsidRPr="001A5C4A">
        <w:rPr>
          <w:noProof/>
        </w:rPr>
        <w:fldChar w:fldCharType="end"/>
      </w:r>
      <w:bookmarkEnd w:id="114"/>
      <w:r w:rsidRPr="001A5C4A">
        <w:t xml:space="preserve"> – Окно «Редактирование участка прикрепления». Поле «Для статистики». Кнопка «Добавить»</w:t>
      </w:r>
    </w:p>
    <w:p w14:paraId="12C4AB9D" w14:textId="718E849F" w:rsidR="009E1CFE" w:rsidRPr="001A5C4A" w:rsidRDefault="009E1CFE" w:rsidP="00017946">
      <w:pPr>
        <w:ind w:firstLine="851"/>
        <w:rPr>
          <w:rFonts w:cs="Arial"/>
        </w:rPr>
      </w:pPr>
      <w:r w:rsidRPr="001A5C4A">
        <w:t xml:space="preserve">В результате откроется окно «Добавить адрес прикрепления», в котором необходимо заполнить требуемые поля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_Ref488320239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17396">
        <w:rPr>
          <w:rFonts w:cs="Arial"/>
        </w:rPr>
        <w:t>Рисунок 28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Адрес вводится аналогично всем адресам подсистемы (с помощью КЛАДР). Ограничение улицы может быть:</w:t>
      </w:r>
    </w:p>
    <w:p w14:paraId="1DF8564B" w14:textId="77777777" w:rsidR="009E1CFE" w:rsidRPr="001A5C4A" w:rsidRDefault="009E1CFE" w:rsidP="00017946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одного дома – поле «Дом»;</w:t>
      </w:r>
    </w:p>
    <w:p w14:paraId="5B132DD2" w14:textId="77777777" w:rsidR="009E1CFE" w:rsidRPr="001A5C4A" w:rsidRDefault="009E1CFE" w:rsidP="00017946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корпуса – поле «Корпус»;</w:t>
      </w:r>
    </w:p>
    <w:p w14:paraId="09D1C26F" w14:textId="77777777" w:rsidR="009E1CFE" w:rsidRPr="001A5C4A" w:rsidRDefault="009E1CFE" w:rsidP="00017946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строения – поле «Строение»;</w:t>
      </w:r>
    </w:p>
    <w:p w14:paraId="4F1CDA70" w14:textId="77777777" w:rsidR="009E1CFE" w:rsidRPr="001A5C4A" w:rsidRDefault="009E1CFE" w:rsidP="00017946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выборки четных или нечетных домов улицы – поле «Тип строение»;</w:t>
      </w:r>
    </w:p>
    <w:p w14:paraId="20F4EAC8" w14:textId="77777777" w:rsidR="009E1CFE" w:rsidRPr="001A5C4A" w:rsidRDefault="009E1CFE" w:rsidP="00017946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в виде диапазона домов – кнопка «Добавить», ввод данных в поле «Дома от», «Дома по».</w:t>
      </w:r>
    </w:p>
    <w:p w14:paraId="6EDFCA4D" w14:textId="26ABC13E" w:rsidR="009E1CFE" w:rsidRPr="001A5C4A" w:rsidRDefault="006F3514" w:rsidP="009E1CFE">
      <w:pPr>
        <w:pStyle w:val="affffe"/>
        <w:spacing w:before="0" w:after="0"/>
        <w:rPr>
          <w:rFonts w:cs="Arial"/>
        </w:rPr>
      </w:pPr>
      <w:r>
        <w:rPr>
          <w:rFonts w:cs="Arial"/>
        </w:rPr>
        <w:drawing>
          <wp:inline distT="0" distB="0" distL="0" distR="0" wp14:anchorId="2258BC23" wp14:editId="7FD843BE">
            <wp:extent cx="4254681" cy="5166360"/>
            <wp:effectExtent l="19050" t="19050" r="12700" b="152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587" cy="51868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60EF66" w14:textId="4B08C0FF" w:rsidR="009E1CFE" w:rsidRPr="001A5C4A" w:rsidRDefault="009E1CFE" w:rsidP="00017946">
      <w:pPr>
        <w:pStyle w:val="26"/>
        <w:spacing w:after="240" w:line="276" w:lineRule="auto"/>
      </w:pPr>
      <w:bookmarkStart w:id="115" w:name="_Ref488320239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28</w:t>
      </w:r>
      <w:r w:rsidR="00B17396">
        <w:rPr>
          <w:noProof/>
        </w:rPr>
        <w:fldChar w:fldCharType="end"/>
      </w:r>
      <w:bookmarkEnd w:id="115"/>
      <w:r w:rsidRPr="001A5C4A">
        <w:t xml:space="preserve"> – Окно «Добавить адрес прикрепления»</w:t>
      </w:r>
    </w:p>
    <w:p w14:paraId="13CCE69D" w14:textId="22CDA927" w:rsidR="009E1CFE" w:rsidRPr="001A5C4A" w:rsidRDefault="009E1CFE" w:rsidP="00017946">
      <w:pPr>
        <w:ind w:firstLine="851"/>
        <w:rPr>
          <w:rFonts w:cs="Arial"/>
        </w:rPr>
      </w:pPr>
      <w:r w:rsidRPr="001A5C4A">
        <w:rPr>
          <w:rFonts w:cs="Arial"/>
        </w:rPr>
        <w:t xml:space="preserve">Также </w:t>
      </w:r>
      <w:r w:rsidRPr="001A5C4A">
        <w:t>возможен ввод нескольких диапазонов домов для одной улицы    (</w:t>
      </w:r>
      <w:r w:rsidRPr="001A5C4A">
        <w:fldChar w:fldCharType="begin"/>
      </w:r>
      <w:r w:rsidRPr="001A5C4A">
        <w:instrText xml:space="preserve"> REF _Ref124230965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29</w:t>
      </w:r>
      <w:r w:rsidRPr="001A5C4A">
        <w:fldChar w:fldCharType="end"/>
      </w:r>
      <w:r w:rsidRPr="001A5C4A">
        <w:t xml:space="preserve">). </w:t>
      </w:r>
    </w:p>
    <w:p w14:paraId="36B7BE3F" w14:textId="35203CA2" w:rsidR="009E1CFE" w:rsidRPr="001A5C4A" w:rsidRDefault="008F49A3" w:rsidP="008F4FF6">
      <w:pPr>
        <w:pStyle w:val="affffe"/>
        <w:spacing w:before="0" w:after="0"/>
      </w:pPr>
      <w:r w:rsidRPr="008F49A3">
        <w:lastRenderedPageBreak/>
        <w:drawing>
          <wp:inline distT="0" distB="0" distL="0" distR="0" wp14:anchorId="7D2C56E6" wp14:editId="41E229C2">
            <wp:extent cx="4239217" cy="5487166"/>
            <wp:effectExtent l="19050" t="19050" r="28575" b="184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54871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0A4CFB" w14:textId="25341D4F" w:rsidR="009E1CFE" w:rsidRPr="001A5C4A" w:rsidRDefault="009E1CFE" w:rsidP="00017946">
      <w:pPr>
        <w:pStyle w:val="26"/>
        <w:spacing w:after="240" w:line="276" w:lineRule="auto"/>
        <w:rPr>
          <w:rFonts w:cs="Arial"/>
        </w:rPr>
      </w:pPr>
      <w:bookmarkStart w:id="116" w:name="_Ref12423096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B17396">
        <w:rPr>
          <w:noProof/>
        </w:rPr>
        <w:t>29</w:t>
      </w:r>
      <w:r w:rsidRPr="001A5C4A">
        <w:rPr>
          <w:noProof/>
        </w:rPr>
        <w:fldChar w:fldCharType="end"/>
      </w:r>
      <w:bookmarkEnd w:id="116"/>
      <w:r w:rsidRPr="001A5C4A">
        <w:t xml:space="preserve"> – Окно «Добавить адрес прикрепления». Отображение нескольких диапазонов домов для одной улицы</w:t>
      </w:r>
    </w:p>
    <w:p w14:paraId="203807B6" w14:textId="77777777" w:rsidR="009E1CFE" w:rsidRPr="001A5C4A" w:rsidRDefault="009E1CFE" w:rsidP="00017946">
      <w:pPr>
        <w:pStyle w:val="aff9"/>
        <w:ind w:left="0" w:firstLine="851"/>
        <w:rPr>
          <w:rFonts w:cs="Arial"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</w:rPr>
        <w:t xml:space="preserve"> В поле «Дом» допускается вводить как числовые, так и буквенные значения, например, 11А.</w:t>
      </w:r>
    </w:p>
    <w:p w14:paraId="208C9262" w14:textId="5613173B" w:rsidR="009E1CFE" w:rsidRPr="001A5C4A" w:rsidRDefault="009E1CFE" w:rsidP="00017946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После введения всех данных по адресу прикрепления необходимо сохранить их, нажав кнопку «Сохранить»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_Ref488320239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17396">
        <w:rPr>
          <w:rFonts w:cs="Arial"/>
        </w:rPr>
        <w:t>Рисунок 28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BD87518" w14:textId="4EF10AE1" w:rsidR="009E1CFE" w:rsidRPr="001A5C4A" w:rsidRDefault="009E1CFE" w:rsidP="00017946">
      <w:pPr>
        <w:ind w:firstLine="851"/>
      </w:pPr>
      <w:r w:rsidRPr="001A5C4A">
        <w:t>Далее откроется окно «Редактирование участка прикрепления», в котором отобразится добавленный адрес. Для сохранения внесенных изменений необходимо нажать кнопку «Сохранить» (</w:t>
      </w:r>
      <w:r w:rsidRPr="001A5C4A">
        <w:fldChar w:fldCharType="begin"/>
      </w:r>
      <w:r w:rsidRPr="001A5C4A">
        <w:instrText xml:space="preserve"> REF _Ref122534777 \h  \* MERGEFORMAT </w:instrText>
      </w:r>
      <w:r w:rsidRPr="001A5C4A">
        <w:fldChar w:fldCharType="separate"/>
      </w:r>
      <w:r w:rsidR="00B17396" w:rsidRPr="008F4FF6">
        <w:t xml:space="preserve">Рисунок </w:t>
      </w:r>
      <w:r w:rsidR="00B17396">
        <w:rPr>
          <w:noProof/>
        </w:rPr>
        <w:t>30</w:t>
      </w:r>
      <w:r w:rsidRPr="001A5C4A">
        <w:fldChar w:fldCharType="end"/>
      </w:r>
      <w:r w:rsidRPr="001A5C4A">
        <w:t>).</w:t>
      </w:r>
    </w:p>
    <w:p w14:paraId="4A10FC19" w14:textId="77777777" w:rsidR="009E1CFE" w:rsidRPr="001A5C4A" w:rsidRDefault="009E1CFE" w:rsidP="008F4FF6">
      <w:pPr>
        <w:pStyle w:val="affffe"/>
        <w:spacing w:before="0" w:after="0"/>
      </w:pPr>
      <w:r w:rsidRPr="001A5C4A">
        <w:lastRenderedPageBreak/>
        <w:drawing>
          <wp:inline distT="0" distB="0" distL="0" distR="0" wp14:anchorId="43CA6D59" wp14:editId="47D1D05D">
            <wp:extent cx="6115050" cy="1895475"/>
            <wp:effectExtent l="19050" t="19050" r="19050" b="285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954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8A437E2" w14:textId="17B31182" w:rsidR="009E1CFE" w:rsidRPr="008F4FF6" w:rsidRDefault="009E1CFE" w:rsidP="00017946">
      <w:pPr>
        <w:pStyle w:val="26"/>
        <w:spacing w:after="240" w:line="276" w:lineRule="auto"/>
      </w:pPr>
      <w:bookmarkStart w:id="117" w:name="_Ref122534777"/>
      <w:r w:rsidRPr="008F4FF6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30</w:t>
      </w:r>
      <w:r w:rsidR="00B17396">
        <w:rPr>
          <w:noProof/>
        </w:rPr>
        <w:fldChar w:fldCharType="end"/>
      </w:r>
      <w:bookmarkEnd w:id="117"/>
      <w:r w:rsidRPr="008F4FF6">
        <w:t xml:space="preserve"> – Окно «Редактирование участка прикрепления». Отображение добавленного адреса. Кнопка «Сохранить»</w:t>
      </w:r>
    </w:p>
    <w:p w14:paraId="1F0082B0" w14:textId="0BBE4762" w:rsidR="009E1CFE" w:rsidRPr="001A5C4A" w:rsidRDefault="009E1CFE" w:rsidP="00017946">
      <w:pPr>
        <w:ind w:firstLine="851"/>
      </w:pPr>
      <w:r w:rsidRPr="001A5C4A">
        <w:rPr>
          <w:b/>
          <w:bCs/>
        </w:rPr>
        <w:t>ВНИМАНИЕ!!!</w:t>
      </w:r>
      <w:r w:rsidRPr="001A5C4A">
        <w:t xml:space="preserve"> На форме «Редактирование участка прикрепления» возможен ввод нескольких улиц для одного участка прикрепления (</w:t>
      </w:r>
      <w:r w:rsidRPr="001A5C4A">
        <w:fldChar w:fldCharType="begin"/>
      </w:r>
      <w:r w:rsidRPr="001A5C4A">
        <w:instrText xml:space="preserve"> REF _Ref124493809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31</w:t>
      </w:r>
      <w:r w:rsidRPr="001A5C4A">
        <w:fldChar w:fldCharType="end"/>
      </w:r>
      <w:r w:rsidRPr="001A5C4A">
        <w:t>).</w:t>
      </w:r>
    </w:p>
    <w:p w14:paraId="71A26C81" w14:textId="77777777" w:rsidR="009E1CFE" w:rsidRPr="001A5C4A" w:rsidRDefault="009E1CFE" w:rsidP="009E1CFE">
      <w:pPr>
        <w:ind w:firstLine="0"/>
      </w:pPr>
      <w:r w:rsidRPr="001A5C4A">
        <w:rPr>
          <w:noProof/>
        </w:rPr>
        <w:drawing>
          <wp:inline distT="0" distB="0" distL="0" distR="0" wp14:anchorId="5733623D" wp14:editId="694CB1EC">
            <wp:extent cx="6120130" cy="2512695"/>
            <wp:effectExtent l="19050" t="19050" r="13970" b="209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1269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7F299782" w14:textId="0367FB01" w:rsidR="009E1CFE" w:rsidRPr="001A5C4A" w:rsidRDefault="009E1CFE" w:rsidP="00017946">
      <w:pPr>
        <w:pStyle w:val="26"/>
        <w:spacing w:after="240" w:line="276" w:lineRule="auto"/>
      </w:pPr>
      <w:bookmarkStart w:id="118" w:name="_Ref12449380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B17396">
        <w:rPr>
          <w:noProof/>
        </w:rPr>
        <w:t>31</w:t>
      </w:r>
      <w:r w:rsidRPr="001A5C4A">
        <w:rPr>
          <w:noProof/>
        </w:rPr>
        <w:fldChar w:fldCharType="end"/>
      </w:r>
      <w:bookmarkEnd w:id="118"/>
      <w:r w:rsidRPr="001A5C4A">
        <w:t xml:space="preserve"> – Окно «Редактирование участка прикрепления». Отображение нескольких добавленных улиц</w:t>
      </w:r>
    </w:p>
    <w:p w14:paraId="79A63FCC" w14:textId="473D78D4" w:rsidR="009E1CFE" w:rsidRPr="001A5C4A" w:rsidRDefault="009E1CFE" w:rsidP="00017946">
      <w:pPr>
        <w:ind w:firstLine="851"/>
      </w:pPr>
      <w:r w:rsidRPr="001A5C4A">
        <w:t>В результате добавленные сведения будут сохранены и участок прикрепления отобразится в списке участков на форме «Редактирование МО» (</w:t>
      </w:r>
      <w:r w:rsidRPr="001A5C4A">
        <w:fldChar w:fldCharType="begin"/>
      </w:r>
      <w:r w:rsidRPr="001A5C4A">
        <w:instrText xml:space="preserve"> REF _Ref122534746 \h  \* MERGEFORMAT </w:instrText>
      </w:r>
      <w:r w:rsidRPr="001A5C4A">
        <w:fldChar w:fldCharType="separate"/>
      </w:r>
      <w:r w:rsidR="00B17396" w:rsidRPr="008F4FF6">
        <w:t xml:space="preserve">Рисунок </w:t>
      </w:r>
      <w:r w:rsidR="00B17396">
        <w:rPr>
          <w:noProof/>
        </w:rPr>
        <w:t>32</w:t>
      </w:r>
      <w:r w:rsidRPr="001A5C4A">
        <w:fldChar w:fldCharType="end"/>
      </w:r>
      <w:r w:rsidRPr="001A5C4A">
        <w:t>).</w:t>
      </w:r>
    </w:p>
    <w:p w14:paraId="79EA72C3" w14:textId="77777777" w:rsidR="009E1CFE" w:rsidRPr="001A5C4A" w:rsidRDefault="009E1CFE" w:rsidP="00017946">
      <w:pPr>
        <w:ind w:firstLine="0"/>
        <w:jc w:val="center"/>
      </w:pPr>
      <w:r w:rsidRPr="001A5C4A">
        <w:rPr>
          <w:noProof/>
        </w:rPr>
        <w:lastRenderedPageBreak/>
        <w:drawing>
          <wp:inline distT="0" distB="0" distL="0" distR="0" wp14:anchorId="3E529CED" wp14:editId="025B030C">
            <wp:extent cx="6115050" cy="4914900"/>
            <wp:effectExtent l="19050" t="19050" r="19050" b="1905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14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419435" w14:textId="6C7CE9C0" w:rsidR="009E1CFE" w:rsidRPr="008F4FF6" w:rsidRDefault="009E1CFE" w:rsidP="00017946">
      <w:pPr>
        <w:pStyle w:val="26"/>
        <w:spacing w:after="240" w:line="276" w:lineRule="auto"/>
      </w:pPr>
      <w:bookmarkStart w:id="119" w:name="_Ref122534746"/>
      <w:r w:rsidRPr="008F4FF6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32</w:t>
      </w:r>
      <w:r w:rsidR="00B17396">
        <w:rPr>
          <w:noProof/>
        </w:rPr>
        <w:fldChar w:fldCharType="end"/>
      </w:r>
      <w:bookmarkEnd w:id="119"/>
      <w:r w:rsidRPr="008F4FF6">
        <w:t xml:space="preserve"> – Форма «Редактирование МО». Отображение добавленного участка прикрепления</w:t>
      </w:r>
    </w:p>
    <w:p w14:paraId="18DF885A" w14:textId="45A4236F" w:rsidR="009E1CFE" w:rsidRPr="001A5C4A" w:rsidRDefault="009E1CFE" w:rsidP="00017946">
      <w:pPr>
        <w:ind w:firstLine="851"/>
        <w:rPr>
          <w:rFonts w:cs="Arial"/>
        </w:rPr>
      </w:pPr>
      <w:r w:rsidRPr="001A5C4A">
        <w:t>При наличии отметки напротив адреса в колонке «</w:t>
      </w:r>
      <w:r w:rsidRPr="001A5C4A">
        <w:rPr>
          <w:bCs/>
        </w:rPr>
        <w:t>Участок для статистики</w:t>
      </w:r>
      <w:r w:rsidRPr="001A5C4A">
        <w:t>» (</w:t>
      </w:r>
      <w:r w:rsidRPr="001A5C4A">
        <w:rPr>
          <w:rFonts w:cs="Arial"/>
        </w:rPr>
        <w:fldChar w:fldCharType="begin"/>
      </w:r>
      <w:r w:rsidRPr="001A5C4A">
        <w:instrText xml:space="preserve"> REF _Ref124497821 \h </w:instrText>
      </w:r>
      <w:r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33</w:t>
      </w:r>
      <w:r w:rsidRPr="001A5C4A">
        <w:rPr>
          <w:rFonts w:cs="Arial"/>
        </w:rPr>
        <w:fldChar w:fldCharType="end"/>
      </w:r>
      <w:r w:rsidRPr="001A5C4A">
        <w:t>), то все МС с данным адресом будут отображаться в списках МС только для пользователя с ролью «Медстатистик»</w:t>
      </w:r>
      <w:r w:rsidRPr="001A5C4A">
        <w:rPr>
          <w:rFonts w:cs="Arial"/>
        </w:rPr>
        <w:t>.</w:t>
      </w:r>
    </w:p>
    <w:p w14:paraId="527EA907" w14:textId="77777777" w:rsidR="009E1CFE" w:rsidRPr="001A5C4A" w:rsidRDefault="009E1CFE" w:rsidP="008F4FF6">
      <w:pPr>
        <w:pStyle w:val="affffe"/>
        <w:spacing w:before="0" w:after="0"/>
      </w:pPr>
      <w:r w:rsidRPr="001A5C4A">
        <w:drawing>
          <wp:inline distT="0" distB="0" distL="0" distR="0" wp14:anchorId="789099C1" wp14:editId="5E677C5F">
            <wp:extent cx="6115050" cy="2057400"/>
            <wp:effectExtent l="19050" t="19050" r="19050" b="1905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27648E" w14:textId="6BF6E6E4" w:rsidR="009E1CFE" w:rsidRPr="001A5C4A" w:rsidRDefault="009E1CFE" w:rsidP="00017946">
      <w:pPr>
        <w:pStyle w:val="26"/>
        <w:spacing w:after="240" w:line="276" w:lineRule="auto"/>
        <w:rPr>
          <w:rFonts w:cs="Arial"/>
        </w:rPr>
      </w:pPr>
      <w:bookmarkStart w:id="120" w:name="_Ref124497821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B17396">
        <w:rPr>
          <w:noProof/>
        </w:rPr>
        <w:t>33</w:t>
      </w:r>
      <w:r w:rsidRPr="001A5C4A">
        <w:rPr>
          <w:noProof/>
        </w:rPr>
        <w:fldChar w:fldCharType="end"/>
      </w:r>
      <w:bookmarkEnd w:id="120"/>
      <w:r w:rsidRPr="001A5C4A">
        <w:t xml:space="preserve"> – Форма «Редактирование МО». Отображение отметки в колонке «</w:t>
      </w:r>
      <w:r w:rsidRPr="001A5C4A">
        <w:rPr>
          <w:bCs/>
        </w:rPr>
        <w:t>Участок для статистики</w:t>
      </w:r>
      <w:r w:rsidRPr="001A5C4A">
        <w:t>»</w:t>
      </w:r>
    </w:p>
    <w:p w14:paraId="624994D1" w14:textId="34073185" w:rsidR="009E1CFE" w:rsidRPr="001A5C4A" w:rsidRDefault="009E1CFE" w:rsidP="00017946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Удаление участка прикрепления осуществляется кнопкой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31B31A3" wp14:editId="054C0DFD">
            <wp:extent cx="238125" cy="247650"/>
            <wp:effectExtent l="0" t="0" r="9525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_Ref124498238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34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BDF1215" w14:textId="77777777" w:rsidR="009E1CFE" w:rsidRPr="001A5C4A" w:rsidRDefault="009E1CFE" w:rsidP="008F4FF6">
      <w:pPr>
        <w:pStyle w:val="affffe"/>
        <w:spacing w:before="0" w:after="0"/>
      </w:pPr>
      <w:r w:rsidRPr="001A5C4A">
        <w:drawing>
          <wp:inline distT="0" distB="0" distL="0" distR="0" wp14:anchorId="51C1593B" wp14:editId="018920BA">
            <wp:extent cx="6115050" cy="2600325"/>
            <wp:effectExtent l="19050" t="19050" r="19050" b="2857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00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3A2AFA" w14:textId="729BFB32" w:rsidR="00661C20" w:rsidRPr="004728C9" w:rsidRDefault="009E1CFE" w:rsidP="00017946">
      <w:pPr>
        <w:pStyle w:val="26"/>
        <w:spacing w:after="240" w:line="276" w:lineRule="auto"/>
        <w:rPr>
          <w:rFonts w:cs="Arial"/>
        </w:rPr>
      </w:pPr>
      <w:bookmarkStart w:id="121" w:name="_Ref124498238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B17396">
        <w:rPr>
          <w:noProof/>
        </w:rPr>
        <w:t>34</w:t>
      </w:r>
      <w:r w:rsidRPr="001A5C4A">
        <w:rPr>
          <w:noProof/>
        </w:rPr>
        <w:fldChar w:fldCharType="end"/>
      </w:r>
      <w:bookmarkEnd w:id="121"/>
      <w:r w:rsidRPr="001A5C4A">
        <w:t xml:space="preserve"> – Форма «Редактирование МО». Кнопка удаления </w:t>
      </w:r>
      <w:r w:rsidRPr="001A5C4A">
        <w:rPr>
          <w:rFonts w:cs="Arial"/>
        </w:rPr>
        <w:t>участка прикрепления</w:t>
      </w:r>
    </w:p>
    <w:p w14:paraId="4A06CA63" w14:textId="299A8CCB" w:rsidR="009D76CC" w:rsidRPr="004728C9" w:rsidRDefault="005C3ABC" w:rsidP="00964B25">
      <w:pPr>
        <w:pStyle w:val="af3"/>
        <w:numPr>
          <w:ilvl w:val="3"/>
          <w:numId w:val="35"/>
        </w:numPr>
        <w:rPr>
          <w:rFonts w:cs="Arial"/>
        </w:rPr>
      </w:pPr>
      <w:r w:rsidRPr="004728C9">
        <w:rPr>
          <w:rFonts w:cs="Arial"/>
        </w:rPr>
        <w:t>Вкладка «Настройки»</w:t>
      </w:r>
    </w:p>
    <w:p w14:paraId="2398D495" w14:textId="1DC3ABF2" w:rsidR="009D76CC" w:rsidRPr="004728C9" w:rsidRDefault="008B4BAB" w:rsidP="00017946">
      <w:pPr>
        <w:pStyle w:val="aff9"/>
        <w:ind w:left="0" w:firstLine="851"/>
        <w:rPr>
          <w:rFonts w:cs="Arial"/>
        </w:rPr>
      </w:pPr>
      <w:r w:rsidRPr="00775767">
        <w:rPr>
          <w:rFonts w:cs="Arial"/>
        </w:rPr>
        <w:t>Вкладка «Настройки» предназначена для настройки уведомлений по замечаниям от экспертов, указанным в МС</w:t>
      </w:r>
      <w:r w:rsidR="000808E7" w:rsidRPr="004728C9">
        <w:rPr>
          <w:rFonts w:cs="Arial"/>
        </w:rPr>
        <w:t xml:space="preserve"> (</w:t>
      </w:r>
      <w:r w:rsidR="000808E7" w:rsidRPr="004728C9">
        <w:rPr>
          <w:rFonts w:cs="Arial"/>
        </w:rPr>
        <w:fldChar w:fldCharType="begin"/>
      </w:r>
      <w:r w:rsidR="000808E7" w:rsidRPr="004728C9">
        <w:rPr>
          <w:rFonts w:cs="Arial"/>
        </w:rPr>
        <w:instrText xml:space="preserve"> REF _Ref28175405 \h </w:instrText>
      </w:r>
      <w:r w:rsidR="004728C9" w:rsidRPr="004728C9">
        <w:rPr>
          <w:rFonts w:cs="Arial"/>
        </w:rPr>
        <w:instrText xml:space="preserve"> \* MERGEFORMAT </w:instrText>
      </w:r>
      <w:r w:rsidR="000808E7" w:rsidRPr="004728C9">
        <w:rPr>
          <w:rFonts w:cs="Arial"/>
        </w:rPr>
      </w:r>
      <w:r w:rsidR="000808E7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35</w:t>
      </w:r>
      <w:r w:rsidR="000808E7" w:rsidRPr="004728C9">
        <w:rPr>
          <w:rFonts w:cs="Arial"/>
        </w:rPr>
        <w:fldChar w:fldCharType="end"/>
      </w:r>
      <w:r w:rsidR="000808E7" w:rsidRPr="004728C9">
        <w:rPr>
          <w:rFonts w:cs="Arial"/>
        </w:rPr>
        <w:t>).</w:t>
      </w:r>
      <w:r>
        <w:rPr>
          <w:rFonts w:cs="Arial"/>
        </w:rPr>
        <w:t xml:space="preserve"> </w:t>
      </w:r>
      <w:r w:rsidRPr="00927AC1">
        <w:rPr>
          <w:rFonts w:cs="Arial"/>
        </w:rPr>
        <w:t>Т.е. после того, как эксперт внесет замечание в свидетельство и сохранит его, пользователям, указанным в</w:t>
      </w:r>
      <w:r>
        <w:rPr>
          <w:rFonts w:cs="Arial"/>
        </w:rPr>
        <w:t xml:space="preserve"> рассылке</w:t>
      </w:r>
      <w:r>
        <w:rPr>
          <w:rStyle w:val="afffb"/>
          <w:rFonts w:cs="Arial"/>
        </w:rPr>
        <w:footnoteReference w:id="1"/>
      </w:r>
      <w:r>
        <w:rPr>
          <w:rFonts w:cs="Arial"/>
        </w:rPr>
        <w:t xml:space="preserve">, </w:t>
      </w:r>
      <w:r w:rsidRPr="00927AC1">
        <w:rPr>
          <w:rFonts w:cs="Arial"/>
        </w:rPr>
        <w:t>придет электронное сообщение с информацией о наличии замечания в документе</w:t>
      </w:r>
      <w:r>
        <w:rPr>
          <w:rFonts w:cs="Arial"/>
        </w:rPr>
        <w:t>.</w:t>
      </w:r>
    </w:p>
    <w:p w14:paraId="20EA9ACB" w14:textId="18CE1BB8" w:rsidR="000808E7" w:rsidRPr="004728C9" w:rsidRDefault="00AC323C" w:rsidP="00364E32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360A1B04" wp14:editId="19E4C8FF">
            <wp:extent cx="6120130" cy="2124075"/>
            <wp:effectExtent l="19050" t="19050" r="13970" b="2857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24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C5845D" w14:textId="37FC1BAB" w:rsidR="000808E7" w:rsidRPr="004728C9" w:rsidRDefault="000808E7" w:rsidP="00017946">
      <w:pPr>
        <w:pStyle w:val="26"/>
        <w:spacing w:after="240" w:line="276" w:lineRule="auto"/>
      </w:pPr>
      <w:bookmarkStart w:id="122" w:name="_Ref28175405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35</w:t>
      </w:r>
      <w:r w:rsidRPr="004728C9">
        <w:rPr>
          <w:noProof/>
        </w:rPr>
        <w:fldChar w:fldCharType="end"/>
      </w:r>
      <w:bookmarkEnd w:id="122"/>
      <w:r w:rsidRPr="004728C9">
        <w:t xml:space="preserve"> – Окно редактирования МО. Вкладка «Настройки»</w:t>
      </w:r>
    </w:p>
    <w:p w14:paraId="185EB5F9" w14:textId="052C2AC1" w:rsidR="00364E32" w:rsidRPr="004728C9" w:rsidRDefault="008B4BAB" w:rsidP="00017946">
      <w:pPr>
        <w:ind w:firstLine="851"/>
        <w:rPr>
          <w:rFonts w:cs="Arial"/>
        </w:rPr>
      </w:pPr>
      <w:r w:rsidRPr="008B4BAB">
        <w:rPr>
          <w:rFonts w:cs="Arial"/>
        </w:rPr>
        <w:t xml:space="preserve">Для настройки уведомления необходимо нажать на кнопку </w:t>
      </w:r>
      <w:r w:rsidR="00364E32" w:rsidRPr="004728C9">
        <w:rPr>
          <w:rFonts w:cs="Arial"/>
          <w:noProof/>
        </w:rPr>
        <w:drawing>
          <wp:inline distT="0" distB="0" distL="0" distR="0" wp14:anchorId="79AF5EF4" wp14:editId="57DAAE3A">
            <wp:extent cx="180975" cy="180975"/>
            <wp:effectExtent l="0" t="0" r="9525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4E32" w:rsidRPr="004728C9">
        <w:rPr>
          <w:rFonts w:cs="Arial"/>
        </w:rPr>
        <w:t>(</w:t>
      </w:r>
      <w:r w:rsidR="00364E32" w:rsidRPr="004728C9">
        <w:rPr>
          <w:rFonts w:cs="Arial"/>
        </w:rPr>
        <w:fldChar w:fldCharType="begin"/>
      </w:r>
      <w:r w:rsidR="00364E32" w:rsidRPr="004728C9">
        <w:rPr>
          <w:rFonts w:cs="Arial"/>
        </w:rPr>
        <w:instrText xml:space="preserve"> REF _Ref28175405 \h </w:instrText>
      </w:r>
      <w:r w:rsidR="004728C9" w:rsidRPr="004728C9">
        <w:rPr>
          <w:rFonts w:cs="Arial"/>
        </w:rPr>
        <w:instrText xml:space="preserve"> \* MERGEFORMAT </w:instrText>
      </w:r>
      <w:r w:rsidR="00364E32" w:rsidRPr="004728C9">
        <w:rPr>
          <w:rFonts w:cs="Arial"/>
        </w:rPr>
      </w:r>
      <w:r w:rsidR="00364E32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35</w:t>
      </w:r>
      <w:r w:rsidR="00364E32" w:rsidRPr="004728C9">
        <w:rPr>
          <w:rFonts w:cs="Arial"/>
        </w:rPr>
        <w:fldChar w:fldCharType="end"/>
      </w:r>
      <w:r w:rsidR="00364E32" w:rsidRPr="004728C9">
        <w:rPr>
          <w:rFonts w:cs="Arial"/>
        </w:rPr>
        <w:t>) и в открывшейся форме следует поставить отметку «Уведомления» и нажать на кнопку «Добавить» (</w:t>
      </w:r>
      <w:r w:rsidR="00364E32" w:rsidRPr="004728C9">
        <w:rPr>
          <w:rFonts w:cs="Arial"/>
        </w:rPr>
        <w:fldChar w:fldCharType="begin"/>
      </w:r>
      <w:r w:rsidR="00364E32" w:rsidRPr="004728C9">
        <w:rPr>
          <w:rFonts w:cs="Arial"/>
        </w:rPr>
        <w:instrText xml:space="preserve"> REF _Ref27750036 \h  \* MERGEFORMAT </w:instrText>
      </w:r>
      <w:r w:rsidR="00364E32" w:rsidRPr="004728C9">
        <w:rPr>
          <w:rFonts w:cs="Arial"/>
        </w:rPr>
      </w:r>
      <w:r w:rsidR="00364E32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36</w:t>
      </w:r>
      <w:r w:rsidR="00364E32" w:rsidRPr="004728C9">
        <w:rPr>
          <w:rFonts w:cs="Arial"/>
        </w:rPr>
        <w:fldChar w:fldCharType="end"/>
      </w:r>
      <w:r w:rsidR="00364E32" w:rsidRPr="004728C9">
        <w:rPr>
          <w:rFonts w:cs="Arial"/>
        </w:rPr>
        <w:t>).</w:t>
      </w:r>
    </w:p>
    <w:p w14:paraId="0477CDDA" w14:textId="77777777" w:rsidR="00364E32" w:rsidRPr="004728C9" w:rsidRDefault="00364E32" w:rsidP="00364E32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7B5ABD03" wp14:editId="46636DEE">
            <wp:extent cx="2962275" cy="3076575"/>
            <wp:effectExtent l="19050" t="19050" r="28575" b="2857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/>
                    <a:srcRect l="1554" t="1786" r="1776" b="2064"/>
                    <a:stretch/>
                  </pic:blipFill>
                  <pic:spPr bwMode="auto">
                    <a:xfrm>
                      <a:off x="0" y="0"/>
                      <a:ext cx="2977426" cy="30923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0E71C" w14:textId="6FC1F7F9" w:rsidR="00364E32" w:rsidRPr="004728C9" w:rsidRDefault="00364E32" w:rsidP="000004A1">
      <w:pPr>
        <w:pStyle w:val="26"/>
        <w:spacing w:after="240" w:line="276" w:lineRule="auto"/>
      </w:pPr>
      <w:bookmarkStart w:id="123" w:name="_Ref27750036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36</w:t>
      </w:r>
      <w:r w:rsidR="00B17396">
        <w:rPr>
          <w:noProof/>
        </w:rPr>
        <w:fldChar w:fldCharType="end"/>
      </w:r>
      <w:bookmarkEnd w:id="123"/>
      <w:r w:rsidRPr="004728C9">
        <w:t xml:space="preserve"> – Окно настройки уведомления</w:t>
      </w:r>
    </w:p>
    <w:p w14:paraId="204ED884" w14:textId="0D08180E" w:rsidR="00364E32" w:rsidRPr="004728C9" w:rsidRDefault="00364E32" w:rsidP="000004A1">
      <w:pPr>
        <w:ind w:firstLine="851"/>
        <w:rPr>
          <w:rFonts w:cs="Arial"/>
        </w:rPr>
      </w:pPr>
      <w:r w:rsidRPr="004728C9">
        <w:rPr>
          <w:rFonts w:cs="Arial"/>
        </w:rPr>
        <w:t>Далее будет доступно поле «</w:t>
      </w:r>
      <w:r w:rsidRPr="004728C9">
        <w:rPr>
          <w:rFonts w:cs="Arial"/>
          <w:lang w:val="en-US"/>
        </w:rPr>
        <w:t>e</w:t>
      </w:r>
      <w:r w:rsidRPr="004728C9">
        <w:rPr>
          <w:rFonts w:cs="Arial"/>
        </w:rPr>
        <w:t>-</w:t>
      </w:r>
      <w:r w:rsidRPr="004728C9">
        <w:rPr>
          <w:rFonts w:cs="Arial"/>
          <w:lang w:val="en-US"/>
        </w:rPr>
        <w:t>mail</w:t>
      </w:r>
      <w:r w:rsidRPr="004728C9">
        <w:rPr>
          <w:rFonts w:cs="Arial"/>
        </w:rPr>
        <w:t>», в котором требуется указать адрес электронной почты, и нажать на кнопку «Сохранить»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_Ref27750224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37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0BD51467" w14:textId="77777777" w:rsidR="00364E32" w:rsidRPr="004728C9" w:rsidRDefault="00364E32" w:rsidP="00364E32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450B86A7" wp14:editId="2C12280D">
            <wp:extent cx="3295650" cy="3467100"/>
            <wp:effectExtent l="19050" t="19050" r="19050" b="1905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/>
                    <a:srcRect l="2217" t="1856" r="1905" b="1557"/>
                    <a:stretch/>
                  </pic:blipFill>
                  <pic:spPr bwMode="auto">
                    <a:xfrm>
                      <a:off x="0" y="0"/>
                      <a:ext cx="3296414" cy="346790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C72BC" w14:textId="4CB184D7" w:rsidR="00364E32" w:rsidRPr="004728C9" w:rsidRDefault="00364E32" w:rsidP="000004A1">
      <w:pPr>
        <w:pStyle w:val="26"/>
        <w:spacing w:after="240" w:line="276" w:lineRule="auto"/>
      </w:pPr>
      <w:bookmarkStart w:id="124" w:name="_Ref27750224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37</w:t>
      </w:r>
      <w:r w:rsidR="00B17396">
        <w:rPr>
          <w:noProof/>
        </w:rPr>
        <w:fldChar w:fldCharType="end"/>
      </w:r>
      <w:bookmarkEnd w:id="124"/>
      <w:r w:rsidRPr="004728C9">
        <w:t xml:space="preserve"> – Окно настройки уведомления. Поле «</w:t>
      </w:r>
      <w:r w:rsidRPr="004728C9">
        <w:rPr>
          <w:lang w:val="en-US"/>
        </w:rPr>
        <w:t>e</w:t>
      </w:r>
      <w:r w:rsidRPr="004728C9">
        <w:t>-</w:t>
      </w:r>
      <w:r w:rsidRPr="004728C9">
        <w:rPr>
          <w:lang w:val="en-US"/>
        </w:rPr>
        <w:t>mail</w:t>
      </w:r>
      <w:r w:rsidRPr="004728C9">
        <w:t>»</w:t>
      </w:r>
    </w:p>
    <w:p w14:paraId="294A5C6E" w14:textId="046AACAF" w:rsidR="00364E32" w:rsidRPr="004728C9" w:rsidRDefault="00364E32" w:rsidP="000004A1">
      <w:pPr>
        <w:ind w:firstLine="851"/>
        <w:rPr>
          <w:rFonts w:cs="Arial"/>
        </w:rPr>
      </w:pPr>
      <w:r w:rsidRPr="004728C9">
        <w:rPr>
          <w:rFonts w:cs="Arial"/>
        </w:rPr>
        <w:t>В результате на вкладке «Настройки» будет отображаться добавленная настройка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_Ref27750448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38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4C8C267" w14:textId="6F114061" w:rsidR="00364E32" w:rsidRPr="004728C9" w:rsidRDefault="00AC323C" w:rsidP="00364E32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03DFB703" wp14:editId="16842145">
            <wp:extent cx="6120130" cy="2153285"/>
            <wp:effectExtent l="19050" t="19050" r="13970" b="1841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32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E8F11C" w14:textId="79168713" w:rsidR="000808E7" w:rsidRPr="004728C9" w:rsidRDefault="00364E32" w:rsidP="000004A1">
      <w:pPr>
        <w:pStyle w:val="26"/>
        <w:spacing w:after="240" w:line="276" w:lineRule="auto"/>
      </w:pPr>
      <w:bookmarkStart w:id="125" w:name="_Ref27750448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38</w:t>
      </w:r>
      <w:r w:rsidR="00B17396">
        <w:rPr>
          <w:noProof/>
        </w:rPr>
        <w:fldChar w:fldCharType="end"/>
      </w:r>
      <w:bookmarkEnd w:id="125"/>
      <w:r w:rsidRPr="004728C9">
        <w:t xml:space="preserve"> – Окно редактирования МО. Вкладка «Настройки» с добавленной настройкой</w:t>
      </w:r>
    </w:p>
    <w:p w14:paraId="47037390" w14:textId="3B0A1D37" w:rsidR="00D40402" w:rsidRPr="004728C9" w:rsidRDefault="00D40402" w:rsidP="00964B25">
      <w:pPr>
        <w:pStyle w:val="af3"/>
        <w:numPr>
          <w:ilvl w:val="3"/>
          <w:numId w:val="35"/>
        </w:numPr>
        <w:rPr>
          <w:rFonts w:cs="Arial"/>
        </w:rPr>
      </w:pPr>
      <w:r w:rsidRPr="004728C9">
        <w:rPr>
          <w:rFonts w:cs="Arial"/>
        </w:rPr>
        <w:t>Вкладка «Настройки МС»</w:t>
      </w:r>
    </w:p>
    <w:p w14:paraId="7C0FDA6E" w14:textId="1FDAB86F" w:rsidR="008C3170" w:rsidRDefault="008C3170" w:rsidP="000004A1">
      <w:pPr>
        <w:pStyle w:val="aff9"/>
        <w:ind w:left="0" w:firstLine="851"/>
        <w:rPr>
          <w:rFonts w:cs="Arial"/>
        </w:rPr>
      </w:pPr>
      <w:r w:rsidRPr="004728C9">
        <w:rPr>
          <w:rFonts w:cs="Arial"/>
        </w:rPr>
        <w:t>Вкладка «Настройки МС» предназначена для</w:t>
      </w:r>
      <w:r>
        <w:rPr>
          <w:rFonts w:cs="Arial"/>
        </w:rPr>
        <w:t xml:space="preserve"> </w:t>
      </w:r>
      <w:r w:rsidRPr="00FF3DED">
        <w:rPr>
          <w:rFonts w:cs="Arial"/>
        </w:rPr>
        <w:t>установки настроек МО, связанных с работой с медицинскими свидетельствами</w:t>
      </w:r>
      <w:r>
        <w:rPr>
          <w:rFonts w:cs="Arial"/>
        </w:rPr>
        <w:t>.</w:t>
      </w:r>
    </w:p>
    <w:p w14:paraId="71F6C57D" w14:textId="0E98FD74" w:rsidR="008B4BAB" w:rsidRPr="0057311D" w:rsidRDefault="008B4BAB" w:rsidP="000004A1">
      <w:pPr>
        <w:tabs>
          <w:tab w:val="left" w:pos="1134"/>
        </w:tabs>
        <w:spacing w:after="120"/>
        <w:ind w:firstLine="851"/>
        <w:rPr>
          <w:bCs/>
        </w:rPr>
      </w:pPr>
      <w:r w:rsidRPr="0057311D">
        <w:rPr>
          <w:bCs/>
        </w:rPr>
        <w:t xml:space="preserve">Если </w:t>
      </w:r>
      <w:r>
        <w:rPr>
          <w:bCs/>
        </w:rPr>
        <w:t>установлены</w:t>
      </w:r>
      <w:r w:rsidRPr="0057311D">
        <w:rPr>
          <w:bCs/>
        </w:rPr>
        <w:t xml:space="preserve"> отметк</w:t>
      </w:r>
      <w:r>
        <w:rPr>
          <w:bCs/>
        </w:rPr>
        <w:t>и</w:t>
      </w:r>
      <w:r w:rsidRPr="0057311D">
        <w:rPr>
          <w:bCs/>
        </w:rPr>
        <w:t xml:space="preserve"> в полях</w:t>
      </w:r>
      <w:r>
        <w:rPr>
          <w:bCs/>
        </w:rPr>
        <w:t xml:space="preserve"> </w:t>
      </w:r>
      <w:r w:rsidRPr="00FF3DED">
        <w:rPr>
          <w:bCs/>
        </w:rPr>
        <w:t>«Считать заполнившего МСР автором при отправке в РЭМД»</w:t>
      </w:r>
      <w:r>
        <w:rPr>
          <w:bCs/>
        </w:rPr>
        <w:t xml:space="preserve">, </w:t>
      </w:r>
      <w:r w:rsidRPr="0057311D">
        <w:rPr>
          <w:bCs/>
        </w:rPr>
        <w:t xml:space="preserve"> </w:t>
      </w:r>
      <w:r w:rsidRPr="00FF3DED">
        <w:rPr>
          <w:bCs/>
        </w:rPr>
        <w:t xml:space="preserve">«Считать заполнившего МСС автором при отправке в РЭМД» </w:t>
      </w:r>
      <w:r>
        <w:rPr>
          <w:bCs/>
        </w:rPr>
        <w:t xml:space="preserve"> и </w:t>
      </w:r>
      <w:r w:rsidRPr="00FF3DED">
        <w:rPr>
          <w:bCs/>
        </w:rPr>
        <w:t xml:space="preserve">«Считать заполнившего МСПС автором при отправке в РЭМД» </w:t>
      </w:r>
      <w:r w:rsidRPr="0057311D">
        <w:rPr>
          <w:bCs/>
        </w:rPr>
        <w:t>(</w:t>
      </w:r>
      <w:r w:rsidRPr="0057311D">
        <w:rPr>
          <w:bCs/>
        </w:rPr>
        <w:fldChar w:fldCharType="begin"/>
      </w:r>
      <w:r w:rsidRPr="0057311D">
        <w:rPr>
          <w:bCs/>
        </w:rPr>
        <w:instrText xml:space="preserve"> REF _Ref65573835 \h  \* MERGEFORMAT </w:instrText>
      </w:r>
      <w:r w:rsidRPr="0057311D">
        <w:rPr>
          <w:bCs/>
        </w:rPr>
      </w:r>
      <w:r w:rsidRPr="0057311D">
        <w:rPr>
          <w:bCs/>
        </w:rPr>
        <w:fldChar w:fldCharType="separate"/>
      </w:r>
      <w:r w:rsidR="00B17396" w:rsidRPr="00C445F5">
        <w:t xml:space="preserve">Рисунок </w:t>
      </w:r>
      <w:r w:rsidR="00B17396">
        <w:rPr>
          <w:noProof/>
        </w:rPr>
        <w:t>39</w:t>
      </w:r>
      <w:r w:rsidRPr="0057311D">
        <w:rPr>
          <w:bCs/>
        </w:rPr>
        <w:fldChar w:fldCharType="end"/>
      </w:r>
      <w:r w:rsidRPr="0057311D">
        <w:rPr>
          <w:bCs/>
        </w:rPr>
        <w:t>), то при отправке МС в РЭМД автором свидетельства будет считаться врач, указанный в поле «Ф.И.О. заполнившего» в форме просмотра МС (</w:t>
      </w:r>
      <w:r>
        <w:rPr>
          <w:rFonts w:eastAsia="Times New Roman"/>
        </w:rPr>
        <w:fldChar w:fldCharType="begin"/>
      </w:r>
      <w:r>
        <w:rPr>
          <w:bCs/>
        </w:rPr>
        <w:instrText xml:space="preserve"> REF _Ref68247998 \h 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 w:rsidR="00B17396" w:rsidRPr="00C445F5">
        <w:t xml:space="preserve">Рисунок </w:t>
      </w:r>
      <w:r w:rsidR="00B17396">
        <w:rPr>
          <w:noProof/>
        </w:rPr>
        <w:t>40</w:t>
      </w:r>
      <w:r>
        <w:rPr>
          <w:rFonts w:eastAsia="Times New Roman"/>
        </w:rPr>
        <w:fldChar w:fldCharType="end"/>
      </w:r>
      <w:r w:rsidRPr="0057311D">
        <w:rPr>
          <w:bCs/>
        </w:rPr>
        <w:t>).</w:t>
      </w:r>
    </w:p>
    <w:p w14:paraId="23032FEB" w14:textId="77777777" w:rsidR="008B4BAB" w:rsidRDefault="008B4BAB" w:rsidP="00C845EC">
      <w:pPr>
        <w:tabs>
          <w:tab w:val="left" w:pos="993"/>
        </w:tabs>
        <w:ind w:firstLine="0"/>
        <w:jc w:val="center"/>
        <w:rPr>
          <w:rFonts w:cs="Arial"/>
        </w:rPr>
      </w:pPr>
      <w:r w:rsidRPr="00C7305A">
        <w:rPr>
          <w:noProof/>
        </w:rPr>
        <w:drawing>
          <wp:inline distT="0" distB="0" distL="0" distR="0" wp14:anchorId="3FBED128" wp14:editId="166AC3F3">
            <wp:extent cx="5940425" cy="2961005"/>
            <wp:effectExtent l="19050" t="19050" r="22225" b="1079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1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52063D" w14:textId="6F6AE315" w:rsidR="008B4BAB" w:rsidRPr="00C445F5" w:rsidRDefault="008B4BAB" w:rsidP="000004A1">
      <w:pPr>
        <w:tabs>
          <w:tab w:val="left" w:pos="993"/>
        </w:tabs>
        <w:spacing w:after="240" w:line="276" w:lineRule="auto"/>
        <w:ind w:firstLine="0"/>
        <w:jc w:val="center"/>
        <w:rPr>
          <w:bCs/>
        </w:rPr>
      </w:pPr>
      <w:bookmarkStart w:id="126" w:name="_Ref65573835"/>
      <w:r w:rsidRPr="00C445F5">
        <w:t xml:space="preserve">Рисунок </w:t>
      </w:r>
      <w:r w:rsidRPr="00C445F5">
        <w:rPr>
          <w:noProof/>
        </w:rPr>
        <w:fldChar w:fldCharType="begin"/>
      </w:r>
      <w:r w:rsidRPr="00C445F5">
        <w:rPr>
          <w:noProof/>
        </w:rPr>
        <w:instrText xml:space="preserve"> SEQ Рисунок \* ARABIC </w:instrText>
      </w:r>
      <w:r w:rsidRPr="00C445F5">
        <w:rPr>
          <w:noProof/>
        </w:rPr>
        <w:fldChar w:fldCharType="separate"/>
      </w:r>
      <w:r w:rsidR="00B17396">
        <w:rPr>
          <w:noProof/>
        </w:rPr>
        <w:t>39</w:t>
      </w:r>
      <w:r w:rsidRPr="00C445F5">
        <w:rPr>
          <w:noProof/>
        </w:rPr>
        <w:fldChar w:fldCharType="end"/>
      </w:r>
      <w:bookmarkEnd w:id="126"/>
      <w:r w:rsidRPr="00C445F5">
        <w:t xml:space="preserve"> – Вкладка «Настройки МС». Новые поля</w:t>
      </w:r>
    </w:p>
    <w:p w14:paraId="01C63106" w14:textId="14903B25" w:rsidR="008B4BAB" w:rsidRDefault="00163DDC" w:rsidP="00C845EC">
      <w:pPr>
        <w:tabs>
          <w:tab w:val="left" w:pos="993"/>
        </w:tabs>
        <w:ind w:firstLine="0"/>
        <w:jc w:val="center"/>
        <w:rPr>
          <w:rFonts w:cs="Arial"/>
        </w:rPr>
      </w:pPr>
      <w:r w:rsidRPr="00163DDC">
        <w:rPr>
          <w:noProof/>
        </w:rPr>
        <w:lastRenderedPageBreak/>
        <w:drawing>
          <wp:inline distT="0" distB="0" distL="0" distR="0" wp14:anchorId="4D345394" wp14:editId="547B2D93">
            <wp:extent cx="5530943" cy="3600450"/>
            <wp:effectExtent l="19050" t="19050" r="12700" b="1905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34883" cy="36030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63DDC">
        <w:rPr>
          <w:noProof/>
        </w:rPr>
        <w:t xml:space="preserve"> </w:t>
      </w:r>
    </w:p>
    <w:p w14:paraId="2B536502" w14:textId="4B3BC916" w:rsidR="008B4BAB" w:rsidRPr="00C445F5" w:rsidRDefault="008B4BAB" w:rsidP="000004A1">
      <w:pPr>
        <w:spacing w:after="240" w:line="276" w:lineRule="auto"/>
        <w:ind w:firstLine="0"/>
        <w:jc w:val="center"/>
      </w:pPr>
      <w:bookmarkStart w:id="127" w:name="_Ref68247998"/>
      <w:r w:rsidRPr="00C445F5">
        <w:t xml:space="preserve">Рисунок </w:t>
      </w:r>
      <w:r w:rsidRPr="00C445F5">
        <w:rPr>
          <w:noProof/>
        </w:rPr>
        <w:fldChar w:fldCharType="begin"/>
      </w:r>
      <w:r w:rsidRPr="00C445F5">
        <w:rPr>
          <w:noProof/>
        </w:rPr>
        <w:instrText xml:space="preserve"> SEQ Рисунок \* ARABIC </w:instrText>
      </w:r>
      <w:r w:rsidRPr="00C445F5">
        <w:rPr>
          <w:noProof/>
        </w:rPr>
        <w:fldChar w:fldCharType="separate"/>
      </w:r>
      <w:r w:rsidR="00B17396">
        <w:rPr>
          <w:noProof/>
        </w:rPr>
        <w:t>40</w:t>
      </w:r>
      <w:r w:rsidRPr="00C445F5">
        <w:rPr>
          <w:noProof/>
        </w:rPr>
        <w:fldChar w:fldCharType="end"/>
      </w:r>
      <w:bookmarkEnd w:id="127"/>
      <w:r w:rsidRPr="00C445F5">
        <w:t xml:space="preserve"> – Форма просмотра МС. Поле </w:t>
      </w:r>
      <w:r w:rsidRPr="00C445F5">
        <w:rPr>
          <w:bCs/>
        </w:rPr>
        <w:t>«Ф.И.О. заполнившего»</w:t>
      </w:r>
    </w:p>
    <w:p w14:paraId="52652C30" w14:textId="3B3C7C47" w:rsidR="008B4BAB" w:rsidRDefault="008B4BAB" w:rsidP="000004A1">
      <w:pPr>
        <w:pStyle w:val="aff9"/>
        <w:ind w:left="0" w:firstLine="851"/>
        <w:rPr>
          <w:rFonts w:cs="Arial"/>
        </w:rPr>
      </w:pPr>
      <w:r w:rsidRPr="004728C9">
        <w:rPr>
          <w:rFonts w:cs="Arial"/>
        </w:rPr>
        <w:t>Для вывода главврача, указанного на вкладке «Основное»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_Ref68248225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41</w:t>
      </w:r>
      <w:r>
        <w:rPr>
          <w:rFonts w:cs="Arial"/>
        </w:rPr>
        <w:fldChar w:fldCharType="end"/>
      </w:r>
      <w:r w:rsidRPr="004728C9">
        <w:rPr>
          <w:rFonts w:cs="Arial"/>
        </w:rPr>
        <w:t>), необходимо поставить отметку в поле «Выводить в поле руководителя МО на бланке главврача, указанного в МС» и нажать кнопку «Сохранить»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_Ref42245363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0E5D10B9" w14:textId="68807905" w:rsidR="008B4BAB" w:rsidRPr="004728C9" w:rsidRDefault="000E25F2" w:rsidP="008B4BAB">
      <w:pPr>
        <w:pStyle w:val="aff9"/>
        <w:ind w:left="0" w:firstLine="0"/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10D85682" wp14:editId="0A722BD2">
            <wp:extent cx="5472072" cy="4740797"/>
            <wp:effectExtent l="19050" t="19050" r="14605" b="222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85" cy="47492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57302C" w14:textId="1CC8C379" w:rsidR="008B4BAB" w:rsidRPr="004728C9" w:rsidRDefault="008B4BAB" w:rsidP="000004A1">
      <w:pPr>
        <w:pStyle w:val="26"/>
        <w:spacing w:after="240" w:line="276" w:lineRule="auto"/>
      </w:pPr>
      <w:bookmarkStart w:id="128" w:name="_Ref68248225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41</w:t>
      </w:r>
      <w:r w:rsidR="00B17396">
        <w:rPr>
          <w:noProof/>
        </w:rPr>
        <w:fldChar w:fldCharType="end"/>
      </w:r>
      <w:bookmarkEnd w:id="128"/>
      <w:r w:rsidRPr="004728C9">
        <w:t xml:space="preserve"> – Окно «Редактирование МО». Вкладка «Основное» поле «Главный врач»</w:t>
      </w:r>
    </w:p>
    <w:p w14:paraId="62DFCCD7" w14:textId="77777777" w:rsidR="008B4BAB" w:rsidRPr="004728C9" w:rsidRDefault="008B4BAB" w:rsidP="008B4BAB">
      <w:pPr>
        <w:pStyle w:val="aff9"/>
        <w:ind w:left="0" w:firstLine="0"/>
        <w:jc w:val="center"/>
        <w:rPr>
          <w:rFonts w:cs="Arial"/>
        </w:rPr>
      </w:pPr>
      <w:r w:rsidRPr="00C82A76">
        <w:rPr>
          <w:rFonts w:cs="Arial"/>
          <w:noProof/>
        </w:rPr>
        <w:drawing>
          <wp:inline distT="0" distB="0" distL="0" distR="0" wp14:anchorId="6D217ABB" wp14:editId="74AAF51C">
            <wp:extent cx="5481955" cy="2784774"/>
            <wp:effectExtent l="19050" t="19050" r="23495" b="158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200" cy="27894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30D20B" w14:textId="1A7EE0C0" w:rsidR="008B4BAB" w:rsidRDefault="008B4BAB" w:rsidP="000004A1">
      <w:pPr>
        <w:pStyle w:val="26"/>
        <w:spacing w:after="240" w:line="276" w:lineRule="auto"/>
      </w:pPr>
      <w:bookmarkStart w:id="129" w:name="_Ref42245363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42</w:t>
      </w:r>
      <w:r w:rsidR="00B17396">
        <w:rPr>
          <w:noProof/>
        </w:rPr>
        <w:fldChar w:fldCharType="end"/>
      </w:r>
      <w:bookmarkEnd w:id="129"/>
      <w:r w:rsidRPr="004728C9">
        <w:t xml:space="preserve"> – Окно «Редактирование МО». Вкладка «Настройки МС»</w:t>
      </w:r>
    </w:p>
    <w:p w14:paraId="71997CA4" w14:textId="48E87C9A" w:rsidR="00D40402" w:rsidRPr="004728C9" w:rsidRDefault="00D40402" w:rsidP="000004A1">
      <w:pPr>
        <w:pStyle w:val="aff9"/>
        <w:ind w:left="0" w:firstLine="851"/>
        <w:rPr>
          <w:rFonts w:cs="Arial"/>
        </w:rPr>
      </w:pPr>
      <w:r w:rsidRPr="004728C9">
        <w:rPr>
          <w:rFonts w:cs="Arial"/>
        </w:rPr>
        <w:lastRenderedPageBreak/>
        <w:t>В результате на бланке печатной формы МС в поле «Руководитель медицинской организации, частнопрактикующий врач» будет отображен главврач МО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_Ref45717252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84F9764" w14:textId="424A1EE3" w:rsidR="00D40402" w:rsidRPr="004728C9" w:rsidRDefault="007A62BC" w:rsidP="0056738B">
      <w:pPr>
        <w:pStyle w:val="aff9"/>
        <w:ind w:left="0"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08FCD99" wp14:editId="17CF25F9">
            <wp:extent cx="5751698" cy="6138407"/>
            <wp:effectExtent l="0" t="0" r="190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39" cy="614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F9BE4" w14:textId="1075237E" w:rsidR="00D40402" w:rsidRPr="004728C9" w:rsidRDefault="00D40402" w:rsidP="000004A1">
      <w:pPr>
        <w:pStyle w:val="26"/>
        <w:spacing w:after="240" w:line="276" w:lineRule="auto"/>
      </w:pPr>
      <w:bookmarkStart w:id="130" w:name="_Ref45717252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43</w:t>
      </w:r>
      <w:r w:rsidR="00B17396">
        <w:rPr>
          <w:noProof/>
        </w:rPr>
        <w:fldChar w:fldCharType="end"/>
      </w:r>
      <w:bookmarkEnd w:id="130"/>
      <w:r w:rsidRPr="004728C9">
        <w:t xml:space="preserve"> – Печатная форма бланка МС</w:t>
      </w:r>
    </w:p>
    <w:p w14:paraId="24BC3506" w14:textId="6AE0C6B4" w:rsidR="00D40402" w:rsidRPr="004728C9" w:rsidRDefault="00D40402" w:rsidP="000004A1">
      <w:pPr>
        <w:pStyle w:val="aff9"/>
        <w:ind w:left="0" w:firstLine="851"/>
        <w:rPr>
          <w:rFonts w:cs="Arial"/>
        </w:rPr>
      </w:pPr>
      <w:r w:rsidRPr="004728C9">
        <w:rPr>
          <w:rFonts w:cs="Arial"/>
        </w:rPr>
        <w:t>При отсутствии отметки в поле «Выводить в поле руководителя МО на бланке главврача, указанного в МС» и заполнении поля «Руководитель по МСР» / «Руководитель по МС</w:t>
      </w:r>
      <w:r w:rsidRPr="004728C9">
        <w:rPr>
          <w:rFonts w:cs="Arial"/>
          <w:lang w:val="en-US"/>
        </w:rPr>
        <w:t>C</w:t>
      </w:r>
      <w:r w:rsidRPr="004728C9">
        <w:rPr>
          <w:rFonts w:cs="Arial"/>
        </w:rPr>
        <w:t>» / «Руководитель по МСПС»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_Ref45717691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44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 на бланке печатной формы МС в поле «Руководитель медицинской организации, частнопрактикующий врач» будет отображаться значение, указанное в соответствующем поле на вкладке «Настройки МС».</w:t>
      </w:r>
    </w:p>
    <w:p w14:paraId="634AEDAF" w14:textId="02A6E2F2" w:rsidR="00D40402" w:rsidRPr="004728C9" w:rsidRDefault="008B4BAB" w:rsidP="0056738B">
      <w:pPr>
        <w:pStyle w:val="aff9"/>
        <w:ind w:left="0" w:firstLine="0"/>
        <w:jc w:val="center"/>
        <w:rPr>
          <w:rFonts w:cs="Arial"/>
        </w:rPr>
      </w:pPr>
      <w:r w:rsidRPr="008E5B17">
        <w:rPr>
          <w:rFonts w:cs="Arial"/>
          <w:noProof/>
        </w:rPr>
        <w:lastRenderedPageBreak/>
        <w:drawing>
          <wp:inline distT="0" distB="0" distL="0" distR="0" wp14:anchorId="575CFD3C" wp14:editId="2D43A82C">
            <wp:extent cx="5559150" cy="2766886"/>
            <wp:effectExtent l="19050" t="19050" r="22860" b="1460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40" cy="27838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752A82" w14:textId="16034EB4" w:rsidR="00D40402" w:rsidRDefault="00D40402" w:rsidP="000004A1">
      <w:pPr>
        <w:pStyle w:val="26"/>
        <w:spacing w:after="240" w:line="276" w:lineRule="auto"/>
      </w:pPr>
      <w:bookmarkStart w:id="131" w:name="_Ref45717691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44</w:t>
      </w:r>
      <w:r w:rsidR="00B17396">
        <w:rPr>
          <w:noProof/>
        </w:rPr>
        <w:fldChar w:fldCharType="end"/>
      </w:r>
      <w:bookmarkEnd w:id="131"/>
      <w:r w:rsidRPr="004728C9">
        <w:t xml:space="preserve"> – Отсутствие отметки в поле «Выводить в поле руководителя МО на бланке главврача, указанного в МС». Поля «Руководитель по МСР» / «Руководитель по МС</w:t>
      </w:r>
      <w:r w:rsidRPr="004728C9">
        <w:rPr>
          <w:lang w:val="en-US"/>
        </w:rPr>
        <w:t>C</w:t>
      </w:r>
      <w:r w:rsidRPr="004728C9">
        <w:t>» / «Руководитель по МСПС»</w:t>
      </w:r>
    </w:p>
    <w:p w14:paraId="660F3D87" w14:textId="088EFADC" w:rsidR="00B7554F" w:rsidRPr="00B7554F" w:rsidRDefault="00B7554F" w:rsidP="000004A1">
      <w:pPr>
        <w:pStyle w:val="af2"/>
        <w:numPr>
          <w:ilvl w:val="2"/>
          <w:numId w:val="35"/>
        </w:numPr>
        <w:ind w:left="0"/>
        <w:rPr>
          <w:rFonts w:cs="Arial"/>
        </w:rPr>
      </w:pPr>
      <w:bookmarkStart w:id="132" w:name="_Toc156380829"/>
      <w:r w:rsidRPr="00B7554F">
        <w:rPr>
          <w:rFonts w:cs="Arial"/>
        </w:rPr>
        <w:t xml:space="preserve">Справочник </w:t>
      </w:r>
      <w:r w:rsidRPr="004728C9">
        <w:rPr>
          <w:rFonts w:cs="Arial"/>
        </w:rPr>
        <w:t>пользователей</w:t>
      </w:r>
      <w:r w:rsidR="008B76E7">
        <w:rPr>
          <w:rFonts w:cs="Arial"/>
        </w:rPr>
        <w:t xml:space="preserve"> </w:t>
      </w:r>
      <w:r w:rsidR="008B76E7" w:rsidRPr="004728C9">
        <w:rPr>
          <w:rFonts w:cs="Arial"/>
        </w:rPr>
        <w:t>подсистемы</w:t>
      </w:r>
      <w:bookmarkEnd w:id="132"/>
    </w:p>
    <w:p w14:paraId="029902DE" w14:textId="3779F919" w:rsidR="00265F52" w:rsidRPr="004728C9" w:rsidRDefault="00265F52" w:rsidP="000004A1">
      <w:pPr>
        <w:ind w:firstLine="851"/>
        <w:rPr>
          <w:rFonts w:cs="Arial"/>
        </w:rPr>
      </w:pPr>
      <w:r w:rsidRPr="004728C9">
        <w:rPr>
          <w:rFonts w:cs="Arial"/>
        </w:rPr>
        <w:t xml:space="preserve">Для </w:t>
      </w:r>
      <w:r w:rsidR="00B7554F" w:rsidRPr="004728C9">
        <w:rPr>
          <w:rFonts w:cs="Arial"/>
        </w:rPr>
        <w:t>работы со справочником</w:t>
      </w:r>
      <w:r w:rsidR="00B7554F">
        <w:rPr>
          <w:rFonts w:cs="Arial"/>
        </w:rPr>
        <w:t xml:space="preserve"> </w:t>
      </w:r>
      <w:r w:rsidRPr="004728C9">
        <w:rPr>
          <w:rFonts w:cs="Arial"/>
        </w:rPr>
        <w:t>пользователей подсистемы необходи</w:t>
      </w:r>
      <w:r w:rsidR="008A3065" w:rsidRPr="004728C9">
        <w:rPr>
          <w:rFonts w:cs="Arial"/>
        </w:rPr>
        <w:t xml:space="preserve">мо в панели главного меню </w:t>
      </w:r>
      <w:r w:rsidRPr="004728C9">
        <w:rPr>
          <w:rFonts w:cs="Arial"/>
        </w:rPr>
        <w:t>выбрать меню «</w:t>
      </w:r>
      <w:r w:rsidR="00D0595F" w:rsidRPr="004728C9">
        <w:rPr>
          <w:rFonts w:cs="Arial"/>
        </w:rPr>
        <w:t>Справочники»</w:t>
      </w:r>
      <w:r w:rsidR="00D854C9" w:rsidRPr="004728C9">
        <w:rPr>
          <w:rFonts w:cs="Arial"/>
        </w:rPr>
        <w:t xml:space="preserve"> и</w:t>
      </w:r>
      <w:r w:rsidR="00D0595F" w:rsidRPr="004728C9">
        <w:rPr>
          <w:rFonts w:cs="Arial"/>
        </w:rPr>
        <w:t xml:space="preserve"> в выпадающем меню выбрать «</w:t>
      </w:r>
      <w:r w:rsidRPr="004728C9">
        <w:rPr>
          <w:rFonts w:cs="Arial"/>
        </w:rPr>
        <w:t>Пользователи»</w:t>
      </w:r>
      <w:r w:rsidR="00B7554F" w:rsidRPr="00B7554F">
        <w:rPr>
          <w:rFonts w:cs="Arial"/>
        </w:rPr>
        <w:t xml:space="preserve"> </w:t>
      </w:r>
      <w:r w:rsidR="00B7554F" w:rsidRPr="004728C9">
        <w:rPr>
          <w:rFonts w:cs="Arial"/>
        </w:rPr>
        <w:t>(</w:t>
      </w:r>
      <w:r w:rsidR="00B7554F" w:rsidRPr="004728C9">
        <w:rPr>
          <w:rFonts w:cs="Arial"/>
        </w:rPr>
        <w:fldChar w:fldCharType="begin"/>
      </w:r>
      <w:r w:rsidR="00B7554F" w:rsidRPr="004728C9">
        <w:rPr>
          <w:rFonts w:cs="Arial"/>
        </w:rPr>
        <w:instrText xml:space="preserve"> REF _Ref503871706 \h  \* MERGEFORMAT </w:instrText>
      </w:r>
      <w:r w:rsidR="00B7554F" w:rsidRPr="004728C9">
        <w:rPr>
          <w:rFonts w:cs="Arial"/>
        </w:rPr>
      </w:r>
      <w:r w:rsidR="00B7554F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="00B7554F" w:rsidRPr="004728C9">
        <w:rPr>
          <w:rFonts w:cs="Arial"/>
        </w:rPr>
        <w:fldChar w:fldCharType="end"/>
      </w:r>
      <w:r w:rsidR="00B7554F" w:rsidRPr="004728C9">
        <w:rPr>
          <w:rFonts w:cs="Arial"/>
        </w:rPr>
        <w:t>)</w:t>
      </w:r>
      <w:r w:rsidRPr="004728C9">
        <w:rPr>
          <w:rFonts w:cs="Arial"/>
        </w:rPr>
        <w:t xml:space="preserve">. </w:t>
      </w:r>
      <w:r w:rsidR="00B7554F">
        <w:rPr>
          <w:rFonts w:cs="Arial"/>
        </w:rPr>
        <w:t xml:space="preserve">В результате </w:t>
      </w:r>
      <w:r w:rsidRPr="004728C9">
        <w:rPr>
          <w:rFonts w:cs="Arial"/>
        </w:rPr>
        <w:t>отобрази</w:t>
      </w:r>
      <w:r w:rsidR="00D854C9" w:rsidRPr="004728C9">
        <w:rPr>
          <w:rFonts w:cs="Arial"/>
        </w:rPr>
        <w:t>т</w:t>
      </w:r>
      <w:r w:rsidRPr="004728C9">
        <w:rPr>
          <w:rFonts w:cs="Arial"/>
        </w:rPr>
        <w:t>ся окно</w:t>
      </w:r>
      <w:r w:rsidR="00EA4A59" w:rsidRPr="004728C9">
        <w:rPr>
          <w:rFonts w:cs="Arial"/>
        </w:rPr>
        <w:t xml:space="preserve"> </w:t>
      </w:r>
      <w:r w:rsidR="008B76E7">
        <w:rPr>
          <w:rFonts w:cs="Arial"/>
        </w:rPr>
        <w:t>списка пользователей</w:t>
      </w:r>
      <w:r w:rsidR="00EA4A59" w:rsidRPr="004728C9">
        <w:rPr>
          <w:rFonts w:cs="Arial"/>
        </w:rPr>
        <w:t xml:space="preserve"> (</w:t>
      </w:r>
      <w:r w:rsidR="008A3065" w:rsidRPr="004728C9">
        <w:rPr>
          <w:rFonts w:cs="Arial"/>
        </w:rPr>
        <w:fldChar w:fldCharType="begin"/>
      </w:r>
      <w:r w:rsidR="008A3065" w:rsidRPr="004728C9">
        <w:rPr>
          <w:rFonts w:cs="Arial"/>
        </w:rPr>
        <w:instrText xml:space="preserve"> REF _Ref488323373 \h </w:instrText>
      </w:r>
      <w:r w:rsidR="004728C9" w:rsidRPr="004728C9">
        <w:rPr>
          <w:rFonts w:cs="Arial"/>
        </w:rPr>
        <w:instrText xml:space="preserve"> \* MERGEFORMAT </w:instrText>
      </w:r>
      <w:r w:rsidR="008A3065" w:rsidRPr="004728C9">
        <w:rPr>
          <w:rFonts w:cs="Arial"/>
        </w:rPr>
      </w:r>
      <w:r w:rsidR="008A3065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45</w:t>
      </w:r>
      <w:r w:rsidR="008A3065" w:rsidRPr="004728C9">
        <w:rPr>
          <w:rFonts w:cs="Arial"/>
        </w:rPr>
        <w:fldChar w:fldCharType="end"/>
      </w:r>
      <w:r w:rsidR="00EA4A59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430FC12F" w14:textId="2B0BF538" w:rsidR="00265F52" w:rsidRPr="004728C9" w:rsidRDefault="00971089" w:rsidP="008B4BAB">
      <w:pPr>
        <w:pStyle w:val="affff8"/>
        <w:spacing w:before="0"/>
        <w:rPr>
          <w:rFonts w:cs="Arial"/>
        </w:rPr>
      </w:pPr>
      <w:r w:rsidRPr="005B510B">
        <w:drawing>
          <wp:inline distT="0" distB="0" distL="0" distR="0" wp14:anchorId="39F29DEC" wp14:editId="2BA13449">
            <wp:extent cx="6072505" cy="3495675"/>
            <wp:effectExtent l="19050" t="19050" r="23495" b="2857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778" b="38690"/>
                    <a:stretch/>
                  </pic:blipFill>
                  <pic:spPr bwMode="auto">
                    <a:xfrm>
                      <a:off x="0" y="0"/>
                      <a:ext cx="6072505" cy="3495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26535" w14:textId="6B7894F8" w:rsidR="00EA4A59" w:rsidRPr="004728C9" w:rsidRDefault="007349AA" w:rsidP="000004A1">
      <w:pPr>
        <w:pStyle w:val="26"/>
        <w:spacing w:after="240" w:line="276" w:lineRule="auto"/>
      </w:pPr>
      <w:bookmarkStart w:id="133" w:name="_Ref488323373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45</w:t>
      </w:r>
      <w:r w:rsidR="005F05DE" w:rsidRPr="004728C9">
        <w:rPr>
          <w:noProof/>
        </w:rPr>
        <w:fldChar w:fldCharType="end"/>
      </w:r>
      <w:bookmarkEnd w:id="133"/>
      <w:r w:rsidR="00EA4A59" w:rsidRPr="004728C9">
        <w:t xml:space="preserve"> – Список пользователей подсистемы</w:t>
      </w:r>
    </w:p>
    <w:p w14:paraId="504B14A3" w14:textId="77777777" w:rsidR="00614ED1" w:rsidRPr="004728C9" w:rsidRDefault="00265F52" w:rsidP="000004A1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>Для поиска пользователя в списке</w:t>
      </w:r>
      <w:r w:rsidR="00D854C9" w:rsidRPr="004728C9">
        <w:rPr>
          <w:rFonts w:cs="Arial"/>
        </w:rPr>
        <w:t xml:space="preserve"> пользователей</w:t>
      </w:r>
      <w:r w:rsidRPr="004728C9">
        <w:rPr>
          <w:rFonts w:cs="Arial"/>
        </w:rPr>
        <w:t xml:space="preserve"> необходимо в </w:t>
      </w:r>
      <w:r w:rsidR="007545D5" w:rsidRPr="004728C9">
        <w:rPr>
          <w:rFonts w:cs="Arial"/>
        </w:rPr>
        <w:t>столбце</w:t>
      </w:r>
      <w:r w:rsidRPr="004728C9">
        <w:rPr>
          <w:rFonts w:cs="Arial"/>
        </w:rPr>
        <w:t xml:space="preserve"> </w:t>
      </w:r>
      <w:r w:rsidR="007545D5" w:rsidRPr="004728C9">
        <w:rPr>
          <w:rFonts w:cs="Arial"/>
        </w:rPr>
        <w:t xml:space="preserve">«ФИО» нажать кнопку </w:t>
      </w:r>
      <w:r w:rsidR="00614ED1" w:rsidRPr="004728C9">
        <w:rPr>
          <w:rFonts w:cs="Arial"/>
          <w:noProof/>
        </w:rPr>
        <w:drawing>
          <wp:inline distT="0" distB="0" distL="0" distR="0" wp14:anchorId="0ED30A25" wp14:editId="5138F9A5">
            <wp:extent cx="152421" cy="200053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49B" w:rsidRPr="004728C9">
        <w:rPr>
          <w:rFonts w:cs="Arial"/>
        </w:rPr>
        <w:t>.</w:t>
      </w:r>
      <w:r w:rsidR="007545D5" w:rsidRPr="004728C9">
        <w:rPr>
          <w:rFonts w:cs="Arial"/>
        </w:rPr>
        <w:t xml:space="preserve"> В открывшемся </w:t>
      </w:r>
      <w:r w:rsidR="00A325F9" w:rsidRPr="004728C9">
        <w:rPr>
          <w:rFonts w:cs="Arial"/>
        </w:rPr>
        <w:t>окне в</w:t>
      </w:r>
      <w:r w:rsidR="007545D5" w:rsidRPr="004728C9">
        <w:rPr>
          <w:rFonts w:cs="Arial"/>
        </w:rPr>
        <w:t xml:space="preserve"> выпадающем справочнике выбрать условие поиска (например, равно</w:t>
      </w:r>
      <w:r w:rsidR="00F31F87" w:rsidRPr="004728C9">
        <w:rPr>
          <w:rFonts w:cs="Arial"/>
        </w:rPr>
        <w:t xml:space="preserve"> или содержащими</w:t>
      </w:r>
      <w:r w:rsidR="007545D5" w:rsidRPr="004728C9">
        <w:rPr>
          <w:rFonts w:cs="Arial"/>
        </w:rPr>
        <w:t xml:space="preserve">), а </w:t>
      </w:r>
      <w:r w:rsidR="00D854C9" w:rsidRPr="004728C9">
        <w:rPr>
          <w:rFonts w:cs="Arial"/>
        </w:rPr>
        <w:t xml:space="preserve">в </w:t>
      </w:r>
      <w:r w:rsidR="007545D5" w:rsidRPr="004728C9">
        <w:rPr>
          <w:rFonts w:cs="Arial"/>
        </w:rPr>
        <w:t>поле текстового ввода ввести ФИО пользователя, например</w:t>
      </w:r>
      <w:r w:rsidR="00934D6D" w:rsidRPr="004728C9">
        <w:rPr>
          <w:rFonts w:cs="Arial"/>
        </w:rPr>
        <w:t>,</w:t>
      </w:r>
      <w:r w:rsidR="007545D5" w:rsidRPr="004728C9">
        <w:rPr>
          <w:rFonts w:cs="Arial"/>
        </w:rPr>
        <w:t xml:space="preserve"> Иванов С.А.</w:t>
      </w:r>
      <w:r w:rsidR="00D854C9" w:rsidRPr="004728C9">
        <w:rPr>
          <w:rFonts w:cs="Arial"/>
        </w:rPr>
        <w:t>, и нажать кнопку «Фильтровать».</w:t>
      </w:r>
    </w:p>
    <w:p w14:paraId="2ED24307" w14:textId="5C52B18B" w:rsidR="00265F52" w:rsidRPr="004728C9" w:rsidRDefault="002F6780" w:rsidP="000004A1">
      <w:pPr>
        <w:ind w:firstLine="851"/>
        <w:rPr>
          <w:rFonts w:cs="Arial"/>
        </w:rPr>
      </w:pPr>
      <w:r w:rsidRPr="004728C9">
        <w:rPr>
          <w:rFonts w:cs="Arial"/>
        </w:rPr>
        <w:t xml:space="preserve"> </w:t>
      </w:r>
      <w:r w:rsidR="00614ED1" w:rsidRPr="004728C9">
        <w:rPr>
          <w:rFonts w:cs="Arial"/>
        </w:rPr>
        <w:t>Для сортировки</w:t>
      </w:r>
      <w:r w:rsidRPr="004728C9">
        <w:rPr>
          <w:rFonts w:cs="Arial"/>
        </w:rPr>
        <w:t xml:space="preserve"> спис</w:t>
      </w:r>
      <w:r w:rsidR="00614ED1" w:rsidRPr="004728C9">
        <w:rPr>
          <w:rFonts w:cs="Arial"/>
        </w:rPr>
        <w:t>ка</w:t>
      </w:r>
      <w:r w:rsidRPr="004728C9">
        <w:rPr>
          <w:rFonts w:cs="Arial"/>
        </w:rPr>
        <w:t xml:space="preserve"> пользователей по статусу заявки</w:t>
      </w:r>
      <w:r w:rsidR="00614ED1" w:rsidRPr="004728C9">
        <w:rPr>
          <w:rFonts w:cs="Arial"/>
        </w:rPr>
        <w:t xml:space="preserve"> следует в поле «Статусы заявки» выбрать одно из следующих значений и нажать кнопку «Поиск»</w:t>
      </w:r>
      <w:r w:rsidRPr="004728C9">
        <w:rPr>
          <w:rFonts w:cs="Arial"/>
        </w:rPr>
        <w:t xml:space="preserve"> (</w:t>
      </w:r>
      <w:r w:rsidR="00976069" w:rsidRPr="004728C9">
        <w:rPr>
          <w:rFonts w:cs="Arial"/>
        </w:rPr>
        <w:fldChar w:fldCharType="begin"/>
      </w:r>
      <w:r w:rsidR="00976069" w:rsidRPr="004728C9">
        <w:rPr>
          <w:rFonts w:cs="Arial"/>
        </w:rPr>
        <w:instrText xml:space="preserve"> REF _Ref53476435 \h </w:instrText>
      </w:r>
      <w:r w:rsidR="004728C9" w:rsidRPr="004728C9">
        <w:rPr>
          <w:rFonts w:cs="Arial"/>
        </w:rPr>
        <w:instrText xml:space="preserve"> \* MERGEFORMAT </w:instrText>
      </w:r>
      <w:r w:rsidR="00976069" w:rsidRPr="004728C9">
        <w:rPr>
          <w:rFonts w:cs="Arial"/>
        </w:rPr>
      </w:r>
      <w:r w:rsidR="00976069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46</w:t>
      </w:r>
      <w:r w:rsidR="00976069" w:rsidRPr="004728C9">
        <w:rPr>
          <w:rFonts w:cs="Arial"/>
        </w:rPr>
        <w:fldChar w:fldCharType="end"/>
      </w:r>
      <w:r w:rsidRPr="004728C9">
        <w:rPr>
          <w:rFonts w:cs="Arial"/>
        </w:rPr>
        <w:t>)</w:t>
      </w:r>
      <w:r w:rsidR="00614ED1" w:rsidRPr="004728C9">
        <w:rPr>
          <w:rFonts w:cs="Arial"/>
        </w:rPr>
        <w:t>:</w:t>
      </w:r>
    </w:p>
    <w:p w14:paraId="2FBD05AA" w14:textId="749C3C44" w:rsidR="00976069" w:rsidRPr="004728C9" w:rsidRDefault="00976069" w:rsidP="000004A1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«На рассмотрении»;</w:t>
      </w:r>
    </w:p>
    <w:p w14:paraId="49A182C3" w14:textId="4D3C5763" w:rsidR="00976069" w:rsidRPr="004728C9" w:rsidRDefault="00976069" w:rsidP="000004A1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«Доступ предоставлен»;</w:t>
      </w:r>
    </w:p>
    <w:p w14:paraId="1EF13E12" w14:textId="71DA47C9" w:rsidR="00976069" w:rsidRPr="004728C9" w:rsidRDefault="00976069" w:rsidP="000004A1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«Доступ не предоставлен».</w:t>
      </w:r>
    </w:p>
    <w:p w14:paraId="4108F129" w14:textId="4B948444" w:rsidR="00614ED1" w:rsidRPr="004728C9" w:rsidRDefault="007A62BC" w:rsidP="00614ED1">
      <w:pPr>
        <w:ind w:firstLine="0"/>
        <w:rPr>
          <w:rFonts w:cs="Arial"/>
        </w:rPr>
      </w:pPr>
      <w:r>
        <w:rPr>
          <w:noProof/>
        </w:rPr>
        <w:drawing>
          <wp:inline distT="0" distB="0" distL="0" distR="0" wp14:anchorId="1BA30703" wp14:editId="23EEA547">
            <wp:extent cx="6120130" cy="1884680"/>
            <wp:effectExtent l="19050" t="19050" r="13970" b="2032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8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E63258" w14:textId="29DDF4AD" w:rsidR="00614ED1" w:rsidRPr="004728C9" w:rsidRDefault="00614ED1" w:rsidP="000004A1">
      <w:pPr>
        <w:pStyle w:val="26"/>
        <w:spacing w:after="240" w:line="276" w:lineRule="auto"/>
      </w:pPr>
      <w:bookmarkStart w:id="134" w:name="_Ref53476435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46</w:t>
      </w:r>
      <w:r w:rsidRPr="004728C9">
        <w:rPr>
          <w:noProof/>
        </w:rPr>
        <w:fldChar w:fldCharType="end"/>
      </w:r>
      <w:bookmarkEnd w:id="134"/>
      <w:r w:rsidRPr="004728C9">
        <w:t xml:space="preserve"> – Поле «Статусы заявки»</w:t>
      </w:r>
    </w:p>
    <w:p w14:paraId="2C99C551" w14:textId="6C78927B" w:rsidR="002D5F55" w:rsidRPr="004728C9" w:rsidRDefault="002D5F55" w:rsidP="000004A1">
      <w:pPr>
        <w:ind w:firstLine="851"/>
        <w:rPr>
          <w:rFonts w:cs="Arial"/>
          <w:bCs/>
        </w:rPr>
      </w:pPr>
      <w:r w:rsidRPr="004728C9">
        <w:rPr>
          <w:rFonts w:cs="Arial"/>
          <w:bCs/>
        </w:rPr>
        <w:t>При наличии отметки в поле фильтра «Не указаны обязательные данные для врача и проверяющего» в списке пользователей будут отображаться пользователи, у которых имеется роль «Врач» (Врач МСС, Врач МСПС, Врач МСР и все проверяющие), но при этом не заполнены обязательные поля на странице «Редактирование пользователя»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_Ref45720816 \h </w:instrText>
      </w:r>
      <w:r w:rsidR="004728C9" w:rsidRPr="004728C9">
        <w:rPr>
          <w:rFonts w:cs="Arial"/>
          <w:bCs/>
        </w:rPr>
        <w:instrText xml:space="preserve">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47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).</w:t>
      </w:r>
    </w:p>
    <w:p w14:paraId="6BF2CFAC" w14:textId="6EA76A1A" w:rsidR="002D5F55" w:rsidRPr="004728C9" w:rsidRDefault="0056737F" w:rsidP="002D5F55">
      <w:pPr>
        <w:ind w:firstLine="0"/>
        <w:jc w:val="center"/>
        <w:rPr>
          <w:rFonts w:cs="Arial"/>
          <w:bCs/>
        </w:rPr>
      </w:pPr>
      <w:r>
        <w:rPr>
          <w:noProof/>
        </w:rPr>
        <w:drawing>
          <wp:inline distT="0" distB="0" distL="0" distR="0" wp14:anchorId="279E4D93" wp14:editId="5E89B504">
            <wp:extent cx="6120130" cy="1914525"/>
            <wp:effectExtent l="19050" t="19050" r="13970" b="2857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4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15E262" w14:textId="78979FF7" w:rsidR="002D5F55" w:rsidRPr="004728C9" w:rsidRDefault="002D5F55" w:rsidP="000004A1">
      <w:pPr>
        <w:pStyle w:val="26"/>
        <w:spacing w:after="240" w:line="276" w:lineRule="auto"/>
      </w:pPr>
      <w:bookmarkStart w:id="135" w:name="_Ref45720816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47</w:t>
      </w:r>
      <w:r w:rsidRPr="004728C9">
        <w:rPr>
          <w:noProof/>
        </w:rPr>
        <w:fldChar w:fldCharType="end"/>
      </w:r>
      <w:bookmarkEnd w:id="135"/>
      <w:r w:rsidRPr="004728C9">
        <w:t xml:space="preserve"> – Окно «Список пользователей». Поле «</w:t>
      </w:r>
      <w:r w:rsidRPr="004728C9">
        <w:rPr>
          <w:bCs/>
        </w:rPr>
        <w:t>Не указаны обязательные данные для врача и проверяющего</w:t>
      </w:r>
      <w:r w:rsidRPr="004728C9">
        <w:t>»</w:t>
      </w:r>
    </w:p>
    <w:p w14:paraId="14DFCA54" w14:textId="60906D9E" w:rsidR="00C20F2A" w:rsidRPr="00C20F2A" w:rsidRDefault="00C20F2A" w:rsidP="00C20F2A">
      <w:pPr>
        <w:pStyle w:val="af3"/>
        <w:rPr>
          <w:sz w:val="22"/>
          <w:szCs w:val="22"/>
        </w:rPr>
      </w:pPr>
      <w:r>
        <w:rPr>
          <w:sz w:val="22"/>
          <w:szCs w:val="22"/>
        </w:rPr>
        <w:lastRenderedPageBreak/>
        <w:t>Добавление нового пользователя</w:t>
      </w:r>
    </w:p>
    <w:p w14:paraId="3365CBD6" w14:textId="71209B35" w:rsidR="00C20F2A" w:rsidRPr="00925B2C" w:rsidRDefault="00C20F2A" w:rsidP="000004A1">
      <w:pPr>
        <w:ind w:firstLine="851"/>
      </w:pPr>
      <w:r>
        <w:t xml:space="preserve">Для добавления нового пользователя необходимо в </w:t>
      </w:r>
      <w:r w:rsidRPr="00925B2C">
        <w:t>окне «Список пользователей» нажать кнопку «Добавить» (</w:t>
      </w:r>
      <w:r w:rsidRPr="00925B2C">
        <w:fldChar w:fldCharType="begin"/>
      </w:r>
      <w:r w:rsidRPr="00925B2C">
        <w:instrText xml:space="preserve"> REF _Ref126333955 \h </w:instrText>
      </w:r>
      <w:r>
        <w:instrText xml:space="preserve"> \* MERGEFORMAT </w:instrText>
      </w:r>
      <w:r w:rsidRPr="00925B2C">
        <w:fldChar w:fldCharType="separate"/>
      </w:r>
      <w:r w:rsidR="00B17396" w:rsidRPr="00061A6E">
        <w:t xml:space="preserve">Рисунок </w:t>
      </w:r>
      <w:r w:rsidR="00B17396">
        <w:rPr>
          <w:noProof/>
        </w:rPr>
        <w:t>48</w:t>
      </w:r>
      <w:r w:rsidRPr="00925B2C">
        <w:fldChar w:fldCharType="end"/>
      </w:r>
      <w:r w:rsidRPr="00925B2C">
        <w:t>).</w:t>
      </w:r>
    </w:p>
    <w:p w14:paraId="6349A6D5" w14:textId="2C5CCD44" w:rsidR="00C20F2A" w:rsidRDefault="001301C1" w:rsidP="00F67C02">
      <w:pPr>
        <w:ind w:firstLine="0"/>
        <w:jc w:val="center"/>
        <w:rPr>
          <w:sz w:val="22"/>
          <w:szCs w:val="22"/>
        </w:rPr>
      </w:pPr>
      <w:r w:rsidRPr="001301C1">
        <w:rPr>
          <w:noProof/>
          <w:sz w:val="22"/>
          <w:szCs w:val="22"/>
        </w:rPr>
        <w:drawing>
          <wp:inline distT="0" distB="0" distL="0" distR="0" wp14:anchorId="5F7BD8D0" wp14:editId="2649BEAA">
            <wp:extent cx="6120130" cy="6946265"/>
            <wp:effectExtent l="19050" t="19050" r="13970" b="26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462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922E45" w14:textId="5B4BAC8A" w:rsidR="00C20F2A" w:rsidRDefault="00C20F2A" w:rsidP="000004A1">
      <w:pPr>
        <w:pStyle w:val="26"/>
        <w:spacing w:after="240" w:line="276" w:lineRule="auto"/>
      </w:pPr>
      <w:bookmarkStart w:id="136" w:name="_Ref126333955"/>
      <w:r w:rsidRPr="00061A6E">
        <w:t xml:space="preserve">Рисунок </w:t>
      </w:r>
      <w:r w:rsidRPr="00061A6E">
        <w:rPr>
          <w:noProof/>
        </w:rPr>
        <w:fldChar w:fldCharType="begin"/>
      </w:r>
      <w:r w:rsidRPr="00061A6E">
        <w:rPr>
          <w:noProof/>
        </w:rPr>
        <w:instrText xml:space="preserve"> SEQ Рисунок \* ARABIC </w:instrText>
      </w:r>
      <w:r w:rsidRPr="00061A6E">
        <w:rPr>
          <w:noProof/>
        </w:rPr>
        <w:fldChar w:fldCharType="separate"/>
      </w:r>
      <w:r w:rsidR="00B17396">
        <w:rPr>
          <w:noProof/>
        </w:rPr>
        <w:t>48</w:t>
      </w:r>
      <w:r w:rsidRPr="00061A6E">
        <w:rPr>
          <w:noProof/>
        </w:rPr>
        <w:fldChar w:fldCharType="end"/>
      </w:r>
      <w:bookmarkEnd w:id="136"/>
      <w:r w:rsidRPr="00061A6E">
        <w:t xml:space="preserve"> – </w:t>
      </w:r>
      <w:r>
        <w:t>Окно «Список пользователей». Кнопка «Добавить»</w:t>
      </w:r>
    </w:p>
    <w:p w14:paraId="5205CE54" w14:textId="76C6C287" w:rsidR="00C20F2A" w:rsidRPr="00925B2C" w:rsidRDefault="00C20F2A" w:rsidP="000004A1">
      <w:pPr>
        <w:ind w:firstLine="851"/>
      </w:pPr>
      <w:r w:rsidRPr="00925B2C">
        <w:t>В открывшемся окне «Добавить пользователя» необходимо заполнить требуемые поля и нажать кнопку</w:t>
      </w:r>
      <w:r w:rsidR="001301C1">
        <w:t xml:space="preserve"> «Сохранить» или</w:t>
      </w:r>
      <w:r w:rsidRPr="00925B2C">
        <w:t xml:space="preserve"> «Сохранить и закрыть» </w:t>
      </w:r>
      <w:r w:rsidR="001301C1">
        <w:t xml:space="preserve">        </w:t>
      </w:r>
      <w:r w:rsidRPr="00925B2C">
        <w:t>(</w:t>
      </w:r>
      <w:r w:rsidRPr="00925B2C">
        <w:fldChar w:fldCharType="begin"/>
      </w:r>
      <w:r w:rsidRPr="00925B2C">
        <w:instrText xml:space="preserve"> REF _Ref126333968 \h </w:instrText>
      </w:r>
      <w:r>
        <w:instrText xml:space="preserve"> \* MERGEFORMAT </w:instrText>
      </w:r>
      <w:r w:rsidRPr="00925B2C">
        <w:fldChar w:fldCharType="separate"/>
      </w:r>
      <w:r w:rsidR="00B17396" w:rsidRPr="00061A6E">
        <w:t xml:space="preserve">Рисунок </w:t>
      </w:r>
      <w:r w:rsidR="00B17396">
        <w:rPr>
          <w:noProof/>
        </w:rPr>
        <w:t>49</w:t>
      </w:r>
      <w:r w:rsidRPr="00925B2C">
        <w:fldChar w:fldCharType="end"/>
      </w:r>
      <w:r w:rsidRPr="00925B2C">
        <w:t>).</w:t>
      </w:r>
    </w:p>
    <w:p w14:paraId="43C94E5F" w14:textId="77777777" w:rsidR="00C20F2A" w:rsidRDefault="00C20F2A" w:rsidP="00F67C02">
      <w:pPr>
        <w:ind w:firstLine="0"/>
        <w:jc w:val="center"/>
        <w:rPr>
          <w:sz w:val="22"/>
          <w:szCs w:val="22"/>
        </w:rPr>
      </w:pPr>
      <w:r w:rsidRPr="00601671">
        <w:rPr>
          <w:noProof/>
          <w:sz w:val="22"/>
          <w:szCs w:val="22"/>
        </w:rPr>
        <w:lastRenderedPageBreak/>
        <w:drawing>
          <wp:inline distT="0" distB="0" distL="0" distR="0" wp14:anchorId="1DF4E23E" wp14:editId="4D1BD549">
            <wp:extent cx="6038850" cy="7702701"/>
            <wp:effectExtent l="19050" t="19050" r="19050" b="1270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642"/>
                    <a:stretch/>
                  </pic:blipFill>
                  <pic:spPr bwMode="auto">
                    <a:xfrm>
                      <a:off x="0" y="0"/>
                      <a:ext cx="6041280" cy="770580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074E5" w14:textId="46E31D74" w:rsidR="00C20F2A" w:rsidRDefault="00C20F2A" w:rsidP="000004A1">
      <w:pPr>
        <w:pStyle w:val="26"/>
        <w:spacing w:after="240" w:line="276" w:lineRule="auto"/>
      </w:pPr>
      <w:bookmarkStart w:id="137" w:name="_Ref126333968"/>
      <w:r w:rsidRPr="00061A6E">
        <w:t xml:space="preserve">Рисунок </w:t>
      </w:r>
      <w:r w:rsidRPr="00061A6E">
        <w:rPr>
          <w:noProof/>
        </w:rPr>
        <w:fldChar w:fldCharType="begin"/>
      </w:r>
      <w:r w:rsidRPr="00061A6E">
        <w:rPr>
          <w:noProof/>
        </w:rPr>
        <w:instrText xml:space="preserve"> SEQ Рисунок \* ARABIC </w:instrText>
      </w:r>
      <w:r w:rsidRPr="00061A6E">
        <w:rPr>
          <w:noProof/>
        </w:rPr>
        <w:fldChar w:fldCharType="separate"/>
      </w:r>
      <w:r w:rsidR="00B17396">
        <w:rPr>
          <w:noProof/>
        </w:rPr>
        <w:t>49</w:t>
      </w:r>
      <w:r w:rsidRPr="00061A6E">
        <w:rPr>
          <w:noProof/>
        </w:rPr>
        <w:fldChar w:fldCharType="end"/>
      </w:r>
      <w:bookmarkEnd w:id="137"/>
      <w:r w:rsidRPr="00061A6E">
        <w:t xml:space="preserve"> – </w:t>
      </w:r>
      <w:r>
        <w:t>Окно «Добавить пользователя»</w:t>
      </w:r>
    </w:p>
    <w:p w14:paraId="7C1B8CA7" w14:textId="5923AD09" w:rsidR="00C20F2A" w:rsidRPr="00C20F2A" w:rsidRDefault="00C20F2A" w:rsidP="00C20F2A">
      <w:pPr>
        <w:pStyle w:val="af"/>
        <w:rPr>
          <w:rFonts w:ascii="Arial" w:hAnsi="Arial" w:cs="Arial"/>
          <w:lang w:val="ru-RU"/>
        </w:rPr>
      </w:pPr>
      <w:r w:rsidRPr="00C20F2A">
        <w:rPr>
          <w:rFonts w:ascii="Arial" w:hAnsi="Arial" w:cs="Arial"/>
          <w:lang w:val="ru-RU"/>
        </w:rPr>
        <w:t>В результате добавленный пользователь будет зарегистрирован в подсистеме и отобразится в списке пользователей (</w:t>
      </w:r>
      <w:r w:rsidRPr="00C20F2A">
        <w:rPr>
          <w:rFonts w:ascii="Arial" w:hAnsi="Arial" w:cs="Arial"/>
        </w:rPr>
        <w:fldChar w:fldCharType="begin"/>
      </w:r>
      <w:r w:rsidRPr="00C20F2A">
        <w:rPr>
          <w:rFonts w:ascii="Arial" w:hAnsi="Arial" w:cs="Arial"/>
          <w:lang w:val="ru-RU"/>
        </w:rPr>
        <w:instrText xml:space="preserve"> </w:instrText>
      </w:r>
      <w:r w:rsidRPr="00C20F2A">
        <w:rPr>
          <w:rFonts w:ascii="Arial" w:hAnsi="Arial" w:cs="Arial"/>
        </w:rPr>
        <w:instrText>REF</w:instrText>
      </w:r>
      <w:r w:rsidRPr="00C20F2A">
        <w:rPr>
          <w:rFonts w:ascii="Arial" w:hAnsi="Arial" w:cs="Arial"/>
          <w:lang w:val="ru-RU"/>
        </w:rPr>
        <w:instrText xml:space="preserve"> _</w:instrText>
      </w:r>
      <w:r w:rsidRPr="00C20F2A">
        <w:rPr>
          <w:rFonts w:ascii="Arial" w:hAnsi="Arial" w:cs="Arial"/>
        </w:rPr>
        <w:instrText>Ref</w:instrText>
      </w:r>
      <w:r w:rsidRPr="00C20F2A">
        <w:rPr>
          <w:rFonts w:ascii="Arial" w:hAnsi="Arial" w:cs="Arial"/>
          <w:lang w:val="ru-RU"/>
        </w:rPr>
        <w:instrText>126333955 \</w:instrText>
      </w:r>
      <w:r w:rsidRPr="00C20F2A">
        <w:rPr>
          <w:rFonts w:ascii="Arial" w:hAnsi="Arial" w:cs="Arial"/>
        </w:rPr>
        <w:instrText>h</w:instrText>
      </w:r>
      <w:r w:rsidRPr="00C20F2A">
        <w:rPr>
          <w:rFonts w:ascii="Arial" w:hAnsi="Arial" w:cs="Arial"/>
          <w:lang w:val="ru-RU"/>
        </w:rPr>
        <w:instrText xml:space="preserve">  \* </w:instrText>
      </w:r>
      <w:r w:rsidRPr="00C20F2A">
        <w:rPr>
          <w:rFonts w:ascii="Arial" w:hAnsi="Arial" w:cs="Arial"/>
        </w:rPr>
        <w:instrText>MERGEFORMAT</w:instrText>
      </w:r>
      <w:r w:rsidRPr="00C20F2A">
        <w:rPr>
          <w:rFonts w:ascii="Arial" w:hAnsi="Arial" w:cs="Arial"/>
          <w:lang w:val="ru-RU"/>
        </w:rPr>
        <w:instrText xml:space="preserve"> </w:instrText>
      </w:r>
      <w:r w:rsidRPr="00C20F2A">
        <w:rPr>
          <w:rFonts w:ascii="Arial" w:hAnsi="Arial" w:cs="Arial"/>
        </w:rPr>
      </w:r>
      <w:r w:rsidRPr="00C20F2A">
        <w:rPr>
          <w:rFonts w:ascii="Arial" w:hAnsi="Arial" w:cs="Arial"/>
        </w:rPr>
        <w:fldChar w:fldCharType="separate"/>
      </w:r>
      <w:r w:rsidR="00B17396" w:rsidRPr="00B17396">
        <w:rPr>
          <w:rFonts w:ascii="Arial" w:hAnsi="Arial" w:cs="Arial"/>
          <w:lang w:val="ru-RU"/>
        </w:rPr>
        <w:t xml:space="preserve">Рисунок </w:t>
      </w:r>
      <w:r w:rsidR="00B17396" w:rsidRPr="00B17396">
        <w:rPr>
          <w:rFonts w:ascii="Arial" w:hAnsi="Arial" w:cs="Arial"/>
          <w:noProof/>
          <w:lang w:val="ru-RU"/>
        </w:rPr>
        <w:t>48</w:t>
      </w:r>
      <w:r w:rsidRPr="00C20F2A">
        <w:rPr>
          <w:rFonts w:ascii="Arial" w:hAnsi="Arial" w:cs="Arial"/>
        </w:rPr>
        <w:fldChar w:fldCharType="end"/>
      </w:r>
      <w:r w:rsidRPr="00C20F2A">
        <w:rPr>
          <w:rFonts w:ascii="Arial" w:hAnsi="Arial" w:cs="Arial"/>
          <w:lang w:val="ru-RU"/>
        </w:rPr>
        <w:t>).</w:t>
      </w:r>
    </w:p>
    <w:p w14:paraId="53622747" w14:textId="7789CA1C" w:rsidR="00265F52" w:rsidRPr="005102CA" w:rsidRDefault="00265F52" w:rsidP="00F67C02">
      <w:pPr>
        <w:pStyle w:val="af3"/>
        <w:spacing w:before="360"/>
        <w:rPr>
          <w:sz w:val="22"/>
          <w:szCs w:val="22"/>
        </w:rPr>
      </w:pPr>
      <w:r w:rsidRPr="005102CA">
        <w:rPr>
          <w:sz w:val="22"/>
          <w:szCs w:val="22"/>
        </w:rPr>
        <w:lastRenderedPageBreak/>
        <w:t>Редактирование пользователя</w:t>
      </w:r>
    </w:p>
    <w:p w14:paraId="19E292DA" w14:textId="4D5CAA54" w:rsidR="00265F52" w:rsidRPr="004728C9" w:rsidRDefault="00265F52" w:rsidP="000004A1">
      <w:pPr>
        <w:ind w:firstLine="851"/>
        <w:rPr>
          <w:rFonts w:cs="Arial"/>
        </w:rPr>
      </w:pPr>
      <w:r w:rsidRPr="004728C9">
        <w:rPr>
          <w:rFonts w:cs="Arial"/>
        </w:rPr>
        <w:t>Для редактирования данных пользователя необходимо выбрать его из списка и щелкнуть один раз левой кнопкой мыши на ФИО пользователя</w:t>
      </w:r>
      <w:r w:rsidR="00791130" w:rsidRPr="004728C9">
        <w:rPr>
          <w:rFonts w:cs="Arial"/>
        </w:rPr>
        <w:t xml:space="preserve"> (</w:t>
      </w:r>
      <w:r w:rsidR="00791130" w:rsidRPr="004728C9">
        <w:rPr>
          <w:rFonts w:cs="Arial"/>
        </w:rPr>
        <w:fldChar w:fldCharType="begin"/>
      </w:r>
      <w:r w:rsidR="00791130" w:rsidRPr="004728C9">
        <w:rPr>
          <w:rFonts w:cs="Arial"/>
        </w:rPr>
        <w:instrText xml:space="preserve"> REF _Ref488323373 \h </w:instrText>
      </w:r>
      <w:r w:rsidR="004728C9" w:rsidRPr="004728C9">
        <w:rPr>
          <w:rFonts w:cs="Arial"/>
        </w:rPr>
        <w:instrText xml:space="preserve"> \* MERGEFORMAT </w:instrText>
      </w:r>
      <w:r w:rsidR="00791130" w:rsidRPr="004728C9">
        <w:rPr>
          <w:rFonts w:cs="Arial"/>
        </w:rPr>
      </w:r>
      <w:r w:rsidR="00791130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45</w:t>
      </w:r>
      <w:r w:rsidR="00791130"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  <w:r w:rsidR="00D05A8B" w:rsidRPr="004728C9">
        <w:rPr>
          <w:rFonts w:cs="Arial"/>
        </w:rPr>
        <w:t xml:space="preserve">В открывшемся окне </w:t>
      </w:r>
      <w:r w:rsidRPr="004728C9">
        <w:rPr>
          <w:rFonts w:cs="Arial"/>
        </w:rPr>
        <w:t>необходимо внести все обязательные значения и нажать кнопку «Сохранить»</w:t>
      </w:r>
      <w:r w:rsidR="009A7943" w:rsidRPr="009A7943">
        <w:rPr>
          <w:rFonts w:cs="Arial"/>
        </w:rPr>
        <w:t xml:space="preserve"> </w:t>
      </w:r>
      <w:r w:rsidR="009A7943">
        <w:rPr>
          <w:rFonts w:cs="Arial"/>
        </w:rPr>
        <w:t>или «Сохранить и закрыть»</w:t>
      </w:r>
      <w:r w:rsidR="009A7943" w:rsidRPr="009A7943">
        <w:rPr>
          <w:rFonts w:cs="Arial"/>
        </w:rPr>
        <w:t xml:space="preserve"> </w:t>
      </w:r>
      <w:r w:rsidR="009A7943" w:rsidRPr="004728C9">
        <w:rPr>
          <w:rFonts w:cs="Arial"/>
        </w:rPr>
        <w:t>(</w:t>
      </w:r>
      <w:r w:rsidR="009A7943" w:rsidRPr="004728C9">
        <w:rPr>
          <w:rFonts w:cs="Arial"/>
        </w:rPr>
        <w:fldChar w:fldCharType="begin"/>
      </w:r>
      <w:r w:rsidR="009A7943" w:rsidRPr="004728C9">
        <w:rPr>
          <w:rFonts w:cs="Arial"/>
        </w:rPr>
        <w:instrText xml:space="preserve"> REF _Ref488329603 \h  \* MERGEFORMAT </w:instrText>
      </w:r>
      <w:r w:rsidR="009A7943" w:rsidRPr="004728C9">
        <w:rPr>
          <w:rFonts w:cs="Arial"/>
        </w:rPr>
      </w:r>
      <w:r w:rsidR="009A7943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50</w:t>
      </w:r>
      <w:r w:rsidR="009A7943" w:rsidRPr="004728C9">
        <w:rPr>
          <w:rFonts w:cs="Arial"/>
        </w:rPr>
        <w:fldChar w:fldCharType="end"/>
      </w:r>
      <w:r w:rsidR="009A7943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24286BAC" w14:textId="247E1716" w:rsidR="00265F52" w:rsidRPr="004728C9" w:rsidRDefault="009A7943" w:rsidP="00E04046">
      <w:pPr>
        <w:pStyle w:val="affff8"/>
        <w:spacing w:before="0"/>
        <w:rPr>
          <w:rFonts w:cs="Arial"/>
        </w:rPr>
      </w:pPr>
      <w:r w:rsidRPr="008C10D7">
        <w:drawing>
          <wp:inline distT="0" distB="0" distL="0" distR="0" wp14:anchorId="14485EE4" wp14:editId="78817B3C">
            <wp:extent cx="4840597" cy="6411010"/>
            <wp:effectExtent l="19050" t="19050" r="1778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109" cy="6428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65B4D8" w14:textId="30355BE2" w:rsidR="00791130" w:rsidRPr="004728C9" w:rsidRDefault="007349AA" w:rsidP="000004A1">
      <w:pPr>
        <w:pStyle w:val="26"/>
        <w:spacing w:after="240" w:line="276" w:lineRule="auto"/>
      </w:pPr>
      <w:bookmarkStart w:id="138" w:name="_Ref488329603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50</w:t>
      </w:r>
      <w:r w:rsidR="005F05DE" w:rsidRPr="004728C9">
        <w:rPr>
          <w:noProof/>
        </w:rPr>
        <w:fldChar w:fldCharType="end"/>
      </w:r>
      <w:bookmarkEnd w:id="138"/>
      <w:r w:rsidR="00791130" w:rsidRPr="004728C9">
        <w:t xml:space="preserve"> – Окно </w:t>
      </w:r>
      <w:r w:rsidR="00CB1A5C" w:rsidRPr="004728C9">
        <w:t xml:space="preserve">редактирования </w:t>
      </w:r>
      <w:r w:rsidR="00791130" w:rsidRPr="004728C9">
        <w:t>пользователя</w:t>
      </w:r>
    </w:p>
    <w:p w14:paraId="3E2A438C" w14:textId="44C12FF5" w:rsidR="007545D5" w:rsidRDefault="007545D5" w:rsidP="000004A1">
      <w:pPr>
        <w:ind w:firstLine="851"/>
        <w:rPr>
          <w:rFonts w:cs="Arial"/>
        </w:rPr>
      </w:pPr>
      <w:r w:rsidRPr="004728C9">
        <w:rPr>
          <w:rFonts w:cs="Arial"/>
          <w:b/>
          <w:bCs/>
        </w:rPr>
        <w:t>ВНИМАНИЕ</w:t>
      </w:r>
      <w:r w:rsidR="00FE556E" w:rsidRPr="004728C9">
        <w:rPr>
          <w:rFonts w:cs="Arial"/>
          <w:b/>
          <w:bCs/>
        </w:rPr>
        <w:t>!</w:t>
      </w:r>
      <w:r w:rsidR="00A47846" w:rsidRPr="004728C9">
        <w:rPr>
          <w:rFonts w:cs="Arial"/>
          <w:b/>
          <w:bCs/>
        </w:rPr>
        <w:t>!!</w:t>
      </w:r>
      <w:r w:rsidRPr="004728C9">
        <w:rPr>
          <w:rFonts w:cs="Arial"/>
        </w:rPr>
        <w:t xml:space="preserve"> </w:t>
      </w:r>
      <w:r w:rsidR="004D02B0" w:rsidRPr="004728C9">
        <w:rPr>
          <w:rFonts w:cs="Arial"/>
        </w:rPr>
        <w:t>В пункте «Статус заявки» должен быть выбран пункт «Доступ предоставлен</w:t>
      </w:r>
      <w:r w:rsidR="008020A5" w:rsidRPr="004728C9">
        <w:rPr>
          <w:rFonts w:cs="Arial"/>
        </w:rPr>
        <w:t>», для того чтобы</w:t>
      </w:r>
      <w:r w:rsidR="004D02B0" w:rsidRPr="004728C9">
        <w:rPr>
          <w:rFonts w:cs="Arial"/>
        </w:rPr>
        <w:t xml:space="preserve"> пользователь имел возможность работать с </w:t>
      </w:r>
      <w:r w:rsidR="00C95EAC">
        <w:rPr>
          <w:rFonts w:cs="Arial"/>
        </w:rPr>
        <w:t>под</w:t>
      </w:r>
      <w:r w:rsidR="004D02B0" w:rsidRPr="004728C9">
        <w:rPr>
          <w:rFonts w:cs="Arial"/>
        </w:rPr>
        <w:t>системой.</w:t>
      </w:r>
    </w:p>
    <w:p w14:paraId="766E2F11" w14:textId="77777777" w:rsidR="007545D5" w:rsidRPr="005102CA" w:rsidRDefault="007545D5" w:rsidP="005102CA">
      <w:pPr>
        <w:pStyle w:val="af3"/>
        <w:rPr>
          <w:sz w:val="22"/>
          <w:szCs w:val="22"/>
        </w:rPr>
      </w:pPr>
      <w:r w:rsidRPr="005102CA">
        <w:rPr>
          <w:sz w:val="22"/>
          <w:szCs w:val="22"/>
        </w:rPr>
        <w:lastRenderedPageBreak/>
        <w:t>Добавлени</w:t>
      </w:r>
      <w:r w:rsidR="00AB47BB" w:rsidRPr="005102CA">
        <w:rPr>
          <w:sz w:val="22"/>
          <w:szCs w:val="22"/>
        </w:rPr>
        <w:t>е</w:t>
      </w:r>
      <w:r w:rsidRPr="005102CA">
        <w:rPr>
          <w:sz w:val="22"/>
          <w:szCs w:val="22"/>
        </w:rPr>
        <w:t xml:space="preserve"> прав</w:t>
      </w:r>
      <w:r w:rsidR="00FE556E" w:rsidRPr="005102CA">
        <w:rPr>
          <w:sz w:val="22"/>
          <w:szCs w:val="22"/>
        </w:rPr>
        <w:t xml:space="preserve"> и ролей</w:t>
      </w:r>
      <w:r w:rsidRPr="005102CA">
        <w:rPr>
          <w:sz w:val="22"/>
          <w:szCs w:val="22"/>
        </w:rPr>
        <w:t xml:space="preserve"> пользователя</w:t>
      </w:r>
    </w:p>
    <w:p w14:paraId="7C109DE0" w14:textId="43FD4A1D" w:rsidR="007545D5" w:rsidRPr="004728C9" w:rsidRDefault="007545D5" w:rsidP="000004A1">
      <w:pPr>
        <w:ind w:firstLine="851"/>
        <w:rPr>
          <w:rFonts w:cs="Arial"/>
        </w:rPr>
      </w:pPr>
      <w:r w:rsidRPr="004728C9">
        <w:rPr>
          <w:rFonts w:cs="Arial"/>
        </w:rPr>
        <w:t>Для добавления прав</w:t>
      </w:r>
      <w:r w:rsidR="00FE556E" w:rsidRPr="004728C9">
        <w:rPr>
          <w:rFonts w:cs="Arial"/>
        </w:rPr>
        <w:t xml:space="preserve"> и ролей</w:t>
      </w:r>
      <w:r w:rsidRPr="004728C9">
        <w:rPr>
          <w:rFonts w:cs="Arial"/>
        </w:rPr>
        <w:t xml:space="preserve"> пользователю необходимо выбрать его из списка</w:t>
      </w:r>
      <w:r w:rsidR="00323283" w:rsidRPr="004728C9">
        <w:rPr>
          <w:rFonts w:cs="Arial"/>
        </w:rPr>
        <w:t xml:space="preserve"> пользователей</w:t>
      </w:r>
      <w:r w:rsidRPr="004728C9">
        <w:rPr>
          <w:rFonts w:cs="Arial"/>
        </w:rPr>
        <w:t xml:space="preserve"> (</w:t>
      </w:r>
      <w:r w:rsidR="0069547C" w:rsidRPr="004728C9">
        <w:rPr>
          <w:rFonts w:cs="Arial"/>
        </w:rPr>
        <w:fldChar w:fldCharType="begin"/>
      </w:r>
      <w:r w:rsidR="0069547C" w:rsidRPr="004728C9">
        <w:rPr>
          <w:rFonts w:cs="Arial"/>
        </w:rPr>
        <w:instrText xml:space="preserve"> REF _Ref488323373 \h  \* MERGEFORMAT </w:instrText>
      </w:r>
      <w:r w:rsidR="0069547C" w:rsidRPr="004728C9">
        <w:rPr>
          <w:rFonts w:cs="Arial"/>
        </w:rPr>
      </w:r>
      <w:r w:rsidR="0069547C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45</w:t>
      </w:r>
      <w:r w:rsidR="0069547C" w:rsidRPr="004728C9">
        <w:rPr>
          <w:rFonts w:cs="Arial"/>
        </w:rPr>
        <w:fldChar w:fldCharType="end"/>
      </w:r>
      <w:r w:rsidRPr="004728C9">
        <w:rPr>
          <w:rFonts w:cs="Arial"/>
        </w:rPr>
        <w:t>) и открыть его на редактирование</w:t>
      </w:r>
      <w:r w:rsidR="00791130" w:rsidRPr="004728C9">
        <w:rPr>
          <w:rFonts w:cs="Arial"/>
        </w:rPr>
        <w:t xml:space="preserve"> (</w:t>
      </w:r>
      <w:r w:rsidR="004A42E7" w:rsidRPr="004728C9">
        <w:rPr>
          <w:rFonts w:cs="Arial"/>
        </w:rPr>
        <w:fldChar w:fldCharType="begin"/>
      </w:r>
      <w:r w:rsidR="004A42E7" w:rsidRPr="004728C9">
        <w:rPr>
          <w:rFonts w:cs="Arial"/>
        </w:rPr>
        <w:instrText xml:space="preserve"> REF _Ref488329603 \h </w:instrText>
      </w:r>
      <w:r w:rsidR="004728C9" w:rsidRPr="004728C9">
        <w:rPr>
          <w:rFonts w:cs="Arial"/>
        </w:rPr>
        <w:instrText xml:space="preserve"> \* MERGEFORMAT </w:instrText>
      </w:r>
      <w:r w:rsidR="004A42E7" w:rsidRPr="004728C9">
        <w:rPr>
          <w:rFonts w:cs="Arial"/>
        </w:rPr>
      </w:r>
      <w:r w:rsidR="004A42E7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50</w:t>
      </w:r>
      <w:r w:rsidR="004A42E7" w:rsidRPr="004728C9">
        <w:rPr>
          <w:rFonts w:cs="Arial"/>
        </w:rPr>
        <w:fldChar w:fldCharType="end"/>
      </w:r>
      <w:r w:rsidR="00791130" w:rsidRPr="004728C9">
        <w:rPr>
          <w:rFonts w:cs="Arial"/>
        </w:rPr>
        <w:t>)</w:t>
      </w:r>
      <w:r w:rsidRPr="004728C9">
        <w:rPr>
          <w:rFonts w:cs="Arial"/>
        </w:rPr>
        <w:t xml:space="preserve">. </w:t>
      </w:r>
      <w:r w:rsidR="004A42E7" w:rsidRPr="004728C9">
        <w:rPr>
          <w:rFonts w:cs="Arial"/>
        </w:rPr>
        <w:t xml:space="preserve">Подробно принцип добавления прав и ролей </w:t>
      </w:r>
      <w:r w:rsidR="008C2D65" w:rsidRPr="004728C9">
        <w:rPr>
          <w:rFonts w:cs="Arial"/>
        </w:rPr>
        <w:t>пользователя</w:t>
      </w:r>
      <w:r w:rsidR="004A42E7" w:rsidRPr="004728C9">
        <w:rPr>
          <w:rFonts w:cs="Arial"/>
        </w:rPr>
        <w:t xml:space="preserve"> описан в </w:t>
      </w:r>
      <w:r w:rsidR="008C2D65" w:rsidRPr="004728C9">
        <w:rPr>
          <w:rFonts w:cs="Arial"/>
        </w:rPr>
        <w:fldChar w:fldCharType="begin"/>
      </w:r>
      <w:r w:rsidR="008C2D65" w:rsidRPr="004728C9">
        <w:rPr>
          <w:rFonts w:cs="Arial"/>
        </w:rPr>
        <w:instrText xml:space="preserve"> REF _Ref24982166 \n \h </w:instrText>
      </w:r>
      <w:r w:rsidR="004728C9" w:rsidRPr="004728C9">
        <w:rPr>
          <w:rFonts w:cs="Arial"/>
        </w:rPr>
        <w:instrText xml:space="preserve"> \* MERGEFORMAT </w:instrText>
      </w:r>
      <w:r w:rsidR="008C2D65" w:rsidRPr="004728C9">
        <w:rPr>
          <w:rFonts w:cs="Arial"/>
        </w:rPr>
      </w:r>
      <w:r w:rsidR="008C2D65" w:rsidRPr="004728C9">
        <w:rPr>
          <w:rFonts w:cs="Arial"/>
        </w:rPr>
        <w:fldChar w:fldCharType="separate"/>
      </w:r>
      <w:r w:rsidR="00B17396">
        <w:rPr>
          <w:rFonts w:cs="Arial"/>
        </w:rPr>
        <w:t>ПРИЛОЖЕНИЕ Б</w:t>
      </w:r>
      <w:r w:rsidR="008C2D65" w:rsidRPr="004728C9">
        <w:rPr>
          <w:rFonts w:cs="Arial"/>
        </w:rPr>
        <w:fldChar w:fldCharType="end"/>
      </w:r>
      <w:r w:rsidR="008C2D65" w:rsidRPr="004728C9">
        <w:rPr>
          <w:rFonts w:cs="Arial"/>
        </w:rPr>
        <w:t xml:space="preserve"> настоящего документа.</w:t>
      </w:r>
    </w:p>
    <w:p w14:paraId="134CF404" w14:textId="200A030F" w:rsidR="00310240" w:rsidRPr="00106E88" w:rsidRDefault="00310240" w:rsidP="005102CA">
      <w:pPr>
        <w:pStyle w:val="af3"/>
        <w:rPr>
          <w:sz w:val="22"/>
          <w:szCs w:val="22"/>
        </w:rPr>
      </w:pPr>
      <w:r w:rsidRPr="00106E88">
        <w:rPr>
          <w:sz w:val="22"/>
          <w:szCs w:val="22"/>
        </w:rPr>
        <w:t xml:space="preserve">Добавление </w:t>
      </w:r>
      <w:r w:rsidR="00480A9C" w:rsidRPr="00106E88">
        <w:rPr>
          <w:rFonts w:cs="Arial"/>
          <w:sz w:val="22"/>
          <w:szCs w:val="22"/>
        </w:rPr>
        <w:t>пользователя к рассылке об автоматической выгрузке/загрузке документов и уведомлениях от экспертов</w:t>
      </w:r>
    </w:p>
    <w:p w14:paraId="3D72178E" w14:textId="22CE7C81" w:rsidR="00310240" w:rsidRPr="004728C9" w:rsidRDefault="00480A9C" w:rsidP="00D16FFA">
      <w:pPr>
        <w:ind w:firstLine="851"/>
        <w:rPr>
          <w:rFonts w:cs="Arial"/>
        </w:rPr>
      </w:pPr>
      <w:r w:rsidRPr="004728C9">
        <w:rPr>
          <w:rFonts w:cs="Arial"/>
        </w:rPr>
        <w:t xml:space="preserve">Для добавления </w:t>
      </w:r>
      <w:r>
        <w:rPr>
          <w:rFonts w:cs="Arial"/>
        </w:rPr>
        <w:t>пользователя к</w:t>
      </w:r>
      <w:r w:rsidRPr="004728C9">
        <w:rPr>
          <w:rFonts w:cs="Arial"/>
        </w:rPr>
        <w:t xml:space="preserve"> рассылк</w:t>
      </w:r>
      <w:r>
        <w:rPr>
          <w:rFonts w:cs="Arial"/>
        </w:rPr>
        <w:t>е об автоматической выгрузке</w:t>
      </w:r>
      <w:r w:rsidRPr="00775767">
        <w:rPr>
          <w:rFonts w:cs="Arial"/>
        </w:rPr>
        <w:t>/</w:t>
      </w:r>
      <w:r>
        <w:rPr>
          <w:rFonts w:cs="Arial"/>
        </w:rPr>
        <w:t>загрузке документов и уведомлениях</w:t>
      </w:r>
      <w:r>
        <w:rPr>
          <w:rStyle w:val="afffb"/>
          <w:rFonts w:cs="Arial"/>
        </w:rPr>
        <w:footnoteReference w:id="2"/>
      </w:r>
      <w:r>
        <w:rPr>
          <w:rFonts w:cs="Arial"/>
        </w:rPr>
        <w:t xml:space="preserve"> от экспертов</w:t>
      </w:r>
      <w:r w:rsidRPr="004728C9">
        <w:rPr>
          <w:rFonts w:cs="Arial"/>
        </w:rPr>
        <w:t xml:space="preserve"> необходимо на форме «Редактировать пользователя» нажать кнопку «Подписать к рассылкам»</w:t>
      </w:r>
      <w:r w:rsidR="00310240" w:rsidRPr="004728C9">
        <w:rPr>
          <w:rFonts w:cs="Arial"/>
        </w:rPr>
        <w:t xml:space="preserve"> (</w:t>
      </w:r>
      <w:r w:rsidR="00310240" w:rsidRPr="004728C9">
        <w:rPr>
          <w:rFonts w:cs="Arial"/>
        </w:rPr>
        <w:fldChar w:fldCharType="begin"/>
      </w:r>
      <w:r w:rsidR="00310240" w:rsidRPr="004728C9">
        <w:rPr>
          <w:rFonts w:cs="Arial"/>
        </w:rPr>
        <w:instrText xml:space="preserve"> REF _Ref27748692 \h  \* MERGEFORMAT </w:instrText>
      </w:r>
      <w:r w:rsidR="00310240" w:rsidRPr="004728C9">
        <w:rPr>
          <w:rFonts w:cs="Arial"/>
        </w:rPr>
      </w:r>
      <w:r w:rsidR="00310240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51</w:t>
      </w:r>
      <w:r w:rsidR="00310240" w:rsidRPr="004728C9">
        <w:rPr>
          <w:rFonts w:cs="Arial"/>
        </w:rPr>
        <w:fldChar w:fldCharType="end"/>
      </w:r>
      <w:r w:rsidR="00310240" w:rsidRPr="004728C9">
        <w:rPr>
          <w:rFonts w:cs="Arial"/>
        </w:rPr>
        <w:t>).</w:t>
      </w:r>
    </w:p>
    <w:p w14:paraId="5CFE8497" w14:textId="30F954E3" w:rsidR="00310240" w:rsidRPr="004728C9" w:rsidRDefault="009A7943" w:rsidP="00310240">
      <w:pPr>
        <w:ind w:firstLine="0"/>
        <w:jc w:val="center"/>
        <w:rPr>
          <w:rFonts w:cs="Arial"/>
        </w:rPr>
      </w:pPr>
      <w:r w:rsidRPr="009A7943">
        <w:rPr>
          <w:rFonts w:cs="Arial"/>
          <w:noProof/>
        </w:rPr>
        <w:drawing>
          <wp:inline distT="0" distB="0" distL="0" distR="0" wp14:anchorId="42B3EFFE" wp14:editId="66245E20">
            <wp:extent cx="4654235" cy="5114925"/>
            <wp:effectExtent l="19050" t="19050" r="1333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093" cy="51290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31852D" w14:textId="72D3E987" w:rsidR="00310240" w:rsidRPr="004728C9" w:rsidRDefault="00310240" w:rsidP="00D16FFA">
      <w:pPr>
        <w:pStyle w:val="26"/>
        <w:spacing w:after="240" w:line="276" w:lineRule="auto"/>
      </w:pPr>
      <w:bookmarkStart w:id="139" w:name="_Ref27748692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51</w:t>
      </w:r>
      <w:r w:rsidR="00B17396">
        <w:rPr>
          <w:noProof/>
        </w:rPr>
        <w:fldChar w:fldCharType="end"/>
      </w:r>
      <w:bookmarkEnd w:id="139"/>
      <w:r w:rsidRPr="004728C9">
        <w:t xml:space="preserve"> – Окно редактирования пользователя</w:t>
      </w:r>
    </w:p>
    <w:p w14:paraId="023209E5" w14:textId="77F9C2EA" w:rsidR="005A0056" w:rsidRPr="004728C9" w:rsidRDefault="00310240" w:rsidP="00D16FFA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>В результате откроется окно подписания пользователя к рассылкам</w:t>
      </w:r>
      <w:r w:rsidR="005A0056" w:rsidRPr="004728C9">
        <w:rPr>
          <w:rFonts w:cs="Arial"/>
        </w:rPr>
        <w:t xml:space="preserve"> </w:t>
      </w:r>
      <w:r w:rsidR="00480A9C">
        <w:rPr>
          <w:rFonts w:cs="Arial"/>
        </w:rPr>
        <w:t xml:space="preserve">       </w:t>
      </w:r>
      <w:r w:rsidR="005A0056" w:rsidRPr="004728C9">
        <w:rPr>
          <w:rFonts w:cs="Arial"/>
        </w:rPr>
        <w:t>(</w:t>
      </w:r>
      <w:r w:rsidR="005A0056" w:rsidRPr="004728C9">
        <w:rPr>
          <w:rFonts w:cs="Arial"/>
        </w:rPr>
        <w:fldChar w:fldCharType="begin"/>
      </w:r>
      <w:r w:rsidR="005A0056" w:rsidRPr="004728C9">
        <w:rPr>
          <w:rFonts w:cs="Arial"/>
        </w:rPr>
        <w:instrText xml:space="preserve"> REF _Ref27748862 \h  \* MERGEFORMAT </w:instrText>
      </w:r>
      <w:r w:rsidR="005A0056" w:rsidRPr="004728C9">
        <w:rPr>
          <w:rFonts w:cs="Arial"/>
        </w:rPr>
      </w:r>
      <w:r w:rsidR="005A0056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52</w:t>
      </w:r>
      <w:r w:rsidR="005A0056" w:rsidRPr="004728C9">
        <w:rPr>
          <w:rFonts w:cs="Arial"/>
        </w:rPr>
        <w:fldChar w:fldCharType="end"/>
      </w:r>
      <w:r w:rsidR="005A0056" w:rsidRPr="004728C9">
        <w:rPr>
          <w:rFonts w:cs="Arial"/>
        </w:rPr>
        <w:t>). Администратор может подписать пользователя к следующим рассылкам:</w:t>
      </w:r>
    </w:p>
    <w:p w14:paraId="563F9C9D" w14:textId="6EE520C4" w:rsidR="005A0056" w:rsidRPr="004728C9" w:rsidRDefault="005A0056" w:rsidP="00D16FFA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Уведомления от экспертов;</w:t>
      </w:r>
    </w:p>
    <w:p w14:paraId="6726EE52" w14:textId="4E1D7B0D" w:rsidR="005A0056" w:rsidRPr="004728C9" w:rsidRDefault="005A0056" w:rsidP="00D16FFA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Уведомления о выгрузке/загрузке МС.</w:t>
      </w:r>
    </w:p>
    <w:p w14:paraId="25CECD8A" w14:textId="44F34909" w:rsidR="00310240" w:rsidRPr="004728C9" w:rsidRDefault="005A0056" w:rsidP="00D16FFA">
      <w:pPr>
        <w:ind w:firstLine="851"/>
        <w:rPr>
          <w:rFonts w:cs="Arial"/>
        </w:rPr>
      </w:pPr>
      <w:r w:rsidRPr="004728C9">
        <w:rPr>
          <w:rFonts w:cs="Arial"/>
        </w:rPr>
        <w:t>Для подписания к рассылке необходимо напротив требуемого уведомления</w:t>
      </w:r>
      <w:r w:rsidR="00310240" w:rsidRPr="004728C9">
        <w:rPr>
          <w:rFonts w:cs="Arial"/>
        </w:rPr>
        <w:t xml:space="preserve"> поставить отметку в поле «Статус» и указать требуемый адрес электронной почты в поле «</w:t>
      </w:r>
      <w:r w:rsidR="00310240" w:rsidRPr="004728C9">
        <w:rPr>
          <w:rFonts w:cs="Arial"/>
          <w:lang w:val="en-US"/>
        </w:rPr>
        <w:t>e</w:t>
      </w:r>
      <w:r w:rsidR="00310240" w:rsidRPr="004728C9">
        <w:rPr>
          <w:rFonts w:cs="Arial"/>
        </w:rPr>
        <w:t>-</w:t>
      </w:r>
      <w:r w:rsidR="00310240" w:rsidRPr="004728C9">
        <w:rPr>
          <w:rFonts w:cs="Arial"/>
          <w:lang w:val="en-US"/>
        </w:rPr>
        <w:t>mail</w:t>
      </w:r>
      <w:r w:rsidR="00310240" w:rsidRPr="004728C9">
        <w:rPr>
          <w:rFonts w:cs="Arial"/>
        </w:rPr>
        <w:t>» (</w:t>
      </w:r>
      <w:r w:rsidR="00310240" w:rsidRPr="004728C9">
        <w:rPr>
          <w:rFonts w:cs="Arial"/>
        </w:rPr>
        <w:fldChar w:fldCharType="begin"/>
      </w:r>
      <w:r w:rsidR="00310240" w:rsidRPr="004728C9">
        <w:rPr>
          <w:rFonts w:cs="Arial"/>
        </w:rPr>
        <w:instrText xml:space="preserve"> REF _Ref27748862 \h  \* MERGEFORMAT </w:instrText>
      </w:r>
      <w:r w:rsidR="00310240" w:rsidRPr="004728C9">
        <w:rPr>
          <w:rFonts w:cs="Arial"/>
        </w:rPr>
      </w:r>
      <w:r w:rsidR="00310240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52</w:t>
      </w:r>
      <w:r w:rsidR="00310240" w:rsidRPr="004728C9">
        <w:rPr>
          <w:rFonts w:cs="Arial"/>
        </w:rPr>
        <w:fldChar w:fldCharType="end"/>
      </w:r>
      <w:r w:rsidR="00310240" w:rsidRPr="004728C9">
        <w:rPr>
          <w:rFonts w:cs="Arial"/>
        </w:rPr>
        <w:t>).</w:t>
      </w:r>
      <w:r w:rsidRPr="004728C9">
        <w:rPr>
          <w:rFonts w:cs="Arial"/>
        </w:rPr>
        <w:t xml:space="preserve"> Для </w:t>
      </w:r>
      <w:r w:rsidR="00B878B6" w:rsidRPr="004728C9">
        <w:rPr>
          <w:rFonts w:cs="Arial"/>
        </w:rPr>
        <w:t>сохранения введенных данных следует нажать на кнопку «Сохранить».</w:t>
      </w:r>
    </w:p>
    <w:p w14:paraId="09AFF7D6" w14:textId="37F297D5" w:rsidR="00310240" w:rsidRPr="004728C9" w:rsidRDefault="005A0056" w:rsidP="00310240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70B78BE9" wp14:editId="78B09B39">
            <wp:extent cx="6120130" cy="2134870"/>
            <wp:effectExtent l="19050" t="19050" r="13970" b="177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348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C371E8" w14:textId="6B317901" w:rsidR="00310240" w:rsidRPr="004728C9" w:rsidRDefault="00310240" w:rsidP="00D16FFA">
      <w:pPr>
        <w:pStyle w:val="26"/>
        <w:spacing w:after="240" w:line="276" w:lineRule="auto"/>
      </w:pPr>
      <w:bookmarkStart w:id="140" w:name="_Ref27748862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52</w:t>
      </w:r>
      <w:r w:rsidR="00B17396">
        <w:rPr>
          <w:noProof/>
        </w:rPr>
        <w:fldChar w:fldCharType="end"/>
      </w:r>
      <w:bookmarkEnd w:id="140"/>
      <w:r w:rsidRPr="004728C9">
        <w:t xml:space="preserve"> – Окно подписания пользователя к рассылкам</w:t>
      </w:r>
    </w:p>
    <w:p w14:paraId="778B94C0" w14:textId="299932CB" w:rsidR="00310240" w:rsidRPr="004728C9" w:rsidRDefault="00310240" w:rsidP="00D16FFA">
      <w:pPr>
        <w:ind w:firstLine="851"/>
        <w:rPr>
          <w:rFonts w:cs="Arial"/>
        </w:rPr>
      </w:pPr>
      <w:r w:rsidRPr="004728C9">
        <w:rPr>
          <w:rFonts w:cs="Arial"/>
        </w:rPr>
        <w:t>В результате на указанную почту</w:t>
      </w:r>
      <w:r w:rsidR="00B878B6" w:rsidRPr="004728C9">
        <w:rPr>
          <w:rFonts w:cs="Arial"/>
        </w:rPr>
        <w:t xml:space="preserve"> пользователя</w:t>
      </w:r>
      <w:r w:rsidRPr="004728C9">
        <w:rPr>
          <w:rFonts w:cs="Arial"/>
        </w:rPr>
        <w:t xml:space="preserve"> будет приходить сообщение следующего вида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_Ref28079821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53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0D6915F" w14:textId="0B7E8B8B" w:rsidR="00310240" w:rsidRPr="004728C9" w:rsidRDefault="00B878B6" w:rsidP="00310240">
      <w:pPr>
        <w:ind w:firstLine="0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57180D60" wp14:editId="1434DA7A">
            <wp:extent cx="6120130" cy="2609215"/>
            <wp:effectExtent l="19050" t="19050" r="13970" b="1968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09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93BAAA" w14:textId="40452CDE" w:rsidR="00310240" w:rsidRDefault="00310240" w:rsidP="00D16FFA">
      <w:pPr>
        <w:pStyle w:val="26"/>
        <w:spacing w:after="240" w:line="276" w:lineRule="auto"/>
      </w:pPr>
      <w:bookmarkStart w:id="141" w:name="_Ref28079821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53</w:t>
      </w:r>
      <w:r w:rsidR="00B17396">
        <w:rPr>
          <w:noProof/>
        </w:rPr>
        <w:fldChar w:fldCharType="end"/>
      </w:r>
      <w:bookmarkEnd w:id="141"/>
      <w:r w:rsidRPr="004728C9">
        <w:t xml:space="preserve"> – Пример письма</w:t>
      </w:r>
      <w:r w:rsidR="00B878B6" w:rsidRPr="004728C9">
        <w:t xml:space="preserve"> об автоматической выгрузке МС</w:t>
      </w:r>
    </w:p>
    <w:p w14:paraId="6B82B010" w14:textId="76D2A7B2" w:rsidR="0056737F" w:rsidRPr="009179E5" w:rsidRDefault="0056737F" w:rsidP="00D16FFA">
      <w:pPr>
        <w:spacing w:after="120"/>
        <w:ind w:firstLine="851"/>
        <w:rPr>
          <w:rFonts w:cs="Arial"/>
        </w:rPr>
      </w:pPr>
      <w:r w:rsidRPr="00300F68">
        <w:rPr>
          <w:rFonts w:cs="Arial"/>
          <w:b/>
          <w:bCs/>
        </w:rPr>
        <w:lastRenderedPageBreak/>
        <w:t>ВНИМАНИЕ!!!</w:t>
      </w:r>
      <w:r>
        <w:rPr>
          <w:rFonts w:cs="Arial"/>
        </w:rPr>
        <w:t xml:space="preserve"> </w:t>
      </w:r>
      <w:r w:rsidRPr="009179E5">
        <w:rPr>
          <w:rFonts w:cs="Arial"/>
        </w:rPr>
        <w:t>В рамках одной МО пользователю доступна возможность устанавливать несколько должностей. Таким образом, на странице редактирования пользователя на вкладке «Список МО» может быть несколько записей с одной МО (</w:t>
      </w:r>
      <w:r w:rsidRPr="009179E5">
        <w:rPr>
          <w:rFonts w:cs="Arial"/>
        </w:rPr>
        <w:fldChar w:fldCharType="begin"/>
      </w:r>
      <w:r w:rsidRPr="009179E5">
        <w:rPr>
          <w:rFonts w:cs="Arial"/>
        </w:rPr>
        <w:instrText xml:space="preserve"> REF _Ref65510383 \h  \* MERGEFORMAT </w:instrText>
      </w:r>
      <w:r w:rsidRPr="009179E5">
        <w:rPr>
          <w:rFonts w:cs="Arial"/>
        </w:rPr>
      </w:r>
      <w:r w:rsidRPr="009179E5">
        <w:rPr>
          <w:rFonts w:cs="Arial"/>
        </w:rPr>
        <w:fldChar w:fldCharType="separate"/>
      </w:r>
      <w:r w:rsidR="00B17396" w:rsidRPr="00B17396">
        <w:rPr>
          <w:rFonts w:cs="Arial"/>
        </w:rPr>
        <w:t>Рисунок 54</w:t>
      </w:r>
      <w:r w:rsidRPr="009179E5">
        <w:rPr>
          <w:rFonts w:cs="Arial"/>
        </w:rPr>
        <w:fldChar w:fldCharType="end"/>
      </w:r>
      <w:r w:rsidRPr="009179E5">
        <w:rPr>
          <w:rFonts w:cs="Arial"/>
        </w:rPr>
        <w:t>).</w:t>
      </w:r>
    </w:p>
    <w:p w14:paraId="0FA93354" w14:textId="77777777" w:rsidR="0056737F" w:rsidRPr="009179E5" w:rsidRDefault="0056737F" w:rsidP="00D16FFA">
      <w:pPr>
        <w:ind w:firstLine="0"/>
        <w:jc w:val="center"/>
        <w:rPr>
          <w:rFonts w:cs="Arial"/>
        </w:rPr>
      </w:pPr>
      <w:r w:rsidRPr="004B4D5E">
        <w:rPr>
          <w:rFonts w:cs="Arial"/>
          <w:noProof/>
        </w:rPr>
        <w:drawing>
          <wp:inline distT="0" distB="0" distL="0" distR="0" wp14:anchorId="30C9A032" wp14:editId="421364E6">
            <wp:extent cx="5604637" cy="4393924"/>
            <wp:effectExtent l="19050" t="19050" r="15240" b="260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67" cy="44067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9179E5">
        <w:rPr>
          <w:rFonts w:cs="Arial"/>
        </w:rPr>
        <w:t xml:space="preserve">  </w:t>
      </w:r>
    </w:p>
    <w:p w14:paraId="6922C500" w14:textId="6FC6C31D" w:rsidR="0056737F" w:rsidRDefault="0056737F" w:rsidP="00D16FFA">
      <w:pPr>
        <w:pStyle w:val="26"/>
        <w:spacing w:after="240" w:line="276" w:lineRule="auto"/>
      </w:pPr>
      <w:bookmarkStart w:id="142" w:name="_Ref65510383"/>
      <w:r w:rsidRPr="009179E5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54</w:t>
      </w:r>
      <w:r w:rsidR="00B17396">
        <w:rPr>
          <w:noProof/>
        </w:rPr>
        <w:fldChar w:fldCharType="end"/>
      </w:r>
      <w:bookmarkEnd w:id="142"/>
      <w:r w:rsidRPr="009179E5">
        <w:t xml:space="preserve"> – Окно редактирования пользователя. Вкладка «Список МО»</w:t>
      </w:r>
    </w:p>
    <w:p w14:paraId="0DF5FBCD" w14:textId="42F87231" w:rsidR="0056737F" w:rsidRPr="009179E5" w:rsidRDefault="0056737F" w:rsidP="00D16FFA">
      <w:pPr>
        <w:spacing w:before="60" w:after="120"/>
        <w:ind w:firstLine="851"/>
        <w:rPr>
          <w:rFonts w:cs="Arial"/>
        </w:rPr>
      </w:pPr>
      <w:r>
        <w:rPr>
          <w:color w:val="212121"/>
        </w:rPr>
        <w:t>Также на</w:t>
      </w:r>
      <w:r w:rsidRPr="00080600">
        <w:rPr>
          <w:color w:val="212121"/>
        </w:rPr>
        <w:t xml:space="preserve"> вкладке «Список МО» </w:t>
      </w:r>
      <w:r>
        <w:rPr>
          <w:color w:val="212121"/>
        </w:rPr>
        <w:t>имеется</w:t>
      </w:r>
      <w:r w:rsidRPr="00080600">
        <w:rPr>
          <w:color w:val="212121"/>
        </w:rPr>
        <w:t xml:space="preserve"> кнопка «</w:t>
      </w:r>
      <w:r w:rsidRPr="00080600">
        <w:rPr>
          <w:rFonts w:eastAsia="Times New Roman"/>
        </w:rPr>
        <w:t>Сверить с данными МТБЗ</w:t>
      </w:r>
      <w:r w:rsidRPr="00080600">
        <w:rPr>
          <w:color w:val="212121"/>
        </w:rPr>
        <w:t>»</w:t>
      </w:r>
      <w:r>
        <w:rPr>
          <w:color w:val="212121"/>
        </w:rPr>
        <w:t xml:space="preserve">, </w:t>
      </w:r>
      <w:r w:rsidRPr="00080600">
        <w:rPr>
          <w:rFonts w:eastAsia="Times New Roman"/>
        </w:rPr>
        <w:t>предназначен</w:t>
      </w:r>
      <w:r>
        <w:rPr>
          <w:rFonts w:eastAsia="Times New Roman"/>
        </w:rPr>
        <w:t>н</w:t>
      </w:r>
      <w:r w:rsidRPr="00080600">
        <w:rPr>
          <w:rFonts w:eastAsia="Times New Roman"/>
        </w:rPr>
        <w:t>а</w:t>
      </w:r>
      <w:r>
        <w:rPr>
          <w:rFonts w:eastAsia="Times New Roman"/>
        </w:rPr>
        <w:t>я</w:t>
      </w:r>
      <w:r w:rsidRPr="00080600">
        <w:rPr>
          <w:rFonts w:eastAsia="Times New Roman"/>
        </w:rPr>
        <w:t xml:space="preserve"> для сверки данных пользователя</w:t>
      </w:r>
      <w:r>
        <w:rPr>
          <w:rFonts w:eastAsia="Times New Roman"/>
        </w:rPr>
        <w:t xml:space="preserve"> о трудоустройстве</w:t>
      </w:r>
      <w:r w:rsidRPr="00080600">
        <w:rPr>
          <w:rFonts w:eastAsia="Times New Roman"/>
        </w:rPr>
        <w:t xml:space="preserve"> в </w:t>
      </w:r>
      <w:r>
        <w:rPr>
          <w:rFonts w:eastAsia="Times New Roman"/>
        </w:rPr>
        <w:t>подсистеме</w:t>
      </w:r>
      <w:r w:rsidRPr="00080600">
        <w:rPr>
          <w:rFonts w:eastAsia="Times New Roman"/>
        </w:rPr>
        <w:t xml:space="preserve"> с данными в МТБЗ</w:t>
      </w:r>
      <w:r>
        <w:rPr>
          <w:rFonts w:eastAsia="Times New Roman"/>
        </w:rPr>
        <w:t xml:space="preserve"> (ФРМР)</w:t>
      </w:r>
      <w:r w:rsidRPr="00080600">
        <w:rPr>
          <w:rFonts w:eastAsia="Times New Roman"/>
        </w:rPr>
        <w:t>. Сверка происходит по тем МО, которые присутствуют в списке должностей пользователя.</w:t>
      </w:r>
      <w:r>
        <w:rPr>
          <w:rFonts w:eastAsia="Times New Roman"/>
        </w:rPr>
        <w:t xml:space="preserve"> Процесс осуществления сверки описан в </w:t>
      </w:r>
      <w:r w:rsidRPr="00C445F5">
        <w:rPr>
          <w:rFonts w:eastAsia="Times New Roman"/>
        </w:rPr>
        <w:fldChar w:fldCharType="begin"/>
      </w:r>
      <w:r w:rsidRPr="00C445F5">
        <w:rPr>
          <w:rFonts w:eastAsia="Times New Roman"/>
        </w:rPr>
        <w:instrText xml:space="preserve"> REF _Ref88137648 \n \h  \* MERGEFORMAT </w:instrText>
      </w:r>
      <w:r w:rsidRPr="00C445F5">
        <w:rPr>
          <w:rFonts w:eastAsia="Times New Roman"/>
        </w:rPr>
      </w:r>
      <w:r w:rsidRPr="00C445F5">
        <w:rPr>
          <w:rFonts w:eastAsia="Times New Roman"/>
        </w:rPr>
        <w:fldChar w:fldCharType="separate"/>
      </w:r>
      <w:r w:rsidR="00B17396">
        <w:rPr>
          <w:rFonts w:eastAsia="Times New Roman"/>
        </w:rPr>
        <w:t>ПРИЛОЖЕНИЕ Г</w:t>
      </w:r>
      <w:r w:rsidRPr="00C445F5">
        <w:rPr>
          <w:rFonts w:eastAsia="Times New Roman"/>
        </w:rPr>
        <w:fldChar w:fldCharType="end"/>
      </w:r>
      <w:r>
        <w:rPr>
          <w:rFonts w:eastAsia="Times New Roman"/>
        </w:rPr>
        <w:t xml:space="preserve"> настоящего документа.</w:t>
      </w:r>
    </w:p>
    <w:p w14:paraId="0AF3645F" w14:textId="7E36365F" w:rsidR="00310387" w:rsidRPr="004728C9" w:rsidRDefault="008B76E7" w:rsidP="007349AA">
      <w:pPr>
        <w:pStyle w:val="af1"/>
        <w:rPr>
          <w:rFonts w:cs="Arial"/>
        </w:rPr>
      </w:pPr>
      <w:bookmarkStart w:id="143" w:name="_Toc156380830"/>
      <w:r>
        <w:rPr>
          <w:rFonts w:cs="Arial"/>
        </w:rPr>
        <w:t>Списки МС</w:t>
      </w:r>
      <w:bookmarkEnd w:id="143"/>
    </w:p>
    <w:p w14:paraId="54525F98" w14:textId="6C87C86D" w:rsidR="00BA508F" w:rsidRPr="004728C9" w:rsidRDefault="00BA508F" w:rsidP="00D16FFA">
      <w:pPr>
        <w:ind w:firstLine="851"/>
        <w:rPr>
          <w:rFonts w:cs="Arial"/>
        </w:rPr>
      </w:pPr>
      <w:r w:rsidRPr="004728C9">
        <w:rPr>
          <w:rFonts w:cs="Arial"/>
        </w:rPr>
        <w:t>Для просмотра списка свидетельств необходимо в меню «Свидетельства» (</w:t>
      </w:r>
      <w:r w:rsidR="00E65CC7" w:rsidRPr="004728C9">
        <w:rPr>
          <w:rFonts w:cs="Arial"/>
        </w:rPr>
        <w:fldChar w:fldCharType="begin"/>
      </w:r>
      <w:r w:rsidR="00E65CC7" w:rsidRPr="004728C9">
        <w:rPr>
          <w:rFonts w:cs="Arial"/>
        </w:rPr>
        <w:instrText xml:space="preserve"> REF _Ref503871706 \h </w:instrText>
      </w:r>
      <w:r w:rsidR="004728C9" w:rsidRPr="004728C9">
        <w:rPr>
          <w:rFonts w:cs="Arial"/>
        </w:rPr>
        <w:instrText xml:space="preserve"> \* MERGEFORMAT </w:instrText>
      </w:r>
      <w:r w:rsidR="00E65CC7" w:rsidRPr="004728C9">
        <w:rPr>
          <w:rFonts w:cs="Arial"/>
        </w:rPr>
      </w:r>
      <w:r w:rsidR="00E65CC7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="00E65CC7" w:rsidRPr="004728C9">
        <w:rPr>
          <w:rFonts w:cs="Arial"/>
        </w:rPr>
        <w:fldChar w:fldCharType="end"/>
      </w:r>
      <w:r w:rsidRPr="004728C9">
        <w:rPr>
          <w:rFonts w:cs="Arial"/>
        </w:rPr>
        <w:t>) выбрать наименование списка свидетельств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_Ref488398712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55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 Откроется окно просмотра списка свидетельств.</w:t>
      </w:r>
    </w:p>
    <w:p w14:paraId="086C4F0C" w14:textId="79B8F2AF" w:rsidR="003861FE" w:rsidRPr="004728C9" w:rsidRDefault="0015004C" w:rsidP="00130558">
      <w:pPr>
        <w:pStyle w:val="affff8"/>
        <w:spacing w:before="0"/>
        <w:rPr>
          <w:rFonts w:cs="Arial"/>
        </w:rPr>
      </w:pPr>
      <w:r w:rsidRPr="0015004C">
        <w:rPr>
          <w:rFonts w:cs="Arial"/>
        </w:rPr>
        <w:lastRenderedPageBreak/>
        <w:drawing>
          <wp:inline distT="0" distB="0" distL="0" distR="0" wp14:anchorId="52F623A4" wp14:editId="76B1D02C">
            <wp:extent cx="6120130" cy="1542415"/>
            <wp:effectExtent l="19050" t="19050" r="13970" b="196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24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861FE" w:rsidRPr="004728C9">
        <w:rPr>
          <w:rFonts w:cs="Arial"/>
        </w:rPr>
        <w:t xml:space="preserve">    </w:t>
      </w:r>
    </w:p>
    <w:p w14:paraId="36F7307F" w14:textId="02FD8563" w:rsidR="003861FE" w:rsidRPr="004728C9" w:rsidRDefault="007349AA" w:rsidP="00D16FFA">
      <w:pPr>
        <w:pStyle w:val="26"/>
        <w:spacing w:after="240" w:line="276" w:lineRule="auto"/>
      </w:pPr>
      <w:bookmarkStart w:id="144" w:name="_Ref488398712"/>
      <w:r w:rsidRPr="00560D48">
        <w:t xml:space="preserve">Рисунок </w:t>
      </w:r>
      <w:r w:rsidR="005F05DE" w:rsidRPr="00560D48">
        <w:rPr>
          <w:noProof/>
        </w:rPr>
        <w:fldChar w:fldCharType="begin"/>
      </w:r>
      <w:r w:rsidR="005F05DE" w:rsidRPr="00560D48">
        <w:rPr>
          <w:noProof/>
        </w:rPr>
        <w:instrText xml:space="preserve"> SEQ Рисунок \* ARABIC </w:instrText>
      </w:r>
      <w:r w:rsidR="005F05DE" w:rsidRPr="00560D48">
        <w:rPr>
          <w:noProof/>
        </w:rPr>
        <w:fldChar w:fldCharType="separate"/>
      </w:r>
      <w:r w:rsidR="00B17396">
        <w:rPr>
          <w:noProof/>
        </w:rPr>
        <w:t>55</w:t>
      </w:r>
      <w:r w:rsidR="005F05DE" w:rsidRPr="00560D48">
        <w:rPr>
          <w:noProof/>
        </w:rPr>
        <w:fldChar w:fldCharType="end"/>
      </w:r>
      <w:bookmarkEnd w:id="144"/>
      <w:r w:rsidR="003861FE" w:rsidRPr="00560D48">
        <w:t xml:space="preserve"> –</w:t>
      </w:r>
      <w:r w:rsidR="003861FE" w:rsidRPr="004728C9">
        <w:t xml:space="preserve"> Списки свидетельств</w:t>
      </w:r>
    </w:p>
    <w:p w14:paraId="23012B82" w14:textId="6966FDBD" w:rsidR="00BA508F" w:rsidRPr="004728C9" w:rsidRDefault="00BA508F" w:rsidP="007A36D4">
      <w:pPr>
        <w:pStyle w:val="af2"/>
        <w:ind w:left="0"/>
        <w:rPr>
          <w:rFonts w:cs="Arial"/>
        </w:rPr>
      </w:pPr>
      <w:bookmarkStart w:id="145" w:name="_Ref517771900"/>
      <w:bookmarkStart w:id="146" w:name="_Toc156380831"/>
      <w:r w:rsidRPr="004728C9">
        <w:rPr>
          <w:rFonts w:cs="Arial"/>
        </w:rPr>
        <w:t>Список умерших</w:t>
      </w:r>
      <w:bookmarkEnd w:id="145"/>
      <w:bookmarkEnd w:id="146"/>
    </w:p>
    <w:p w14:paraId="22F7BC09" w14:textId="36CDB2D9" w:rsidR="00BA508F" w:rsidRPr="004728C9" w:rsidRDefault="00D16FFA" w:rsidP="00D16FFA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BA508F" w:rsidRPr="004728C9">
        <w:rPr>
          <w:rFonts w:cs="Arial"/>
        </w:rPr>
        <w:t xml:space="preserve">«Список умерших» содержит </w:t>
      </w:r>
      <w:r w:rsidR="00B179B2" w:rsidRPr="004728C9">
        <w:rPr>
          <w:rFonts w:cs="Arial"/>
        </w:rPr>
        <w:t xml:space="preserve">список свидетельств о смерти </w:t>
      </w:r>
      <w:r>
        <w:rPr>
          <w:rFonts w:cs="Arial"/>
        </w:rPr>
        <w:t xml:space="preserve">       </w:t>
      </w:r>
      <w:r w:rsidR="00BA508F" w:rsidRPr="004728C9">
        <w:rPr>
          <w:rFonts w:cs="Arial"/>
        </w:rPr>
        <w:t>(</w:t>
      </w:r>
      <w:r w:rsidR="00BA508F" w:rsidRPr="004728C9">
        <w:rPr>
          <w:rFonts w:cs="Arial"/>
        </w:rPr>
        <w:fldChar w:fldCharType="begin"/>
      </w:r>
      <w:r w:rsidR="00BA508F" w:rsidRPr="004728C9">
        <w:rPr>
          <w:rFonts w:cs="Arial"/>
        </w:rPr>
        <w:instrText xml:space="preserve"> REF _Ref488399393 \h </w:instrText>
      </w:r>
      <w:r w:rsidR="004728C9" w:rsidRPr="004728C9">
        <w:rPr>
          <w:rFonts w:cs="Arial"/>
        </w:rPr>
        <w:instrText xml:space="preserve"> \* MERGEFORMAT </w:instrText>
      </w:r>
      <w:r w:rsidR="00BA508F" w:rsidRPr="004728C9">
        <w:rPr>
          <w:rFonts w:cs="Arial"/>
        </w:rPr>
      </w:r>
      <w:r w:rsidR="00BA508F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56</w:t>
      </w:r>
      <w:r w:rsidR="00BA508F" w:rsidRPr="004728C9">
        <w:rPr>
          <w:rFonts w:cs="Arial"/>
        </w:rPr>
        <w:fldChar w:fldCharType="end"/>
      </w:r>
      <w:r w:rsidR="00BA508F" w:rsidRPr="004728C9">
        <w:rPr>
          <w:rFonts w:cs="Arial"/>
        </w:rPr>
        <w:t>).</w:t>
      </w:r>
    </w:p>
    <w:p w14:paraId="14F579CB" w14:textId="77777777" w:rsidR="00BA508F" w:rsidRPr="004728C9" w:rsidRDefault="00BA508F" w:rsidP="00D16FFA">
      <w:pPr>
        <w:ind w:firstLine="851"/>
        <w:rPr>
          <w:rFonts w:cs="Arial"/>
        </w:rPr>
      </w:pPr>
      <w:r w:rsidRPr="004728C9">
        <w:rPr>
          <w:rFonts w:cs="Arial"/>
        </w:rPr>
        <w:t>В верхней части окна расположены поля для задания критериев поиска записи. После ввода критериев необходимо нажать кнопку «Поиск», список будет содержать найденные записи.</w:t>
      </w:r>
    </w:p>
    <w:p w14:paraId="284E1007" w14:textId="63C78F35" w:rsidR="00BA508F" w:rsidRPr="004728C9" w:rsidRDefault="005E5389" w:rsidP="009275B4">
      <w:pPr>
        <w:pStyle w:val="affff8"/>
        <w:spacing w:before="0"/>
        <w:rPr>
          <w:rFonts w:cs="Arial"/>
        </w:rPr>
      </w:pPr>
      <w:r w:rsidRPr="005E5389">
        <w:rPr>
          <w:rFonts w:cs="Arial"/>
        </w:rPr>
        <w:drawing>
          <wp:inline distT="0" distB="0" distL="0" distR="0" wp14:anchorId="6994A762" wp14:editId="33546BC2">
            <wp:extent cx="6076950" cy="3145155"/>
            <wp:effectExtent l="19050" t="19050" r="19050" b="171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l="311" r="395"/>
                    <a:stretch/>
                  </pic:blipFill>
                  <pic:spPr bwMode="auto">
                    <a:xfrm>
                      <a:off x="0" y="0"/>
                      <a:ext cx="6076950" cy="314515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9A79F" w14:textId="4A337E53" w:rsidR="00BA508F" w:rsidRPr="004728C9" w:rsidRDefault="007349AA" w:rsidP="00D16FFA">
      <w:pPr>
        <w:pStyle w:val="26"/>
        <w:spacing w:after="240" w:line="276" w:lineRule="auto"/>
      </w:pPr>
      <w:bookmarkStart w:id="147" w:name="_Ref488399393"/>
      <w:r w:rsidRPr="00560D48">
        <w:t xml:space="preserve">Рисунок </w:t>
      </w:r>
      <w:r w:rsidR="005F05DE" w:rsidRPr="00560D48">
        <w:rPr>
          <w:noProof/>
        </w:rPr>
        <w:fldChar w:fldCharType="begin"/>
      </w:r>
      <w:r w:rsidR="005F05DE" w:rsidRPr="00560D48">
        <w:rPr>
          <w:noProof/>
        </w:rPr>
        <w:instrText xml:space="preserve"> SEQ Рисунок \* ARABIC </w:instrText>
      </w:r>
      <w:r w:rsidR="005F05DE" w:rsidRPr="00560D48">
        <w:rPr>
          <w:noProof/>
        </w:rPr>
        <w:fldChar w:fldCharType="separate"/>
      </w:r>
      <w:r w:rsidR="00B17396">
        <w:rPr>
          <w:noProof/>
        </w:rPr>
        <w:t>56</w:t>
      </w:r>
      <w:r w:rsidR="005F05DE" w:rsidRPr="00560D48">
        <w:rPr>
          <w:noProof/>
        </w:rPr>
        <w:fldChar w:fldCharType="end"/>
      </w:r>
      <w:bookmarkEnd w:id="147"/>
      <w:r w:rsidR="00BA508F" w:rsidRPr="00560D48">
        <w:t xml:space="preserve"> –</w:t>
      </w:r>
      <w:r w:rsidR="00BA508F" w:rsidRPr="004728C9">
        <w:t xml:space="preserve"> Список умерших</w:t>
      </w:r>
    </w:p>
    <w:p w14:paraId="45E7E0B8" w14:textId="5938E584" w:rsidR="00C76194" w:rsidRPr="004728C9" w:rsidRDefault="0085059D" w:rsidP="00D16FFA">
      <w:pPr>
        <w:ind w:firstLine="851"/>
        <w:rPr>
          <w:rFonts w:cs="Arial"/>
        </w:rPr>
      </w:pPr>
      <w:r w:rsidRPr="004728C9">
        <w:rPr>
          <w:rFonts w:cs="Arial"/>
        </w:rPr>
        <w:t xml:space="preserve">В </w:t>
      </w:r>
      <w:r>
        <w:rPr>
          <w:rFonts w:cs="Arial"/>
        </w:rPr>
        <w:t xml:space="preserve">блоке «Поиск» </w:t>
      </w:r>
      <w:r w:rsidRPr="004728C9">
        <w:rPr>
          <w:rFonts w:cs="Arial"/>
        </w:rPr>
        <w:t xml:space="preserve">задается период создания </w:t>
      </w:r>
      <w:r w:rsidRPr="00B4284B">
        <w:rPr>
          <w:rFonts w:cs="Arial"/>
        </w:rPr>
        <w:t>свидетельств</w:t>
      </w:r>
      <w:r>
        <w:rPr>
          <w:rFonts w:cs="Arial"/>
        </w:rPr>
        <w:t xml:space="preserve"> и период</w:t>
      </w:r>
      <w:r w:rsidRPr="00B4284B">
        <w:rPr>
          <w:rFonts w:cs="Arial"/>
        </w:rPr>
        <w:t xml:space="preserve"> выдачи свидетельст</w:t>
      </w:r>
      <w:r>
        <w:rPr>
          <w:rFonts w:cs="Arial"/>
        </w:rPr>
        <w:t>в</w:t>
      </w:r>
      <w:r w:rsidR="00C76194" w:rsidRPr="004728C9">
        <w:rPr>
          <w:rFonts w:cs="Arial"/>
        </w:rPr>
        <w:t>. Для отображения свидетельств с указанными параметрами необходимо нажать кнопку «Поиск».</w:t>
      </w:r>
    </w:p>
    <w:p w14:paraId="6BA4DAC4" w14:textId="57BDD208" w:rsidR="00C76194" w:rsidRPr="004728C9" w:rsidRDefault="00C76194" w:rsidP="00D16FFA">
      <w:pPr>
        <w:ind w:firstLine="851"/>
        <w:rPr>
          <w:rFonts w:cs="Arial"/>
        </w:rPr>
      </w:pPr>
      <w:r w:rsidRPr="004728C9">
        <w:rPr>
          <w:rFonts w:cs="Arial"/>
        </w:rPr>
        <w:t>Для отображения полей расширенного поиска следует нажать кнопку</w:t>
      </w:r>
      <w:r w:rsidR="000E3C97" w:rsidRPr="004728C9">
        <w:rPr>
          <w:rFonts w:cs="Arial"/>
        </w:rPr>
        <w:t xml:space="preserve"> </w:t>
      </w:r>
      <w:r w:rsidRPr="004728C9">
        <w:rPr>
          <w:rFonts w:cs="Arial"/>
        </w:rPr>
        <w:t>«Расширенный фильтр»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_Ref488399393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E698EEF" w14:textId="6475009B" w:rsidR="00C76194" w:rsidRPr="004728C9" w:rsidRDefault="00C76194" w:rsidP="00D16FFA">
      <w:pPr>
        <w:ind w:firstLine="851"/>
        <w:rPr>
          <w:rFonts w:cs="Arial"/>
        </w:rPr>
      </w:pPr>
      <w:r w:rsidRPr="004728C9">
        <w:rPr>
          <w:rFonts w:cs="Arial"/>
        </w:rPr>
        <w:t>Расширенный поиск содержит дополнительные поля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_Ref514073840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57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):</w:t>
      </w:r>
    </w:p>
    <w:p w14:paraId="229D38DF" w14:textId="77777777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«МО прикрепления»;</w:t>
      </w:r>
    </w:p>
    <w:p w14:paraId="049B98E2" w14:textId="77777777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lastRenderedPageBreak/>
        <w:t>«Умер пациент в МО»;</w:t>
      </w:r>
    </w:p>
    <w:p w14:paraId="6044CFB8" w14:textId="36F02C44" w:rsidR="00C76194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«Статусы»;</w:t>
      </w:r>
    </w:p>
    <w:p w14:paraId="22675290" w14:textId="77777777" w:rsidR="00480A9C" w:rsidRDefault="00480A9C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>
        <w:rPr>
          <w:rFonts w:cs="Arial"/>
        </w:rPr>
        <w:t>«Фамилия»;</w:t>
      </w:r>
    </w:p>
    <w:p w14:paraId="70D71AB4" w14:textId="77777777" w:rsidR="00480A9C" w:rsidRDefault="00480A9C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>
        <w:rPr>
          <w:rFonts w:cs="Arial"/>
        </w:rPr>
        <w:t>«Имя»;</w:t>
      </w:r>
    </w:p>
    <w:p w14:paraId="072854AB" w14:textId="68BB255B" w:rsidR="00480A9C" w:rsidRDefault="00480A9C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>
        <w:rPr>
          <w:rFonts w:cs="Arial"/>
        </w:rPr>
        <w:t>«Отчество»;</w:t>
      </w:r>
    </w:p>
    <w:p w14:paraId="6E94F0D1" w14:textId="3626A8DF" w:rsidR="0056737F" w:rsidRPr="004728C9" w:rsidRDefault="0056737F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>
        <w:rPr>
          <w:rFonts w:cs="Arial"/>
        </w:rPr>
        <w:t>«Мкб код первоначальной причины смерти»;</w:t>
      </w:r>
    </w:p>
    <w:p w14:paraId="4AE1B9D5" w14:textId="77777777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«Мкб код»;</w:t>
      </w:r>
    </w:p>
    <w:p w14:paraId="50A3011C" w14:textId="77777777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«Причина смерти»;</w:t>
      </w:r>
    </w:p>
    <w:p w14:paraId="186E7C1F" w14:textId="77777777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«Дата смерти»;</w:t>
      </w:r>
    </w:p>
    <w:p w14:paraId="619C68C8" w14:textId="737DF7D8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«Дата рождения»</w:t>
      </w:r>
      <w:r w:rsidR="00D16FFA">
        <w:rPr>
          <w:rFonts w:cs="Arial"/>
        </w:rPr>
        <w:t>.</w:t>
      </w:r>
    </w:p>
    <w:p w14:paraId="486CB159" w14:textId="3DD8DF18" w:rsidR="00C76194" w:rsidRPr="004728C9" w:rsidRDefault="00C7619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Блок «Адрес места жительства», содержащий поля «Регион», «Район», «Город/Село» и «Улица»</w:t>
      </w:r>
      <w:r w:rsidR="009275B4" w:rsidRPr="004728C9">
        <w:rPr>
          <w:rFonts w:cs="Arial"/>
        </w:rPr>
        <w:t>;</w:t>
      </w:r>
    </w:p>
    <w:p w14:paraId="43F37F60" w14:textId="1766631E" w:rsidR="009275B4" w:rsidRPr="004728C9" w:rsidRDefault="009275B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«Просмотр всех МС (БСМЭ)»;</w:t>
      </w:r>
    </w:p>
    <w:p w14:paraId="4DF545D9" w14:textId="6AA2C389" w:rsidR="009275B4" w:rsidRPr="004728C9" w:rsidRDefault="009275B4" w:rsidP="00D16FFA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4728C9">
        <w:rPr>
          <w:rFonts w:cs="Arial"/>
        </w:rPr>
        <w:t>«Регистрац</w:t>
      </w:r>
      <w:r w:rsidR="00935EE5" w:rsidRPr="004728C9">
        <w:rPr>
          <w:rFonts w:cs="Arial"/>
        </w:rPr>
        <w:t xml:space="preserve">ионный </w:t>
      </w:r>
      <w:r w:rsidRPr="004728C9">
        <w:rPr>
          <w:rFonts w:cs="Arial"/>
        </w:rPr>
        <w:t>номер трупа».</w:t>
      </w:r>
    </w:p>
    <w:p w14:paraId="0CDC845E" w14:textId="77777777" w:rsidR="00C76194" w:rsidRPr="004728C9" w:rsidRDefault="00C76194" w:rsidP="00D16FFA">
      <w:pPr>
        <w:ind w:firstLine="851"/>
        <w:rPr>
          <w:rFonts w:cs="Arial"/>
        </w:rPr>
      </w:pPr>
      <w:r w:rsidRPr="004728C9">
        <w:rPr>
          <w:rFonts w:cs="Arial"/>
        </w:rPr>
        <w:t>Для того, чтобы отфильтровать список свидетельств, необходимо задать критерии поиска в соответствующих полях и нажать кнопку «Поиск». Список будет отфильтрован в соответствии с заданными параметрами.</w:t>
      </w:r>
    </w:p>
    <w:p w14:paraId="02CEC63F" w14:textId="5EB6D0FB" w:rsidR="00C76194" w:rsidRPr="004728C9" w:rsidRDefault="00020012" w:rsidP="00ED6C4A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6C117C7" wp14:editId="0463246E">
            <wp:extent cx="5533598" cy="3937876"/>
            <wp:effectExtent l="19050" t="19050" r="10160" b="247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29" cy="39449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2820ED" w14:textId="7F0F0421" w:rsidR="00C76194" w:rsidRPr="004728C9" w:rsidRDefault="00C76194" w:rsidP="00D16FFA">
      <w:pPr>
        <w:pStyle w:val="26"/>
        <w:spacing w:after="240" w:line="276" w:lineRule="auto"/>
      </w:pPr>
      <w:bookmarkStart w:id="148" w:name="_Ref514073840"/>
      <w:r w:rsidRPr="004728C9">
        <w:t xml:space="preserve">Рисунок </w:t>
      </w:r>
      <w:r w:rsidR="00CB1A5C" w:rsidRPr="004728C9">
        <w:rPr>
          <w:noProof/>
        </w:rPr>
        <w:fldChar w:fldCharType="begin"/>
      </w:r>
      <w:r w:rsidR="00CB1A5C" w:rsidRPr="004728C9">
        <w:rPr>
          <w:noProof/>
        </w:rPr>
        <w:instrText xml:space="preserve"> SEQ Рисунок \* ARABIC </w:instrText>
      </w:r>
      <w:r w:rsidR="00CB1A5C" w:rsidRPr="004728C9">
        <w:rPr>
          <w:noProof/>
        </w:rPr>
        <w:fldChar w:fldCharType="separate"/>
      </w:r>
      <w:r w:rsidR="00B17396">
        <w:rPr>
          <w:noProof/>
        </w:rPr>
        <w:t>57</w:t>
      </w:r>
      <w:r w:rsidR="00CB1A5C" w:rsidRPr="004728C9">
        <w:rPr>
          <w:noProof/>
        </w:rPr>
        <w:fldChar w:fldCharType="end"/>
      </w:r>
      <w:bookmarkEnd w:id="148"/>
      <w:r w:rsidRPr="004728C9">
        <w:t xml:space="preserve"> – Расширенный поиск свидетельств</w:t>
      </w:r>
    </w:p>
    <w:p w14:paraId="2E840E0C" w14:textId="43546847" w:rsidR="00C76194" w:rsidRPr="00D16FFA" w:rsidRDefault="00C76194" w:rsidP="00D16FFA">
      <w:pPr>
        <w:ind w:firstLine="851"/>
        <w:rPr>
          <w:rFonts w:cs="Arial"/>
          <w:iCs/>
        </w:rPr>
      </w:pPr>
      <w:r w:rsidRPr="00D16FFA">
        <w:rPr>
          <w:rFonts w:cs="Arial"/>
          <w:b/>
          <w:bCs/>
          <w:iCs/>
        </w:rPr>
        <w:lastRenderedPageBreak/>
        <w:t>НАПРИМЕР!</w:t>
      </w:r>
      <w:r w:rsidR="00372D29" w:rsidRPr="00D16FFA">
        <w:rPr>
          <w:rFonts w:cs="Arial"/>
          <w:b/>
          <w:bCs/>
          <w:iCs/>
        </w:rPr>
        <w:t>!!</w:t>
      </w:r>
      <w:r w:rsidRPr="00D16FFA">
        <w:rPr>
          <w:rFonts w:cs="Arial"/>
          <w:iCs/>
        </w:rPr>
        <w:t xml:space="preserve"> Если необходимо сформировать список выданных свидетельств пациентам, умершим за 2 квартал 20</w:t>
      </w:r>
      <w:r w:rsidR="000E25F2" w:rsidRPr="00D16FFA">
        <w:rPr>
          <w:rFonts w:cs="Arial"/>
          <w:iCs/>
        </w:rPr>
        <w:t>21</w:t>
      </w:r>
      <w:r w:rsidRPr="00D16FFA">
        <w:rPr>
          <w:rFonts w:cs="Arial"/>
          <w:iCs/>
        </w:rPr>
        <w:t xml:space="preserve"> года, и причиной смерти болезни органов кровообращения, необходимо в фильтре указать следующее:</w:t>
      </w:r>
    </w:p>
    <w:p w14:paraId="1B1BB60F" w14:textId="77777777" w:rsidR="00C76194" w:rsidRPr="00D16FFA" w:rsidRDefault="00C76194" w:rsidP="00D16FFA">
      <w:pPr>
        <w:pStyle w:val="aff9"/>
        <w:numPr>
          <w:ilvl w:val="0"/>
          <w:numId w:val="31"/>
        </w:numPr>
        <w:ind w:left="1276"/>
        <w:rPr>
          <w:rFonts w:cs="Arial"/>
          <w:iCs/>
        </w:rPr>
      </w:pPr>
      <w:r w:rsidRPr="00D16FFA">
        <w:rPr>
          <w:rFonts w:cs="Arial"/>
          <w:iCs/>
        </w:rPr>
        <w:t>Статусы: выбрать из списка выдано;</w:t>
      </w:r>
    </w:p>
    <w:p w14:paraId="11240CCF" w14:textId="77777777" w:rsidR="00C76194" w:rsidRPr="00D16FFA" w:rsidRDefault="00C76194" w:rsidP="00D16FFA">
      <w:pPr>
        <w:pStyle w:val="aff9"/>
        <w:numPr>
          <w:ilvl w:val="0"/>
          <w:numId w:val="31"/>
        </w:numPr>
        <w:ind w:left="1276"/>
        <w:rPr>
          <w:rFonts w:cs="Arial"/>
          <w:iCs/>
        </w:rPr>
      </w:pPr>
      <w:r w:rsidRPr="00D16FFA">
        <w:rPr>
          <w:rFonts w:cs="Arial"/>
          <w:iCs/>
        </w:rPr>
        <w:t xml:space="preserve">МКБ-код: поставить отметку напротив класса заболевания </w:t>
      </w:r>
      <w:r w:rsidRPr="00D16FFA">
        <w:rPr>
          <w:rFonts w:cs="Arial"/>
          <w:iCs/>
          <w:lang w:val="en-US"/>
        </w:rPr>
        <w:t>I</w:t>
      </w:r>
      <w:r w:rsidRPr="00D16FFA">
        <w:rPr>
          <w:rFonts w:cs="Arial"/>
          <w:iCs/>
        </w:rPr>
        <w:t>00-</w:t>
      </w:r>
      <w:r w:rsidRPr="00D16FFA">
        <w:rPr>
          <w:rFonts w:cs="Arial"/>
          <w:iCs/>
          <w:lang w:val="en-US"/>
        </w:rPr>
        <w:t>I</w:t>
      </w:r>
      <w:r w:rsidRPr="00D16FFA">
        <w:rPr>
          <w:rFonts w:cs="Arial"/>
          <w:iCs/>
        </w:rPr>
        <w:t>99;</w:t>
      </w:r>
    </w:p>
    <w:p w14:paraId="2F0C0CE2" w14:textId="2A823AC9" w:rsidR="00C76194" w:rsidRPr="00D16FFA" w:rsidRDefault="00C76194" w:rsidP="00D16FFA">
      <w:pPr>
        <w:pStyle w:val="aff9"/>
        <w:numPr>
          <w:ilvl w:val="0"/>
          <w:numId w:val="31"/>
        </w:numPr>
        <w:ind w:left="1276"/>
        <w:rPr>
          <w:rFonts w:cs="Arial"/>
          <w:iCs/>
        </w:rPr>
      </w:pPr>
      <w:r w:rsidRPr="00D16FFA">
        <w:rPr>
          <w:rFonts w:cs="Arial"/>
          <w:iCs/>
        </w:rPr>
        <w:t>Дата смерти: 01.04.20</w:t>
      </w:r>
      <w:r w:rsidR="000E25F2" w:rsidRPr="00D16FFA">
        <w:rPr>
          <w:rFonts w:cs="Arial"/>
          <w:iCs/>
        </w:rPr>
        <w:t>21</w:t>
      </w:r>
      <w:r w:rsidRPr="00D16FFA">
        <w:rPr>
          <w:rFonts w:cs="Arial"/>
          <w:iCs/>
        </w:rPr>
        <w:t>-30.06.20</w:t>
      </w:r>
      <w:r w:rsidR="000E25F2" w:rsidRPr="00D16FFA">
        <w:rPr>
          <w:rFonts w:cs="Arial"/>
          <w:iCs/>
        </w:rPr>
        <w:t>21</w:t>
      </w:r>
    </w:p>
    <w:p w14:paraId="62F75795" w14:textId="7C570FF7" w:rsidR="00C76194" w:rsidRPr="00D16FFA" w:rsidRDefault="00C76194" w:rsidP="00D16FFA">
      <w:pPr>
        <w:pStyle w:val="aff9"/>
        <w:numPr>
          <w:ilvl w:val="0"/>
          <w:numId w:val="31"/>
        </w:numPr>
        <w:ind w:left="1276"/>
        <w:rPr>
          <w:rFonts w:cs="Arial"/>
          <w:iCs/>
        </w:rPr>
      </w:pPr>
      <w:r w:rsidRPr="00D16FFA">
        <w:rPr>
          <w:rFonts w:cs="Arial"/>
          <w:iCs/>
        </w:rPr>
        <w:t>Нажать кнопку «Поиск».</w:t>
      </w:r>
    </w:p>
    <w:p w14:paraId="35F581B6" w14:textId="1E68DCA3" w:rsidR="00B147E4" w:rsidRPr="004728C9" w:rsidRDefault="000E3C97" w:rsidP="00D16FFA">
      <w:pPr>
        <w:ind w:firstLine="851"/>
        <w:rPr>
          <w:rFonts w:cs="Arial"/>
        </w:rPr>
      </w:pPr>
      <w:r w:rsidRPr="004728C9">
        <w:rPr>
          <w:rFonts w:cs="Arial"/>
        </w:rPr>
        <w:t>Список можно отсортировать по значению одного из полей. Для этого следует щелкнуть левой кнопкой мыши по названию поля для отображения значка сортировки</w:t>
      </w:r>
      <w:r w:rsidRPr="004728C9" w:rsidDel="000E3C97">
        <w:rPr>
          <w:rFonts w:cs="Arial"/>
        </w:rPr>
        <w:t xml:space="preserve"> </w:t>
      </w:r>
      <w:r w:rsidR="00B147E4" w:rsidRPr="004728C9">
        <w:rPr>
          <w:rFonts w:cs="Arial"/>
        </w:rPr>
        <w:t xml:space="preserve"> </w:t>
      </w:r>
      <w:r w:rsidR="00B147E4" w:rsidRPr="004728C9">
        <w:rPr>
          <w:rFonts w:cs="Arial"/>
          <w:noProof/>
          <w:lang w:eastAsia="ru-RU"/>
        </w:rPr>
        <w:drawing>
          <wp:inline distT="0" distB="0" distL="0" distR="0" wp14:anchorId="5FF799C8" wp14:editId="38D36C11">
            <wp:extent cx="428625" cy="20002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7E4" w:rsidRPr="004728C9">
        <w:rPr>
          <w:rFonts w:cs="Arial"/>
        </w:rPr>
        <w:t xml:space="preserve"> (по возрастанию)/</w:t>
      </w:r>
      <w:r w:rsidR="00B147E4" w:rsidRPr="004728C9">
        <w:rPr>
          <w:rFonts w:cs="Arial"/>
          <w:noProof/>
          <w:lang w:eastAsia="ru-RU"/>
        </w:rPr>
        <w:drawing>
          <wp:inline distT="0" distB="0" distL="0" distR="0" wp14:anchorId="21E59CEC" wp14:editId="00C1CDEC">
            <wp:extent cx="457200" cy="17145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7E4" w:rsidRPr="004728C9">
        <w:rPr>
          <w:rFonts w:cs="Arial"/>
        </w:rPr>
        <w:t>(по убыванию).</w:t>
      </w:r>
    </w:p>
    <w:p w14:paraId="267E055A" w14:textId="77777777" w:rsidR="00B147E4" w:rsidRPr="004728C9" w:rsidRDefault="00B147E4" w:rsidP="00D16FFA">
      <w:pPr>
        <w:ind w:firstLine="851"/>
        <w:rPr>
          <w:rFonts w:cs="Arial"/>
        </w:rPr>
      </w:pPr>
      <w:r w:rsidRPr="004728C9">
        <w:rPr>
          <w:rFonts w:cs="Arial"/>
        </w:rPr>
        <w:t xml:space="preserve">К записям списка можно применять фильтры, которые устанавливаются для каждого поля, щелчком на элементе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26059574" wp14:editId="3F4337E4">
            <wp:extent cx="171450" cy="1905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>.</w:t>
      </w:r>
    </w:p>
    <w:p w14:paraId="4BA00631" w14:textId="37E5160F" w:rsidR="00B147E4" w:rsidRPr="004728C9" w:rsidRDefault="000E3C97" w:rsidP="00D16FFA">
      <w:pPr>
        <w:ind w:firstLine="851"/>
        <w:rPr>
          <w:rFonts w:cs="Arial"/>
        </w:rPr>
      </w:pPr>
      <w:r w:rsidRPr="004728C9">
        <w:rPr>
          <w:rFonts w:cs="Arial"/>
        </w:rPr>
        <w:t>Для того, чтобы отфильтровать список свидетельств по параметру, указанному в заголовке столбца, следует выбрать нужный столбец и нажать кнопку</w:t>
      </w:r>
      <w:r w:rsidRPr="004728C9" w:rsidDel="000E3C97">
        <w:rPr>
          <w:rFonts w:cs="Arial"/>
        </w:rPr>
        <w:t xml:space="preserve"> </w:t>
      </w:r>
      <w:r w:rsidR="00B147E4" w:rsidRPr="004728C9">
        <w:rPr>
          <w:rFonts w:cs="Arial"/>
          <w:noProof/>
          <w:lang w:eastAsia="ru-RU"/>
        </w:rPr>
        <w:t xml:space="preserve"> </w:t>
      </w:r>
      <w:r w:rsidR="00B147E4" w:rsidRPr="004728C9">
        <w:rPr>
          <w:rFonts w:cs="Arial"/>
          <w:noProof/>
          <w:lang w:eastAsia="ru-RU"/>
        </w:rPr>
        <w:drawing>
          <wp:inline distT="0" distB="0" distL="0" distR="0" wp14:anchorId="10C40660" wp14:editId="4B355941">
            <wp:extent cx="191135" cy="182880"/>
            <wp:effectExtent l="0" t="0" r="0" b="762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7E4" w:rsidRPr="004728C9">
        <w:rPr>
          <w:rFonts w:cs="Arial"/>
        </w:rPr>
        <w:t xml:space="preserve"> в колонке.</w:t>
      </w:r>
    </w:p>
    <w:p w14:paraId="551A5DFE" w14:textId="77777777" w:rsidR="00B147E4" w:rsidRPr="004728C9" w:rsidRDefault="00B147E4" w:rsidP="00B147E4">
      <w:pPr>
        <w:ind w:firstLine="0"/>
        <w:jc w:val="center"/>
        <w:rPr>
          <w:rFonts w:cs="Arial"/>
        </w:rPr>
      </w:pPr>
      <w:r w:rsidRPr="004728C9">
        <w:rPr>
          <w:rFonts w:cs="Arial"/>
          <w:noProof/>
          <w:lang w:eastAsia="ru-RU"/>
        </w:rPr>
        <w:drawing>
          <wp:inline distT="0" distB="0" distL="0" distR="0" wp14:anchorId="58ADFE49" wp14:editId="4CE5EBFD">
            <wp:extent cx="2836113" cy="1629977"/>
            <wp:effectExtent l="19050" t="19050" r="21590" b="2794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45" cy="16337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94AB18" w14:textId="68FC0DF2" w:rsidR="00B147E4" w:rsidRPr="004728C9" w:rsidRDefault="00DC37A7" w:rsidP="00D16FFA">
      <w:pPr>
        <w:pStyle w:val="26"/>
        <w:spacing w:after="240" w:line="276" w:lineRule="auto"/>
      </w:pPr>
      <w:bookmarkStart w:id="149" w:name="_Ref484607635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58</w:t>
      </w:r>
      <w:r w:rsidR="005F05DE" w:rsidRPr="004728C9">
        <w:rPr>
          <w:noProof/>
        </w:rPr>
        <w:fldChar w:fldCharType="end"/>
      </w:r>
      <w:bookmarkEnd w:id="149"/>
      <w:r w:rsidR="00B147E4" w:rsidRPr="004728C9">
        <w:t xml:space="preserve"> – Окно фильтрации</w:t>
      </w:r>
    </w:p>
    <w:p w14:paraId="35749F0C" w14:textId="6F75A266" w:rsidR="00B147E4" w:rsidRDefault="00B147E4" w:rsidP="00D16FFA">
      <w:pPr>
        <w:ind w:firstLine="851"/>
        <w:rPr>
          <w:rFonts w:cs="Arial"/>
        </w:rPr>
      </w:pPr>
      <w:r w:rsidRPr="004728C9">
        <w:rPr>
          <w:rFonts w:cs="Arial"/>
        </w:rPr>
        <w:t>Далее необходимо задать условие фильтра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_Ref484607635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58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): выбрать из выпадающего списка условие (равно, не равно и пр.), указать в поле условие фильтра и нажать кнопку «фильтровать».</w:t>
      </w:r>
    </w:p>
    <w:p w14:paraId="77B786A3" w14:textId="5F71C159" w:rsidR="00B7622D" w:rsidRPr="002754D6" w:rsidRDefault="00B7622D" w:rsidP="00D16FFA">
      <w:pPr>
        <w:ind w:firstLine="851"/>
        <w:rPr>
          <w:rFonts w:cs="Arial"/>
        </w:rPr>
      </w:pPr>
      <w:r>
        <w:rPr>
          <w:rFonts w:cs="Arial"/>
        </w:rPr>
        <w:t>К</w:t>
      </w:r>
      <w:r w:rsidRPr="002754D6">
        <w:rPr>
          <w:rFonts w:cs="Arial"/>
        </w:rPr>
        <w:t xml:space="preserve">олонка </w:t>
      </w:r>
      <w:r w:rsidRPr="002754D6">
        <w:rPr>
          <w:rFonts w:cs="Arial"/>
          <w:bCs/>
        </w:rPr>
        <w:t xml:space="preserve">«ВИМИС/РЭМД» </w:t>
      </w:r>
      <w:r>
        <w:rPr>
          <w:rFonts w:cs="Arial"/>
          <w:bCs/>
        </w:rPr>
        <w:t xml:space="preserve">предназначена </w:t>
      </w:r>
      <w:r w:rsidRPr="002754D6">
        <w:rPr>
          <w:rFonts w:cs="Arial"/>
          <w:bCs/>
        </w:rPr>
        <w:t>для отображения иконок (</w:t>
      </w:r>
      <w:r w:rsidRPr="002754D6">
        <w:rPr>
          <w:rFonts w:cs="Arial"/>
        </w:rPr>
        <w:t>статусов) об успешной передаче МСС в РЭМД, ВИМИС (</w:t>
      </w:r>
      <w:r w:rsidRPr="002754D6">
        <w:rPr>
          <w:rFonts w:cs="Arial"/>
        </w:rPr>
        <w:fldChar w:fldCharType="begin"/>
      </w:r>
      <w:r w:rsidRPr="002754D6">
        <w:rPr>
          <w:rFonts w:cs="Arial"/>
        </w:rPr>
        <w:instrText xml:space="preserve"> REF _Ref63324407 \h  \* MERGEFORMAT </w:instrText>
      </w:r>
      <w:r w:rsidRPr="002754D6">
        <w:rPr>
          <w:rFonts w:cs="Arial"/>
        </w:rPr>
      </w:r>
      <w:r w:rsidRPr="002754D6">
        <w:rPr>
          <w:rFonts w:cs="Arial"/>
        </w:rPr>
        <w:fldChar w:fldCharType="separate"/>
      </w:r>
      <w:r w:rsidR="00B17396" w:rsidRPr="00B17396">
        <w:rPr>
          <w:rFonts w:cs="Arial"/>
        </w:rPr>
        <w:t>Рисунок 59</w:t>
      </w:r>
      <w:r w:rsidRPr="002754D6">
        <w:rPr>
          <w:rFonts w:cs="Arial"/>
        </w:rPr>
        <w:fldChar w:fldCharType="end"/>
      </w:r>
      <w:r w:rsidRPr="002754D6">
        <w:rPr>
          <w:rFonts w:cs="Arial"/>
        </w:rPr>
        <w:t>):</w:t>
      </w:r>
    </w:p>
    <w:p w14:paraId="56B525AE" w14:textId="772FFC8C" w:rsidR="00B7622D" w:rsidRPr="002754D6" w:rsidRDefault="00B7622D" w:rsidP="00D16FFA">
      <w:pPr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  <w:bCs/>
        </w:rPr>
      </w:pPr>
      <w:r w:rsidRPr="002754D6">
        <w:rPr>
          <w:rFonts w:cs="Arial"/>
          <w:bCs/>
          <w:noProof/>
        </w:rPr>
        <w:drawing>
          <wp:inline distT="0" distB="0" distL="0" distR="0" wp14:anchorId="7F30BF58" wp14:editId="0C298D08">
            <wp:extent cx="597535" cy="180944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61808" cy="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4D6">
        <w:rPr>
          <w:rFonts w:cs="Arial"/>
          <w:bCs/>
        </w:rPr>
        <w:t xml:space="preserve"> - отображается в случае, если ВИМИС успешно принял МСС. При наведении указателя мыши на иконку отображается всплывающая подсказка: «Успешно передано в ВИМИС»;</w:t>
      </w:r>
    </w:p>
    <w:p w14:paraId="7E7377D2" w14:textId="77777777" w:rsidR="00B7622D" w:rsidRPr="002754D6" w:rsidRDefault="00B7622D" w:rsidP="00D16FFA">
      <w:pPr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  <w:bCs/>
        </w:rPr>
      </w:pPr>
      <w:r w:rsidRPr="002754D6">
        <w:rPr>
          <w:rFonts w:cs="Arial"/>
          <w:bCs/>
          <w:noProof/>
        </w:rPr>
        <w:lastRenderedPageBreak/>
        <w:drawing>
          <wp:inline distT="0" distB="0" distL="0" distR="0" wp14:anchorId="31141B56" wp14:editId="6B698B41">
            <wp:extent cx="488674" cy="190500"/>
            <wp:effectExtent l="0" t="0" r="698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8295" cy="1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4D6">
        <w:rPr>
          <w:rFonts w:cs="Arial"/>
          <w:bCs/>
        </w:rPr>
        <w:t xml:space="preserve"> - отображается в случае, если для МСС в колонке «Статус РЭМД» установлено значение «Принято в ФРЭМД». При наведении указателя мыши на иконку отображается всплывающая подсказка: «Успешно передано в РЭМД».</w:t>
      </w:r>
    </w:p>
    <w:p w14:paraId="2EC8BDE8" w14:textId="123C9B2D" w:rsidR="00B7622D" w:rsidRPr="002754D6" w:rsidRDefault="005E5389" w:rsidP="00B7622D">
      <w:pPr>
        <w:ind w:firstLine="0"/>
        <w:jc w:val="center"/>
        <w:rPr>
          <w:rFonts w:cs="Arial"/>
          <w:bCs/>
        </w:rPr>
      </w:pPr>
      <w:r>
        <w:rPr>
          <w:noProof/>
        </w:rPr>
        <w:drawing>
          <wp:inline distT="0" distB="0" distL="0" distR="0" wp14:anchorId="0898399A" wp14:editId="0A68C06C">
            <wp:extent cx="6115050" cy="3190875"/>
            <wp:effectExtent l="19050" t="19050" r="19050" b="285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908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420B7E6E" w14:textId="7732165E" w:rsidR="00B7622D" w:rsidRPr="004728C9" w:rsidRDefault="00B7622D" w:rsidP="00D16FFA">
      <w:pPr>
        <w:pStyle w:val="26"/>
        <w:spacing w:after="240" w:line="276" w:lineRule="auto"/>
      </w:pPr>
      <w:bookmarkStart w:id="150" w:name="_Ref63324407"/>
      <w:r w:rsidRPr="002754D6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59</w:t>
      </w:r>
      <w:r w:rsidR="00B17396">
        <w:rPr>
          <w:noProof/>
        </w:rPr>
        <w:fldChar w:fldCharType="end"/>
      </w:r>
      <w:bookmarkEnd w:id="150"/>
      <w:r w:rsidRPr="002754D6">
        <w:t xml:space="preserve"> – Форма «Список умерших». Колонка </w:t>
      </w:r>
      <w:r w:rsidRPr="002754D6">
        <w:rPr>
          <w:bCs/>
        </w:rPr>
        <w:t>«ВИМИС/РЭМД»</w:t>
      </w:r>
    </w:p>
    <w:p w14:paraId="5606556B" w14:textId="456F9585" w:rsidR="00B147E4" w:rsidRPr="004728C9" w:rsidRDefault="00B147E4" w:rsidP="00D16FFA">
      <w:pPr>
        <w:ind w:firstLine="851"/>
        <w:rPr>
          <w:rFonts w:cs="Arial"/>
        </w:rPr>
      </w:pPr>
      <w:r w:rsidRPr="004728C9">
        <w:rPr>
          <w:rFonts w:cs="Arial"/>
        </w:rPr>
        <w:t>Просмотр информации по свидетельству описан в п.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_Ref499381832 \r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>
        <w:rPr>
          <w:rFonts w:cs="Arial"/>
        </w:rPr>
        <w:t>4.3.1</w:t>
      </w:r>
      <w:r w:rsidRPr="004728C9">
        <w:rPr>
          <w:rFonts w:cs="Arial"/>
        </w:rPr>
        <w:fldChar w:fldCharType="end"/>
      </w:r>
      <w:r w:rsidR="002E4B06" w:rsidRPr="004728C9">
        <w:rPr>
          <w:rFonts w:cs="Arial"/>
        </w:rPr>
        <w:t xml:space="preserve"> настоящего документа</w:t>
      </w:r>
      <w:r w:rsidRPr="004728C9">
        <w:rPr>
          <w:rFonts w:cs="Arial"/>
        </w:rPr>
        <w:t>.</w:t>
      </w:r>
    </w:p>
    <w:p w14:paraId="4C07BD57" w14:textId="38B4D42E" w:rsidR="00B147E4" w:rsidRDefault="00B147E4" w:rsidP="00D16FFA">
      <w:pPr>
        <w:ind w:firstLine="851"/>
        <w:rPr>
          <w:rFonts w:cs="Arial"/>
        </w:rPr>
      </w:pPr>
      <w:r w:rsidRPr="004728C9">
        <w:rPr>
          <w:rFonts w:cs="Arial"/>
        </w:rPr>
        <w:t xml:space="preserve">Для выгрузки списка свидетельств необходимо нажать кнопку «Экспорт в </w:t>
      </w:r>
      <w:r w:rsidRPr="004728C9">
        <w:rPr>
          <w:rFonts w:cs="Arial"/>
          <w:lang w:val="en-US"/>
        </w:rPr>
        <w:t>Excel</w:t>
      </w:r>
      <w:r w:rsidRPr="004728C9">
        <w:rPr>
          <w:rFonts w:cs="Arial"/>
        </w:rPr>
        <w:t>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_Ref488399393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56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440BFA2" w14:textId="111A8268" w:rsidR="00EB4705" w:rsidRDefault="00EB4705" w:rsidP="00D16FFA">
      <w:pPr>
        <w:spacing w:after="960"/>
        <w:ind w:firstLine="851"/>
      </w:pPr>
      <w:bookmarkStart w:id="151" w:name="_Hlk65766690"/>
      <w:r>
        <w:rPr>
          <w:b/>
          <w:bCs/>
        </w:rPr>
        <w:t>ВНИМАНИЕ!!!</w:t>
      </w:r>
      <w:r>
        <w:t xml:space="preserve"> При выгрузке МСС, в адресе которых отсутствует индекс, проставляется пробел и запятая вместо индекса, в том числе для адресов с пометкой «Адреса нет в справочнике»</w:t>
      </w:r>
      <w:r>
        <w:rPr>
          <w:b/>
        </w:rPr>
        <w:t xml:space="preserve"> </w:t>
      </w:r>
      <w:r>
        <w:t>(</w:t>
      </w:r>
      <w:r>
        <w:fldChar w:fldCharType="begin"/>
      </w:r>
      <w:r>
        <w:instrText xml:space="preserve"> REF _Ref58243379 \h  \* MERGEFORMAT </w:instrText>
      </w:r>
      <w:r>
        <w:fldChar w:fldCharType="separate"/>
      </w:r>
      <w:r w:rsidR="00B17396">
        <w:t>Рисунок 60</w:t>
      </w:r>
      <w:r>
        <w:fldChar w:fldCharType="end"/>
      </w:r>
      <w:r>
        <w:t>).</w:t>
      </w:r>
    </w:p>
    <w:p w14:paraId="5584526C" w14:textId="4021646D" w:rsidR="001E5B2C" w:rsidRDefault="001E5B2C" w:rsidP="00D16FFA">
      <w:pPr>
        <w:spacing w:after="960"/>
        <w:ind w:firstLine="851"/>
      </w:pPr>
      <w:r>
        <w:t>При выгрузке МСС в колонке «</w:t>
      </w:r>
      <w:r w:rsidRPr="00FA138B">
        <w:rPr>
          <w:bCs/>
        </w:rPr>
        <w:t>Выписано рукописно</w:t>
      </w:r>
      <w:r>
        <w:t>» отображается:</w:t>
      </w:r>
    </w:p>
    <w:p w14:paraId="26366773" w14:textId="77777777" w:rsidR="001E5B2C" w:rsidRPr="001E5B2C" w:rsidRDefault="001E5B2C" w:rsidP="00D16FFA">
      <w:pPr>
        <w:numPr>
          <w:ilvl w:val="0"/>
          <w:numId w:val="59"/>
        </w:numPr>
        <w:tabs>
          <w:tab w:val="left" w:pos="1134"/>
        </w:tabs>
        <w:spacing w:after="960"/>
        <w:ind w:left="0" w:firstLine="851"/>
      </w:pPr>
      <w:r w:rsidRPr="001E5B2C">
        <w:t>значение «Да», если номер МС введен из бланка;</w:t>
      </w:r>
    </w:p>
    <w:p w14:paraId="102B5B28" w14:textId="77777777" w:rsidR="001E5B2C" w:rsidRPr="001E5B2C" w:rsidRDefault="001E5B2C" w:rsidP="00D16FFA">
      <w:pPr>
        <w:numPr>
          <w:ilvl w:val="0"/>
          <w:numId w:val="59"/>
        </w:numPr>
        <w:tabs>
          <w:tab w:val="left" w:pos="1134"/>
        </w:tabs>
        <w:spacing w:after="960"/>
        <w:ind w:left="0" w:firstLine="851"/>
      </w:pPr>
      <w:r w:rsidRPr="001E5B2C">
        <w:t>значение «Нет», если номер МС проставляется автоматически из поля «Номер» в МС;</w:t>
      </w:r>
    </w:p>
    <w:p w14:paraId="6A54BFBB" w14:textId="7E749E75" w:rsidR="001E5B2C" w:rsidRPr="001E5B2C" w:rsidRDefault="001E5B2C" w:rsidP="00D16FFA">
      <w:pPr>
        <w:numPr>
          <w:ilvl w:val="0"/>
          <w:numId w:val="59"/>
        </w:numPr>
        <w:tabs>
          <w:tab w:val="left" w:pos="1134"/>
        </w:tabs>
        <w:spacing w:after="960"/>
        <w:ind w:left="0" w:firstLine="851"/>
      </w:pPr>
      <w:r w:rsidRPr="001E5B2C">
        <w:t xml:space="preserve">пустое значение, если МС загружено в </w:t>
      </w:r>
      <w:r w:rsidR="00B16739">
        <w:t>подс</w:t>
      </w:r>
      <w:r w:rsidRPr="001E5B2C">
        <w:t>истему.</w:t>
      </w:r>
    </w:p>
    <w:p w14:paraId="4F0C24AD" w14:textId="77777777" w:rsidR="001E5B2C" w:rsidRPr="001E5B2C" w:rsidRDefault="001E5B2C" w:rsidP="001E5B2C">
      <w:pPr>
        <w:spacing w:after="960"/>
        <w:ind w:firstLine="0"/>
      </w:pPr>
    </w:p>
    <w:p w14:paraId="2304935A" w14:textId="7A339509" w:rsidR="00EB4705" w:rsidRDefault="007A0D19" w:rsidP="00130558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700F70E" wp14:editId="35411521">
            <wp:extent cx="6120130" cy="3186430"/>
            <wp:effectExtent l="19050" t="19050" r="13970" b="1397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86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95B3F3" w14:textId="18D39A70" w:rsidR="00EB4705" w:rsidRDefault="00EB4705" w:rsidP="00D16FFA">
      <w:pPr>
        <w:pStyle w:val="26"/>
        <w:spacing w:after="240" w:line="276" w:lineRule="auto"/>
      </w:pPr>
      <w:bookmarkStart w:id="152" w:name="_Ref58243379"/>
      <w:r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60</w:t>
      </w:r>
      <w:r w:rsidR="00B17396">
        <w:rPr>
          <w:noProof/>
        </w:rPr>
        <w:fldChar w:fldCharType="end"/>
      </w:r>
      <w:bookmarkEnd w:id="152"/>
      <w:r>
        <w:t xml:space="preserve"> – </w:t>
      </w:r>
      <w:r>
        <w:rPr>
          <w:bCs/>
          <w:lang w:val="en-US"/>
        </w:rPr>
        <w:t>Excel</w:t>
      </w:r>
      <w:r>
        <w:rPr>
          <w:bCs/>
        </w:rPr>
        <w:t xml:space="preserve"> документ</w:t>
      </w:r>
      <w:r w:rsidR="000E25F2">
        <w:rPr>
          <w:bCs/>
        </w:rPr>
        <w:t xml:space="preserve"> со</w:t>
      </w:r>
      <w:r>
        <w:rPr>
          <w:bCs/>
        </w:rPr>
        <w:t xml:space="preserve"> списк</w:t>
      </w:r>
      <w:r w:rsidR="000E25F2">
        <w:rPr>
          <w:bCs/>
        </w:rPr>
        <w:t>ом</w:t>
      </w:r>
      <w:r>
        <w:rPr>
          <w:bCs/>
        </w:rPr>
        <w:t xml:space="preserve"> МСС</w:t>
      </w:r>
      <w:r>
        <w:t>. Отображение пробела и запятой вместо индекса</w:t>
      </w:r>
      <w:bookmarkEnd w:id="151"/>
    </w:p>
    <w:p w14:paraId="719E23A4" w14:textId="7A3120E2" w:rsidR="0038706E" w:rsidRPr="004728C9" w:rsidRDefault="0038706E" w:rsidP="007A36D4">
      <w:pPr>
        <w:pStyle w:val="af2"/>
        <w:ind w:left="0"/>
        <w:rPr>
          <w:rFonts w:cs="Arial"/>
        </w:rPr>
      </w:pPr>
      <w:bookmarkStart w:id="153" w:name="_Ref53487512"/>
      <w:bookmarkStart w:id="154" w:name="_Toc156380832"/>
      <w:bookmarkStart w:id="155" w:name="_Hlk531866387"/>
      <w:bookmarkStart w:id="156" w:name="_Hlk531868000"/>
      <w:r w:rsidRPr="004728C9">
        <w:rPr>
          <w:rFonts w:cs="Arial"/>
        </w:rPr>
        <w:t>Список умерших в перинатальном периоде</w:t>
      </w:r>
      <w:bookmarkEnd w:id="153"/>
      <w:bookmarkEnd w:id="154"/>
    </w:p>
    <w:p w14:paraId="5ACA5113" w14:textId="49E8B0ED" w:rsidR="0038706E" w:rsidRPr="004728C9" w:rsidRDefault="00D16FFA" w:rsidP="00D16FFA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38706E" w:rsidRPr="004728C9">
        <w:rPr>
          <w:rFonts w:cs="Arial"/>
        </w:rPr>
        <w:t>«Список умерших в перинатальном периоде» содержит список свидетельств о смерти в перинатальном периоде (</w:t>
      </w:r>
      <w:r w:rsidR="0038706E" w:rsidRPr="004728C9">
        <w:rPr>
          <w:rFonts w:cs="Arial"/>
        </w:rPr>
        <w:fldChar w:fldCharType="begin"/>
      </w:r>
      <w:r w:rsidR="0038706E" w:rsidRPr="004728C9">
        <w:rPr>
          <w:rFonts w:cs="Arial"/>
        </w:rPr>
        <w:instrText xml:space="preserve"> REF _Ref517772193 \h </w:instrText>
      </w:r>
      <w:r w:rsidR="004728C9" w:rsidRPr="004728C9">
        <w:rPr>
          <w:rFonts w:cs="Arial"/>
        </w:rPr>
        <w:instrText xml:space="preserve"> \* MERGEFORMAT </w:instrText>
      </w:r>
      <w:r w:rsidR="0038706E" w:rsidRPr="004728C9">
        <w:rPr>
          <w:rFonts w:cs="Arial"/>
        </w:rPr>
      </w:r>
      <w:r w:rsidR="0038706E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61</w:t>
      </w:r>
      <w:r w:rsidR="0038706E" w:rsidRPr="004728C9">
        <w:rPr>
          <w:rFonts w:cs="Arial"/>
        </w:rPr>
        <w:fldChar w:fldCharType="end"/>
      </w:r>
      <w:r w:rsidR="0038706E" w:rsidRPr="004728C9">
        <w:rPr>
          <w:rFonts w:cs="Arial"/>
        </w:rPr>
        <w:t>). Работа с данным списком аналогична работе со списком умерших (п.</w:t>
      </w:r>
      <w:r w:rsidR="0038706E" w:rsidRPr="004728C9">
        <w:rPr>
          <w:rFonts w:cs="Arial"/>
        </w:rPr>
        <w:fldChar w:fldCharType="begin"/>
      </w:r>
      <w:r w:rsidR="0038706E" w:rsidRPr="004728C9">
        <w:rPr>
          <w:rFonts w:cs="Arial"/>
        </w:rPr>
        <w:instrText xml:space="preserve"> REF _Ref517771900 \n \h </w:instrText>
      </w:r>
      <w:r w:rsidR="004728C9" w:rsidRPr="004728C9">
        <w:rPr>
          <w:rFonts w:cs="Arial"/>
        </w:rPr>
        <w:instrText xml:space="preserve"> \* MERGEFORMAT </w:instrText>
      </w:r>
      <w:r w:rsidR="0038706E" w:rsidRPr="004728C9">
        <w:rPr>
          <w:rFonts w:cs="Arial"/>
        </w:rPr>
      </w:r>
      <w:r w:rsidR="0038706E" w:rsidRPr="004728C9">
        <w:rPr>
          <w:rFonts w:cs="Arial"/>
        </w:rPr>
        <w:fldChar w:fldCharType="separate"/>
      </w:r>
      <w:r w:rsidR="00B17396">
        <w:rPr>
          <w:rFonts w:cs="Arial"/>
        </w:rPr>
        <w:t>4.2.1</w:t>
      </w:r>
      <w:r w:rsidR="0038706E" w:rsidRPr="004728C9">
        <w:rPr>
          <w:rFonts w:cs="Arial"/>
        </w:rPr>
        <w:fldChar w:fldCharType="end"/>
      </w:r>
      <w:r w:rsidR="00573CA9" w:rsidRPr="004728C9">
        <w:rPr>
          <w:rFonts w:cs="Arial"/>
        </w:rPr>
        <w:t xml:space="preserve"> настоящего документа</w:t>
      </w:r>
      <w:r w:rsidR="0038706E" w:rsidRPr="004728C9">
        <w:rPr>
          <w:rFonts w:cs="Arial"/>
        </w:rPr>
        <w:t>).</w:t>
      </w:r>
    </w:p>
    <w:p w14:paraId="5E1D0A86" w14:textId="55B119AC" w:rsidR="0038706E" w:rsidRPr="004728C9" w:rsidRDefault="00C57301" w:rsidP="00ED6C4A">
      <w:pPr>
        <w:ind w:firstLine="0"/>
        <w:jc w:val="center"/>
        <w:rPr>
          <w:rFonts w:cs="Arial"/>
          <w:lang w:val="en-US"/>
        </w:rPr>
      </w:pPr>
      <w:r w:rsidRPr="00C57301">
        <w:rPr>
          <w:rFonts w:cs="Arial"/>
          <w:noProof/>
        </w:rPr>
        <w:drawing>
          <wp:inline distT="0" distB="0" distL="0" distR="0" wp14:anchorId="1FC4E5A8" wp14:editId="7ABA5BBB">
            <wp:extent cx="6082030" cy="2959735"/>
            <wp:effectExtent l="19050" t="19050" r="13970" b="12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622"/>
                    <a:stretch/>
                  </pic:blipFill>
                  <pic:spPr bwMode="auto">
                    <a:xfrm>
                      <a:off x="0" y="0"/>
                      <a:ext cx="6082030" cy="29597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7C7E" w14:textId="76D63DEF" w:rsidR="0038706E" w:rsidRPr="004728C9" w:rsidRDefault="0038706E" w:rsidP="00D16FFA">
      <w:pPr>
        <w:pStyle w:val="26"/>
        <w:spacing w:after="240" w:line="276" w:lineRule="auto"/>
      </w:pPr>
      <w:bookmarkStart w:id="157" w:name="_Ref517772193"/>
      <w:bookmarkStart w:id="158" w:name="_Ref517772182"/>
      <w:bookmarkStart w:id="159" w:name="_Hlk531867959"/>
      <w:r w:rsidRPr="0004071C">
        <w:t xml:space="preserve">Рисунок </w:t>
      </w:r>
      <w:r w:rsidRPr="0004071C">
        <w:rPr>
          <w:noProof/>
        </w:rPr>
        <w:fldChar w:fldCharType="begin"/>
      </w:r>
      <w:r w:rsidRPr="0004071C">
        <w:rPr>
          <w:noProof/>
        </w:rPr>
        <w:instrText xml:space="preserve"> SEQ Рисунок \* ARABIC </w:instrText>
      </w:r>
      <w:r w:rsidRPr="0004071C">
        <w:rPr>
          <w:noProof/>
        </w:rPr>
        <w:fldChar w:fldCharType="separate"/>
      </w:r>
      <w:r w:rsidR="00B17396">
        <w:rPr>
          <w:noProof/>
        </w:rPr>
        <w:t>61</w:t>
      </w:r>
      <w:r w:rsidRPr="0004071C">
        <w:rPr>
          <w:noProof/>
        </w:rPr>
        <w:fldChar w:fldCharType="end"/>
      </w:r>
      <w:bookmarkEnd w:id="157"/>
      <w:r w:rsidRPr="0004071C">
        <w:t xml:space="preserve"> –</w:t>
      </w:r>
      <w:r w:rsidRPr="004728C9">
        <w:t xml:space="preserve"> Просмотр списка умерших в перинатальном периоде</w:t>
      </w:r>
      <w:bookmarkEnd w:id="155"/>
      <w:bookmarkEnd w:id="158"/>
    </w:p>
    <w:p w14:paraId="2DBF8C52" w14:textId="49E56F86" w:rsidR="003A3C18" w:rsidRPr="004728C9" w:rsidRDefault="003A3C18" w:rsidP="007A36D4">
      <w:pPr>
        <w:pStyle w:val="af2"/>
        <w:ind w:left="0"/>
        <w:rPr>
          <w:rFonts w:cs="Arial"/>
        </w:rPr>
      </w:pPr>
      <w:bookmarkStart w:id="160" w:name="_Ref53487778"/>
      <w:bookmarkStart w:id="161" w:name="_Toc156380833"/>
      <w:bookmarkStart w:id="162" w:name="_Hlk531866461"/>
      <w:bookmarkEnd w:id="156"/>
      <w:bookmarkEnd w:id="159"/>
      <w:r w:rsidRPr="004728C9">
        <w:rPr>
          <w:rFonts w:cs="Arial"/>
        </w:rPr>
        <w:lastRenderedPageBreak/>
        <w:t>Список родившихся</w:t>
      </w:r>
      <w:bookmarkEnd w:id="160"/>
      <w:bookmarkEnd w:id="161"/>
    </w:p>
    <w:p w14:paraId="1E7972C9" w14:textId="3433107B" w:rsidR="003A3C18" w:rsidRPr="004728C9" w:rsidRDefault="00D16FFA" w:rsidP="00D16FFA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3A3C18" w:rsidRPr="004728C9">
        <w:rPr>
          <w:rFonts w:cs="Arial"/>
        </w:rPr>
        <w:t xml:space="preserve">«Список родившихся» содержит список всех родившихся в МО детей </w:t>
      </w:r>
      <w:r w:rsidR="00C416A5">
        <w:rPr>
          <w:rFonts w:cs="Arial"/>
        </w:rPr>
        <w:t xml:space="preserve">     </w:t>
      </w:r>
      <w:r w:rsidR="003A3C18" w:rsidRPr="004728C9">
        <w:rPr>
          <w:rFonts w:cs="Arial"/>
        </w:rPr>
        <w:t>(</w:t>
      </w:r>
      <w:r w:rsidR="003A3C18" w:rsidRPr="004728C9">
        <w:rPr>
          <w:rFonts w:cs="Arial"/>
        </w:rPr>
        <w:fldChar w:fldCharType="begin"/>
      </w:r>
      <w:r w:rsidR="003A3C18" w:rsidRPr="004728C9">
        <w:rPr>
          <w:rFonts w:cs="Arial"/>
        </w:rPr>
        <w:instrText xml:space="preserve"> REF _Ref517774137 \h </w:instrText>
      </w:r>
      <w:r w:rsidR="004728C9" w:rsidRPr="004728C9">
        <w:rPr>
          <w:rFonts w:cs="Arial"/>
        </w:rPr>
        <w:instrText xml:space="preserve"> \* MERGEFORMAT </w:instrText>
      </w:r>
      <w:r w:rsidR="003A3C18" w:rsidRPr="004728C9">
        <w:rPr>
          <w:rFonts w:cs="Arial"/>
        </w:rPr>
      </w:r>
      <w:r w:rsidR="003A3C18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62</w:t>
      </w:r>
      <w:r w:rsidR="003A3C18" w:rsidRPr="004728C9">
        <w:rPr>
          <w:rFonts w:cs="Arial"/>
        </w:rPr>
        <w:fldChar w:fldCharType="end"/>
      </w:r>
      <w:r w:rsidR="003A3C18" w:rsidRPr="004728C9">
        <w:rPr>
          <w:rFonts w:cs="Arial"/>
        </w:rPr>
        <w:t xml:space="preserve">). </w:t>
      </w:r>
      <w:r w:rsidR="00C416A5" w:rsidRPr="004728C9">
        <w:rPr>
          <w:rFonts w:cs="Arial"/>
        </w:rPr>
        <w:t>Работа с данным списком аналогична работе со списком умерших</w:t>
      </w:r>
      <w:r w:rsidR="00C416A5">
        <w:rPr>
          <w:rFonts w:cs="Arial"/>
        </w:rPr>
        <w:t xml:space="preserve"> </w:t>
      </w:r>
      <w:r w:rsidR="00C416A5" w:rsidRPr="004728C9">
        <w:rPr>
          <w:rFonts w:cs="Arial"/>
        </w:rPr>
        <w:t>(п.</w:t>
      </w:r>
      <w:r w:rsidR="00C416A5" w:rsidRPr="004728C9">
        <w:rPr>
          <w:rFonts w:cs="Arial"/>
        </w:rPr>
        <w:fldChar w:fldCharType="begin"/>
      </w:r>
      <w:r w:rsidR="00C416A5" w:rsidRPr="004728C9">
        <w:rPr>
          <w:rFonts w:cs="Arial"/>
        </w:rPr>
        <w:instrText xml:space="preserve"> REF _Ref517771900 \n \h  \* MERGEFORMAT </w:instrText>
      </w:r>
      <w:r w:rsidR="00C416A5" w:rsidRPr="004728C9">
        <w:rPr>
          <w:rFonts w:cs="Arial"/>
        </w:rPr>
      </w:r>
      <w:r w:rsidR="00C416A5" w:rsidRPr="004728C9">
        <w:rPr>
          <w:rFonts w:cs="Arial"/>
        </w:rPr>
        <w:fldChar w:fldCharType="separate"/>
      </w:r>
      <w:r w:rsidR="00B17396">
        <w:rPr>
          <w:rFonts w:cs="Arial"/>
        </w:rPr>
        <w:t>4.2.1</w:t>
      </w:r>
      <w:r w:rsidR="00C416A5" w:rsidRPr="004728C9">
        <w:rPr>
          <w:rFonts w:cs="Arial"/>
        </w:rPr>
        <w:fldChar w:fldCharType="end"/>
      </w:r>
      <w:r w:rsidR="00C416A5" w:rsidRPr="004728C9">
        <w:rPr>
          <w:rFonts w:cs="Arial"/>
        </w:rPr>
        <w:t xml:space="preserve"> настоящего документа).</w:t>
      </w:r>
    </w:p>
    <w:p w14:paraId="53F51825" w14:textId="31FD32F7" w:rsidR="003A3C18" w:rsidRPr="004728C9" w:rsidRDefault="00E81BC9" w:rsidP="00ED6C4A">
      <w:pPr>
        <w:ind w:firstLine="0"/>
        <w:jc w:val="center"/>
        <w:rPr>
          <w:rFonts w:cs="Arial"/>
        </w:rPr>
      </w:pPr>
      <w:r w:rsidRPr="00E81BC9">
        <w:rPr>
          <w:rFonts w:cs="Arial"/>
          <w:noProof/>
        </w:rPr>
        <w:drawing>
          <wp:inline distT="0" distB="0" distL="0" distR="0" wp14:anchorId="7A07A8A5" wp14:editId="5CCA5479">
            <wp:extent cx="6120130" cy="3294380"/>
            <wp:effectExtent l="19050" t="19050" r="13970" b="203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43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A1F9B1" w14:textId="4C7EDE16" w:rsidR="00CE1152" w:rsidRPr="004728C9" w:rsidRDefault="003A3C18" w:rsidP="00D16FFA">
      <w:pPr>
        <w:pStyle w:val="26"/>
        <w:spacing w:after="240" w:line="276" w:lineRule="auto"/>
      </w:pPr>
      <w:bookmarkStart w:id="163" w:name="_Ref517774137"/>
      <w:bookmarkStart w:id="164" w:name="_Ref517774125"/>
      <w:r w:rsidRPr="0004071C">
        <w:t xml:space="preserve">Рисунок </w:t>
      </w:r>
      <w:r w:rsidRPr="0004071C">
        <w:rPr>
          <w:noProof/>
        </w:rPr>
        <w:fldChar w:fldCharType="begin"/>
      </w:r>
      <w:r w:rsidRPr="0004071C">
        <w:rPr>
          <w:noProof/>
        </w:rPr>
        <w:instrText xml:space="preserve"> SEQ Рисунок \* ARABIC </w:instrText>
      </w:r>
      <w:r w:rsidRPr="0004071C">
        <w:rPr>
          <w:noProof/>
        </w:rPr>
        <w:fldChar w:fldCharType="separate"/>
      </w:r>
      <w:r w:rsidR="00B17396">
        <w:rPr>
          <w:noProof/>
        </w:rPr>
        <w:t>62</w:t>
      </w:r>
      <w:r w:rsidRPr="0004071C">
        <w:rPr>
          <w:noProof/>
        </w:rPr>
        <w:fldChar w:fldCharType="end"/>
      </w:r>
      <w:bookmarkEnd w:id="163"/>
      <w:r w:rsidRPr="004728C9">
        <w:t xml:space="preserve"> – Просмотр списка родившихся</w:t>
      </w:r>
      <w:bookmarkStart w:id="165" w:name="_Hlk53487109"/>
      <w:bookmarkEnd w:id="162"/>
      <w:bookmarkEnd w:id="164"/>
    </w:p>
    <w:p w14:paraId="4A0CFFE3" w14:textId="720899A0" w:rsidR="00E5009B" w:rsidRPr="004728C9" w:rsidRDefault="00E5009B" w:rsidP="00496737">
      <w:pPr>
        <w:pStyle w:val="af2"/>
        <w:ind w:left="0"/>
        <w:rPr>
          <w:rFonts w:cs="Arial"/>
        </w:rPr>
      </w:pPr>
      <w:bookmarkStart w:id="166" w:name="_Toc156380834"/>
      <w:bookmarkStart w:id="167" w:name="_Hlk53566109"/>
      <w:bookmarkEnd w:id="165"/>
      <w:r w:rsidRPr="004728C9">
        <w:rPr>
          <w:rFonts w:cs="Arial"/>
        </w:rPr>
        <w:t>Список умерших на подпись</w:t>
      </w:r>
      <w:bookmarkEnd w:id="166"/>
    </w:p>
    <w:p w14:paraId="6FC1802D" w14:textId="7DE6AC94" w:rsidR="00E5009B" w:rsidRPr="004728C9" w:rsidRDefault="00D16FFA" w:rsidP="00496737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E5009B" w:rsidRPr="004728C9">
        <w:rPr>
          <w:rFonts w:cs="Arial"/>
        </w:rPr>
        <w:t>«Список умерших на подпись»</w:t>
      </w:r>
      <w:r w:rsidR="00BB3CB9">
        <w:rPr>
          <w:rStyle w:val="afffb"/>
          <w:rFonts w:cs="Arial"/>
        </w:rPr>
        <w:footnoteReference w:id="3"/>
      </w:r>
      <w:r w:rsidR="00E5009B" w:rsidRPr="004728C9">
        <w:rPr>
          <w:rFonts w:cs="Arial"/>
        </w:rPr>
        <w:t xml:space="preserve"> содержит список </w:t>
      </w:r>
      <w:r w:rsidR="00AC43D0" w:rsidRPr="004728C9">
        <w:rPr>
          <w:rFonts w:cs="Arial"/>
        </w:rPr>
        <w:t>МСС по МО пользователя со статусами</w:t>
      </w:r>
      <w:r w:rsidR="00E5009B" w:rsidRPr="004728C9">
        <w:rPr>
          <w:rFonts w:cs="Arial"/>
        </w:rPr>
        <w:t xml:space="preserve"> (</w:t>
      </w:r>
      <w:r w:rsidR="00125583" w:rsidRPr="004728C9">
        <w:rPr>
          <w:rFonts w:cs="Arial"/>
        </w:rPr>
        <w:fldChar w:fldCharType="begin"/>
      </w:r>
      <w:r w:rsidR="00125583" w:rsidRPr="004728C9">
        <w:rPr>
          <w:rFonts w:cs="Arial"/>
        </w:rPr>
        <w:instrText xml:space="preserve"> REF _Ref53487145 \h </w:instrText>
      </w:r>
      <w:r w:rsidR="004728C9" w:rsidRPr="004728C9">
        <w:rPr>
          <w:rFonts w:cs="Arial"/>
        </w:rPr>
        <w:instrText xml:space="preserve"> \* MERGEFORMAT </w:instrText>
      </w:r>
      <w:r w:rsidR="00125583" w:rsidRPr="004728C9">
        <w:rPr>
          <w:rFonts w:cs="Arial"/>
        </w:rPr>
      </w:r>
      <w:r w:rsidR="00125583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63</w:t>
      </w:r>
      <w:r w:rsidR="00125583" w:rsidRPr="004728C9">
        <w:rPr>
          <w:rFonts w:cs="Arial"/>
        </w:rPr>
        <w:fldChar w:fldCharType="end"/>
      </w:r>
      <w:r w:rsidR="00E5009B" w:rsidRPr="004728C9">
        <w:rPr>
          <w:rFonts w:cs="Arial"/>
        </w:rPr>
        <w:t>)</w:t>
      </w:r>
      <w:r w:rsidR="00AC43D0" w:rsidRPr="004728C9">
        <w:rPr>
          <w:rFonts w:cs="Arial"/>
        </w:rPr>
        <w:t>:</w:t>
      </w:r>
    </w:p>
    <w:p w14:paraId="379D30C3" w14:textId="273893B4" w:rsidR="00AC43D0" w:rsidRPr="004728C9" w:rsidRDefault="00AC43D0" w:rsidP="00496737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заполнившего»;</w:t>
      </w:r>
    </w:p>
    <w:p w14:paraId="40872985" w14:textId="093F0F37" w:rsidR="00AC43D0" w:rsidRPr="004728C9" w:rsidRDefault="00AC43D0" w:rsidP="00496737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руководителя»;</w:t>
      </w:r>
    </w:p>
    <w:p w14:paraId="53376F65" w14:textId="56E879CA" w:rsidR="00AC43D0" w:rsidRPr="004728C9" w:rsidRDefault="00AC43D0" w:rsidP="00496737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МО».</w:t>
      </w:r>
    </w:p>
    <w:p w14:paraId="2F951A4B" w14:textId="16BEFF5E" w:rsidR="00AC43D0" w:rsidRPr="004728C9" w:rsidRDefault="00F5761D" w:rsidP="00AC43D0">
      <w:pPr>
        <w:tabs>
          <w:tab w:val="left" w:pos="993"/>
        </w:tabs>
        <w:ind w:firstLine="0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38576C66" wp14:editId="20C6CD4D">
            <wp:extent cx="6120130" cy="4637405"/>
            <wp:effectExtent l="19050" t="19050" r="13970" b="1079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37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A5096D" w14:textId="5F1C4292" w:rsidR="00125583" w:rsidRPr="004728C9" w:rsidRDefault="00125583" w:rsidP="00496737">
      <w:pPr>
        <w:pStyle w:val="26"/>
        <w:spacing w:after="240" w:line="276" w:lineRule="auto"/>
      </w:pPr>
      <w:bookmarkStart w:id="168" w:name="_Ref53487145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63</w:t>
      </w:r>
      <w:r w:rsidR="00B17396">
        <w:rPr>
          <w:noProof/>
        </w:rPr>
        <w:fldChar w:fldCharType="end"/>
      </w:r>
      <w:bookmarkEnd w:id="168"/>
      <w:r w:rsidRPr="004728C9">
        <w:t xml:space="preserve"> – Список умерших на подпись</w:t>
      </w:r>
    </w:p>
    <w:p w14:paraId="3FDE23DA" w14:textId="1E9992DE" w:rsidR="00AC43D0" w:rsidRDefault="00AC43D0" w:rsidP="00496737">
      <w:pPr>
        <w:tabs>
          <w:tab w:val="left" w:pos="1134"/>
        </w:tabs>
        <w:ind w:firstLine="851"/>
        <w:rPr>
          <w:rFonts w:cs="Arial"/>
        </w:rPr>
      </w:pPr>
      <w:r w:rsidRPr="004728C9">
        <w:rPr>
          <w:rFonts w:cs="Arial"/>
        </w:rPr>
        <w:t>Форма «Список умерших на подпись» и принцип работы аналогичны описанным для «Список умерших» (п.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_Ref517771900 \n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>
        <w:rPr>
          <w:rFonts w:cs="Arial"/>
        </w:rPr>
        <w:t>4.2.1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 настоящего документа).</w:t>
      </w:r>
    </w:p>
    <w:p w14:paraId="59156D99" w14:textId="0B4EE4C5" w:rsidR="00F5761D" w:rsidRPr="004728C9" w:rsidRDefault="00F5761D" w:rsidP="00496737">
      <w:pPr>
        <w:tabs>
          <w:tab w:val="left" w:pos="1134"/>
        </w:tabs>
        <w:ind w:firstLine="851"/>
        <w:rPr>
          <w:rFonts w:cs="Arial"/>
        </w:rPr>
      </w:pPr>
      <w:r w:rsidRPr="00A158D6">
        <w:t>По умолчанию при открытии списка в блоке поиска в поле «Статус РЭМД» отображается значение «Не подписано»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r>
        <w:t>.</w:t>
      </w:r>
    </w:p>
    <w:p w14:paraId="48ED4B74" w14:textId="2456C743" w:rsidR="00E5009B" w:rsidRPr="004728C9" w:rsidRDefault="00125583" w:rsidP="00496737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4728C9">
        <w:rPr>
          <w:rFonts w:cs="Arial"/>
        </w:rPr>
        <w:t xml:space="preserve">Также на форме имеется кнопка «Подписать ЭП», предназначенная для подписи МС ЭП. Подробнее о подписи МС ЭП описано </w:t>
      </w:r>
      <w:r w:rsidRPr="00285724">
        <w:rPr>
          <w:rFonts w:cs="Arial"/>
        </w:rPr>
        <w:t>в п.</w:t>
      </w:r>
      <w:r w:rsidR="00285724" w:rsidRPr="00285724">
        <w:rPr>
          <w:rFonts w:cs="Arial"/>
        </w:rPr>
        <w:fldChar w:fldCharType="begin"/>
      </w:r>
      <w:r w:rsidR="00285724" w:rsidRPr="00285724">
        <w:rPr>
          <w:rFonts w:cs="Arial"/>
        </w:rPr>
        <w:instrText xml:space="preserve"> REF _Ref53496333 \n \h </w:instrText>
      </w:r>
      <w:r w:rsidR="00285724">
        <w:rPr>
          <w:rFonts w:cs="Arial"/>
        </w:rPr>
        <w:instrText xml:space="preserve"> \* MERGEFORMAT </w:instrText>
      </w:r>
      <w:r w:rsidR="00285724" w:rsidRPr="00285724">
        <w:rPr>
          <w:rFonts w:cs="Arial"/>
        </w:rPr>
      </w:r>
      <w:r w:rsidR="00285724" w:rsidRPr="00285724">
        <w:rPr>
          <w:rFonts w:cs="Arial"/>
        </w:rPr>
        <w:fldChar w:fldCharType="separate"/>
      </w:r>
      <w:r w:rsidR="00B17396">
        <w:rPr>
          <w:rFonts w:cs="Arial"/>
        </w:rPr>
        <w:t>4.3.2</w:t>
      </w:r>
      <w:r w:rsidR="00285724" w:rsidRPr="00285724">
        <w:rPr>
          <w:rFonts w:cs="Arial"/>
        </w:rPr>
        <w:fldChar w:fldCharType="end"/>
      </w:r>
      <w:r w:rsidRPr="004728C9">
        <w:rPr>
          <w:rFonts w:cs="Arial"/>
        </w:rPr>
        <w:t xml:space="preserve"> настоящего документа.</w:t>
      </w:r>
    </w:p>
    <w:p w14:paraId="4CB432B3" w14:textId="526740DC" w:rsidR="00125583" w:rsidRPr="004728C9" w:rsidRDefault="00125583" w:rsidP="00496737">
      <w:pPr>
        <w:pStyle w:val="af2"/>
        <w:ind w:left="0"/>
        <w:rPr>
          <w:rFonts w:cs="Arial"/>
        </w:rPr>
      </w:pPr>
      <w:bookmarkStart w:id="169" w:name="_Toc156380835"/>
      <w:r w:rsidRPr="004728C9">
        <w:rPr>
          <w:rFonts w:cs="Arial"/>
        </w:rPr>
        <w:t>Список умерших в перинатальном периоде на подпись</w:t>
      </w:r>
      <w:bookmarkEnd w:id="169"/>
    </w:p>
    <w:p w14:paraId="3809E76D" w14:textId="579E4B16" w:rsidR="00125583" w:rsidRPr="004728C9" w:rsidRDefault="00496737" w:rsidP="00496737">
      <w:pPr>
        <w:ind w:firstLine="851"/>
        <w:rPr>
          <w:rFonts w:cs="Arial"/>
        </w:rPr>
      </w:pPr>
      <w:r w:rsidRPr="00496737">
        <w:rPr>
          <w:rFonts w:cs="Arial"/>
          <w:highlight w:val="yellow"/>
        </w:rPr>
        <w:t xml:space="preserve">Форма </w:t>
      </w:r>
      <w:r w:rsidR="00125583" w:rsidRPr="00496737">
        <w:rPr>
          <w:rFonts w:cs="Arial"/>
          <w:highlight w:val="yellow"/>
        </w:rPr>
        <w:t>«Список умерших</w:t>
      </w:r>
      <w:r w:rsidR="00125583" w:rsidRPr="004728C9">
        <w:rPr>
          <w:rFonts w:cs="Arial"/>
        </w:rPr>
        <w:t xml:space="preserve"> в перинатальном периоде на подпись»</w:t>
      </w:r>
      <w:r w:rsidR="00BB3CB9">
        <w:rPr>
          <w:rStyle w:val="afffb"/>
          <w:rFonts w:cs="Arial"/>
        </w:rPr>
        <w:footnoteReference w:id="4"/>
      </w:r>
      <w:r w:rsidR="00125583" w:rsidRPr="004728C9">
        <w:rPr>
          <w:rFonts w:cs="Arial"/>
        </w:rPr>
        <w:t xml:space="preserve"> содержит список МСПС по МО пользователя со статусами (</w:t>
      </w:r>
      <w:r w:rsidR="00125583" w:rsidRPr="004728C9">
        <w:rPr>
          <w:rFonts w:cs="Arial"/>
        </w:rPr>
        <w:fldChar w:fldCharType="begin"/>
      </w:r>
      <w:r w:rsidR="00125583" w:rsidRPr="004728C9">
        <w:rPr>
          <w:rFonts w:cs="Arial"/>
        </w:rPr>
        <w:instrText xml:space="preserve"> REF _Ref53487489 \h </w:instrText>
      </w:r>
      <w:r w:rsidR="004728C9" w:rsidRPr="004728C9">
        <w:rPr>
          <w:rFonts w:cs="Arial"/>
        </w:rPr>
        <w:instrText xml:space="preserve"> \* MERGEFORMAT </w:instrText>
      </w:r>
      <w:r w:rsidR="00125583" w:rsidRPr="004728C9">
        <w:rPr>
          <w:rFonts w:cs="Arial"/>
        </w:rPr>
      </w:r>
      <w:r w:rsidR="00125583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64</w:t>
      </w:r>
      <w:r w:rsidR="00125583" w:rsidRPr="004728C9">
        <w:rPr>
          <w:rFonts w:cs="Arial"/>
        </w:rPr>
        <w:fldChar w:fldCharType="end"/>
      </w:r>
      <w:r w:rsidR="00125583" w:rsidRPr="004728C9">
        <w:rPr>
          <w:rFonts w:cs="Arial"/>
        </w:rPr>
        <w:t>):</w:t>
      </w:r>
    </w:p>
    <w:p w14:paraId="6F0017BD" w14:textId="77777777" w:rsidR="00125583" w:rsidRPr="004728C9" w:rsidRDefault="00125583" w:rsidP="005C16E2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lastRenderedPageBreak/>
        <w:t>«Подписано ЭП заполнившего»;</w:t>
      </w:r>
    </w:p>
    <w:p w14:paraId="719B9103" w14:textId="77777777" w:rsidR="00125583" w:rsidRPr="004728C9" w:rsidRDefault="00125583" w:rsidP="005C16E2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руководителя»;</w:t>
      </w:r>
    </w:p>
    <w:p w14:paraId="78171AE5" w14:textId="77777777" w:rsidR="00125583" w:rsidRPr="004728C9" w:rsidRDefault="00125583" w:rsidP="005C16E2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МО».</w:t>
      </w:r>
    </w:p>
    <w:p w14:paraId="296FB84E" w14:textId="161A6D2F" w:rsidR="00125583" w:rsidRPr="004728C9" w:rsidRDefault="002862C7" w:rsidP="00125583">
      <w:pPr>
        <w:tabs>
          <w:tab w:val="left" w:pos="993"/>
        </w:tabs>
        <w:ind w:firstLine="0"/>
        <w:rPr>
          <w:rFonts w:cs="Arial"/>
        </w:rPr>
      </w:pPr>
      <w:r>
        <w:rPr>
          <w:noProof/>
        </w:rPr>
        <w:drawing>
          <wp:inline distT="0" distB="0" distL="0" distR="0" wp14:anchorId="0EDB627E" wp14:editId="6077BB90">
            <wp:extent cx="6120130" cy="4615180"/>
            <wp:effectExtent l="19050" t="19050" r="13970" b="139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5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FE5E94" w14:textId="3E09D507" w:rsidR="00125583" w:rsidRPr="004728C9" w:rsidRDefault="00125583" w:rsidP="00E97228">
      <w:pPr>
        <w:pStyle w:val="26"/>
        <w:spacing w:after="240" w:line="276" w:lineRule="auto"/>
      </w:pPr>
      <w:bookmarkStart w:id="170" w:name="_Ref53487489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64</w:t>
      </w:r>
      <w:r w:rsidR="00B17396">
        <w:rPr>
          <w:noProof/>
        </w:rPr>
        <w:fldChar w:fldCharType="end"/>
      </w:r>
      <w:bookmarkEnd w:id="170"/>
      <w:r w:rsidRPr="004728C9">
        <w:t xml:space="preserve"> – Список умерших в перинатальном периоде на подпись</w:t>
      </w:r>
    </w:p>
    <w:p w14:paraId="627F303A" w14:textId="16E3872B" w:rsidR="00125583" w:rsidRDefault="00125583" w:rsidP="00125B20">
      <w:pPr>
        <w:tabs>
          <w:tab w:val="left" w:pos="1134"/>
        </w:tabs>
        <w:ind w:firstLine="851"/>
        <w:rPr>
          <w:rFonts w:cs="Arial"/>
        </w:rPr>
      </w:pPr>
      <w:r w:rsidRPr="004728C9">
        <w:rPr>
          <w:rFonts w:cs="Arial"/>
        </w:rPr>
        <w:t>Форма «Список умерших в перинатальном периоде на подпись» и принцип работы аналогичны описанным для «Список умерших в перинатальном периоде» (п.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_Ref53487512 \n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>
        <w:rPr>
          <w:rFonts w:cs="Arial"/>
        </w:rPr>
        <w:t>4.2.2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 настоящего документа).</w:t>
      </w:r>
    </w:p>
    <w:p w14:paraId="4AB8AD70" w14:textId="6CAB138F" w:rsidR="002862C7" w:rsidRPr="004728C9" w:rsidRDefault="002862C7" w:rsidP="00125B20">
      <w:pPr>
        <w:tabs>
          <w:tab w:val="left" w:pos="1134"/>
        </w:tabs>
        <w:ind w:firstLine="851"/>
        <w:rPr>
          <w:rFonts w:cs="Arial"/>
        </w:rPr>
      </w:pPr>
      <w:r w:rsidRPr="00A158D6">
        <w:t>По умолчанию при открытии списка в блоке поиска в поле «Статус РЭМД» отображается значение «Не подписано»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r>
        <w:t>.</w:t>
      </w:r>
    </w:p>
    <w:p w14:paraId="446A0074" w14:textId="74AAC290" w:rsidR="00125583" w:rsidRPr="004728C9" w:rsidRDefault="00125583" w:rsidP="00125B20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4728C9">
        <w:rPr>
          <w:rFonts w:cs="Arial"/>
        </w:rPr>
        <w:t xml:space="preserve">Также на форме имеется кнопка «Подписать ЭП», предназначенная для подписи МС ЭП. Подробнее о подписи МС ЭП </w:t>
      </w:r>
      <w:r w:rsidR="00285724" w:rsidRPr="004728C9">
        <w:rPr>
          <w:rFonts w:cs="Arial"/>
        </w:rPr>
        <w:t xml:space="preserve">описано </w:t>
      </w:r>
      <w:r w:rsidR="00285724" w:rsidRPr="00285724">
        <w:rPr>
          <w:rFonts w:cs="Arial"/>
        </w:rPr>
        <w:t>в п.</w:t>
      </w:r>
      <w:r w:rsidR="00285724" w:rsidRPr="00285724">
        <w:rPr>
          <w:rFonts w:cs="Arial"/>
        </w:rPr>
        <w:fldChar w:fldCharType="begin"/>
      </w:r>
      <w:r w:rsidR="00285724" w:rsidRPr="00285724">
        <w:rPr>
          <w:rFonts w:cs="Arial"/>
        </w:rPr>
        <w:instrText xml:space="preserve"> REF _Ref53496333 \n \h </w:instrText>
      </w:r>
      <w:r w:rsidR="00285724">
        <w:rPr>
          <w:rFonts w:cs="Arial"/>
        </w:rPr>
        <w:instrText xml:space="preserve"> \* MERGEFORMAT </w:instrText>
      </w:r>
      <w:r w:rsidR="00285724" w:rsidRPr="00285724">
        <w:rPr>
          <w:rFonts w:cs="Arial"/>
        </w:rPr>
      </w:r>
      <w:r w:rsidR="00285724" w:rsidRPr="00285724">
        <w:rPr>
          <w:rFonts w:cs="Arial"/>
        </w:rPr>
        <w:fldChar w:fldCharType="separate"/>
      </w:r>
      <w:r w:rsidR="00B17396">
        <w:rPr>
          <w:rFonts w:cs="Arial"/>
        </w:rPr>
        <w:t>4.3.2</w:t>
      </w:r>
      <w:r w:rsidR="00285724" w:rsidRPr="00285724">
        <w:rPr>
          <w:rFonts w:cs="Arial"/>
        </w:rPr>
        <w:fldChar w:fldCharType="end"/>
      </w:r>
      <w:r w:rsidR="00285724" w:rsidRPr="004728C9">
        <w:rPr>
          <w:rFonts w:cs="Arial"/>
        </w:rPr>
        <w:t xml:space="preserve"> настоящего документа</w:t>
      </w:r>
      <w:r w:rsidRPr="004728C9">
        <w:rPr>
          <w:rFonts w:cs="Arial"/>
        </w:rPr>
        <w:t>.</w:t>
      </w:r>
    </w:p>
    <w:p w14:paraId="4D6CE352" w14:textId="04863206" w:rsidR="00C2192A" w:rsidRPr="004728C9" w:rsidRDefault="00C2192A" w:rsidP="00125B20">
      <w:pPr>
        <w:pStyle w:val="af2"/>
        <w:ind w:left="0"/>
        <w:rPr>
          <w:rFonts w:cs="Arial"/>
        </w:rPr>
      </w:pPr>
      <w:bookmarkStart w:id="171" w:name="_Toc156380836"/>
      <w:r w:rsidRPr="004728C9">
        <w:rPr>
          <w:rFonts w:cs="Arial"/>
        </w:rPr>
        <w:lastRenderedPageBreak/>
        <w:t>Список родившихся на подпись</w:t>
      </w:r>
      <w:bookmarkEnd w:id="171"/>
    </w:p>
    <w:p w14:paraId="65599143" w14:textId="7576ED8F" w:rsidR="00C2192A" w:rsidRPr="004728C9" w:rsidRDefault="00125B20" w:rsidP="00125B20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C2192A" w:rsidRPr="004728C9">
        <w:rPr>
          <w:rFonts w:cs="Arial"/>
        </w:rPr>
        <w:t>«Список родившихся на подпись»</w:t>
      </w:r>
      <w:r w:rsidR="00BB3CB9">
        <w:rPr>
          <w:rStyle w:val="afffb"/>
          <w:rFonts w:cs="Arial"/>
        </w:rPr>
        <w:footnoteReference w:id="5"/>
      </w:r>
      <w:r w:rsidR="00C2192A" w:rsidRPr="004728C9">
        <w:rPr>
          <w:rFonts w:cs="Arial"/>
        </w:rPr>
        <w:t xml:space="preserve"> содержит список МСР по МО пользователя со статусами (</w:t>
      </w:r>
      <w:r w:rsidR="00C9295A" w:rsidRPr="004728C9">
        <w:rPr>
          <w:rFonts w:cs="Arial"/>
        </w:rPr>
        <w:fldChar w:fldCharType="begin"/>
      </w:r>
      <w:r w:rsidR="00C9295A" w:rsidRPr="004728C9">
        <w:rPr>
          <w:rFonts w:cs="Arial"/>
        </w:rPr>
        <w:instrText xml:space="preserve"> REF _Ref53487795 \h </w:instrText>
      </w:r>
      <w:r w:rsidR="004728C9" w:rsidRPr="004728C9">
        <w:rPr>
          <w:rFonts w:cs="Arial"/>
        </w:rPr>
        <w:instrText xml:space="preserve"> \* MERGEFORMAT </w:instrText>
      </w:r>
      <w:r w:rsidR="00C9295A" w:rsidRPr="004728C9">
        <w:rPr>
          <w:rFonts w:cs="Arial"/>
        </w:rPr>
      </w:r>
      <w:r w:rsidR="00C9295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65</w:t>
      </w:r>
      <w:r w:rsidR="00C9295A" w:rsidRPr="004728C9">
        <w:rPr>
          <w:rFonts w:cs="Arial"/>
        </w:rPr>
        <w:fldChar w:fldCharType="end"/>
      </w:r>
      <w:r w:rsidR="00C2192A" w:rsidRPr="004728C9">
        <w:rPr>
          <w:rFonts w:cs="Arial"/>
        </w:rPr>
        <w:t>):</w:t>
      </w:r>
    </w:p>
    <w:p w14:paraId="38269454" w14:textId="77777777" w:rsidR="00C2192A" w:rsidRPr="004728C9" w:rsidRDefault="00C2192A" w:rsidP="00125B20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заполнившего»;</w:t>
      </w:r>
    </w:p>
    <w:p w14:paraId="3B151DF4" w14:textId="77777777" w:rsidR="00C2192A" w:rsidRPr="004728C9" w:rsidRDefault="00C2192A" w:rsidP="00125B20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руководителя»;</w:t>
      </w:r>
    </w:p>
    <w:p w14:paraId="342ADF66" w14:textId="77777777" w:rsidR="00C2192A" w:rsidRPr="004728C9" w:rsidRDefault="00C2192A" w:rsidP="00125B20">
      <w:pPr>
        <w:pStyle w:val="aff9"/>
        <w:numPr>
          <w:ilvl w:val="0"/>
          <w:numId w:val="3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«Подписано ЭП МО».</w:t>
      </w:r>
    </w:p>
    <w:p w14:paraId="6BC92A03" w14:textId="1839772C" w:rsidR="00C2192A" w:rsidRPr="004728C9" w:rsidRDefault="002862C7" w:rsidP="00DE46A0">
      <w:pPr>
        <w:tabs>
          <w:tab w:val="left" w:pos="993"/>
        </w:tabs>
        <w:ind w:firstLine="0"/>
        <w:jc w:val="center"/>
        <w:rPr>
          <w:rFonts w:cs="Arial"/>
        </w:rPr>
      </w:pPr>
      <w:r w:rsidRPr="003A0ABF">
        <w:rPr>
          <w:rFonts w:cs="Arial"/>
          <w:noProof/>
        </w:rPr>
        <w:drawing>
          <wp:inline distT="0" distB="0" distL="0" distR="0" wp14:anchorId="6F9D918C" wp14:editId="2803CF5E">
            <wp:extent cx="6120130" cy="4621530"/>
            <wp:effectExtent l="19050" t="19050" r="13970" b="2667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21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5DACC1" w14:textId="42E89980" w:rsidR="00C2192A" w:rsidRPr="004728C9" w:rsidRDefault="00C2192A" w:rsidP="00DE46A0">
      <w:pPr>
        <w:pStyle w:val="26"/>
        <w:spacing w:after="240" w:line="276" w:lineRule="auto"/>
      </w:pPr>
      <w:bookmarkStart w:id="172" w:name="_Ref53487795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65</w:t>
      </w:r>
      <w:r w:rsidR="00B17396">
        <w:rPr>
          <w:noProof/>
        </w:rPr>
        <w:fldChar w:fldCharType="end"/>
      </w:r>
      <w:bookmarkEnd w:id="172"/>
      <w:r w:rsidRPr="004728C9">
        <w:t xml:space="preserve"> – Список родившихся на подпись</w:t>
      </w:r>
    </w:p>
    <w:p w14:paraId="67B91EBC" w14:textId="506F4972" w:rsidR="00C2192A" w:rsidRDefault="00C2192A" w:rsidP="00DE46A0">
      <w:pPr>
        <w:tabs>
          <w:tab w:val="left" w:pos="1134"/>
        </w:tabs>
        <w:ind w:firstLine="851"/>
        <w:rPr>
          <w:rFonts w:cs="Arial"/>
        </w:rPr>
      </w:pPr>
      <w:r w:rsidRPr="004728C9">
        <w:rPr>
          <w:rFonts w:cs="Arial"/>
        </w:rPr>
        <w:t>Форма «Список родившихся на подпись» и принцип работы аналогичны описанным для «Список родившихся» (п.</w:t>
      </w:r>
      <w:r w:rsidR="00C9295A" w:rsidRPr="004728C9">
        <w:rPr>
          <w:rFonts w:cs="Arial"/>
        </w:rPr>
        <w:fldChar w:fldCharType="begin"/>
      </w:r>
      <w:r w:rsidR="00C9295A" w:rsidRPr="004728C9">
        <w:rPr>
          <w:rFonts w:cs="Arial"/>
        </w:rPr>
        <w:instrText xml:space="preserve"> REF _Ref53487778 \n \h </w:instrText>
      </w:r>
      <w:r w:rsidR="004728C9" w:rsidRPr="004728C9">
        <w:rPr>
          <w:rFonts w:cs="Arial"/>
        </w:rPr>
        <w:instrText xml:space="preserve"> \* MERGEFORMAT </w:instrText>
      </w:r>
      <w:r w:rsidR="00C9295A" w:rsidRPr="004728C9">
        <w:rPr>
          <w:rFonts w:cs="Arial"/>
        </w:rPr>
      </w:r>
      <w:r w:rsidR="00C9295A" w:rsidRPr="004728C9">
        <w:rPr>
          <w:rFonts w:cs="Arial"/>
        </w:rPr>
        <w:fldChar w:fldCharType="separate"/>
      </w:r>
      <w:r w:rsidR="00B17396">
        <w:rPr>
          <w:rFonts w:cs="Arial"/>
        </w:rPr>
        <w:t>4.2.3</w:t>
      </w:r>
      <w:r w:rsidR="00C9295A"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 настоящего документа).</w:t>
      </w:r>
    </w:p>
    <w:p w14:paraId="355AB3BE" w14:textId="7A1A456A" w:rsidR="002862C7" w:rsidRPr="004728C9" w:rsidRDefault="002862C7" w:rsidP="00DE46A0">
      <w:pPr>
        <w:tabs>
          <w:tab w:val="left" w:pos="1134"/>
        </w:tabs>
        <w:ind w:firstLine="851"/>
        <w:rPr>
          <w:rFonts w:cs="Arial"/>
        </w:rPr>
      </w:pPr>
      <w:r w:rsidRPr="00A158D6">
        <w:t>По умолчанию при открытии списка в блоке поиска в поле «Статус РЭМД» отображается значение «Не подписано»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r>
        <w:t>.</w:t>
      </w:r>
    </w:p>
    <w:p w14:paraId="43DCFC19" w14:textId="3095922E" w:rsidR="00C2192A" w:rsidRDefault="00C2192A" w:rsidP="00442744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4728C9">
        <w:rPr>
          <w:rFonts w:cs="Arial"/>
        </w:rPr>
        <w:lastRenderedPageBreak/>
        <w:t xml:space="preserve">Также на форме имеется кнопка «Подписать ЭП», предназначенная для подписи МС ЭП. Подробнее о подписи МС ЭП </w:t>
      </w:r>
      <w:r w:rsidR="00285724" w:rsidRPr="004728C9">
        <w:rPr>
          <w:rFonts w:cs="Arial"/>
        </w:rPr>
        <w:t xml:space="preserve">описано </w:t>
      </w:r>
      <w:r w:rsidR="00285724" w:rsidRPr="00285724">
        <w:rPr>
          <w:rFonts w:cs="Arial"/>
        </w:rPr>
        <w:t>в п.</w:t>
      </w:r>
      <w:r w:rsidR="00285724" w:rsidRPr="00285724">
        <w:rPr>
          <w:rFonts w:cs="Arial"/>
        </w:rPr>
        <w:fldChar w:fldCharType="begin"/>
      </w:r>
      <w:r w:rsidR="00285724" w:rsidRPr="00285724">
        <w:rPr>
          <w:rFonts w:cs="Arial"/>
        </w:rPr>
        <w:instrText xml:space="preserve"> REF _Ref53496333 \n \h </w:instrText>
      </w:r>
      <w:r w:rsidR="00285724">
        <w:rPr>
          <w:rFonts w:cs="Arial"/>
        </w:rPr>
        <w:instrText xml:space="preserve"> \* MERGEFORMAT </w:instrText>
      </w:r>
      <w:r w:rsidR="00285724" w:rsidRPr="00285724">
        <w:rPr>
          <w:rFonts w:cs="Arial"/>
        </w:rPr>
      </w:r>
      <w:r w:rsidR="00285724" w:rsidRPr="00285724">
        <w:rPr>
          <w:rFonts w:cs="Arial"/>
        </w:rPr>
        <w:fldChar w:fldCharType="separate"/>
      </w:r>
      <w:r w:rsidR="00B17396">
        <w:rPr>
          <w:rFonts w:cs="Arial"/>
        </w:rPr>
        <w:t>4.3.2</w:t>
      </w:r>
      <w:r w:rsidR="00285724" w:rsidRPr="00285724">
        <w:rPr>
          <w:rFonts w:cs="Arial"/>
        </w:rPr>
        <w:fldChar w:fldCharType="end"/>
      </w:r>
      <w:r w:rsidR="00285724" w:rsidRPr="004728C9">
        <w:rPr>
          <w:rFonts w:cs="Arial"/>
        </w:rPr>
        <w:t xml:space="preserve"> настоящего документа</w:t>
      </w:r>
      <w:r w:rsidRPr="004728C9">
        <w:rPr>
          <w:rFonts w:cs="Arial"/>
        </w:rPr>
        <w:t>.</w:t>
      </w:r>
    </w:p>
    <w:p w14:paraId="38B02919" w14:textId="3DEB8794" w:rsidR="00626F3F" w:rsidRPr="004728C9" w:rsidRDefault="00D618A1" w:rsidP="00442744">
      <w:pPr>
        <w:pStyle w:val="af2"/>
        <w:ind w:left="0"/>
        <w:rPr>
          <w:rFonts w:cs="Arial"/>
        </w:rPr>
      </w:pPr>
      <w:bookmarkStart w:id="173" w:name="_Toc90384246"/>
      <w:bookmarkStart w:id="174" w:name="_Toc156380837"/>
      <w:r w:rsidRPr="00626F3F">
        <w:rPr>
          <w:rFonts w:cs="Arial"/>
        </w:rPr>
        <w:t>Список МСС</w:t>
      </w:r>
      <w:r>
        <w:rPr>
          <w:rFonts w:cs="Arial"/>
        </w:rPr>
        <w:t xml:space="preserve"> и МСПС</w:t>
      </w:r>
      <w:r w:rsidRPr="00626F3F">
        <w:rPr>
          <w:rFonts w:cs="Arial"/>
        </w:rPr>
        <w:t xml:space="preserve"> в ВИМИС</w:t>
      </w:r>
      <w:bookmarkEnd w:id="173"/>
      <w:bookmarkEnd w:id="174"/>
    </w:p>
    <w:p w14:paraId="694C1EBA" w14:textId="22251A14" w:rsidR="00D618A1" w:rsidRPr="00626F3F" w:rsidRDefault="00442744" w:rsidP="00442744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D618A1" w:rsidRPr="004728C9">
        <w:rPr>
          <w:rFonts w:cs="Arial"/>
        </w:rPr>
        <w:t>«</w:t>
      </w:r>
      <w:r w:rsidR="00D618A1" w:rsidRPr="00626F3F">
        <w:rPr>
          <w:rFonts w:cs="Arial"/>
          <w:bCs/>
        </w:rPr>
        <w:t>Список МСС</w:t>
      </w:r>
      <w:r w:rsidR="00D618A1">
        <w:rPr>
          <w:rFonts w:cs="Arial"/>
          <w:bCs/>
        </w:rPr>
        <w:t xml:space="preserve"> и МСПС</w:t>
      </w:r>
      <w:r w:rsidR="00D618A1" w:rsidRPr="00626F3F">
        <w:rPr>
          <w:rFonts w:cs="Arial"/>
          <w:bCs/>
        </w:rPr>
        <w:t xml:space="preserve"> в ВИМИС</w:t>
      </w:r>
      <w:r w:rsidR="00D618A1" w:rsidRPr="004728C9">
        <w:rPr>
          <w:rFonts w:cs="Arial"/>
        </w:rPr>
        <w:t xml:space="preserve">» содержит </w:t>
      </w:r>
      <w:r w:rsidR="00D618A1" w:rsidRPr="00626F3F">
        <w:rPr>
          <w:rFonts w:cs="Arial"/>
        </w:rPr>
        <w:t>список МСС</w:t>
      </w:r>
      <w:r w:rsidR="00D618A1" w:rsidRPr="002B129E">
        <w:rPr>
          <w:rFonts w:cs="Arial"/>
        </w:rPr>
        <w:t>/</w:t>
      </w:r>
      <w:r w:rsidR="00D618A1">
        <w:rPr>
          <w:rFonts w:cs="Arial"/>
        </w:rPr>
        <w:t>МСПС</w:t>
      </w:r>
      <w:r w:rsidR="00D618A1" w:rsidRPr="00626F3F">
        <w:rPr>
          <w:rFonts w:cs="Arial"/>
        </w:rPr>
        <w:t>, пациенты которых состояли на контроле ВИМИС</w:t>
      </w:r>
      <w:bookmarkStart w:id="175" w:name="_Ref90029808"/>
      <w:r w:rsidR="00D618A1">
        <w:rPr>
          <w:rStyle w:val="afffb"/>
          <w:rFonts w:cs="Arial"/>
        </w:rPr>
        <w:footnoteReference w:id="6"/>
      </w:r>
      <w:bookmarkEnd w:id="175"/>
      <w:r w:rsidR="00D618A1" w:rsidRPr="00626F3F">
        <w:rPr>
          <w:rFonts w:cs="Arial"/>
        </w:rPr>
        <w:t>, и созданные в МО, которую администрирует пользователь (</w:t>
      </w:r>
      <w:r w:rsidR="00D618A1" w:rsidRPr="00626F3F">
        <w:rPr>
          <w:rFonts w:cs="Arial"/>
        </w:rPr>
        <w:fldChar w:fldCharType="begin"/>
      </w:r>
      <w:r w:rsidR="00D618A1" w:rsidRPr="00626F3F">
        <w:rPr>
          <w:rFonts w:cs="Arial"/>
        </w:rPr>
        <w:instrText xml:space="preserve"> REF _Ref58394354 \h  \* MERGEFORMAT </w:instrText>
      </w:r>
      <w:r w:rsidR="00D618A1" w:rsidRPr="00626F3F">
        <w:rPr>
          <w:rFonts w:cs="Arial"/>
        </w:rPr>
      </w:r>
      <w:r w:rsidR="00D618A1"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66</w:t>
      </w:r>
      <w:r w:rsidR="00D618A1" w:rsidRPr="00626F3F">
        <w:rPr>
          <w:rFonts w:cs="Arial"/>
        </w:rPr>
        <w:fldChar w:fldCharType="end"/>
      </w:r>
      <w:r w:rsidR="00D618A1" w:rsidRPr="00626F3F">
        <w:rPr>
          <w:rFonts w:cs="Arial"/>
        </w:rPr>
        <w:t>).</w:t>
      </w:r>
    </w:p>
    <w:p w14:paraId="2843AB66" w14:textId="77777777" w:rsidR="00D618A1" w:rsidRPr="00626F3F" w:rsidRDefault="00D618A1" w:rsidP="00D618A1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0CBAE481" wp14:editId="78DCEE18">
            <wp:extent cx="6120130" cy="4816475"/>
            <wp:effectExtent l="19050" t="19050" r="13970" b="222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16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133C20" w14:textId="2C65393B" w:rsidR="00D618A1" w:rsidRDefault="00D618A1" w:rsidP="00442744">
      <w:pPr>
        <w:pStyle w:val="26"/>
        <w:spacing w:after="240" w:line="276" w:lineRule="auto"/>
      </w:pPr>
      <w:bookmarkStart w:id="176" w:name="_Ref58394354"/>
      <w:r w:rsidRPr="00626F3F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66</w:t>
      </w:r>
      <w:r w:rsidR="00B17396">
        <w:rPr>
          <w:noProof/>
        </w:rPr>
        <w:fldChar w:fldCharType="end"/>
      </w:r>
      <w:bookmarkEnd w:id="176"/>
      <w:r w:rsidRPr="00626F3F">
        <w:t xml:space="preserve"> – Окно «Список МСС</w:t>
      </w:r>
      <w:r>
        <w:t xml:space="preserve"> и МСПС</w:t>
      </w:r>
      <w:r w:rsidRPr="00626F3F">
        <w:t xml:space="preserve"> в ВИМИС»</w:t>
      </w:r>
    </w:p>
    <w:p w14:paraId="47F669D2" w14:textId="4241BD9C" w:rsidR="00D618A1" w:rsidRPr="00480A9C" w:rsidRDefault="00D618A1" w:rsidP="00D618A1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480A9C">
        <w:rPr>
          <w:rFonts w:cs="Arial"/>
          <w:bCs/>
          <w:sz w:val="22"/>
          <w:szCs w:val="22"/>
        </w:rPr>
        <w:t xml:space="preserve">Описание колонок с информацией о </w:t>
      </w:r>
      <w:r w:rsidRPr="002E47F6">
        <w:rPr>
          <w:rFonts w:cs="Arial"/>
          <w:bCs/>
          <w:sz w:val="22"/>
          <w:szCs w:val="22"/>
        </w:rPr>
        <w:t>МСС/МСПС</w:t>
      </w:r>
      <w:r w:rsidRPr="00480A9C">
        <w:rPr>
          <w:rFonts w:cs="Arial"/>
          <w:bCs/>
          <w:sz w:val="22"/>
          <w:szCs w:val="22"/>
        </w:rPr>
        <w:t>, которые необходимо передавать в сервис ВИМИС</w:t>
      </w:r>
      <w:r>
        <w:rPr>
          <w:rFonts w:cs="Arial"/>
          <w:bCs/>
          <w:sz w:val="22"/>
          <w:szCs w:val="22"/>
        </w:rPr>
        <w:fldChar w:fldCharType="begin"/>
      </w:r>
      <w:r>
        <w:rPr>
          <w:rFonts w:cs="Arial"/>
          <w:bCs/>
          <w:sz w:val="22"/>
          <w:szCs w:val="22"/>
        </w:rPr>
        <w:instrText xml:space="preserve"> NOTEREF _Ref90029808 \f \h </w:instrText>
      </w:r>
      <w:r>
        <w:rPr>
          <w:rFonts w:cs="Arial"/>
          <w:bCs/>
          <w:sz w:val="22"/>
          <w:szCs w:val="22"/>
        </w:rPr>
      </w:r>
      <w:r>
        <w:rPr>
          <w:rFonts w:cs="Arial"/>
          <w:bCs/>
          <w:sz w:val="22"/>
          <w:szCs w:val="22"/>
        </w:rPr>
        <w:fldChar w:fldCharType="separate"/>
      </w:r>
      <w:r w:rsidR="00B17396" w:rsidRPr="00B17396">
        <w:rPr>
          <w:rStyle w:val="afffb"/>
        </w:rPr>
        <w:t>6</w:t>
      </w:r>
      <w:r>
        <w:rPr>
          <w:rFonts w:cs="Arial"/>
          <w:bCs/>
          <w:sz w:val="22"/>
          <w:szCs w:val="22"/>
        </w:rPr>
        <w:fldChar w:fldCharType="end"/>
      </w:r>
    </w:p>
    <w:p w14:paraId="53468118" w14:textId="62E9BA18" w:rsidR="00D618A1" w:rsidRPr="00626F3F" w:rsidRDefault="00D618A1" w:rsidP="00442744">
      <w:pPr>
        <w:ind w:firstLine="851"/>
        <w:rPr>
          <w:rFonts w:cs="Arial"/>
          <w:bCs/>
        </w:rPr>
      </w:pPr>
      <w:r w:rsidRPr="00626F3F">
        <w:rPr>
          <w:rFonts w:cs="Arial"/>
          <w:bCs/>
        </w:rPr>
        <w:t xml:space="preserve">Список содержит следующую информацию по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_Ref58394354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66</w:t>
      </w:r>
      <w:r w:rsidRPr="00626F3F">
        <w:rPr>
          <w:rFonts w:cs="Arial"/>
        </w:rPr>
        <w:fldChar w:fldCharType="end"/>
      </w:r>
      <w:r w:rsidRPr="00626F3F">
        <w:rPr>
          <w:rFonts w:cs="Arial"/>
          <w:bCs/>
        </w:rPr>
        <w:t>):</w:t>
      </w:r>
    </w:p>
    <w:p w14:paraId="52D34D75" w14:textId="77777777" w:rsidR="00D618A1" w:rsidRPr="00626F3F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>Серия;</w:t>
      </w:r>
    </w:p>
    <w:p w14:paraId="0F4F763F" w14:textId="77777777" w:rsidR="00D618A1" w:rsidRPr="00626F3F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>Номер;</w:t>
      </w:r>
    </w:p>
    <w:p w14:paraId="76780236" w14:textId="77777777" w:rsidR="00D618A1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lastRenderedPageBreak/>
        <w:t>ФИО пациента;</w:t>
      </w:r>
    </w:p>
    <w:p w14:paraId="74F9BBB6" w14:textId="77777777" w:rsidR="00D618A1" w:rsidRPr="00626F3F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Тип МС;</w:t>
      </w:r>
    </w:p>
    <w:p w14:paraId="2BA33D1D" w14:textId="77777777" w:rsidR="00D618A1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 xml:space="preserve">Первоначальная причина смерти, указанная в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>;</w:t>
      </w:r>
    </w:p>
    <w:p w14:paraId="306C4F16" w14:textId="77777777" w:rsidR="00D618A1" w:rsidRPr="00626F3F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Профиль ВИМИС;</w:t>
      </w:r>
    </w:p>
    <w:p w14:paraId="4622D8C2" w14:textId="77777777" w:rsidR="00D618A1" w:rsidRPr="00626F3F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 xml:space="preserve">Дата передачи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из </w:t>
      </w:r>
      <w:r>
        <w:rPr>
          <w:rFonts w:cs="Arial"/>
          <w:bCs/>
        </w:rPr>
        <w:t>под</w:t>
      </w:r>
      <w:r w:rsidRPr="00626F3F">
        <w:rPr>
          <w:rFonts w:cs="Arial"/>
          <w:bCs/>
        </w:rPr>
        <w:t xml:space="preserve">системы в сервис </w:t>
      </w:r>
      <w:r w:rsidRPr="00626F3F">
        <w:rPr>
          <w:rFonts w:cs="Arial"/>
        </w:rPr>
        <w:t>ВИМИС;</w:t>
      </w:r>
    </w:p>
    <w:p w14:paraId="41E2552E" w14:textId="77777777" w:rsidR="00D618A1" w:rsidRPr="00626F3F" w:rsidRDefault="00D618A1" w:rsidP="00F04486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 xml:space="preserve">Статус, полученный по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из сервиса УдКон;</w:t>
      </w:r>
    </w:p>
    <w:p w14:paraId="22EAA339" w14:textId="77777777" w:rsidR="00D618A1" w:rsidRDefault="00D618A1" w:rsidP="00F04486">
      <w:pPr>
        <w:numPr>
          <w:ilvl w:val="0"/>
          <w:numId w:val="48"/>
        </w:numPr>
        <w:tabs>
          <w:tab w:val="left" w:pos="1134"/>
        </w:tabs>
        <w:spacing w:after="120"/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 xml:space="preserve">Статус, полученный по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из сервиса </w:t>
      </w:r>
      <w:r w:rsidRPr="00626F3F">
        <w:rPr>
          <w:rFonts w:cs="Arial"/>
        </w:rPr>
        <w:t>ВИМИС</w:t>
      </w:r>
      <w:r w:rsidRPr="00626F3F">
        <w:rPr>
          <w:rFonts w:cs="Arial"/>
          <w:bCs/>
        </w:rPr>
        <w:t>.</w:t>
      </w:r>
    </w:p>
    <w:p w14:paraId="1E848F8F" w14:textId="77777777" w:rsidR="00D618A1" w:rsidRPr="00595A89" w:rsidRDefault="00D618A1" w:rsidP="00D618A1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595A89">
        <w:rPr>
          <w:rFonts w:cs="Arial"/>
          <w:bCs/>
          <w:sz w:val="22"/>
          <w:szCs w:val="22"/>
        </w:rPr>
        <w:t xml:space="preserve">Блок поиска (фильтрации) списка </w:t>
      </w:r>
      <w:r w:rsidRPr="002E47F6">
        <w:rPr>
          <w:rFonts w:cs="Arial"/>
          <w:bCs/>
          <w:sz w:val="22"/>
          <w:szCs w:val="22"/>
        </w:rPr>
        <w:t>МСС/МСПС</w:t>
      </w:r>
    </w:p>
    <w:p w14:paraId="5E843039" w14:textId="7A27BC44" w:rsidR="00D618A1" w:rsidRPr="00626F3F" w:rsidRDefault="00D618A1" w:rsidP="00F04486">
      <w:pPr>
        <w:ind w:firstLine="851"/>
        <w:rPr>
          <w:rFonts w:cs="Arial"/>
          <w:bCs/>
        </w:rPr>
      </w:pPr>
      <w:r w:rsidRPr="00626F3F">
        <w:rPr>
          <w:rFonts w:cs="Arial"/>
          <w:bCs/>
        </w:rPr>
        <w:t xml:space="preserve">Для фильтрации списка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пользователю доступны следующие поля фильтра </w:t>
      </w:r>
      <w:r w:rsidRPr="00626F3F">
        <w:rPr>
          <w:rFonts w:cs="Arial"/>
        </w:rPr>
        <w:t>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_Ref58395663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67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</w:t>
      </w:r>
      <w:r w:rsidRPr="00626F3F">
        <w:rPr>
          <w:rFonts w:cs="Arial"/>
          <w:bCs/>
        </w:rPr>
        <w:t>:</w:t>
      </w:r>
    </w:p>
    <w:p w14:paraId="103ADB4B" w14:textId="77777777" w:rsidR="00D618A1" w:rsidRPr="00626F3F" w:rsidRDefault="00D618A1" w:rsidP="00F04486">
      <w:pPr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>Дата выдачи (свид.) (с…по…);</w:t>
      </w:r>
    </w:p>
    <w:p w14:paraId="3CFB84E4" w14:textId="77777777" w:rsidR="00D618A1" w:rsidRPr="00626F3F" w:rsidRDefault="00D618A1" w:rsidP="00F04486">
      <w:pPr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  <w:bCs/>
        </w:rPr>
      </w:pPr>
      <w:r w:rsidRPr="00626F3F">
        <w:rPr>
          <w:rFonts w:cs="Arial"/>
          <w:bCs/>
        </w:rPr>
        <w:t>Статус передачи в ВИМИС:</w:t>
      </w:r>
    </w:p>
    <w:p w14:paraId="182604F5" w14:textId="77777777" w:rsidR="00D618A1" w:rsidRPr="00626F3F" w:rsidRDefault="00D618A1" w:rsidP="00D618A1">
      <w:pPr>
        <w:numPr>
          <w:ilvl w:val="0"/>
          <w:numId w:val="47"/>
        </w:numPr>
        <w:rPr>
          <w:rFonts w:cs="Arial"/>
          <w:bCs/>
        </w:rPr>
      </w:pPr>
      <w:r w:rsidRPr="00626F3F">
        <w:rPr>
          <w:rFonts w:cs="Arial"/>
          <w:bCs/>
        </w:rPr>
        <w:t xml:space="preserve">«Принято в УдКон».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успешно принят в сервис УдКон;</w:t>
      </w:r>
    </w:p>
    <w:p w14:paraId="0598F496" w14:textId="77777777" w:rsidR="00D618A1" w:rsidRPr="00626F3F" w:rsidRDefault="00D618A1" w:rsidP="00D618A1">
      <w:pPr>
        <w:numPr>
          <w:ilvl w:val="0"/>
          <w:numId w:val="47"/>
        </w:numPr>
        <w:rPr>
          <w:rFonts w:cs="Arial"/>
          <w:bCs/>
        </w:rPr>
      </w:pPr>
      <w:r w:rsidRPr="00626F3F">
        <w:rPr>
          <w:rFonts w:cs="Arial"/>
          <w:bCs/>
        </w:rPr>
        <w:t xml:space="preserve">«Ошибки в УдКон».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не принят в сервис УдКон, есть ошибки;</w:t>
      </w:r>
    </w:p>
    <w:p w14:paraId="57EBE034" w14:textId="77777777" w:rsidR="00D618A1" w:rsidRPr="00626F3F" w:rsidRDefault="00D618A1" w:rsidP="00D618A1">
      <w:pPr>
        <w:numPr>
          <w:ilvl w:val="0"/>
          <w:numId w:val="47"/>
        </w:numPr>
        <w:rPr>
          <w:rFonts w:cs="Arial"/>
          <w:bCs/>
        </w:rPr>
      </w:pPr>
      <w:r w:rsidRPr="00626F3F">
        <w:rPr>
          <w:rFonts w:cs="Arial"/>
          <w:bCs/>
        </w:rPr>
        <w:t xml:space="preserve">«Принято в ВИМИС».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успешно принят в сервис УдКон и ВИМИС;</w:t>
      </w:r>
    </w:p>
    <w:p w14:paraId="0F051032" w14:textId="77777777" w:rsidR="00D618A1" w:rsidRPr="00626F3F" w:rsidRDefault="00D618A1" w:rsidP="00D618A1">
      <w:pPr>
        <w:numPr>
          <w:ilvl w:val="0"/>
          <w:numId w:val="47"/>
        </w:numPr>
        <w:rPr>
          <w:rFonts w:cs="Arial"/>
          <w:bCs/>
        </w:rPr>
      </w:pPr>
      <w:r w:rsidRPr="00626F3F">
        <w:rPr>
          <w:rFonts w:cs="Arial"/>
          <w:bCs/>
        </w:rPr>
        <w:t xml:space="preserve">«Ошибки в ВИМИС».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принят в сервис УдКон, а при передаче в сервис ВИМИС есть ошибки;</w:t>
      </w:r>
    </w:p>
    <w:p w14:paraId="504B17D1" w14:textId="77777777" w:rsidR="00D618A1" w:rsidRPr="00626F3F" w:rsidRDefault="00D618A1" w:rsidP="00D618A1">
      <w:pPr>
        <w:numPr>
          <w:ilvl w:val="0"/>
          <w:numId w:val="47"/>
        </w:numPr>
        <w:rPr>
          <w:rFonts w:cs="Arial"/>
          <w:bCs/>
        </w:rPr>
      </w:pPr>
      <w:r w:rsidRPr="00626F3F">
        <w:rPr>
          <w:rFonts w:cs="Arial"/>
          <w:bCs/>
        </w:rPr>
        <w:t xml:space="preserve">«Не отправлено». </w:t>
      </w:r>
      <w:r w:rsidRPr="00626F3F">
        <w:rPr>
          <w:rFonts w:cs="Arial"/>
        </w:rPr>
        <w:t>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  <w:bCs/>
        </w:rPr>
        <w:t xml:space="preserve"> не отправлялось в сервис УдКон/ВИМИС;</w:t>
      </w:r>
    </w:p>
    <w:p w14:paraId="6BDD9BF8" w14:textId="77777777" w:rsidR="00D618A1" w:rsidRDefault="00D618A1" w:rsidP="00D618A1">
      <w:pPr>
        <w:numPr>
          <w:ilvl w:val="0"/>
          <w:numId w:val="47"/>
        </w:numPr>
        <w:rPr>
          <w:rFonts w:cs="Arial"/>
          <w:bCs/>
        </w:rPr>
      </w:pPr>
      <w:r w:rsidRPr="00626F3F">
        <w:rPr>
          <w:rFonts w:cs="Arial"/>
          <w:bCs/>
        </w:rPr>
        <w:t>«Ошибки при отправке». При отправке МСС в сервис ВИМИС/УдКон возникли ошибки.</w:t>
      </w:r>
    </w:p>
    <w:p w14:paraId="2FB55A47" w14:textId="77777777" w:rsidR="00D618A1" w:rsidRPr="00626F3F" w:rsidRDefault="00D618A1" w:rsidP="00F04486">
      <w:pPr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  <w:bCs/>
        </w:rPr>
      </w:pPr>
      <w:r>
        <w:t>МО.</w:t>
      </w:r>
      <w:r w:rsidRPr="0099704B">
        <w:t xml:space="preserve"> </w:t>
      </w:r>
      <w:r>
        <w:t>Пользователю доступны только те МО, которые были назначены ему пользователем с ролью «Администратор»</w:t>
      </w:r>
      <w:r w:rsidRPr="00626F3F">
        <w:rPr>
          <w:rFonts w:cs="Arial"/>
          <w:bCs/>
        </w:rPr>
        <w:t>;</w:t>
      </w:r>
    </w:p>
    <w:p w14:paraId="5B551FE5" w14:textId="77777777" w:rsidR="00D618A1" w:rsidRDefault="00D618A1" w:rsidP="00F04486">
      <w:pPr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  <w:bCs/>
        </w:rPr>
      </w:pPr>
      <w:r>
        <w:t>Профиль ВИМИС</w:t>
      </w:r>
      <w:r w:rsidRPr="00626F3F">
        <w:rPr>
          <w:rFonts w:cs="Arial"/>
          <w:bCs/>
        </w:rPr>
        <w:t>:</w:t>
      </w:r>
    </w:p>
    <w:p w14:paraId="6BB586AE" w14:textId="77777777" w:rsidR="00D618A1" w:rsidRDefault="00D618A1" w:rsidP="005A1939">
      <w:pPr>
        <w:pStyle w:val="aff9"/>
        <w:numPr>
          <w:ilvl w:val="0"/>
          <w:numId w:val="58"/>
        </w:numPr>
        <w:rPr>
          <w:rFonts w:cs="Arial"/>
          <w:bCs/>
        </w:rPr>
      </w:pPr>
      <w:r>
        <w:rPr>
          <w:rFonts w:cs="Arial"/>
          <w:bCs/>
        </w:rPr>
        <w:t>«</w:t>
      </w:r>
      <w:r w:rsidRPr="0099704B">
        <w:rPr>
          <w:rFonts w:cs="Arial"/>
          <w:bCs/>
        </w:rPr>
        <w:t>Онкология</w:t>
      </w:r>
      <w:r>
        <w:rPr>
          <w:rFonts w:cs="Arial"/>
          <w:bCs/>
        </w:rPr>
        <w:t>»;</w:t>
      </w:r>
    </w:p>
    <w:p w14:paraId="2DFCB008" w14:textId="77777777" w:rsidR="00D618A1" w:rsidRDefault="00D618A1" w:rsidP="005A1939">
      <w:pPr>
        <w:pStyle w:val="aff9"/>
        <w:numPr>
          <w:ilvl w:val="0"/>
          <w:numId w:val="58"/>
        </w:numPr>
        <w:rPr>
          <w:rFonts w:cs="Arial"/>
          <w:bCs/>
        </w:rPr>
      </w:pPr>
      <w:r w:rsidRPr="0099704B">
        <w:rPr>
          <w:rFonts w:cs="Arial"/>
          <w:bCs/>
        </w:rPr>
        <w:t>«Акушерство, гинекология и неонатология»;</w:t>
      </w:r>
    </w:p>
    <w:p w14:paraId="51F9EF42" w14:textId="77777777" w:rsidR="00D618A1" w:rsidRPr="0099704B" w:rsidRDefault="00D618A1" w:rsidP="005A1939">
      <w:pPr>
        <w:pStyle w:val="aff9"/>
        <w:numPr>
          <w:ilvl w:val="0"/>
          <w:numId w:val="58"/>
        </w:numPr>
        <w:rPr>
          <w:rFonts w:cs="Arial"/>
          <w:bCs/>
        </w:rPr>
      </w:pPr>
      <w:r w:rsidRPr="0099704B">
        <w:rPr>
          <w:rFonts w:cs="Arial"/>
          <w:bCs/>
        </w:rPr>
        <w:t>«Сердечно-сосудистые заболевания»;</w:t>
      </w:r>
    </w:p>
    <w:p w14:paraId="7C5C9455" w14:textId="77777777" w:rsidR="00D618A1" w:rsidRDefault="00D618A1" w:rsidP="00F04486">
      <w:pPr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  <w:bCs/>
        </w:rPr>
      </w:pPr>
      <w:r w:rsidRPr="008B7EDA">
        <w:t>Тип свид</w:t>
      </w:r>
      <w:r>
        <w:t>етельства. Поле доступно только при наличии единственного значения «</w:t>
      </w:r>
      <w:r w:rsidRPr="00ED27E6">
        <w:t>Акушерство, гинекология и неонатология</w:t>
      </w:r>
      <w:r>
        <w:t>» в поле «Профиль ВИМИС». Пользователю доступны следующие значения</w:t>
      </w:r>
      <w:r w:rsidRPr="00626F3F">
        <w:rPr>
          <w:rFonts w:cs="Arial"/>
          <w:bCs/>
        </w:rPr>
        <w:t>:</w:t>
      </w:r>
    </w:p>
    <w:p w14:paraId="06B38D86" w14:textId="77777777" w:rsidR="00D618A1" w:rsidRDefault="00D618A1" w:rsidP="005A1939">
      <w:pPr>
        <w:pStyle w:val="aff9"/>
        <w:numPr>
          <w:ilvl w:val="0"/>
          <w:numId w:val="58"/>
        </w:numPr>
        <w:rPr>
          <w:rFonts w:cs="Arial"/>
          <w:bCs/>
        </w:rPr>
      </w:pPr>
      <w:r>
        <w:rPr>
          <w:rFonts w:cs="Arial"/>
          <w:bCs/>
        </w:rPr>
        <w:t>«</w:t>
      </w:r>
      <w:r w:rsidRPr="0099704B">
        <w:rPr>
          <w:rFonts w:cs="Arial"/>
          <w:bCs/>
        </w:rPr>
        <w:t>Перинатальной смерти</w:t>
      </w:r>
      <w:r>
        <w:rPr>
          <w:rFonts w:cs="Arial"/>
          <w:bCs/>
        </w:rPr>
        <w:t>»;</w:t>
      </w:r>
    </w:p>
    <w:p w14:paraId="3148FEE9" w14:textId="77777777" w:rsidR="00D618A1" w:rsidRPr="0099704B" w:rsidRDefault="00D618A1" w:rsidP="005A1939">
      <w:pPr>
        <w:pStyle w:val="aff9"/>
        <w:numPr>
          <w:ilvl w:val="0"/>
          <w:numId w:val="58"/>
        </w:numPr>
        <w:rPr>
          <w:rFonts w:cs="Arial"/>
          <w:bCs/>
        </w:rPr>
      </w:pPr>
      <w:r w:rsidRPr="0099704B">
        <w:rPr>
          <w:rFonts w:cs="Arial"/>
          <w:bCs/>
        </w:rPr>
        <w:t>«Смерти»</w:t>
      </w:r>
      <w:r>
        <w:rPr>
          <w:rFonts w:cs="Arial"/>
          <w:bCs/>
        </w:rPr>
        <w:t>.</w:t>
      </w:r>
    </w:p>
    <w:p w14:paraId="5867F115" w14:textId="77777777" w:rsidR="00D618A1" w:rsidRPr="00626F3F" w:rsidRDefault="00D618A1" w:rsidP="00D618A1">
      <w:pPr>
        <w:ind w:firstLine="0"/>
        <w:rPr>
          <w:rFonts w:cs="Arial"/>
          <w:bCs/>
        </w:rPr>
      </w:pPr>
    </w:p>
    <w:p w14:paraId="26989490" w14:textId="77777777" w:rsidR="00D618A1" w:rsidRPr="00626F3F" w:rsidRDefault="00D618A1" w:rsidP="00D618A1">
      <w:pPr>
        <w:ind w:firstLine="0"/>
        <w:jc w:val="center"/>
        <w:rPr>
          <w:rFonts w:cs="Arial"/>
          <w:bCs/>
        </w:rPr>
      </w:pPr>
      <w:r w:rsidRPr="0099704B">
        <w:rPr>
          <w:rFonts w:cs="Arial"/>
          <w:bCs/>
          <w:noProof/>
        </w:rPr>
        <w:lastRenderedPageBreak/>
        <w:drawing>
          <wp:inline distT="0" distB="0" distL="0" distR="0" wp14:anchorId="4EA708A0" wp14:editId="7902D057">
            <wp:extent cx="6120130" cy="1510030"/>
            <wp:effectExtent l="19050" t="19050" r="13970" b="139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100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881B4C" w14:textId="3D855EBF" w:rsidR="00D618A1" w:rsidRDefault="00D618A1" w:rsidP="00F04486">
      <w:pPr>
        <w:pStyle w:val="26"/>
        <w:spacing w:after="240" w:line="276" w:lineRule="auto"/>
      </w:pPr>
      <w:bookmarkStart w:id="177" w:name="_Ref58395663"/>
      <w:r w:rsidRPr="00626F3F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67</w:t>
      </w:r>
      <w:r w:rsidR="00B17396">
        <w:rPr>
          <w:noProof/>
        </w:rPr>
        <w:fldChar w:fldCharType="end"/>
      </w:r>
      <w:bookmarkEnd w:id="177"/>
      <w:r w:rsidRPr="00626F3F">
        <w:t xml:space="preserve"> – Окно «Список МСС</w:t>
      </w:r>
      <w:r>
        <w:t xml:space="preserve"> и МСПС</w:t>
      </w:r>
      <w:r w:rsidRPr="00626F3F">
        <w:t xml:space="preserve"> в ВИМИС». Поля фильтра списка</w:t>
      </w:r>
    </w:p>
    <w:p w14:paraId="6E8C1B48" w14:textId="799747FC" w:rsidR="00D618A1" w:rsidRPr="00595A89" w:rsidRDefault="00D618A1" w:rsidP="00D618A1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595A89">
        <w:rPr>
          <w:rFonts w:cs="Arial"/>
          <w:bCs/>
          <w:sz w:val="22"/>
          <w:szCs w:val="22"/>
        </w:rPr>
        <w:t>Просмотр подробной информации о запросах, передаваемых в сервис Удкон / ВИМИС</w:t>
      </w:r>
      <w:r w:rsidR="009C4312">
        <w:rPr>
          <w:rFonts w:cs="Arial"/>
          <w:bCs/>
          <w:sz w:val="22"/>
          <w:szCs w:val="22"/>
        </w:rPr>
        <w:t>/ РЭМД</w:t>
      </w:r>
    </w:p>
    <w:p w14:paraId="0FFF8FD9" w14:textId="58A75CC5" w:rsidR="00D618A1" w:rsidRPr="00626F3F" w:rsidRDefault="00D618A1" w:rsidP="00F04486">
      <w:pPr>
        <w:ind w:firstLine="851"/>
        <w:rPr>
          <w:rFonts w:cs="Arial"/>
        </w:rPr>
      </w:pPr>
      <w:r w:rsidRPr="00626F3F">
        <w:rPr>
          <w:rFonts w:cs="Arial"/>
        </w:rPr>
        <w:t>Для просмотра подробной информации о запросах, передаваемых в сервис Удкон / ВИМИС</w:t>
      </w:r>
      <w:r w:rsidR="009C4312">
        <w:rPr>
          <w:rFonts w:cs="Arial"/>
        </w:rPr>
        <w:t xml:space="preserve"> / РЭМД</w:t>
      </w:r>
      <w:r w:rsidRPr="00626F3F">
        <w:rPr>
          <w:rFonts w:cs="Arial"/>
        </w:rPr>
        <w:t>, следует нажать на кнопку «Детали» в строке записи о 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</w:rPr>
        <w:t xml:space="preserve"> 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_Ref58395670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68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</w:t>
      </w:r>
    </w:p>
    <w:p w14:paraId="5A3E2084" w14:textId="77777777" w:rsidR="00D618A1" w:rsidRPr="00626F3F" w:rsidRDefault="00D618A1" w:rsidP="00D618A1">
      <w:pPr>
        <w:ind w:firstLine="0"/>
        <w:jc w:val="center"/>
        <w:rPr>
          <w:rFonts w:cs="Arial"/>
        </w:rPr>
      </w:pPr>
      <w:r w:rsidRPr="00196C2E">
        <w:rPr>
          <w:rFonts w:cs="Arial"/>
          <w:noProof/>
        </w:rPr>
        <w:drawing>
          <wp:inline distT="0" distB="0" distL="0" distR="0" wp14:anchorId="7BFFA139" wp14:editId="18D8FF38">
            <wp:extent cx="6120130" cy="3230245"/>
            <wp:effectExtent l="19050" t="19050" r="13970" b="273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7259FF" w14:textId="66B416DE" w:rsidR="00D618A1" w:rsidRPr="00626F3F" w:rsidRDefault="00D618A1" w:rsidP="00F04486">
      <w:pPr>
        <w:pStyle w:val="26"/>
        <w:spacing w:after="240" w:line="276" w:lineRule="auto"/>
      </w:pPr>
      <w:bookmarkStart w:id="178" w:name="_Ref58395670"/>
      <w:r w:rsidRPr="00626F3F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68</w:t>
      </w:r>
      <w:r w:rsidR="00B17396">
        <w:rPr>
          <w:noProof/>
        </w:rPr>
        <w:fldChar w:fldCharType="end"/>
      </w:r>
      <w:bookmarkEnd w:id="178"/>
      <w:r w:rsidRPr="00626F3F">
        <w:t xml:space="preserve"> – Окно «Список МСС</w:t>
      </w:r>
      <w:r>
        <w:t xml:space="preserve"> и МСПС</w:t>
      </w:r>
      <w:r w:rsidRPr="00626F3F">
        <w:t xml:space="preserve"> в ВИМИС». Кнопка «Детали»</w:t>
      </w:r>
    </w:p>
    <w:p w14:paraId="69F350A5" w14:textId="27699935" w:rsidR="00D618A1" w:rsidRDefault="00D618A1" w:rsidP="00F04486">
      <w:pPr>
        <w:ind w:firstLine="851"/>
        <w:rPr>
          <w:rFonts w:cs="Arial"/>
        </w:rPr>
      </w:pPr>
      <w:r w:rsidRPr="00626F3F">
        <w:rPr>
          <w:rFonts w:cs="Arial"/>
        </w:rPr>
        <w:t xml:space="preserve">В результате будет открыта форма «Подробная информация о документе», </w:t>
      </w:r>
      <w:r w:rsidR="00142292">
        <w:rPr>
          <w:rFonts w:cs="Arial"/>
        </w:rPr>
        <w:t>на которой отображены следующие вкладки</w:t>
      </w:r>
      <w:r>
        <w:rPr>
          <w:rFonts w:cs="Arial"/>
        </w:rPr>
        <w:t xml:space="preserve"> </w:t>
      </w:r>
      <w:r w:rsidRPr="00626F3F">
        <w:rPr>
          <w:rFonts w:cs="Arial"/>
        </w:rPr>
        <w:t>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_Ref65224720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69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 xml:space="preserve"> -</w:t>
      </w:r>
      <w:r w:rsidR="005752F6">
        <w:rPr>
          <w:rFonts w:cs="Arial"/>
        </w:rPr>
        <w:t xml:space="preserve"> 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_Ref65224722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70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</w:t>
      </w:r>
    </w:p>
    <w:p w14:paraId="307990DE" w14:textId="13B282B6" w:rsidR="00982CFD" w:rsidRPr="00142292" w:rsidRDefault="00142292" w:rsidP="00F04486">
      <w:pPr>
        <w:pStyle w:val="aff9"/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«Запросы»</w:t>
      </w:r>
      <w:r w:rsidR="005A354C">
        <w:rPr>
          <w:rFonts w:cs="Arial"/>
        </w:rPr>
        <w:t>.</w:t>
      </w:r>
      <w:r w:rsidR="00D618A1" w:rsidRPr="00142292">
        <w:rPr>
          <w:rFonts w:cs="Arial"/>
          <w:bCs/>
        </w:rPr>
        <w:t xml:space="preserve"> </w:t>
      </w:r>
      <w:r w:rsidR="005A354C">
        <w:rPr>
          <w:rFonts w:cs="Arial"/>
          <w:bCs/>
        </w:rPr>
        <w:t>С</w:t>
      </w:r>
      <w:r w:rsidR="00D618A1" w:rsidRPr="00142292">
        <w:rPr>
          <w:rFonts w:cs="Arial"/>
          <w:bCs/>
        </w:rPr>
        <w:t>одержит следующие колонки</w:t>
      </w:r>
      <w:r>
        <w:rPr>
          <w:rFonts w:cs="Arial"/>
          <w:bCs/>
        </w:rPr>
        <w:t xml:space="preserve"> с информацией о </w:t>
      </w:r>
      <w:r w:rsidR="004B6D90">
        <w:rPr>
          <w:rFonts w:cs="Arial"/>
          <w:bCs/>
        </w:rPr>
        <w:t>запросе</w:t>
      </w:r>
      <w:r>
        <w:rPr>
          <w:rFonts w:cs="Arial"/>
          <w:bCs/>
        </w:rPr>
        <w:t xml:space="preserve"> </w:t>
      </w:r>
      <w:r w:rsidR="004B6D90">
        <w:rPr>
          <w:rFonts w:cs="Arial"/>
          <w:bCs/>
        </w:rPr>
        <w:t xml:space="preserve">    </w:t>
      </w:r>
      <w:r w:rsidR="005752F6" w:rsidRPr="00142292">
        <w:rPr>
          <w:rFonts w:cs="Arial"/>
          <w:bCs/>
        </w:rPr>
        <w:t>(</w:t>
      </w:r>
      <w:r w:rsidR="005752F6" w:rsidRPr="00142292">
        <w:rPr>
          <w:rFonts w:cs="Arial"/>
        </w:rPr>
        <w:fldChar w:fldCharType="begin"/>
      </w:r>
      <w:r w:rsidR="005752F6" w:rsidRPr="00142292">
        <w:rPr>
          <w:rFonts w:cs="Arial"/>
        </w:rPr>
        <w:instrText xml:space="preserve"> REF _Ref65224720 \h  \* MERGEFORMAT </w:instrText>
      </w:r>
      <w:r w:rsidR="005752F6" w:rsidRPr="00142292">
        <w:rPr>
          <w:rFonts w:cs="Arial"/>
        </w:rPr>
      </w:r>
      <w:r w:rsidR="005752F6" w:rsidRPr="00142292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69</w:t>
      </w:r>
      <w:r w:rsidR="005752F6" w:rsidRPr="00142292">
        <w:rPr>
          <w:rFonts w:cs="Arial"/>
        </w:rPr>
        <w:fldChar w:fldCharType="end"/>
      </w:r>
      <w:r w:rsidR="005752F6" w:rsidRPr="00142292">
        <w:rPr>
          <w:rFonts w:cs="Arial"/>
        </w:rPr>
        <w:t xml:space="preserve"> - </w:t>
      </w:r>
      <w:r w:rsidR="005752F6" w:rsidRPr="00142292">
        <w:rPr>
          <w:rFonts w:cs="Arial"/>
        </w:rPr>
        <w:fldChar w:fldCharType="begin"/>
      </w:r>
      <w:r w:rsidR="005752F6" w:rsidRPr="00142292">
        <w:rPr>
          <w:rFonts w:cs="Arial"/>
        </w:rPr>
        <w:instrText xml:space="preserve"> REF _Ref65224722 \h  \* MERGEFORMAT </w:instrText>
      </w:r>
      <w:r w:rsidR="005752F6" w:rsidRPr="00142292">
        <w:rPr>
          <w:rFonts w:cs="Arial"/>
        </w:rPr>
      </w:r>
      <w:r w:rsidR="005752F6" w:rsidRPr="00142292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70</w:t>
      </w:r>
      <w:r w:rsidR="005752F6" w:rsidRPr="00142292">
        <w:rPr>
          <w:rFonts w:cs="Arial"/>
        </w:rPr>
        <w:fldChar w:fldCharType="end"/>
      </w:r>
      <w:r w:rsidR="005752F6" w:rsidRPr="00142292">
        <w:rPr>
          <w:rFonts w:cs="Arial"/>
          <w:bCs/>
        </w:rPr>
        <w:t>)</w:t>
      </w:r>
      <w:r w:rsidR="00982CFD" w:rsidRPr="00142292">
        <w:rPr>
          <w:rFonts w:cs="Arial"/>
          <w:bCs/>
        </w:rPr>
        <w:t>:</w:t>
      </w:r>
    </w:p>
    <w:p w14:paraId="0F694E10" w14:textId="77777777" w:rsidR="00D618A1" w:rsidRPr="008C416D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626F3F">
        <w:rPr>
          <w:rFonts w:cs="Arial"/>
          <w:bCs/>
        </w:rPr>
        <w:t>«</w:t>
      </w:r>
      <w:r w:rsidRPr="008C416D">
        <w:rPr>
          <w:rFonts w:cs="Arial"/>
          <w:bCs/>
        </w:rPr>
        <w:t>Дата создания»;</w:t>
      </w:r>
    </w:p>
    <w:p w14:paraId="55E46E9D" w14:textId="1B7126C4" w:rsidR="00D618A1" w:rsidRPr="008C416D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 xml:space="preserve">«Статус </w:t>
      </w:r>
      <w:r w:rsidR="00163DDC" w:rsidRPr="008C416D">
        <w:rPr>
          <w:rFonts w:cs="Arial"/>
          <w:bCs/>
        </w:rPr>
        <w:t>Онкология</w:t>
      </w:r>
      <w:r w:rsidRPr="008C416D">
        <w:rPr>
          <w:rFonts w:cs="Arial"/>
          <w:bCs/>
        </w:rPr>
        <w:t>»;</w:t>
      </w:r>
    </w:p>
    <w:p w14:paraId="37745CB8" w14:textId="13B010AD" w:rsidR="00D618A1" w:rsidRPr="008C416D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 xml:space="preserve">«Статус </w:t>
      </w:r>
      <w:r w:rsidR="00163DDC" w:rsidRPr="008C416D">
        <w:rPr>
          <w:rFonts w:cs="Arial"/>
        </w:rPr>
        <w:t>Профилактика</w:t>
      </w:r>
      <w:r w:rsidRPr="008C416D">
        <w:rPr>
          <w:rFonts w:cs="Arial"/>
        </w:rPr>
        <w:t>»</w:t>
      </w:r>
      <w:r w:rsidRPr="008C416D">
        <w:rPr>
          <w:rFonts w:cs="Arial"/>
          <w:bCs/>
        </w:rPr>
        <w:t>;</w:t>
      </w:r>
    </w:p>
    <w:p w14:paraId="647C67EE" w14:textId="00BBC183" w:rsidR="00163DDC" w:rsidRPr="008C416D" w:rsidRDefault="00163DDC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lastRenderedPageBreak/>
        <w:t>«Статус Проф. Инф.»</w:t>
      </w:r>
      <w:r w:rsidR="009F2B26" w:rsidRPr="008C416D">
        <w:rPr>
          <w:rFonts w:cs="Arial"/>
          <w:bCs/>
        </w:rPr>
        <w:t>;</w:t>
      </w:r>
    </w:p>
    <w:p w14:paraId="7F5FA436" w14:textId="3DFB7CDB" w:rsidR="009F2B26" w:rsidRPr="008C416D" w:rsidRDefault="009F2B26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>«Статус АкиНео»;</w:t>
      </w:r>
    </w:p>
    <w:p w14:paraId="73F1B539" w14:textId="52040552" w:rsidR="009F2B26" w:rsidRPr="008C416D" w:rsidRDefault="009F2B26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>«Статус ССЗ»;</w:t>
      </w:r>
    </w:p>
    <w:p w14:paraId="7F4CF6CC" w14:textId="10C44838" w:rsidR="009F2B26" w:rsidRPr="008C416D" w:rsidRDefault="009F2B26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>«Статус РВИМИС»;</w:t>
      </w:r>
    </w:p>
    <w:p w14:paraId="0615D6F7" w14:textId="77777777" w:rsidR="00D618A1" w:rsidRPr="008C416D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>«Адрес запроса»;</w:t>
      </w:r>
    </w:p>
    <w:p w14:paraId="0EE46639" w14:textId="77777777" w:rsidR="00D618A1" w:rsidRPr="008C416D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8C416D">
        <w:rPr>
          <w:rFonts w:cs="Arial"/>
          <w:bCs/>
        </w:rPr>
        <w:t>«Запрос»;</w:t>
      </w:r>
    </w:p>
    <w:p w14:paraId="6B325DCA" w14:textId="77777777" w:rsidR="00D618A1" w:rsidRPr="00626F3F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626F3F">
        <w:rPr>
          <w:rFonts w:cs="Arial"/>
          <w:bCs/>
        </w:rPr>
        <w:t>«Ответ»;</w:t>
      </w:r>
    </w:p>
    <w:p w14:paraId="0644FA5C" w14:textId="77777777" w:rsidR="00D618A1" w:rsidRPr="00626F3F" w:rsidRDefault="00D618A1" w:rsidP="00142292">
      <w:pPr>
        <w:numPr>
          <w:ilvl w:val="0"/>
          <w:numId w:val="62"/>
        </w:numPr>
        <w:tabs>
          <w:tab w:val="left" w:pos="993"/>
        </w:tabs>
        <w:ind w:left="1429" w:hanging="357"/>
        <w:rPr>
          <w:rFonts w:cs="Arial"/>
          <w:bCs/>
        </w:rPr>
      </w:pPr>
      <w:r w:rsidRPr="00626F3F">
        <w:rPr>
          <w:rFonts w:cs="Arial"/>
          <w:bCs/>
        </w:rPr>
        <w:t>«Ошибки в системе».</w:t>
      </w:r>
    </w:p>
    <w:p w14:paraId="1F454529" w14:textId="7BE405BE" w:rsidR="00D618A1" w:rsidRPr="00626F3F" w:rsidRDefault="00982CFD" w:rsidP="00D618A1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C950AE3" wp14:editId="12065889">
            <wp:extent cx="5638800" cy="4505770"/>
            <wp:effectExtent l="19050" t="19050" r="19050" b="2857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563" cy="45215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7AF00A" w14:textId="4CBFF57F" w:rsidR="00D618A1" w:rsidRPr="00626F3F" w:rsidRDefault="00D618A1" w:rsidP="00F04486">
      <w:pPr>
        <w:pStyle w:val="26"/>
        <w:spacing w:after="240" w:line="276" w:lineRule="auto"/>
      </w:pPr>
      <w:bookmarkStart w:id="179" w:name="_Ref65224720"/>
      <w:r w:rsidRPr="00626F3F">
        <w:rPr>
          <w:bCs/>
        </w:rPr>
        <w:t xml:space="preserve">Рисунок </w:t>
      </w:r>
      <w:r w:rsidRPr="00626F3F">
        <w:rPr>
          <w:bCs/>
        </w:rPr>
        <w:fldChar w:fldCharType="begin"/>
      </w:r>
      <w:r w:rsidRPr="00626F3F">
        <w:rPr>
          <w:bCs/>
        </w:rPr>
        <w:instrText xml:space="preserve"> SEQ Рисунок \* ARABIC </w:instrText>
      </w:r>
      <w:r w:rsidRPr="00626F3F">
        <w:rPr>
          <w:bCs/>
        </w:rPr>
        <w:fldChar w:fldCharType="separate"/>
      </w:r>
      <w:r w:rsidR="00B17396">
        <w:rPr>
          <w:bCs/>
          <w:noProof/>
        </w:rPr>
        <w:t>69</w:t>
      </w:r>
      <w:r w:rsidRPr="00626F3F">
        <w:fldChar w:fldCharType="end"/>
      </w:r>
      <w:bookmarkEnd w:id="179"/>
      <w:r w:rsidRPr="00626F3F">
        <w:rPr>
          <w:bCs/>
        </w:rPr>
        <w:t xml:space="preserve"> – </w:t>
      </w:r>
      <w:r w:rsidRPr="00626F3F">
        <w:t>Окно «Подробная информация о документе»</w:t>
      </w:r>
      <w:r w:rsidR="00982CFD">
        <w:t xml:space="preserve">. Вкладка «Запросы»       </w:t>
      </w:r>
      <w:r w:rsidRPr="00626F3F">
        <w:t xml:space="preserve"> (1 часть)</w:t>
      </w:r>
    </w:p>
    <w:p w14:paraId="6A5787AC" w14:textId="1E51F0F8" w:rsidR="00D618A1" w:rsidRPr="00626F3F" w:rsidRDefault="00982CFD" w:rsidP="005752F6">
      <w:pPr>
        <w:pStyle w:val="affff8"/>
        <w:spacing w:before="0"/>
        <w:rPr>
          <w:bCs/>
        </w:rPr>
      </w:pPr>
      <w:r w:rsidRPr="00982CFD">
        <w:lastRenderedPageBreak/>
        <w:drawing>
          <wp:inline distT="0" distB="0" distL="0" distR="0" wp14:anchorId="18A7A6EA" wp14:editId="02F8D00B">
            <wp:extent cx="6038850" cy="4481195"/>
            <wp:effectExtent l="19050" t="19050" r="19050" b="1460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l="467" r="860"/>
                    <a:stretch/>
                  </pic:blipFill>
                  <pic:spPr bwMode="auto">
                    <a:xfrm>
                      <a:off x="0" y="0"/>
                      <a:ext cx="6038850" cy="44811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2CFD">
        <w:t xml:space="preserve"> </w:t>
      </w:r>
    </w:p>
    <w:p w14:paraId="515F945B" w14:textId="40A8DDDE" w:rsidR="00626F3F" w:rsidRDefault="00D618A1" w:rsidP="00F04486">
      <w:pPr>
        <w:pStyle w:val="26"/>
        <w:spacing w:after="240" w:line="276" w:lineRule="auto"/>
      </w:pPr>
      <w:bookmarkStart w:id="180" w:name="_Ref65224722"/>
      <w:r w:rsidRPr="00626F3F">
        <w:rPr>
          <w:bCs/>
        </w:rPr>
        <w:t xml:space="preserve">Рисунок </w:t>
      </w:r>
      <w:r w:rsidRPr="00626F3F">
        <w:rPr>
          <w:bCs/>
        </w:rPr>
        <w:fldChar w:fldCharType="begin"/>
      </w:r>
      <w:r w:rsidRPr="00626F3F">
        <w:rPr>
          <w:bCs/>
        </w:rPr>
        <w:instrText xml:space="preserve"> SEQ Рисунок \* ARABIC </w:instrText>
      </w:r>
      <w:r w:rsidRPr="00626F3F">
        <w:rPr>
          <w:bCs/>
        </w:rPr>
        <w:fldChar w:fldCharType="separate"/>
      </w:r>
      <w:r w:rsidR="00B17396">
        <w:rPr>
          <w:bCs/>
          <w:noProof/>
        </w:rPr>
        <w:t>70</w:t>
      </w:r>
      <w:r w:rsidRPr="00626F3F">
        <w:fldChar w:fldCharType="end"/>
      </w:r>
      <w:bookmarkEnd w:id="180"/>
      <w:r w:rsidRPr="00626F3F">
        <w:rPr>
          <w:bCs/>
        </w:rPr>
        <w:t xml:space="preserve"> – </w:t>
      </w:r>
      <w:r w:rsidRPr="00626F3F">
        <w:t>Окно «Подробная информация о документе»</w:t>
      </w:r>
      <w:r w:rsidR="00982CFD">
        <w:t xml:space="preserve">. Вкладка «Запросы»        </w:t>
      </w:r>
      <w:r w:rsidRPr="00626F3F">
        <w:t xml:space="preserve"> (2 часть)</w:t>
      </w:r>
    </w:p>
    <w:p w14:paraId="2BC3EB09" w14:textId="725F3C24" w:rsidR="00982CFD" w:rsidRPr="00142292" w:rsidRDefault="00142292" w:rsidP="00F04486">
      <w:pPr>
        <w:pStyle w:val="aff9"/>
        <w:numPr>
          <w:ilvl w:val="0"/>
          <w:numId w:val="49"/>
        </w:numPr>
        <w:tabs>
          <w:tab w:val="left" w:pos="1134"/>
        </w:tabs>
        <w:ind w:left="0" w:firstLine="851"/>
        <w:rPr>
          <w:rFonts w:cs="Arial"/>
        </w:rPr>
      </w:pPr>
      <w:r w:rsidRPr="00142292">
        <w:rPr>
          <w:rFonts w:cs="Arial"/>
        </w:rPr>
        <w:t>«Уведомления»</w:t>
      </w:r>
      <w:r w:rsidR="005A354C">
        <w:rPr>
          <w:rFonts w:cs="Arial"/>
        </w:rPr>
        <w:t>.</w:t>
      </w:r>
      <w:r w:rsidRPr="00142292">
        <w:rPr>
          <w:rFonts w:cs="Arial"/>
          <w:bCs/>
        </w:rPr>
        <w:t xml:space="preserve"> </w:t>
      </w:r>
      <w:r w:rsidR="005A354C">
        <w:rPr>
          <w:rFonts w:cs="Arial"/>
          <w:bCs/>
        </w:rPr>
        <w:t>С</w:t>
      </w:r>
      <w:r w:rsidRPr="00142292">
        <w:rPr>
          <w:rFonts w:cs="Arial"/>
          <w:bCs/>
        </w:rPr>
        <w:t>одержит следующие колонки с информацией о</w:t>
      </w:r>
      <w:r w:rsidR="004B6D90">
        <w:rPr>
          <w:rFonts w:cs="Arial"/>
          <w:bCs/>
        </w:rPr>
        <w:t>б оповещении</w:t>
      </w:r>
      <w:r w:rsidRPr="00142292">
        <w:rPr>
          <w:rFonts w:cs="Arial"/>
        </w:rPr>
        <w:t xml:space="preserve"> </w:t>
      </w:r>
      <w:r w:rsidR="005752F6" w:rsidRPr="00142292">
        <w:rPr>
          <w:rFonts w:cs="Arial"/>
        </w:rPr>
        <w:t>(</w:t>
      </w:r>
      <w:r w:rsidR="005752F6" w:rsidRPr="00142292">
        <w:rPr>
          <w:rFonts w:cs="Arial"/>
        </w:rPr>
        <w:fldChar w:fldCharType="begin"/>
      </w:r>
      <w:r w:rsidR="005752F6" w:rsidRPr="00142292">
        <w:rPr>
          <w:rFonts w:cs="Arial"/>
        </w:rPr>
        <w:instrText xml:space="preserve"> REF _Ref143779400 \h </w:instrText>
      </w:r>
      <w:r w:rsidR="005752F6" w:rsidRPr="00142292">
        <w:rPr>
          <w:rFonts w:cs="Arial"/>
        </w:rPr>
      </w:r>
      <w:r w:rsidR="005752F6" w:rsidRPr="00142292">
        <w:rPr>
          <w:rFonts w:cs="Arial"/>
        </w:rPr>
        <w:fldChar w:fldCharType="separate"/>
      </w:r>
      <w:r w:rsidR="00B17396" w:rsidRPr="00626F3F">
        <w:rPr>
          <w:bCs/>
        </w:rPr>
        <w:t xml:space="preserve">Рисунок </w:t>
      </w:r>
      <w:r w:rsidR="00B17396">
        <w:rPr>
          <w:bCs/>
          <w:noProof/>
        </w:rPr>
        <w:t>71</w:t>
      </w:r>
      <w:r w:rsidR="005752F6" w:rsidRPr="00142292">
        <w:rPr>
          <w:rFonts w:cs="Arial"/>
        </w:rPr>
        <w:fldChar w:fldCharType="end"/>
      </w:r>
      <w:r w:rsidR="005752F6" w:rsidRPr="00142292">
        <w:rPr>
          <w:rFonts w:cs="Arial"/>
        </w:rPr>
        <w:t>)</w:t>
      </w:r>
      <w:r w:rsidR="00982CFD" w:rsidRPr="00142292">
        <w:rPr>
          <w:rFonts w:cs="Arial"/>
        </w:rPr>
        <w:t>:</w:t>
      </w:r>
    </w:p>
    <w:p w14:paraId="3B4D0EDA" w14:textId="40379B07" w:rsidR="005752F6" w:rsidRDefault="005752F6" w:rsidP="00142292">
      <w:pPr>
        <w:pStyle w:val="aff9"/>
        <w:numPr>
          <w:ilvl w:val="0"/>
          <w:numId w:val="63"/>
        </w:numPr>
        <w:tabs>
          <w:tab w:val="left" w:pos="993"/>
        </w:tabs>
        <w:ind w:left="1429" w:hanging="357"/>
        <w:rPr>
          <w:rFonts w:cs="Arial"/>
        </w:rPr>
      </w:pPr>
      <w:r>
        <w:rPr>
          <w:rFonts w:cs="Arial"/>
        </w:rPr>
        <w:t>«Дата оповещения»;</w:t>
      </w:r>
    </w:p>
    <w:p w14:paraId="304328F2" w14:textId="2D0E4F2A" w:rsidR="005752F6" w:rsidRDefault="005752F6" w:rsidP="00142292">
      <w:pPr>
        <w:pStyle w:val="aff9"/>
        <w:numPr>
          <w:ilvl w:val="0"/>
          <w:numId w:val="63"/>
        </w:numPr>
        <w:tabs>
          <w:tab w:val="left" w:pos="993"/>
        </w:tabs>
        <w:ind w:left="1429" w:hanging="357"/>
        <w:rPr>
          <w:rFonts w:cs="Arial"/>
        </w:rPr>
      </w:pPr>
      <w:r>
        <w:rPr>
          <w:rFonts w:cs="Arial"/>
        </w:rPr>
        <w:t>«Статус»;</w:t>
      </w:r>
    </w:p>
    <w:p w14:paraId="18FFC9CA" w14:textId="7F3EC393" w:rsidR="005752F6" w:rsidRDefault="005752F6" w:rsidP="00142292">
      <w:pPr>
        <w:pStyle w:val="aff9"/>
        <w:numPr>
          <w:ilvl w:val="0"/>
          <w:numId w:val="63"/>
        </w:numPr>
        <w:tabs>
          <w:tab w:val="left" w:pos="993"/>
        </w:tabs>
        <w:ind w:left="1429" w:hanging="357"/>
        <w:rPr>
          <w:rFonts w:cs="Arial"/>
        </w:rPr>
      </w:pPr>
      <w:r>
        <w:rPr>
          <w:rFonts w:cs="Arial"/>
        </w:rPr>
        <w:t>«Описание»;</w:t>
      </w:r>
    </w:p>
    <w:p w14:paraId="25E1C9DA" w14:textId="07DF899B" w:rsidR="005752F6" w:rsidRDefault="005752F6" w:rsidP="00142292">
      <w:pPr>
        <w:pStyle w:val="aff9"/>
        <w:numPr>
          <w:ilvl w:val="0"/>
          <w:numId w:val="63"/>
        </w:numPr>
        <w:tabs>
          <w:tab w:val="left" w:pos="993"/>
        </w:tabs>
        <w:ind w:left="1429" w:hanging="357"/>
        <w:rPr>
          <w:rFonts w:cs="Arial"/>
        </w:rPr>
      </w:pPr>
      <w:r w:rsidRPr="001A5C4A">
        <w:rPr>
          <w:rFonts w:cs="Arial"/>
        </w:rPr>
        <w:t>«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»</w:t>
      </w:r>
      <w:r>
        <w:rPr>
          <w:rFonts w:cs="Arial"/>
        </w:rPr>
        <w:t>.</w:t>
      </w:r>
    </w:p>
    <w:p w14:paraId="25AEA9CB" w14:textId="143236DE" w:rsidR="005752F6" w:rsidRDefault="005752F6" w:rsidP="00DF313A">
      <w:pPr>
        <w:pStyle w:val="afff1"/>
        <w:spacing w:before="0"/>
        <w:ind w:firstLine="0"/>
        <w:jc w:val="center"/>
      </w:pPr>
      <w:r w:rsidRPr="005752F6">
        <w:rPr>
          <w:noProof/>
        </w:rPr>
        <w:lastRenderedPageBreak/>
        <w:drawing>
          <wp:inline distT="0" distB="0" distL="0" distR="0" wp14:anchorId="656FACC0" wp14:editId="25470368">
            <wp:extent cx="5943600" cy="4740449"/>
            <wp:effectExtent l="19050" t="19050" r="19050" b="222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52688" cy="474769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6806B5" w14:textId="65C15CD6" w:rsidR="005752F6" w:rsidRPr="00626F3F" w:rsidRDefault="005752F6" w:rsidP="00F04486">
      <w:pPr>
        <w:pStyle w:val="26"/>
        <w:spacing w:after="240" w:line="276" w:lineRule="auto"/>
      </w:pPr>
      <w:bookmarkStart w:id="181" w:name="_Ref143779400"/>
      <w:r w:rsidRPr="00626F3F">
        <w:rPr>
          <w:bCs/>
        </w:rPr>
        <w:t xml:space="preserve">Рисунок </w:t>
      </w:r>
      <w:r w:rsidRPr="00626F3F">
        <w:rPr>
          <w:bCs/>
        </w:rPr>
        <w:fldChar w:fldCharType="begin"/>
      </w:r>
      <w:r w:rsidRPr="00626F3F">
        <w:rPr>
          <w:bCs/>
        </w:rPr>
        <w:instrText xml:space="preserve"> SEQ Рисунок \* ARABIC </w:instrText>
      </w:r>
      <w:r w:rsidRPr="00626F3F">
        <w:rPr>
          <w:bCs/>
        </w:rPr>
        <w:fldChar w:fldCharType="separate"/>
      </w:r>
      <w:r w:rsidR="00B17396">
        <w:rPr>
          <w:bCs/>
          <w:noProof/>
        </w:rPr>
        <w:t>71</w:t>
      </w:r>
      <w:r w:rsidRPr="00626F3F">
        <w:fldChar w:fldCharType="end"/>
      </w:r>
      <w:bookmarkEnd w:id="181"/>
      <w:r w:rsidRPr="00626F3F">
        <w:rPr>
          <w:bCs/>
        </w:rPr>
        <w:t xml:space="preserve"> – </w:t>
      </w:r>
      <w:r w:rsidRPr="00626F3F">
        <w:t>Окно «Подробная информация о документе»</w:t>
      </w:r>
      <w:r>
        <w:t>. Вкладка «Уведомления»</w:t>
      </w:r>
    </w:p>
    <w:p w14:paraId="1C951122" w14:textId="7378E52D" w:rsidR="00595A89" w:rsidRPr="00595A89" w:rsidRDefault="00595A89" w:rsidP="00595A89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595A89">
        <w:rPr>
          <w:rFonts w:cs="Arial"/>
          <w:bCs/>
          <w:sz w:val="22"/>
          <w:szCs w:val="22"/>
        </w:rPr>
        <w:t>Просмотр запроса, передаваемого в сервис Удкон / ВИМИС</w:t>
      </w:r>
      <w:r w:rsidR="005D19FE">
        <w:rPr>
          <w:rFonts w:cs="Arial"/>
          <w:bCs/>
          <w:sz w:val="22"/>
          <w:szCs w:val="22"/>
        </w:rPr>
        <w:t>/ РЭМД</w:t>
      </w:r>
    </w:p>
    <w:p w14:paraId="431B0280" w14:textId="03A3535C" w:rsidR="00626F3F" w:rsidRPr="00626F3F" w:rsidRDefault="00626F3F" w:rsidP="00F04486">
      <w:pPr>
        <w:ind w:firstLine="851"/>
        <w:rPr>
          <w:rFonts w:cs="Arial"/>
        </w:rPr>
      </w:pPr>
      <w:r w:rsidRPr="00626F3F">
        <w:rPr>
          <w:rFonts w:cs="Arial"/>
        </w:rPr>
        <w:t>Для просмотра запроса, передаваемого в сервис Удкон / ВИМИС</w:t>
      </w:r>
      <w:r w:rsidR="0018592C">
        <w:rPr>
          <w:rFonts w:cs="Arial"/>
        </w:rPr>
        <w:t xml:space="preserve"> / РЭМД</w:t>
      </w:r>
      <w:r w:rsidRPr="00626F3F">
        <w:rPr>
          <w:rFonts w:cs="Arial"/>
        </w:rPr>
        <w:t xml:space="preserve"> следует нажать на кнопку «Посмотреть» в колонке «Запрос» 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_Ref65224722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70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 В результате будет открыта форма «Просмотр текста запроса» 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_Ref65225245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626F3F">
        <w:rPr>
          <w:rFonts w:cs="Arial"/>
          <w:bCs/>
        </w:rPr>
        <w:t xml:space="preserve">Рисунок </w:t>
      </w:r>
      <w:r w:rsidR="00B17396">
        <w:rPr>
          <w:rFonts w:cs="Arial"/>
          <w:bCs/>
        </w:rPr>
        <w:t>72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</w:t>
      </w:r>
    </w:p>
    <w:p w14:paraId="7E3BD1C5" w14:textId="77777777" w:rsidR="00626F3F" w:rsidRPr="00626F3F" w:rsidRDefault="00626F3F" w:rsidP="00962C4A">
      <w:pPr>
        <w:ind w:firstLine="0"/>
        <w:jc w:val="center"/>
        <w:rPr>
          <w:rFonts w:cs="Arial"/>
        </w:rPr>
      </w:pPr>
      <w:r w:rsidRPr="00626F3F">
        <w:rPr>
          <w:rFonts w:cs="Arial"/>
          <w:noProof/>
        </w:rPr>
        <w:drawing>
          <wp:inline distT="0" distB="0" distL="0" distR="0" wp14:anchorId="503DBAF5" wp14:editId="6B3A2C5B">
            <wp:extent cx="5940425" cy="2280157"/>
            <wp:effectExtent l="19050" t="19050" r="22225" b="2540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01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EB7AA3" w14:textId="7B29450D" w:rsidR="00626F3F" w:rsidRDefault="00626F3F" w:rsidP="00F04486">
      <w:pPr>
        <w:spacing w:after="240" w:line="276" w:lineRule="auto"/>
        <w:ind w:firstLine="0"/>
        <w:jc w:val="center"/>
        <w:rPr>
          <w:rFonts w:cs="Arial"/>
        </w:rPr>
      </w:pPr>
      <w:bookmarkStart w:id="182" w:name="_Ref65225245"/>
      <w:r w:rsidRPr="00626F3F">
        <w:rPr>
          <w:rFonts w:cs="Arial"/>
          <w:bCs/>
        </w:rPr>
        <w:t xml:space="preserve">Рисунок </w:t>
      </w:r>
      <w:r w:rsidRPr="00626F3F">
        <w:rPr>
          <w:rFonts w:cs="Arial"/>
          <w:bCs/>
        </w:rPr>
        <w:fldChar w:fldCharType="begin"/>
      </w:r>
      <w:r w:rsidRPr="00626F3F">
        <w:rPr>
          <w:rFonts w:cs="Arial"/>
          <w:bCs/>
        </w:rPr>
        <w:instrText xml:space="preserve"> SEQ Рисунок \* ARABIC </w:instrText>
      </w:r>
      <w:r w:rsidRPr="00626F3F">
        <w:rPr>
          <w:rFonts w:cs="Arial"/>
          <w:bCs/>
        </w:rPr>
        <w:fldChar w:fldCharType="separate"/>
      </w:r>
      <w:r w:rsidR="00B17396">
        <w:rPr>
          <w:rFonts w:cs="Arial"/>
          <w:bCs/>
          <w:noProof/>
        </w:rPr>
        <w:t>72</w:t>
      </w:r>
      <w:r w:rsidRPr="00626F3F">
        <w:rPr>
          <w:rFonts w:cs="Arial"/>
        </w:rPr>
        <w:fldChar w:fldCharType="end"/>
      </w:r>
      <w:bookmarkEnd w:id="182"/>
      <w:r w:rsidRPr="00626F3F">
        <w:rPr>
          <w:rFonts w:cs="Arial"/>
          <w:bCs/>
        </w:rPr>
        <w:t xml:space="preserve"> – </w:t>
      </w:r>
      <w:r w:rsidRPr="00626F3F">
        <w:rPr>
          <w:rFonts w:cs="Arial"/>
        </w:rPr>
        <w:t>Окно «Просмотр текста запроса»</w:t>
      </w:r>
    </w:p>
    <w:p w14:paraId="05FAE867" w14:textId="616D694A" w:rsidR="00595A89" w:rsidRPr="00595A89" w:rsidRDefault="00595A89" w:rsidP="00595A89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595A89">
        <w:rPr>
          <w:rFonts w:cs="Arial"/>
          <w:bCs/>
          <w:sz w:val="22"/>
          <w:szCs w:val="22"/>
        </w:rPr>
        <w:lastRenderedPageBreak/>
        <w:t>Просмотр ответа от сервиса Удкон / ВИМИС</w:t>
      </w:r>
      <w:r w:rsidR="005D19FE">
        <w:rPr>
          <w:rFonts w:cs="Arial"/>
          <w:bCs/>
          <w:sz w:val="22"/>
          <w:szCs w:val="22"/>
        </w:rPr>
        <w:t xml:space="preserve"> / РЭМД</w:t>
      </w:r>
    </w:p>
    <w:p w14:paraId="66498911" w14:textId="51C74A40" w:rsidR="00626F3F" w:rsidRPr="00626F3F" w:rsidRDefault="00626F3F" w:rsidP="00F04486">
      <w:pPr>
        <w:ind w:firstLine="851"/>
        <w:rPr>
          <w:rFonts w:cs="Arial"/>
        </w:rPr>
      </w:pPr>
      <w:r w:rsidRPr="00626F3F">
        <w:rPr>
          <w:rFonts w:cs="Arial"/>
        </w:rPr>
        <w:t xml:space="preserve">Для просмотра ответа от сервиса Удкон / ВИМИС </w:t>
      </w:r>
      <w:r w:rsidR="0018592C">
        <w:rPr>
          <w:rFonts w:cs="Arial"/>
        </w:rPr>
        <w:t>/ РЭМД</w:t>
      </w:r>
      <w:r w:rsidR="00E414A3">
        <w:rPr>
          <w:rFonts w:cs="Arial"/>
        </w:rPr>
        <w:t xml:space="preserve"> </w:t>
      </w:r>
      <w:r w:rsidRPr="00626F3F">
        <w:rPr>
          <w:rFonts w:cs="Arial"/>
        </w:rPr>
        <w:t>следует нажать на кнопку «Посмотреть» в колонке «Ответ» 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_Ref65224722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  <w:bCs/>
        </w:rPr>
        <w:t>Рисунок 70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 В результате будет открыта форма «Просмотр ответа запроса» 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_Ref65225387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626F3F">
        <w:rPr>
          <w:rFonts w:cs="Arial"/>
          <w:bCs/>
        </w:rPr>
        <w:t xml:space="preserve">Рисунок </w:t>
      </w:r>
      <w:r w:rsidR="00B17396">
        <w:rPr>
          <w:rFonts w:cs="Arial"/>
          <w:bCs/>
        </w:rPr>
        <w:t>73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</w:t>
      </w:r>
    </w:p>
    <w:p w14:paraId="2E1C46E4" w14:textId="77777777" w:rsidR="00626F3F" w:rsidRPr="00626F3F" w:rsidRDefault="00626F3F" w:rsidP="00962C4A">
      <w:pPr>
        <w:ind w:firstLine="0"/>
        <w:jc w:val="center"/>
        <w:rPr>
          <w:rFonts w:cs="Arial"/>
        </w:rPr>
      </w:pPr>
      <w:r w:rsidRPr="00626F3F">
        <w:rPr>
          <w:rFonts w:cs="Arial"/>
          <w:noProof/>
        </w:rPr>
        <w:drawing>
          <wp:inline distT="0" distB="0" distL="0" distR="0" wp14:anchorId="31C499B8" wp14:editId="49DA52DB">
            <wp:extent cx="6048385" cy="1733550"/>
            <wp:effectExtent l="19050" t="19050" r="28575" b="190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60145" cy="17369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D85A05" w14:textId="07C8155D" w:rsidR="00626F3F" w:rsidRDefault="00626F3F" w:rsidP="00F04486">
      <w:pPr>
        <w:spacing w:after="240" w:line="276" w:lineRule="auto"/>
        <w:ind w:firstLine="0"/>
        <w:jc w:val="center"/>
        <w:rPr>
          <w:rFonts w:cs="Arial"/>
        </w:rPr>
      </w:pPr>
      <w:bookmarkStart w:id="183" w:name="_Ref65225387"/>
      <w:r w:rsidRPr="00626F3F">
        <w:rPr>
          <w:rFonts w:cs="Arial"/>
          <w:bCs/>
        </w:rPr>
        <w:t xml:space="preserve">Рисунок </w:t>
      </w:r>
      <w:r w:rsidRPr="00626F3F">
        <w:rPr>
          <w:rFonts w:cs="Arial"/>
          <w:bCs/>
        </w:rPr>
        <w:fldChar w:fldCharType="begin"/>
      </w:r>
      <w:r w:rsidRPr="00626F3F">
        <w:rPr>
          <w:rFonts w:cs="Arial"/>
          <w:bCs/>
        </w:rPr>
        <w:instrText xml:space="preserve"> SEQ Рисунок \* ARABIC </w:instrText>
      </w:r>
      <w:r w:rsidRPr="00626F3F">
        <w:rPr>
          <w:rFonts w:cs="Arial"/>
          <w:bCs/>
        </w:rPr>
        <w:fldChar w:fldCharType="separate"/>
      </w:r>
      <w:r w:rsidR="00B17396">
        <w:rPr>
          <w:rFonts w:cs="Arial"/>
          <w:bCs/>
          <w:noProof/>
        </w:rPr>
        <w:t>73</w:t>
      </w:r>
      <w:r w:rsidRPr="00626F3F">
        <w:rPr>
          <w:rFonts w:cs="Arial"/>
        </w:rPr>
        <w:fldChar w:fldCharType="end"/>
      </w:r>
      <w:bookmarkEnd w:id="183"/>
      <w:r w:rsidRPr="00626F3F">
        <w:rPr>
          <w:rFonts w:cs="Arial"/>
          <w:bCs/>
        </w:rPr>
        <w:t xml:space="preserve"> – </w:t>
      </w:r>
      <w:r w:rsidRPr="00626F3F">
        <w:rPr>
          <w:rFonts w:cs="Arial"/>
        </w:rPr>
        <w:t>Окно «Просмотр ответа запроса»</w:t>
      </w:r>
    </w:p>
    <w:p w14:paraId="0DB7B34B" w14:textId="6EDDD85F" w:rsidR="00E414A3" w:rsidRPr="00E414A3" w:rsidRDefault="00E414A3" w:rsidP="00595A89">
      <w:pPr>
        <w:pStyle w:val="af3"/>
        <w:numPr>
          <w:ilvl w:val="3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 xml:space="preserve">Просмотр текста оповещения </w:t>
      </w:r>
      <w:r w:rsidR="00A9666B" w:rsidRPr="00595A89">
        <w:rPr>
          <w:rFonts w:cs="Arial"/>
          <w:bCs/>
          <w:sz w:val="22"/>
          <w:szCs w:val="22"/>
        </w:rPr>
        <w:t xml:space="preserve">от сервиса </w:t>
      </w:r>
      <w:r w:rsidRPr="00595A89">
        <w:rPr>
          <w:rFonts w:cs="Arial"/>
          <w:bCs/>
          <w:sz w:val="22"/>
          <w:szCs w:val="22"/>
        </w:rPr>
        <w:t>Удкон / ВИМИС</w:t>
      </w:r>
      <w:r>
        <w:rPr>
          <w:rFonts w:cs="Arial"/>
          <w:bCs/>
          <w:sz w:val="22"/>
          <w:szCs w:val="22"/>
        </w:rPr>
        <w:t>/ РЭМД</w:t>
      </w:r>
    </w:p>
    <w:p w14:paraId="010EF279" w14:textId="7089CF88" w:rsidR="00E414A3" w:rsidRPr="0099265C" w:rsidRDefault="00E414A3" w:rsidP="00F04486">
      <w:pPr>
        <w:ind w:firstLine="851"/>
        <w:rPr>
          <w:rFonts w:cs="Arial"/>
        </w:rPr>
      </w:pPr>
      <w:r>
        <w:t xml:space="preserve">Для просмотра текста </w:t>
      </w:r>
      <w:r w:rsidRPr="00C10620">
        <w:t xml:space="preserve">оповещения </w:t>
      </w:r>
      <w:r w:rsidRPr="00626F3F">
        <w:rPr>
          <w:rFonts w:cs="Arial"/>
        </w:rPr>
        <w:t xml:space="preserve">от сервиса Удкон / ВИМИС </w:t>
      </w:r>
      <w:r>
        <w:rPr>
          <w:rFonts w:cs="Arial"/>
        </w:rPr>
        <w:t>/ РЭМД</w:t>
      </w:r>
      <w:r>
        <w:t xml:space="preserve"> следует нажать </w:t>
      </w:r>
      <w:r w:rsidRPr="00E414A3">
        <w:t>на кнопку «Просмотреть» в колонке «JSON»</w:t>
      </w:r>
      <w:r>
        <w:t xml:space="preserve"> </w:t>
      </w:r>
      <w:r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_Ref143779400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626F3F">
        <w:rPr>
          <w:bCs/>
        </w:rPr>
        <w:t xml:space="preserve">Рисунок </w:t>
      </w:r>
      <w:r w:rsidR="00B17396">
        <w:rPr>
          <w:bCs/>
          <w:noProof/>
        </w:rPr>
        <w:t>71</w:t>
      </w:r>
      <w:r>
        <w:rPr>
          <w:rFonts w:cs="Arial"/>
        </w:rPr>
        <w:fldChar w:fldCharType="end"/>
      </w:r>
      <w:r>
        <w:rPr>
          <w:rFonts w:cs="Arial"/>
        </w:rPr>
        <w:t>).</w:t>
      </w:r>
      <w:r w:rsidR="0099265C">
        <w:rPr>
          <w:rFonts w:cs="Arial"/>
        </w:rPr>
        <w:t xml:space="preserve"> </w:t>
      </w:r>
      <w:r w:rsidRPr="001A5C4A">
        <w:rPr>
          <w:rFonts w:cs="Arial"/>
        </w:rPr>
        <w:t xml:space="preserve">В результате будет открыта форма </w:t>
      </w:r>
      <w:r w:rsidR="0099265C">
        <w:rPr>
          <w:rFonts w:cs="Arial"/>
        </w:rPr>
        <w:t xml:space="preserve">«Просмотр </w:t>
      </w:r>
      <w:r w:rsidRPr="001A5C4A">
        <w:rPr>
          <w:rFonts w:cs="Arial"/>
        </w:rPr>
        <w:t xml:space="preserve">текста </w:t>
      </w:r>
      <w:r w:rsidRPr="00C10620">
        <w:rPr>
          <w:rFonts w:cs="Arial"/>
        </w:rPr>
        <w:t>оповещения</w:t>
      </w:r>
      <w:r w:rsidR="0099265C">
        <w:rPr>
          <w:rFonts w:cs="Arial"/>
        </w:rPr>
        <w:t>»</w:t>
      </w:r>
      <w:r w:rsidRPr="00C10620">
        <w:rPr>
          <w:rFonts w:cs="Arial"/>
        </w:rPr>
        <w:t xml:space="preserve"> </w:t>
      </w:r>
      <w:r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_Ref143596675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74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3578B1F2" w14:textId="77777777" w:rsidR="00E414A3" w:rsidRDefault="00E414A3" w:rsidP="00E414A3">
      <w:pPr>
        <w:ind w:firstLine="0"/>
      </w:pPr>
      <w:r w:rsidRPr="0070516F">
        <w:rPr>
          <w:noProof/>
        </w:rPr>
        <w:drawing>
          <wp:inline distT="0" distB="0" distL="0" distR="0" wp14:anchorId="2951DBFD" wp14:editId="44714A48">
            <wp:extent cx="6072505" cy="1584325"/>
            <wp:effectExtent l="19050" t="19050" r="23495" b="1587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l="778" t="3482"/>
                    <a:stretch/>
                  </pic:blipFill>
                  <pic:spPr bwMode="auto">
                    <a:xfrm>
                      <a:off x="0" y="0"/>
                      <a:ext cx="6072505" cy="1584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139D4" w14:textId="598B8B40" w:rsidR="00E414A3" w:rsidRDefault="00E414A3" w:rsidP="00F04486">
      <w:pPr>
        <w:pStyle w:val="26"/>
        <w:spacing w:after="240" w:line="276" w:lineRule="auto"/>
      </w:pPr>
      <w:bookmarkStart w:id="184" w:name="_Ref143596675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74</w:t>
      </w:r>
      <w:r w:rsidRPr="001A5C4A">
        <w:fldChar w:fldCharType="end"/>
      </w:r>
      <w:bookmarkEnd w:id="184"/>
      <w:r w:rsidRPr="001A5C4A">
        <w:rPr>
          <w:bCs/>
        </w:rPr>
        <w:t xml:space="preserve"> – </w:t>
      </w:r>
      <w:r w:rsidRPr="001A5C4A">
        <w:t>Окно просмотра текста о</w:t>
      </w:r>
      <w:r>
        <w:t>повещения</w:t>
      </w:r>
      <w:r w:rsidRPr="001A5C4A">
        <w:t xml:space="preserve"> из РЭМД</w:t>
      </w:r>
    </w:p>
    <w:p w14:paraId="5EC11660" w14:textId="5B660D86" w:rsidR="00595A89" w:rsidRPr="00595A89" w:rsidRDefault="00595A89" w:rsidP="00595A89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595A89">
        <w:rPr>
          <w:rFonts w:cs="Arial"/>
          <w:bCs/>
          <w:sz w:val="22"/>
          <w:szCs w:val="22"/>
        </w:rPr>
        <w:t xml:space="preserve">Выгрузка списка </w:t>
      </w:r>
      <w:r w:rsidR="00D618A1" w:rsidRPr="00D618A1">
        <w:rPr>
          <w:rFonts w:cs="Arial"/>
          <w:bCs/>
          <w:sz w:val="22"/>
          <w:szCs w:val="22"/>
        </w:rPr>
        <w:t>МСС/МСПС</w:t>
      </w:r>
      <w:r w:rsidRPr="00595A89">
        <w:rPr>
          <w:rFonts w:cs="Arial"/>
          <w:bCs/>
          <w:sz w:val="22"/>
          <w:szCs w:val="22"/>
        </w:rPr>
        <w:t xml:space="preserve"> в таблицу в формате .</w:t>
      </w:r>
      <w:r w:rsidRPr="00595A89">
        <w:rPr>
          <w:rFonts w:cs="Arial"/>
          <w:bCs/>
          <w:sz w:val="22"/>
          <w:szCs w:val="22"/>
          <w:lang w:val="en-US"/>
        </w:rPr>
        <w:t>xls</w:t>
      </w:r>
    </w:p>
    <w:p w14:paraId="2D85BE1C" w14:textId="4385A40A" w:rsidR="00626F3F" w:rsidRPr="00626F3F" w:rsidRDefault="00626F3F" w:rsidP="00F04486">
      <w:pPr>
        <w:ind w:firstLine="851"/>
        <w:rPr>
          <w:rFonts w:cs="Arial"/>
        </w:rPr>
      </w:pPr>
      <w:r w:rsidRPr="00626F3F">
        <w:rPr>
          <w:rFonts w:cs="Arial"/>
        </w:rPr>
        <w:t xml:space="preserve">Для выгрузки списка </w:t>
      </w:r>
      <w:r w:rsidR="00D618A1" w:rsidRPr="00626F3F">
        <w:rPr>
          <w:rFonts w:cs="Arial"/>
        </w:rPr>
        <w:t>МСС</w:t>
      </w:r>
      <w:r w:rsidR="00D618A1" w:rsidRPr="002B129E">
        <w:rPr>
          <w:rFonts w:cs="Arial"/>
        </w:rPr>
        <w:t>/</w:t>
      </w:r>
      <w:r w:rsidR="00D618A1">
        <w:rPr>
          <w:rFonts w:cs="Arial"/>
        </w:rPr>
        <w:t>МСПС</w:t>
      </w:r>
      <w:r w:rsidRPr="00626F3F">
        <w:rPr>
          <w:rFonts w:cs="Arial"/>
        </w:rPr>
        <w:t xml:space="preserve"> в таблицу в формате .</w:t>
      </w:r>
      <w:r w:rsidRPr="00626F3F">
        <w:rPr>
          <w:rFonts w:cs="Arial"/>
          <w:lang w:val="en-US"/>
        </w:rPr>
        <w:t>xls</w:t>
      </w:r>
      <w:r w:rsidRPr="00626F3F">
        <w:rPr>
          <w:rFonts w:cs="Arial"/>
        </w:rPr>
        <w:t xml:space="preserve"> следует нажать на кнопку «Экспорт в </w:t>
      </w:r>
      <w:r w:rsidRPr="00626F3F">
        <w:rPr>
          <w:rFonts w:cs="Arial"/>
          <w:lang w:val="en-US"/>
        </w:rPr>
        <w:t>Excel</w:t>
      </w:r>
      <w:r w:rsidRPr="00626F3F">
        <w:rPr>
          <w:rFonts w:cs="Arial"/>
        </w:rPr>
        <w:t>» в вверху формы «</w:t>
      </w:r>
      <w:r w:rsidR="00D618A1" w:rsidRPr="00626F3F">
        <w:rPr>
          <w:rFonts w:cs="Arial"/>
          <w:bCs/>
        </w:rPr>
        <w:t>Список МСС</w:t>
      </w:r>
      <w:r w:rsidR="00D618A1">
        <w:rPr>
          <w:rFonts w:cs="Arial"/>
          <w:bCs/>
        </w:rPr>
        <w:t xml:space="preserve"> и МСПС</w:t>
      </w:r>
      <w:r w:rsidR="00D618A1" w:rsidRPr="00626F3F">
        <w:rPr>
          <w:rFonts w:cs="Arial"/>
          <w:bCs/>
        </w:rPr>
        <w:t xml:space="preserve"> в ВИМИС</w:t>
      </w:r>
      <w:r w:rsidRPr="00626F3F">
        <w:rPr>
          <w:rFonts w:cs="Arial"/>
        </w:rPr>
        <w:t xml:space="preserve">» </w:t>
      </w:r>
      <w:r w:rsidR="00D618A1">
        <w:rPr>
          <w:rFonts w:cs="Arial"/>
        </w:rPr>
        <w:t xml:space="preserve">     </w:t>
      </w:r>
      <w:r w:rsidRPr="00626F3F">
        <w:rPr>
          <w:rFonts w:cs="Arial"/>
        </w:rPr>
        <w:t>(</w:t>
      </w:r>
      <w:r w:rsidRPr="00626F3F">
        <w:rPr>
          <w:rFonts w:cs="Arial"/>
        </w:rPr>
        <w:fldChar w:fldCharType="begin"/>
      </w:r>
      <w:r w:rsidRPr="00626F3F">
        <w:rPr>
          <w:rFonts w:cs="Arial"/>
        </w:rPr>
        <w:instrText xml:space="preserve"> REF _Ref57798219 \h  \* MERGEFORMAT </w:instrText>
      </w:r>
      <w:r w:rsidRPr="00626F3F">
        <w:rPr>
          <w:rFonts w:cs="Arial"/>
        </w:rPr>
      </w:r>
      <w:r w:rsidRPr="00626F3F">
        <w:rPr>
          <w:rFonts w:cs="Arial"/>
        </w:rPr>
        <w:fldChar w:fldCharType="separate"/>
      </w:r>
      <w:r w:rsidR="00B17396" w:rsidRPr="00B17396">
        <w:rPr>
          <w:rFonts w:cs="Arial"/>
        </w:rPr>
        <w:t>Рисунок 75</w:t>
      </w:r>
      <w:r w:rsidRPr="00626F3F">
        <w:rPr>
          <w:rFonts w:cs="Arial"/>
        </w:rPr>
        <w:fldChar w:fldCharType="end"/>
      </w:r>
      <w:r w:rsidRPr="00626F3F">
        <w:rPr>
          <w:rFonts w:cs="Arial"/>
        </w:rPr>
        <w:t>).</w:t>
      </w:r>
    </w:p>
    <w:p w14:paraId="7EDAFE3A" w14:textId="77777777" w:rsidR="00626F3F" w:rsidRPr="00626F3F" w:rsidRDefault="00626F3F" w:rsidP="00962C4A">
      <w:pPr>
        <w:ind w:firstLine="0"/>
        <w:jc w:val="center"/>
        <w:rPr>
          <w:rFonts w:cs="Arial"/>
        </w:rPr>
      </w:pPr>
      <w:r w:rsidRPr="00626F3F">
        <w:rPr>
          <w:rFonts w:cs="Arial"/>
          <w:noProof/>
        </w:rPr>
        <w:lastRenderedPageBreak/>
        <w:drawing>
          <wp:inline distT="0" distB="0" distL="0" distR="0" wp14:anchorId="546F5371" wp14:editId="7D58083D">
            <wp:extent cx="5940425" cy="1692275"/>
            <wp:effectExtent l="19050" t="19050" r="22225" b="222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2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57F0E8" w14:textId="5EE9634F" w:rsidR="00626F3F" w:rsidRPr="00626F3F" w:rsidRDefault="00626F3F" w:rsidP="00F04486">
      <w:pPr>
        <w:pStyle w:val="26"/>
        <w:spacing w:after="240" w:line="276" w:lineRule="auto"/>
      </w:pPr>
      <w:bookmarkStart w:id="185" w:name="_Ref57798219"/>
      <w:r w:rsidRPr="00626F3F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75</w:t>
      </w:r>
      <w:r w:rsidR="00B17396">
        <w:rPr>
          <w:noProof/>
        </w:rPr>
        <w:fldChar w:fldCharType="end"/>
      </w:r>
      <w:bookmarkEnd w:id="185"/>
      <w:r w:rsidRPr="00626F3F">
        <w:t xml:space="preserve"> – Окно «</w:t>
      </w:r>
      <w:r w:rsidR="00D618A1" w:rsidRPr="00626F3F">
        <w:rPr>
          <w:bCs/>
        </w:rPr>
        <w:t>Список МСС</w:t>
      </w:r>
      <w:r w:rsidR="00D618A1">
        <w:rPr>
          <w:bCs/>
        </w:rPr>
        <w:t xml:space="preserve"> и МСПС</w:t>
      </w:r>
      <w:r w:rsidR="00D618A1" w:rsidRPr="00626F3F">
        <w:rPr>
          <w:bCs/>
        </w:rPr>
        <w:t xml:space="preserve"> в ВИМИС</w:t>
      </w:r>
      <w:r w:rsidRPr="00626F3F">
        <w:t xml:space="preserve">». Кнопка «Экспорт в </w:t>
      </w:r>
      <w:r w:rsidRPr="00626F3F">
        <w:rPr>
          <w:lang w:val="en-US"/>
        </w:rPr>
        <w:t>Excel</w:t>
      </w:r>
      <w:r w:rsidRPr="00626F3F">
        <w:t>»</w:t>
      </w:r>
    </w:p>
    <w:p w14:paraId="72C1B53E" w14:textId="65C1895B" w:rsidR="00626F3F" w:rsidRPr="00626F3F" w:rsidRDefault="00D618A1" w:rsidP="00F04486">
      <w:pPr>
        <w:ind w:firstLine="851"/>
        <w:rPr>
          <w:rFonts w:cs="Arial"/>
        </w:rPr>
      </w:pPr>
      <w:r w:rsidRPr="00626F3F">
        <w:rPr>
          <w:rFonts w:cs="Arial"/>
        </w:rPr>
        <w:t>В результате будет сформирован файл со списком МСС</w:t>
      </w:r>
      <w:r w:rsidRPr="002B129E">
        <w:rPr>
          <w:rFonts w:cs="Arial"/>
        </w:rPr>
        <w:t>/</w:t>
      </w:r>
      <w:r>
        <w:rPr>
          <w:rFonts w:cs="Arial"/>
        </w:rPr>
        <w:t>МСПС</w:t>
      </w:r>
      <w:r w:rsidRPr="00626F3F">
        <w:rPr>
          <w:rFonts w:cs="Arial"/>
        </w:rPr>
        <w:t>, состоящих на контроле ВИМИС, в формате .</w:t>
      </w:r>
      <w:r w:rsidRPr="00626F3F">
        <w:rPr>
          <w:rFonts w:cs="Arial"/>
          <w:lang w:val="en-US"/>
        </w:rPr>
        <w:t>xls</w:t>
      </w:r>
      <w:r w:rsidRPr="00626F3F">
        <w:rPr>
          <w:rFonts w:cs="Arial"/>
        </w:rPr>
        <w:t xml:space="preserve"> </w:t>
      </w:r>
      <w:r w:rsidR="00626F3F" w:rsidRPr="00626F3F">
        <w:rPr>
          <w:rFonts w:cs="Arial"/>
        </w:rPr>
        <w:t>и сохранен на локальном ресурсе пользователя</w:t>
      </w:r>
      <w:r w:rsidR="0098438F">
        <w:rPr>
          <w:rFonts w:cs="Arial"/>
        </w:rPr>
        <w:t xml:space="preserve"> </w:t>
      </w:r>
      <w:r w:rsidR="0098438F" w:rsidRPr="00626F3F">
        <w:rPr>
          <w:rFonts w:cs="Arial"/>
        </w:rPr>
        <w:t>(</w:t>
      </w:r>
      <w:r w:rsidR="0098438F" w:rsidRPr="00626F3F">
        <w:rPr>
          <w:rFonts w:cs="Arial"/>
        </w:rPr>
        <w:fldChar w:fldCharType="begin"/>
      </w:r>
      <w:r w:rsidR="0098438F" w:rsidRPr="00626F3F">
        <w:rPr>
          <w:rFonts w:cs="Arial"/>
        </w:rPr>
        <w:instrText xml:space="preserve"> REF _Ref57798373 \h  \* MERGEFORMAT </w:instrText>
      </w:r>
      <w:r w:rsidR="0098438F" w:rsidRPr="00626F3F">
        <w:rPr>
          <w:rFonts w:cs="Arial"/>
        </w:rPr>
      </w:r>
      <w:r w:rsidR="0098438F" w:rsidRPr="00626F3F">
        <w:rPr>
          <w:rFonts w:cs="Arial"/>
        </w:rPr>
        <w:fldChar w:fldCharType="separate"/>
      </w:r>
      <w:r w:rsidR="00B17396" w:rsidRPr="00B17396">
        <w:rPr>
          <w:rFonts w:cs="Arial"/>
        </w:rPr>
        <w:t>Рисунок 76</w:t>
      </w:r>
      <w:r w:rsidR="0098438F" w:rsidRPr="00626F3F">
        <w:rPr>
          <w:rFonts w:cs="Arial"/>
        </w:rPr>
        <w:fldChar w:fldCharType="end"/>
      </w:r>
      <w:r w:rsidR="0098438F" w:rsidRPr="00626F3F">
        <w:rPr>
          <w:rFonts w:cs="Arial"/>
        </w:rPr>
        <w:t>)</w:t>
      </w:r>
      <w:r w:rsidR="00626F3F" w:rsidRPr="00626F3F">
        <w:rPr>
          <w:rFonts w:cs="Arial"/>
        </w:rPr>
        <w:t>.</w:t>
      </w:r>
    </w:p>
    <w:p w14:paraId="65FBF2A9" w14:textId="77777777" w:rsidR="00626F3F" w:rsidRPr="00626F3F" w:rsidRDefault="00626F3F" w:rsidP="00962C4A">
      <w:pPr>
        <w:ind w:firstLine="0"/>
        <w:jc w:val="center"/>
        <w:rPr>
          <w:rFonts w:cs="Arial"/>
        </w:rPr>
      </w:pPr>
      <w:r w:rsidRPr="00626F3F">
        <w:rPr>
          <w:rFonts w:cs="Arial"/>
          <w:noProof/>
        </w:rPr>
        <w:drawing>
          <wp:inline distT="0" distB="0" distL="0" distR="0" wp14:anchorId="489C584B" wp14:editId="013EEE3A">
            <wp:extent cx="6029325" cy="280464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040747" cy="28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7680" w14:textId="0C019937" w:rsidR="00626F3F" w:rsidRPr="004728C9" w:rsidRDefault="00626F3F" w:rsidP="00F04486">
      <w:pPr>
        <w:pStyle w:val="26"/>
        <w:spacing w:after="240" w:line="276" w:lineRule="auto"/>
      </w:pPr>
      <w:bookmarkStart w:id="186" w:name="_Ref57798373"/>
      <w:r w:rsidRPr="00626F3F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76</w:t>
      </w:r>
      <w:r w:rsidR="00B17396">
        <w:rPr>
          <w:noProof/>
        </w:rPr>
        <w:fldChar w:fldCharType="end"/>
      </w:r>
      <w:bookmarkEnd w:id="186"/>
      <w:r w:rsidRPr="00626F3F">
        <w:t xml:space="preserve"> – </w:t>
      </w:r>
      <w:r w:rsidR="00D618A1" w:rsidRPr="00C30423">
        <w:t>Сформирован файл со списком МСС/МСПС, состоящих на контроле ВИМИС</w:t>
      </w:r>
    </w:p>
    <w:p w14:paraId="7D5E6246" w14:textId="0A60D4B9" w:rsidR="00E13FA5" w:rsidRPr="004728C9" w:rsidRDefault="008B76E7" w:rsidP="007349AA">
      <w:pPr>
        <w:pStyle w:val="af1"/>
        <w:rPr>
          <w:rFonts w:cs="Arial"/>
        </w:rPr>
      </w:pPr>
      <w:bookmarkStart w:id="187" w:name="_Toc156380838"/>
      <w:bookmarkEnd w:id="167"/>
      <w:r>
        <w:rPr>
          <w:rFonts w:cs="Arial"/>
        </w:rPr>
        <w:t>Описание р</w:t>
      </w:r>
      <w:r w:rsidR="00E13FA5" w:rsidRPr="004728C9">
        <w:rPr>
          <w:rFonts w:cs="Arial"/>
        </w:rPr>
        <w:t>абот</w:t>
      </w:r>
      <w:r>
        <w:rPr>
          <w:rFonts w:cs="Arial"/>
        </w:rPr>
        <w:t>ы</w:t>
      </w:r>
      <w:r w:rsidR="00E13FA5" w:rsidRPr="004728C9">
        <w:rPr>
          <w:rFonts w:cs="Arial"/>
        </w:rPr>
        <w:t xml:space="preserve"> со свидетельствами</w:t>
      </w:r>
      <w:bookmarkEnd w:id="187"/>
    </w:p>
    <w:p w14:paraId="365E52F9" w14:textId="045A5802" w:rsidR="00310387" w:rsidRPr="004728C9" w:rsidRDefault="00310387" w:rsidP="00023227">
      <w:pPr>
        <w:pStyle w:val="af2"/>
        <w:ind w:left="0"/>
        <w:rPr>
          <w:rFonts w:cs="Arial"/>
        </w:rPr>
      </w:pPr>
      <w:bookmarkStart w:id="188" w:name="_Ref499381832"/>
      <w:bookmarkStart w:id="189" w:name="_Toc156380839"/>
      <w:r w:rsidRPr="004728C9">
        <w:rPr>
          <w:rFonts w:cs="Arial"/>
        </w:rPr>
        <w:t>Просмотр свидетельств</w:t>
      </w:r>
      <w:bookmarkEnd w:id="188"/>
      <w:bookmarkEnd w:id="189"/>
    </w:p>
    <w:p w14:paraId="1AE6DBE2" w14:textId="2BD8EBD7" w:rsidR="00114898" w:rsidRDefault="00E447F4" w:rsidP="00F04486">
      <w:pPr>
        <w:ind w:firstLine="851"/>
        <w:rPr>
          <w:rFonts w:cs="Arial"/>
        </w:rPr>
      </w:pPr>
      <w:bookmarkStart w:id="190" w:name="_Hlk133574052"/>
      <w:r w:rsidRPr="004728C9">
        <w:rPr>
          <w:rFonts w:cs="Arial"/>
        </w:rPr>
        <w:t xml:space="preserve">Для просмотра </w:t>
      </w:r>
      <w:r w:rsidR="00114898" w:rsidRPr="004728C9">
        <w:rPr>
          <w:rFonts w:cs="Arial"/>
        </w:rPr>
        <w:t>данных свидетельства необходимо выбрать его из списка щелчком левой кнопкой мыши на соответствующем значении поля «Серия». После чего откроется окно просмотра/редактирования свидетельства</w:t>
      </w:r>
      <w:r w:rsidRPr="004728C9">
        <w:rPr>
          <w:rFonts w:cs="Arial"/>
        </w:rPr>
        <w:t xml:space="preserve"> (</w:t>
      </w:r>
      <w:r w:rsidR="00FA0B68" w:rsidRPr="004728C9">
        <w:rPr>
          <w:rFonts w:cs="Arial"/>
        </w:rPr>
        <w:fldChar w:fldCharType="begin"/>
      </w:r>
      <w:r w:rsidR="00FA0B68" w:rsidRPr="004728C9">
        <w:rPr>
          <w:rFonts w:cs="Arial"/>
        </w:rPr>
        <w:instrText xml:space="preserve"> REF _Ref499731060 \h </w:instrText>
      </w:r>
      <w:r w:rsidR="004728C9" w:rsidRPr="004728C9">
        <w:rPr>
          <w:rFonts w:cs="Arial"/>
        </w:rPr>
        <w:instrText xml:space="preserve"> \* MERGEFORMAT </w:instrText>
      </w:r>
      <w:r w:rsidR="00FA0B68" w:rsidRPr="004728C9">
        <w:rPr>
          <w:rFonts w:cs="Arial"/>
        </w:rPr>
      </w:r>
      <w:r w:rsidR="00FA0B68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77</w:t>
      </w:r>
      <w:r w:rsidR="00FA0B68" w:rsidRPr="004728C9">
        <w:rPr>
          <w:rFonts w:cs="Arial"/>
        </w:rPr>
        <w:fldChar w:fldCharType="end"/>
      </w:r>
      <w:r w:rsidRPr="004728C9">
        <w:rPr>
          <w:rFonts w:cs="Arial"/>
        </w:rPr>
        <w:t>)</w:t>
      </w:r>
      <w:r w:rsidR="007B0EC4" w:rsidRPr="004728C9">
        <w:rPr>
          <w:rFonts w:cs="Arial"/>
        </w:rPr>
        <w:t>.</w:t>
      </w:r>
    </w:p>
    <w:p w14:paraId="37026FF8" w14:textId="77777777" w:rsidR="00153DB4" w:rsidRPr="004728C9" w:rsidRDefault="00153DB4" w:rsidP="00153DB4">
      <w:pPr>
        <w:pStyle w:val="affff8"/>
        <w:spacing w:before="0"/>
        <w:rPr>
          <w:rFonts w:cs="Arial"/>
        </w:rPr>
      </w:pPr>
      <w:bookmarkStart w:id="191" w:name="_Hlk53567699"/>
      <w:r w:rsidRPr="008D2BD5">
        <w:lastRenderedPageBreak/>
        <w:drawing>
          <wp:inline distT="0" distB="0" distL="0" distR="0" wp14:anchorId="74FBD008" wp14:editId="7B68AF06">
            <wp:extent cx="6086475" cy="4038600"/>
            <wp:effectExtent l="19050" t="19050" r="28575" b="1905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/>
                    <a:srcRect l="311" r="239"/>
                    <a:stretch/>
                  </pic:blipFill>
                  <pic:spPr bwMode="auto">
                    <a:xfrm>
                      <a:off x="0" y="0"/>
                      <a:ext cx="6086475" cy="4038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2BD5">
        <w:t xml:space="preserve"> </w:t>
      </w:r>
    </w:p>
    <w:p w14:paraId="738E549B" w14:textId="0938CF16" w:rsidR="00153DB4" w:rsidRPr="004728C9" w:rsidRDefault="00153DB4" w:rsidP="00F04486">
      <w:pPr>
        <w:pStyle w:val="26"/>
        <w:spacing w:after="240" w:line="276" w:lineRule="auto"/>
      </w:pPr>
      <w:bookmarkStart w:id="192" w:name="_Ref49973106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77</w:t>
      </w:r>
      <w:r w:rsidRPr="004728C9">
        <w:rPr>
          <w:noProof/>
        </w:rPr>
        <w:fldChar w:fldCharType="end"/>
      </w:r>
      <w:bookmarkEnd w:id="192"/>
      <w:r w:rsidRPr="004728C9">
        <w:t xml:space="preserve"> – Просмотр медицинского свидетельства</w:t>
      </w:r>
    </w:p>
    <w:p w14:paraId="3650C482" w14:textId="18ECAFD3" w:rsidR="00153DB4" w:rsidRPr="004728C9" w:rsidRDefault="00153DB4" w:rsidP="00F04486">
      <w:pPr>
        <w:ind w:firstLine="851"/>
        <w:rPr>
          <w:rFonts w:cs="Arial"/>
        </w:rPr>
      </w:pPr>
      <w:r w:rsidRPr="004728C9">
        <w:rPr>
          <w:rFonts w:cs="Arial"/>
        </w:rPr>
        <w:t>Для просмотра замечания эксперта необходимо перейти на вкладку «Замечания»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_Ref499646241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78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538F6EFD" w14:textId="77777777" w:rsidR="00153DB4" w:rsidRPr="004728C9" w:rsidRDefault="00153DB4" w:rsidP="00153DB4">
      <w:pPr>
        <w:pStyle w:val="affff8"/>
        <w:spacing w:before="0"/>
        <w:rPr>
          <w:rFonts w:cs="Arial"/>
        </w:rPr>
      </w:pPr>
      <w:r w:rsidRPr="00335D78">
        <w:drawing>
          <wp:inline distT="0" distB="0" distL="0" distR="0" wp14:anchorId="7A0F7D93" wp14:editId="3F516F1B">
            <wp:extent cx="6120130" cy="1795145"/>
            <wp:effectExtent l="19050" t="19050" r="13970" b="1460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951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335D78">
        <w:t xml:space="preserve">  </w:t>
      </w:r>
    </w:p>
    <w:p w14:paraId="40A1CFDA" w14:textId="7534EDA7" w:rsidR="00153DB4" w:rsidRPr="004728C9" w:rsidRDefault="00153DB4" w:rsidP="00F04486">
      <w:pPr>
        <w:pStyle w:val="26"/>
        <w:spacing w:after="240" w:line="276" w:lineRule="auto"/>
        <w:rPr>
          <w:noProof/>
        </w:rPr>
      </w:pPr>
      <w:bookmarkStart w:id="193" w:name="_Ref49964624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78</w:t>
      </w:r>
      <w:r w:rsidRPr="004728C9">
        <w:rPr>
          <w:noProof/>
        </w:rPr>
        <w:fldChar w:fldCharType="end"/>
      </w:r>
      <w:bookmarkEnd w:id="193"/>
      <w:r w:rsidRPr="004728C9">
        <w:t xml:space="preserve"> – Просмотр замечаний эксперта</w:t>
      </w:r>
    </w:p>
    <w:p w14:paraId="1AAFC646" w14:textId="35DF9D35" w:rsidR="00153DB4" w:rsidRPr="004728C9" w:rsidRDefault="00153DB4" w:rsidP="00F04486">
      <w:pPr>
        <w:ind w:firstLine="851"/>
        <w:rPr>
          <w:rFonts w:cs="Arial"/>
        </w:rPr>
      </w:pPr>
      <w:r w:rsidRPr="004728C9">
        <w:rPr>
          <w:rFonts w:cs="Arial"/>
        </w:rPr>
        <w:t>Для просмотра истории изменения диагнозов в свидетельстве необходимо перейти на третью вкладку «История изменения диагнозов (эксперт)»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_Ref499731440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79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4562A5E" w14:textId="77777777" w:rsidR="00153DB4" w:rsidRPr="004728C9" w:rsidRDefault="00153DB4" w:rsidP="00153DB4">
      <w:pPr>
        <w:pStyle w:val="affff8"/>
        <w:spacing w:before="0"/>
        <w:rPr>
          <w:rFonts w:cs="Arial"/>
        </w:rPr>
      </w:pPr>
      <w:r w:rsidRPr="00335D78">
        <w:lastRenderedPageBreak/>
        <w:drawing>
          <wp:inline distT="0" distB="0" distL="0" distR="0" wp14:anchorId="32203EA5" wp14:editId="1A0FFFA2">
            <wp:extent cx="5476875" cy="2292923"/>
            <wp:effectExtent l="19050" t="19050" r="9525" b="1270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496098" cy="23009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335D78">
        <w:t xml:space="preserve"> </w:t>
      </w:r>
    </w:p>
    <w:p w14:paraId="58A4482A" w14:textId="55FF07EB" w:rsidR="00153DB4" w:rsidRPr="004728C9" w:rsidRDefault="00153DB4" w:rsidP="00F04486">
      <w:pPr>
        <w:pStyle w:val="26"/>
        <w:spacing w:after="240" w:line="276" w:lineRule="auto"/>
      </w:pPr>
      <w:bookmarkStart w:id="194" w:name="_Ref49973144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79</w:t>
      </w:r>
      <w:r w:rsidRPr="004728C9">
        <w:rPr>
          <w:noProof/>
        </w:rPr>
        <w:fldChar w:fldCharType="end"/>
      </w:r>
      <w:bookmarkEnd w:id="194"/>
      <w:r w:rsidRPr="004728C9">
        <w:t xml:space="preserve"> – Просмотр истории изменения диагнозов</w:t>
      </w:r>
    </w:p>
    <w:p w14:paraId="3171624E" w14:textId="1BDBACB7" w:rsidR="00153DB4" w:rsidRPr="004728C9" w:rsidRDefault="00153DB4" w:rsidP="00F04486">
      <w:pPr>
        <w:ind w:firstLine="851"/>
        <w:rPr>
          <w:rFonts w:cs="Arial"/>
        </w:rPr>
      </w:pPr>
      <w:r w:rsidRPr="004728C9">
        <w:rPr>
          <w:rFonts w:cs="Arial"/>
        </w:rPr>
        <w:t>Для просмотра</w:t>
      </w:r>
      <w:r>
        <w:rPr>
          <w:rFonts w:cs="Arial"/>
        </w:rPr>
        <w:t>,</w:t>
      </w:r>
      <w:r w:rsidRPr="004728C9">
        <w:rPr>
          <w:rFonts w:cs="Arial"/>
        </w:rPr>
        <w:t xml:space="preserve"> </w:t>
      </w:r>
      <w:r w:rsidRPr="004728C9">
        <w:rPr>
          <w:rFonts w:cs="Arial"/>
          <w:bCs/>
        </w:rPr>
        <w:t>прикрепленного к МСС/МСПС</w:t>
      </w:r>
      <w:r>
        <w:rPr>
          <w:rFonts w:cs="Arial"/>
          <w:bCs/>
        </w:rPr>
        <w:t>,</w:t>
      </w:r>
      <w:r w:rsidRPr="004728C9">
        <w:rPr>
          <w:rFonts w:cs="Arial"/>
          <w:bCs/>
        </w:rPr>
        <w:t xml:space="preserve"> посмертного эпикриза и КИЛИ в формате .pdf</w:t>
      </w:r>
      <w:r w:rsidRPr="004728C9">
        <w:rPr>
          <w:rFonts w:cs="Arial"/>
        </w:rPr>
        <w:t xml:space="preserve"> необходимо перейти на четвертую вкладку «Прикрепленные документы»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_Ref28177818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80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5D50527" w14:textId="77777777" w:rsidR="00153DB4" w:rsidRPr="004728C9" w:rsidRDefault="00153DB4" w:rsidP="00153DB4">
      <w:pPr>
        <w:pStyle w:val="affff8"/>
        <w:spacing w:before="0"/>
        <w:rPr>
          <w:rFonts w:cs="Arial"/>
        </w:rPr>
      </w:pPr>
      <w:r w:rsidRPr="00854B50">
        <w:drawing>
          <wp:inline distT="0" distB="0" distL="0" distR="0" wp14:anchorId="72CEAC76" wp14:editId="20DA39F9">
            <wp:extent cx="5867400" cy="4781340"/>
            <wp:effectExtent l="19050" t="19050" r="19050" b="1968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878174" cy="4790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854B50">
        <w:t xml:space="preserve"> </w:t>
      </w:r>
    </w:p>
    <w:p w14:paraId="38339990" w14:textId="07D62D0D" w:rsidR="00153DB4" w:rsidRPr="004728C9" w:rsidRDefault="00153DB4" w:rsidP="00F04486">
      <w:pPr>
        <w:pStyle w:val="26"/>
        <w:spacing w:after="240" w:line="276" w:lineRule="auto"/>
        <w:rPr>
          <w:bCs/>
        </w:rPr>
      </w:pPr>
      <w:bookmarkStart w:id="195" w:name="_Ref28177818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80</w:t>
      </w:r>
      <w:r w:rsidRPr="004728C9">
        <w:rPr>
          <w:noProof/>
        </w:rPr>
        <w:fldChar w:fldCharType="end"/>
      </w:r>
      <w:bookmarkEnd w:id="195"/>
      <w:r w:rsidRPr="004728C9">
        <w:t xml:space="preserve"> – Просмотр списка документов посмертного эпикриза и КИЛИ в формате .pdf</w:t>
      </w:r>
    </w:p>
    <w:p w14:paraId="2E96EE79" w14:textId="73AFEBF6" w:rsidR="00153DB4" w:rsidRPr="004728C9" w:rsidRDefault="00153DB4" w:rsidP="00F04486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 xml:space="preserve">Для просмотра </w:t>
      </w:r>
      <w:r w:rsidRPr="004728C9">
        <w:rPr>
          <w:rFonts w:cs="Arial"/>
          <w:bCs/>
        </w:rPr>
        <w:t>наличия электронной подписи МС</w:t>
      </w:r>
      <w:r w:rsidRPr="004728C9">
        <w:rPr>
          <w:rFonts w:cs="Arial"/>
        </w:rPr>
        <w:t xml:space="preserve"> необходимо перейти на пятую вкладку «Электронные подписи»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_Ref41655281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81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F476488" w14:textId="77777777" w:rsidR="00153DB4" w:rsidRPr="004728C9" w:rsidRDefault="00153DB4" w:rsidP="00F04486">
      <w:pPr>
        <w:ind w:firstLine="0"/>
        <w:jc w:val="center"/>
        <w:rPr>
          <w:rFonts w:cs="Arial"/>
        </w:rPr>
      </w:pPr>
      <w:r w:rsidRPr="00854B50">
        <w:rPr>
          <w:noProof/>
        </w:rPr>
        <w:drawing>
          <wp:inline distT="0" distB="0" distL="0" distR="0" wp14:anchorId="0D70A5BF" wp14:editId="02723168">
            <wp:extent cx="5781675" cy="3576138"/>
            <wp:effectExtent l="19050" t="19050" r="9525" b="2476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/>
                    <a:srcRect l="778"/>
                    <a:stretch/>
                  </pic:blipFill>
                  <pic:spPr bwMode="auto">
                    <a:xfrm>
                      <a:off x="0" y="0"/>
                      <a:ext cx="5786356" cy="35790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8A7AD" w14:textId="1491EDC9" w:rsidR="00153DB4" w:rsidRDefault="00153DB4" w:rsidP="00F04486">
      <w:pPr>
        <w:pStyle w:val="26"/>
        <w:spacing w:after="240" w:line="276" w:lineRule="auto"/>
      </w:pPr>
      <w:bookmarkStart w:id="196" w:name="_Ref4165528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81</w:t>
      </w:r>
      <w:r w:rsidRPr="004728C9">
        <w:rPr>
          <w:noProof/>
        </w:rPr>
        <w:fldChar w:fldCharType="end"/>
      </w:r>
      <w:bookmarkEnd w:id="196"/>
      <w:r w:rsidRPr="004728C9">
        <w:t xml:space="preserve"> – Вкладка «Электронные подписи» в форме просмотра МС</w:t>
      </w:r>
    </w:p>
    <w:p w14:paraId="66DD4090" w14:textId="752DD156" w:rsidR="00153DB4" w:rsidRDefault="00153DB4" w:rsidP="00F04486">
      <w:pPr>
        <w:spacing w:before="120" w:after="200"/>
        <w:ind w:firstLine="851"/>
        <w:rPr>
          <w:rFonts w:cs="Arial"/>
        </w:rPr>
      </w:pPr>
      <w:r w:rsidRPr="004728C9">
        <w:rPr>
          <w:rFonts w:cs="Arial"/>
        </w:rPr>
        <w:t xml:space="preserve">Для просмотра </w:t>
      </w:r>
      <w:r>
        <w:t>статусов</w:t>
      </w:r>
      <w:r>
        <w:rPr>
          <w:rStyle w:val="afffb"/>
        </w:rPr>
        <w:footnoteReference w:id="7"/>
      </w:r>
      <w:r>
        <w:t xml:space="preserve"> принятия документа в ВИМИС/РЭМД/ФРЭДМ</w:t>
      </w:r>
      <w:r>
        <w:rPr>
          <w:rFonts w:cs="Arial"/>
          <w:bCs/>
        </w:rPr>
        <w:t xml:space="preserve"> </w:t>
      </w:r>
      <w:r w:rsidRPr="004728C9">
        <w:rPr>
          <w:rFonts w:cs="Arial"/>
        </w:rPr>
        <w:t xml:space="preserve">необходимо перейти на </w:t>
      </w:r>
      <w:r>
        <w:rPr>
          <w:rFonts w:cs="Arial"/>
        </w:rPr>
        <w:t>шестую</w:t>
      </w:r>
      <w:r w:rsidRPr="004728C9">
        <w:rPr>
          <w:rFonts w:cs="Arial"/>
        </w:rPr>
        <w:t xml:space="preserve"> вкладку «</w:t>
      </w:r>
      <w:r>
        <w:rPr>
          <w:rFonts w:cs="Arial"/>
        </w:rPr>
        <w:t>Интеграция</w:t>
      </w:r>
      <w:r w:rsidRPr="004728C9">
        <w:rPr>
          <w:rFonts w:cs="Arial"/>
        </w:rPr>
        <w:t>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_Ref133573789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854B50">
        <w:t xml:space="preserve">Рисунок </w:t>
      </w:r>
      <w:r w:rsidR="00B17396">
        <w:rPr>
          <w:noProof/>
        </w:rPr>
        <w:t>82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5102CBD3" w14:textId="77777777" w:rsidR="00153DB4" w:rsidRDefault="00153DB4" w:rsidP="00153DB4">
      <w:pPr>
        <w:ind w:firstLine="0"/>
        <w:jc w:val="center"/>
        <w:rPr>
          <w:rFonts w:cs="Arial"/>
        </w:rPr>
      </w:pPr>
      <w:r w:rsidRPr="00BA0C2B">
        <w:rPr>
          <w:noProof/>
        </w:rPr>
        <w:drawing>
          <wp:inline distT="0" distB="0" distL="0" distR="0" wp14:anchorId="6BBC5CAE" wp14:editId="28617FAB">
            <wp:extent cx="5791200" cy="2965301"/>
            <wp:effectExtent l="19050" t="19050" r="19050" b="2603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/>
                    <a:srcRect b="4748"/>
                    <a:stretch/>
                  </pic:blipFill>
                  <pic:spPr bwMode="auto">
                    <a:xfrm>
                      <a:off x="0" y="0"/>
                      <a:ext cx="5803275" cy="29714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C2B">
        <w:rPr>
          <w:noProof/>
        </w:rPr>
        <w:t xml:space="preserve"> </w:t>
      </w:r>
    </w:p>
    <w:p w14:paraId="73522CA0" w14:textId="1253101B" w:rsidR="00153DB4" w:rsidRPr="00854B50" w:rsidRDefault="00153DB4" w:rsidP="004F3793">
      <w:pPr>
        <w:pStyle w:val="26"/>
        <w:spacing w:after="240" w:line="276" w:lineRule="auto"/>
      </w:pPr>
      <w:bookmarkStart w:id="197" w:name="_Ref133573789"/>
      <w:r w:rsidRPr="00854B50">
        <w:t xml:space="preserve">Рисунок </w:t>
      </w:r>
      <w:r w:rsidRPr="00854B50">
        <w:rPr>
          <w:noProof/>
        </w:rPr>
        <w:fldChar w:fldCharType="begin"/>
      </w:r>
      <w:r w:rsidRPr="00854B50">
        <w:rPr>
          <w:noProof/>
        </w:rPr>
        <w:instrText xml:space="preserve"> SEQ Рисунок \* ARABIC </w:instrText>
      </w:r>
      <w:r w:rsidRPr="00854B50">
        <w:rPr>
          <w:noProof/>
        </w:rPr>
        <w:fldChar w:fldCharType="separate"/>
      </w:r>
      <w:r w:rsidR="00B17396">
        <w:rPr>
          <w:noProof/>
        </w:rPr>
        <w:t>82</w:t>
      </w:r>
      <w:r w:rsidRPr="00854B50">
        <w:rPr>
          <w:noProof/>
        </w:rPr>
        <w:fldChar w:fldCharType="end"/>
      </w:r>
      <w:bookmarkEnd w:id="197"/>
      <w:r w:rsidRPr="00854B50">
        <w:t xml:space="preserve"> – Вкладка «Интеграция» в форме просмотра </w:t>
      </w:r>
      <w:r>
        <w:t>МС</w:t>
      </w:r>
    </w:p>
    <w:p w14:paraId="3286E133" w14:textId="7FC23A10" w:rsidR="00153DB4" w:rsidRPr="00933C8A" w:rsidRDefault="00153DB4" w:rsidP="004F3793">
      <w:pPr>
        <w:spacing w:before="120" w:after="200"/>
        <w:ind w:firstLine="851"/>
        <w:rPr>
          <w:rFonts w:cs="Arial"/>
        </w:rPr>
      </w:pPr>
      <w:r>
        <w:rPr>
          <w:rFonts w:cs="Arial"/>
        </w:rPr>
        <w:lastRenderedPageBreak/>
        <w:t>Также н</w:t>
      </w:r>
      <w:r w:rsidRPr="00933C8A">
        <w:rPr>
          <w:rFonts w:cs="Arial"/>
        </w:rPr>
        <w:t xml:space="preserve">а форме просмотра МСС (вверху) </w:t>
      </w:r>
      <w:r>
        <w:rPr>
          <w:rFonts w:cs="Arial"/>
        </w:rPr>
        <w:t>отображаются</w:t>
      </w:r>
      <w:r w:rsidRPr="00933C8A">
        <w:rPr>
          <w:rFonts w:cs="Arial"/>
        </w:rPr>
        <w:t xml:space="preserve"> следующи</w:t>
      </w:r>
      <w:r>
        <w:rPr>
          <w:rFonts w:cs="Arial"/>
        </w:rPr>
        <w:t>е</w:t>
      </w:r>
      <w:r w:rsidRPr="00933C8A">
        <w:rPr>
          <w:rFonts w:cs="Arial"/>
        </w:rPr>
        <w:t xml:space="preserve"> отмет</w:t>
      </w:r>
      <w:r>
        <w:rPr>
          <w:rFonts w:cs="Arial"/>
        </w:rPr>
        <w:t>ки</w:t>
      </w:r>
      <w:r w:rsidRPr="00933C8A">
        <w:rPr>
          <w:rFonts w:cs="Arial"/>
        </w:rPr>
        <w:t xml:space="preserve"> (</w:t>
      </w:r>
      <w:r w:rsidRPr="00933C8A">
        <w:rPr>
          <w:rFonts w:cs="Arial"/>
        </w:rPr>
        <w:fldChar w:fldCharType="begin"/>
      </w:r>
      <w:r w:rsidRPr="00933C8A">
        <w:rPr>
          <w:rFonts w:cs="Arial"/>
        </w:rPr>
        <w:instrText xml:space="preserve"> REF _Ref63324732 \h  \* MERGEFORMAT </w:instrText>
      </w:r>
      <w:r w:rsidRPr="00933C8A">
        <w:rPr>
          <w:rFonts w:cs="Arial"/>
        </w:rPr>
      </w:r>
      <w:r w:rsidRPr="00933C8A">
        <w:rPr>
          <w:rFonts w:cs="Arial"/>
        </w:rPr>
        <w:fldChar w:fldCharType="separate"/>
      </w:r>
      <w:r w:rsidR="00B17396" w:rsidRPr="00B17396">
        <w:rPr>
          <w:rFonts w:cs="Arial"/>
        </w:rPr>
        <w:t>Рисунок 83</w:t>
      </w:r>
      <w:r w:rsidRPr="00933C8A">
        <w:rPr>
          <w:rFonts w:cs="Arial"/>
        </w:rPr>
        <w:fldChar w:fldCharType="end"/>
      </w:r>
      <w:r w:rsidRPr="00933C8A">
        <w:rPr>
          <w:rFonts w:cs="Arial"/>
        </w:rPr>
        <w:t>):</w:t>
      </w:r>
    </w:p>
    <w:p w14:paraId="7B7A2ABB" w14:textId="77777777" w:rsidR="00153DB4" w:rsidRPr="004F5BE5" w:rsidRDefault="00153DB4" w:rsidP="004F3793">
      <w:pPr>
        <w:numPr>
          <w:ilvl w:val="0"/>
          <w:numId w:val="5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 xml:space="preserve">«Успешно передано в РЭМД» - отображается в случае, если </w:t>
      </w:r>
      <w:r w:rsidRPr="00933C8A">
        <w:rPr>
          <w:rFonts w:cs="Arial"/>
          <w:bCs/>
        </w:rPr>
        <w:t>для МСС в поле «Статус РЭМД» установлено значение «Принято в ФРЭМД»</w:t>
      </w:r>
      <w:r>
        <w:rPr>
          <w:rFonts w:cs="Arial"/>
        </w:rPr>
        <w:t xml:space="preserve">. </w:t>
      </w:r>
      <w:r w:rsidRPr="004F5BE5">
        <w:rPr>
          <w:rFonts w:cs="Arial"/>
        </w:rPr>
        <w:t>Если МСС успешно загружено из ФРЭМД отметка на форме МСС не отображается;</w:t>
      </w:r>
    </w:p>
    <w:p w14:paraId="18C63389" w14:textId="77777777" w:rsidR="00153DB4" w:rsidRDefault="00153DB4" w:rsidP="004F3793">
      <w:pPr>
        <w:numPr>
          <w:ilvl w:val="0"/>
          <w:numId w:val="5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>«Успешно передано в ВИМИС» - отображается в случае, если ВИМИС «Онкология» успешно принял МСС</w:t>
      </w:r>
      <w:r>
        <w:rPr>
          <w:rFonts w:cs="Arial"/>
        </w:rPr>
        <w:t>;</w:t>
      </w:r>
    </w:p>
    <w:p w14:paraId="06B3BBF5" w14:textId="77777777" w:rsidR="00153DB4" w:rsidRDefault="00153DB4" w:rsidP="004F3793">
      <w:pPr>
        <w:numPr>
          <w:ilvl w:val="0"/>
          <w:numId w:val="51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rFonts w:cs="Arial"/>
        </w:rPr>
        <w:t>«Загружено из РМИС» - отображается в случае, если МС загружено из РМИС;</w:t>
      </w:r>
    </w:p>
    <w:p w14:paraId="383E476C" w14:textId="77777777" w:rsidR="00153DB4" w:rsidRPr="0099058C" w:rsidRDefault="00153DB4" w:rsidP="004F3793">
      <w:pPr>
        <w:numPr>
          <w:ilvl w:val="0"/>
          <w:numId w:val="5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272288">
        <w:rPr>
          <w:bCs/>
        </w:rPr>
        <w:t>«Пациент на контроле</w:t>
      </w:r>
      <w:r w:rsidRPr="00272288">
        <w:rPr>
          <w:b/>
        </w:rPr>
        <w:t xml:space="preserve"> </w:t>
      </w:r>
      <w:r w:rsidRPr="00272288">
        <w:rPr>
          <w:bCs/>
        </w:rPr>
        <w:t>ВИМИС Онкология»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ССЗ»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АКиНЕО»</w:t>
      </w:r>
      <w:r>
        <w:rPr>
          <w:bCs/>
        </w:rPr>
        <w:t>/</w:t>
      </w:r>
      <w:r w:rsidRPr="00A112CD">
        <w:rPr>
          <w:bCs/>
        </w:rPr>
        <w:t xml:space="preserve"> </w:t>
      </w:r>
      <w:bookmarkStart w:id="198" w:name="_Hlk131580985"/>
      <w:r w:rsidRPr="00272288">
        <w:rPr>
          <w:bCs/>
        </w:rPr>
        <w:t>«</w:t>
      </w:r>
      <w:bookmarkStart w:id="199" w:name="_Hlk131580625"/>
      <w:r w:rsidRPr="00272288">
        <w:rPr>
          <w:bCs/>
        </w:rPr>
        <w:t xml:space="preserve">Пациент на контроле ВИМИС </w:t>
      </w:r>
      <w:r>
        <w:rPr>
          <w:bCs/>
        </w:rPr>
        <w:t>Профилактика</w:t>
      </w:r>
      <w:r w:rsidRPr="00272288">
        <w:rPr>
          <w:bCs/>
        </w:rPr>
        <w:t>»</w:t>
      </w:r>
      <w:bookmarkEnd w:id="198"/>
      <w:bookmarkEnd w:id="199"/>
      <w:r>
        <w:rPr>
          <w:bCs/>
        </w:rPr>
        <w:t xml:space="preserve"> /</w:t>
      </w:r>
      <w:r w:rsidRPr="00BC43C7">
        <w:t xml:space="preserve"> </w:t>
      </w:r>
      <w:r w:rsidRPr="00272288">
        <w:rPr>
          <w:bCs/>
        </w:rPr>
        <w:t xml:space="preserve">«Пациент на контроле ВИМИС </w:t>
      </w:r>
      <w:r>
        <w:rPr>
          <w:bCs/>
        </w:rPr>
        <w:t>Профилактика</w:t>
      </w:r>
      <w:r>
        <w:t xml:space="preserve"> инфекционных заболеваний»</w:t>
      </w:r>
      <w:r>
        <w:rPr>
          <w:bCs/>
        </w:rPr>
        <w:t xml:space="preserve"> - отображается </w:t>
      </w:r>
      <w:r w:rsidRPr="00272288">
        <w:rPr>
          <w:bCs/>
        </w:rPr>
        <w:t>в зависимости от справочника диагнозов ВИМИС</w:t>
      </w:r>
      <w:r>
        <w:rPr>
          <w:bCs/>
        </w:rPr>
        <w:t>;</w:t>
      </w:r>
    </w:p>
    <w:p w14:paraId="4846D486" w14:textId="77777777" w:rsidR="00153DB4" w:rsidRPr="0099058C" w:rsidRDefault="00153DB4" w:rsidP="004F3793">
      <w:pPr>
        <w:numPr>
          <w:ilvl w:val="0"/>
          <w:numId w:val="51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«Загружено из ФРЭМД»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 xml:space="preserve">».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Принято в ФРЭМД</w:t>
      </w:r>
      <w:r>
        <w:rPr>
          <w:bCs/>
        </w:rPr>
        <w:t>»;</w:t>
      </w:r>
    </w:p>
    <w:p w14:paraId="6053EDCC" w14:textId="77777777" w:rsidR="00153DB4" w:rsidRPr="0099058C" w:rsidRDefault="00153DB4" w:rsidP="004F3793">
      <w:pPr>
        <w:numPr>
          <w:ilvl w:val="0"/>
          <w:numId w:val="51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</w:t>
      </w:r>
      <w:r w:rsidRPr="0099058C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отсутствует «</w:t>
      </w:r>
      <w:r w:rsidRPr="0099058C">
        <w:rPr>
          <w:bCs/>
        </w:rPr>
        <w:t>emdrid</w:t>
      </w:r>
      <w:r>
        <w:rPr>
          <w:bCs/>
        </w:rPr>
        <w:t>» и в документе</w:t>
      </w:r>
      <w:r w:rsidRPr="0099058C">
        <w:rPr>
          <w:bCs/>
        </w:rPr>
        <w:t xml:space="preserve"> не</w:t>
      </w:r>
      <w:r>
        <w:rPr>
          <w:bCs/>
        </w:rPr>
        <w:t>т</w:t>
      </w:r>
      <w:r w:rsidRPr="0099058C">
        <w:rPr>
          <w:bCs/>
        </w:rPr>
        <w:t xml:space="preserve"> ошибок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C44E8">
        <w:rPr>
          <w:bCs/>
        </w:rPr>
        <w:t>Принято в РРЭМД</w:t>
      </w:r>
      <w:r>
        <w:rPr>
          <w:bCs/>
        </w:rPr>
        <w:t>»;</w:t>
      </w:r>
    </w:p>
    <w:p w14:paraId="0ED69224" w14:textId="77777777" w:rsidR="00153DB4" w:rsidRPr="00933C8A" w:rsidRDefault="00153DB4" w:rsidP="004F3793">
      <w:pPr>
        <w:numPr>
          <w:ilvl w:val="0"/>
          <w:numId w:val="51"/>
        </w:numPr>
        <w:tabs>
          <w:tab w:val="left" w:pos="993"/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</w:t>
      </w:r>
      <w:r w:rsidRPr="00CC44E8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>» и в документе имеются</w:t>
      </w:r>
      <w:r w:rsidRPr="0099058C">
        <w:rPr>
          <w:bCs/>
        </w:rPr>
        <w:t xml:space="preserve"> ошиб</w:t>
      </w:r>
      <w:r>
        <w:rPr>
          <w:bCs/>
        </w:rPr>
        <w:t>ки</w:t>
      </w:r>
      <w:r w:rsidRPr="0099058C">
        <w:rPr>
          <w:bCs/>
        </w:rPr>
        <w:t xml:space="preserve">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Ошибки в ФРЭМ</w:t>
      </w:r>
      <w:r>
        <w:rPr>
          <w:bCs/>
        </w:rPr>
        <w:t>Д».</w:t>
      </w:r>
    </w:p>
    <w:p w14:paraId="58B11930" w14:textId="77777777" w:rsidR="00153DB4" w:rsidRPr="00933C8A" w:rsidRDefault="00153DB4" w:rsidP="004F3793">
      <w:pPr>
        <w:ind w:firstLine="0"/>
        <w:jc w:val="center"/>
        <w:rPr>
          <w:rFonts w:cs="Arial"/>
        </w:rPr>
      </w:pPr>
      <w:r w:rsidRPr="001B7040">
        <w:rPr>
          <w:noProof/>
        </w:rPr>
        <w:lastRenderedPageBreak/>
        <w:drawing>
          <wp:inline distT="0" distB="0" distL="0" distR="0" wp14:anchorId="102494EE" wp14:editId="66722B00">
            <wp:extent cx="6120130" cy="4744085"/>
            <wp:effectExtent l="19050" t="19050" r="13970" b="1841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44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B7040">
        <w:rPr>
          <w:noProof/>
        </w:rPr>
        <w:t xml:space="preserve"> </w:t>
      </w:r>
    </w:p>
    <w:p w14:paraId="0713D20E" w14:textId="5AC44CD2" w:rsidR="00962C4A" w:rsidRPr="004728C9" w:rsidRDefault="00153DB4" w:rsidP="004F3793">
      <w:pPr>
        <w:pStyle w:val="26"/>
        <w:spacing w:after="240" w:line="276" w:lineRule="auto"/>
      </w:pPr>
      <w:bookmarkStart w:id="200" w:name="_Ref63324732"/>
      <w:r w:rsidRPr="00933C8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83</w:t>
      </w:r>
      <w:r w:rsidR="00B17396">
        <w:rPr>
          <w:noProof/>
        </w:rPr>
        <w:fldChar w:fldCharType="end"/>
      </w:r>
      <w:bookmarkEnd w:id="200"/>
      <w:r w:rsidRPr="00933C8A">
        <w:t xml:space="preserve"> – Форма просмотра МСС. </w:t>
      </w:r>
      <w:r>
        <w:t>Пример о</w:t>
      </w:r>
      <w:r w:rsidRPr="00933C8A">
        <w:t>тображени</w:t>
      </w:r>
      <w:r>
        <w:t>я</w:t>
      </w:r>
      <w:r w:rsidRPr="00933C8A">
        <w:t xml:space="preserve"> отметок в верхнем правом углу</w:t>
      </w:r>
      <w:r w:rsidR="00F24DF0" w:rsidRPr="00933C8A">
        <w:t xml:space="preserve"> формы</w:t>
      </w:r>
      <w:bookmarkEnd w:id="190"/>
    </w:p>
    <w:p w14:paraId="186EF5BD" w14:textId="0D22349D" w:rsidR="004B4E38" w:rsidRPr="004728C9" w:rsidRDefault="004B4E38" w:rsidP="004B4E38">
      <w:pPr>
        <w:pStyle w:val="af2"/>
        <w:rPr>
          <w:rFonts w:cs="Arial"/>
        </w:rPr>
      </w:pPr>
      <w:bookmarkStart w:id="201" w:name="_Toc31291268"/>
      <w:bookmarkStart w:id="202" w:name="_Toc31291269"/>
      <w:bookmarkStart w:id="203" w:name="_Toc31291270"/>
      <w:bookmarkStart w:id="204" w:name="_Toc31291271"/>
      <w:bookmarkStart w:id="205" w:name="_Ref53496333"/>
      <w:bookmarkStart w:id="206" w:name="_Toc156380840"/>
      <w:bookmarkEnd w:id="191"/>
      <w:bookmarkEnd w:id="201"/>
      <w:bookmarkEnd w:id="202"/>
      <w:bookmarkEnd w:id="203"/>
      <w:bookmarkEnd w:id="204"/>
      <w:r w:rsidRPr="004728C9">
        <w:rPr>
          <w:rFonts w:cs="Arial"/>
        </w:rPr>
        <w:t>Подпись медицинского свидетельства электронной подписью</w:t>
      </w:r>
      <w:bookmarkEnd w:id="205"/>
      <w:bookmarkEnd w:id="206"/>
    </w:p>
    <w:p w14:paraId="21E585B0" w14:textId="77777777" w:rsidR="00F24DF0" w:rsidRPr="004728C9" w:rsidRDefault="00F24DF0" w:rsidP="00F24DF0">
      <w:pPr>
        <w:pStyle w:val="af3"/>
        <w:rPr>
          <w:rFonts w:cs="Arial"/>
        </w:rPr>
      </w:pPr>
      <w:bookmarkStart w:id="207" w:name="_Toc53404386"/>
      <w:r w:rsidRPr="004728C9">
        <w:rPr>
          <w:rFonts w:cs="Arial"/>
        </w:rPr>
        <w:t xml:space="preserve">Подпись МС ЭП со статусом «Подписано ЭП </w:t>
      </w:r>
      <w:r w:rsidRPr="00012F91">
        <w:rPr>
          <w:rFonts w:cs="Arial"/>
        </w:rPr>
        <w:t>заполняющего</w:t>
      </w:r>
      <w:r w:rsidRPr="004728C9">
        <w:rPr>
          <w:rFonts w:cs="Arial"/>
        </w:rPr>
        <w:t>»</w:t>
      </w:r>
    </w:p>
    <w:p w14:paraId="7D466EC0" w14:textId="77777777" w:rsidR="00F24DF0" w:rsidRPr="004728C9" w:rsidRDefault="00F24DF0" w:rsidP="004F3793">
      <w:pPr>
        <w:ind w:firstLine="851"/>
        <w:rPr>
          <w:rFonts w:cs="Arial"/>
          <w:bCs/>
        </w:rPr>
      </w:pPr>
      <w:r w:rsidRPr="004728C9">
        <w:rPr>
          <w:rFonts w:cs="Arial"/>
          <w:bCs/>
        </w:rPr>
        <w:t xml:space="preserve">Для подписи МС ЭП со статусом «Подписано ЭП </w:t>
      </w:r>
      <w:r w:rsidRPr="00BF7C43">
        <w:rPr>
          <w:rFonts w:cs="Arial"/>
        </w:rPr>
        <w:t>заполняющего</w:t>
      </w:r>
      <w:r w:rsidRPr="004728C9">
        <w:rPr>
          <w:rFonts w:cs="Arial"/>
          <w:bCs/>
        </w:rPr>
        <w:t>» пользователю</w:t>
      </w:r>
      <w:r>
        <w:rPr>
          <w:rStyle w:val="afffb"/>
          <w:rFonts w:cs="Arial"/>
          <w:bCs/>
        </w:rPr>
        <w:footnoteReference w:id="8"/>
      </w:r>
      <w:r w:rsidRPr="004728C9">
        <w:rPr>
          <w:rFonts w:cs="Arial"/>
          <w:bCs/>
        </w:rPr>
        <w:t xml:space="preserve"> следует:</w:t>
      </w:r>
    </w:p>
    <w:p w14:paraId="1213B656" w14:textId="69E58C75" w:rsidR="00F24DF0" w:rsidRPr="004728C9" w:rsidRDefault="00F24DF0" w:rsidP="004F3793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открыть один из следующих разделов (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_Ref71634042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B17396" w:rsidRPr="002E7AED">
        <w:t xml:space="preserve">Рисунок </w:t>
      </w:r>
      <w:r w:rsidR="00B17396">
        <w:rPr>
          <w:noProof/>
        </w:rPr>
        <w:t>84</w:t>
      </w:r>
      <w:r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1946BB04" w14:textId="77777777" w:rsidR="00F24DF0" w:rsidRPr="004728C9" w:rsidRDefault="00F24DF0" w:rsidP="00F24DF0">
      <w:pPr>
        <w:numPr>
          <w:ilvl w:val="0"/>
          <w:numId w:val="41"/>
        </w:numPr>
        <w:rPr>
          <w:rFonts w:cs="Arial"/>
        </w:rPr>
      </w:pPr>
      <w:r w:rsidRPr="004728C9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49813DA7" w14:textId="77777777" w:rsidR="00F24DF0" w:rsidRPr="004728C9" w:rsidRDefault="00F24DF0" w:rsidP="00F24DF0">
      <w:pPr>
        <w:numPr>
          <w:ilvl w:val="0"/>
          <w:numId w:val="41"/>
        </w:numPr>
        <w:rPr>
          <w:rFonts w:cs="Arial"/>
        </w:rPr>
      </w:pPr>
      <w:r w:rsidRPr="004728C9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7E270828" w14:textId="77777777" w:rsidR="00F24DF0" w:rsidRPr="004728C9" w:rsidRDefault="00F24DF0" w:rsidP="00F24DF0">
      <w:pPr>
        <w:numPr>
          <w:ilvl w:val="0"/>
          <w:numId w:val="41"/>
        </w:numPr>
        <w:rPr>
          <w:rFonts w:cs="Arial"/>
        </w:rPr>
      </w:pPr>
      <w:r w:rsidRPr="004728C9">
        <w:rPr>
          <w:rFonts w:cs="Arial"/>
        </w:rPr>
        <w:lastRenderedPageBreak/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3A70D43A" w14:textId="31357119" w:rsidR="00F24DF0" w:rsidRPr="004728C9" w:rsidRDefault="00213973" w:rsidP="00F24DF0">
      <w:pPr>
        <w:ind w:firstLine="0"/>
        <w:jc w:val="center"/>
        <w:rPr>
          <w:rFonts w:cs="Arial"/>
        </w:rPr>
      </w:pPr>
      <w:r w:rsidRPr="00213973">
        <w:rPr>
          <w:rFonts w:cs="Arial"/>
          <w:noProof/>
        </w:rPr>
        <w:drawing>
          <wp:inline distT="0" distB="0" distL="0" distR="0" wp14:anchorId="09E1200F" wp14:editId="11B5F6FA">
            <wp:extent cx="5733368" cy="1284922"/>
            <wp:effectExtent l="19050" t="19050" r="20320" b="1079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/>
                    <a:srcRect b="29366"/>
                    <a:stretch/>
                  </pic:blipFill>
                  <pic:spPr bwMode="auto">
                    <a:xfrm>
                      <a:off x="0" y="0"/>
                      <a:ext cx="5832869" cy="130722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3973">
        <w:rPr>
          <w:rFonts w:cs="Arial"/>
          <w:noProof/>
        </w:rPr>
        <w:t xml:space="preserve"> </w:t>
      </w:r>
    </w:p>
    <w:p w14:paraId="158A8BEA" w14:textId="65DE6687" w:rsidR="00F24DF0" w:rsidRDefault="00F24DF0" w:rsidP="004F3793">
      <w:pPr>
        <w:pStyle w:val="26"/>
        <w:spacing w:after="240" w:line="276" w:lineRule="auto"/>
        <w:rPr>
          <w:b/>
        </w:rPr>
      </w:pPr>
      <w:bookmarkStart w:id="208" w:name="_Ref71634042"/>
      <w:r w:rsidRPr="002E7AED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84</w:t>
      </w:r>
      <w:r w:rsidR="00B17396">
        <w:rPr>
          <w:noProof/>
        </w:rPr>
        <w:fldChar w:fldCharType="end"/>
      </w:r>
      <w:bookmarkEnd w:id="208"/>
      <w:r w:rsidRPr="002E7AED">
        <w:t xml:space="preserve"> –</w:t>
      </w:r>
      <w:r w:rsidRPr="004728C9">
        <w:t xml:space="preserve"> Пункт меню «Свидетельства». Разделы «Список умерших на подпись», «Список родившихся на подпись» и «Список умерших в перинатальный период на подпись</w:t>
      </w:r>
      <w:r w:rsidRPr="004728C9">
        <w:rPr>
          <w:b/>
        </w:rPr>
        <w:t>»</w:t>
      </w:r>
    </w:p>
    <w:p w14:paraId="7CF73B2F" w14:textId="506195A9" w:rsidR="00F24DF0" w:rsidRPr="004728C9" w:rsidRDefault="00F24DF0" w:rsidP="004F3793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 xml:space="preserve">выбрать </w:t>
      </w:r>
      <w:r w:rsidRPr="002364F1">
        <w:rPr>
          <w:rFonts w:cs="Arial"/>
          <w:bCs/>
        </w:rPr>
        <w:t>МС</w:t>
      </w:r>
      <w:r w:rsidRPr="004728C9">
        <w:rPr>
          <w:rFonts w:cs="Arial"/>
          <w:bCs/>
          <w:vertAlign w:val="superscript"/>
        </w:rPr>
        <w:footnoteReference w:id="9"/>
      </w:r>
      <w:r w:rsidRPr="004728C9">
        <w:rPr>
          <w:rFonts w:cs="Arial"/>
          <w:bCs/>
        </w:rPr>
        <w:t xml:space="preserve"> </w:t>
      </w:r>
      <w:r>
        <w:rPr>
          <w:rFonts w:cs="Arial"/>
          <w:bCs/>
        </w:rPr>
        <w:t>со</w:t>
      </w:r>
      <w:r w:rsidRPr="004728C9">
        <w:rPr>
          <w:rFonts w:cs="Arial"/>
          <w:bCs/>
        </w:rPr>
        <w:t xml:space="preserve"> статус</w:t>
      </w:r>
      <w:r>
        <w:rPr>
          <w:rFonts w:cs="Arial"/>
          <w:bCs/>
        </w:rPr>
        <w:t>ом РЭМД</w:t>
      </w:r>
      <w:r w:rsidRPr="004728C9">
        <w:rPr>
          <w:rFonts w:cs="Arial"/>
          <w:bCs/>
        </w:rPr>
        <w:t xml:space="preserve"> «</w:t>
      </w:r>
      <w:r w:rsidRPr="002364F1">
        <w:rPr>
          <w:rFonts w:cs="Arial"/>
          <w:bCs/>
        </w:rPr>
        <w:t>Не подписано</w:t>
      </w:r>
      <w:r w:rsidRPr="004728C9">
        <w:rPr>
          <w:rFonts w:cs="Arial"/>
          <w:bCs/>
        </w:rPr>
        <w:t>» в списке и нажать на кнопку «Подписать ЭП»</w:t>
      </w:r>
      <w:r>
        <w:rPr>
          <w:rStyle w:val="afffb"/>
        </w:rPr>
        <w:footnoteReference w:id="10"/>
      </w:r>
      <w:r w:rsidRPr="004728C9">
        <w:rPr>
          <w:rFonts w:cs="Arial"/>
          <w:bCs/>
        </w:rPr>
        <w:t>, расположенную вверху списка</w:t>
      </w:r>
      <w:r w:rsidRPr="004728C9">
        <w:rPr>
          <w:rFonts w:cs="Arial"/>
        </w:rPr>
        <w:t xml:space="preserve"> (</w:t>
      </w:r>
      <w:r>
        <w:rPr>
          <w:rFonts w:cs="Arial"/>
          <w:bCs/>
        </w:rPr>
        <w:fldChar w:fldCharType="begin"/>
      </w:r>
      <w:r>
        <w:rPr>
          <w:rFonts w:cs="Arial"/>
        </w:rPr>
        <w:instrText xml:space="preserve"> REF _Ref71634209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85</w:t>
      </w:r>
      <w:r>
        <w:rPr>
          <w:rFonts w:cs="Arial"/>
          <w:bCs/>
        </w:rPr>
        <w:fldChar w:fldCharType="end"/>
      </w:r>
      <w:r w:rsidRPr="004728C9">
        <w:rPr>
          <w:rFonts w:cs="Arial"/>
        </w:rPr>
        <w:t>);</w:t>
      </w:r>
    </w:p>
    <w:p w14:paraId="33A6861E" w14:textId="77777777" w:rsidR="00F24DF0" w:rsidRPr="004728C9" w:rsidRDefault="00F24DF0" w:rsidP="00F24DF0">
      <w:pPr>
        <w:ind w:firstLine="0"/>
        <w:jc w:val="center"/>
        <w:rPr>
          <w:rFonts w:cs="Arial"/>
          <w:lang w:val="en-US"/>
        </w:rPr>
      </w:pPr>
      <w:r w:rsidRPr="00B47881">
        <w:rPr>
          <w:noProof/>
        </w:rPr>
        <w:drawing>
          <wp:inline distT="0" distB="0" distL="0" distR="0" wp14:anchorId="6519B0E1" wp14:editId="13F17B65">
            <wp:extent cx="5571630" cy="4245875"/>
            <wp:effectExtent l="19050" t="19050" r="10160" b="2159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035" cy="42606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73F31C" w14:textId="0AB54947" w:rsidR="00F24DF0" w:rsidRDefault="00F24DF0" w:rsidP="00814F76">
      <w:pPr>
        <w:pStyle w:val="26"/>
      </w:pPr>
      <w:bookmarkStart w:id="209" w:name="_Ref71634209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85</w:t>
      </w:r>
      <w:r w:rsidR="00B17396">
        <w:rPr>
          <w:noProof/>
        </w:rPr>
        <w:fldChar w:fldCharType="end"/>
      </w:r>
      <w:bookmarkEnd w:id="209"/>
      <w:r w:rsidRPr="004728C9">
        <w:t xml:space="preserve"> – Форма «Список умерших на подпись». Кнопка «Подписать ЭП»</w:t>
      </w:r>
    </w:p>
    <w:p w14:paraId="79423436" w14:textId="4C6278FD" w:rsidR="00F24DF0" w:rsidRPr="004728C9" w:rsidRDefault="00F24DF0" w:rsidP="004F3793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lastRenderedPageBreak/>
        <w:t>в</w:t>
      </w:r>
      <w:r w:rsidRPr="004728C9">
        <w:rPr>
          <w:rFonts w:cs="Arial"/>
        </w:rPr>
        <w:t xml:space="preserve"> открывшемся окне пользователю следует выбрать требуемую ЭП в списке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_Ref71634258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86</w:t>
      </w:r>
      <w:r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7BDA00E9" w14:textId="77777777" w:rsidR="00F24DF0" w:rsidRPr="004728C9" w:rsidRDefault="00F24DF0" w:rsidP="00F24DF0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0EE802D6" wp14:editId="75C1746D">
            <wp:extent cx="5765496" cy="2788762"/>
            <wp:effectExtent l="19050" t="19050" r="26035" b="1206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58" cy="27937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61F03D" w14:textId="7C61AD55" w:rsidR="00F24DF0" w:rsidRDefault="00F24DF0" w:rsidP="004F3793">
      <w:pPr>
        <w:pStyle w:val="26"/>
        <w:spacing w:after="240" w:line="276" w:lineRule="auto"/>
      </w:pPr>
      <w:bookmarkStart w:id="210" w:name="_Ref71634258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86</w:t>
      </w:r>
      <w:r w:rsidR="00B17396">
        <w:rPr>
          <w:noProof/>
        </w:rPr>
        <w:fldChar w:fldCharType="end"/>
      </w:r>
      <w:bookmarkEnd w:id="210"/>
      <w:r w:rsidRPr="004728C9">
        <w:t xml:space="preserve"> – Всплывающее окно выбора ЭП</w:t>
      </w:r>
    </w:p>
    <w:p w14:paraId="3A4EF93F" w14:textId="11626A24" w:rsidR="00F24DF0" w:rsidRPr="00596AD8" w:rsidRDefault="00F24DF0" w:rsidP="004F3793">
      <w:pPr>
        <w:tabs>
          <w:tab w:val="left" w:pos="1134"/>
        </w:tabs>
        <w:ind w:firstLine="851"/>
        <w:rPr>
          <w:rFonts w:cs="Arial"/>
          <w:b/>
          <w:bCs/>
        </w:rPr>
      </w:pPr>
      <w:r>
        <w:rPr>
          <w:rFonts w:cs="Arial"/>
        </w:rPr>
        <w:t>В результате осуществится</w:t>
      </w:r>
      <w:r w:rsidRPr="00596AD8">
        <w:rPr>
          <w:rFonts w:cs="Arial"/>
        </w:rPr>
        <w:t xml:space="preserve"> проверка того, что ФИО подписанта соответствует ФИО в самом сертификате. В случае обнаружения несоответствия, будет отображено сообщение: «Не удалось подписать документ. ФИО в сертификате не совпадает с данными в мед. свидетельстве»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_Ref71641874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596AD8">
        <w:t xml:space="preserve">Рисунок </w:t>
      </w:r>
      <w:r w:rsidR="00B17396">
        <w:rPr>
          <w:noProof/>
        </w:rPr>
        <w:t>87</w:t>
      </w:r>
      <w:r>
        <w:rPr>
          <w:rFonts w:cs="Arial"/>
        </w:rPr>
        <w:fldChar w:fldCharType="end"/>
      </w:r>
      <w:r w:rsidRPr="00596AD8">
        <w:rPr>
          <w:rFonts w:cs="Arial"/>
        </w:rPr>
        <w:t>).</w:t>
      </w:r>
    </w:p>
    <w:p w14:paraId="02BCCC2B" w14:textId="77777777" w:rsidR="00F24DF0" w:rsidRPr="00596AD8" w:rsidRDefault="00F24DF0" w:rsidP="00F36E3E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596AD8">
        <w:rPr>
          <w:rFonts w:cs="Arial"/>
          <w:noProof/>
        </w:rPr>
        <w:drawing>
          <wp:inline distT="0" distB="0" distL="0" distR="0" wp14:anchorId="050211C5" wp14:editId="3B7062E5">
            <wp:extent cx="3533775" cy="1276350"/>
            <wp:effectExtent l="19050" t="19050" r="28575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7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F13EC7" w14:textId="4B0B34D7" w:rsidR="00F24DF0" w:rsidRDefault="00F24DF0" w:rsidP="004F3793">
      <w:pPr>
        <w:pStyle w:val="26"/>
        <w:spacing w:after="240" w:line="276" w:lineRule="auto"/>
      </w:pPr>
      <w:bookmarkStart w:id="211" w:name="_Ref71641874"/>
      <w:r w:rsidRPr="00596AD8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87</w:t>
      </w:r>
      <w:r w:rsidR="00B17396">
        <w:rPr>
          <w:noProof/>
        </w:rPr>
        <w:fldChar w:fldCharType="end"/>
      </w:r>
      <w:bookmarkEnd w:id="211"/>
      <w:r w:rsidRPr="00596AD8">
        <w:t xml:space="preserve"> – Сообщение о несоответствии ФИО подписанта ФИО в самом</w:t>
      </w:r>
      <w:r w:rsidR="003F5AFC">
        <w:t xml:space="preserve"> </w:t>
      </w:r>
      <w:r w:rsidRPr="00596AD8">
        <w:t>сертификате</w:t>
      </w:r>
    </w:p>
    <w:p w14:paraId="4931A585" w14:textId="1663D8AC" w:rsidR="00F24DF0" w:rsidRPr="004728C9" w:rsidRDefault="00F24DF0" w:rsidP="004F3793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 xml:space="preserve">если проверка прошла успешно, то </w:t>
      </w:r>
      <w:r w:rsidRPr="004728C9">
        <w:rPr>
          <w:rFonts w:cs="Arial"/>
        </w:rPr>
        <w:t>будет открыто окно ввода пароля для ЭП МС. Для подписи пользователю необходимо заполнить поле «Пароль» и нажать на кнопку «Ок»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_Ref71634431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88</w:t>
      </w:r>
      <w:r>
        <w:rPr>
          <w:rFonts w:cs="Arial"/>
        </w:rPr>
        <w:fldChar w:fldCharType="end"/>
      </w:r>
      <w:r w:rsidRPr="004728C9">
        <w:rPr>
          <w:rFonts w:cs="Arial"/>
        </w:rPr>
        <w:t>)</w:t>
      </w:r>
      <w:r>
        <w:rPr>
          <w:rFonts w:cs="Arial"/>
        </w:rPr>
        <w:t>.</w:t>
      </w:r>
    </w:p>
    <w:p w14:paraId="10A7B4BD" w14:textId="77777777" w:rsidR="00F24DF0" w:rsidRPr="004728C9" w:rsidRDefault="00F24DF0" w:rsidP="004F3793">
      <w:pPr>
        <w:ind w:firstLine="851"/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0CCD6CD6" w14:textId="77777777" w:rsidR="00F24DF0" w:rsidRPr="004728C9" w:rsidRDefault="00F24DF0" w:rsidP="00F24DF0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6E991A3C" wp14:editId="02906211">
            <wp:extent cx="3895725" cy="2219325"/>
            <wp:effectExtent l="19050" t="19050" r="28575" b="28575"/>
            <wp:docPr id="127" name="Рисунок 12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D50DBB" w14:textId="0B8D5A7A" w:rsidR="00F24DF0" w:rsidRPr="004728C9" w:rsidRDefault="00F24DF0" w:rsidP="004F3793">
      <w:pPr>
        <w:pStyle w:val="26"/>
        <w:spacing w:after="240" w:line="276" w:lineRule="auto"/>
      </w:pPr>
      <w:bookmarkStart w:id="212" w:name="_Ref71634431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88</w:t>
      </w:r>
      <w:r w:rsidR="00B17396">
        <w:rPr>
          <w:noProof/>
        </w:rPr>
        <w:fldChar w:fldCharType="end"/>
      </w:r>
      <w:bookmarkEnd w:id="212"/>
      <w:r w:rsidRPr="004728C9">
        <w:t xml:space="preserve"> – Окно ввода пароля для ЭП МС</w:t>
      </w:r>
    </w:p>
    <w:p w14:paraId="6B7C9D6A" w14:textId="71B4C83A" w:rsidR="00F24DF0" w:rsidRPr="004728C9" w:rsidRDefault="00F24DF0" w:rsidP="004F3793">
      <w:pPr>
        <w:ind w:firstLine="851"/>
        <w:rPr>
          <w:rFonts w:cs="Arial"/>
        </w:rPr>
      </w:pPr>
      <w:r w:rsidRPr="004728C9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_Ref71634869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89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6AFED96" w14:textId="77777777" w:rsidR="00F24DF0" w:rsidRPr="004728C9" w:rsidRDefault="00F24DF0" w:rsidP="00F24DF0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noProof/>
        </w:rPr>
        <w:drawing>
          <wp:inline distT="0" distB="0" distL="0" distR="0" wp14:anchorId="780ED9CC" wp14:editId="6CC66D15">
            <wp:extent cx="5940425" cy="2803525"/>
            <wp:effectExtent l="19050" t="19050" r="22225" b="1587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3A538E" w14:textId="7A53F666" w:rsidR="00F24DF0" w:rsidRPr="004728C9" w:rsidRDefault="00F24DF0" w:rsidP="004F3793">
      <w:pPr>
        <w:pStyle w:val="26"/>
        <w:spacing w:after="240" w:line="276" w:lineRule="auto"/>
      </w:pPr>
      <w:bookmarkStart w:id="213" w:name="_Ref71634869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89</w:t>
      </w:r>
      <w:r w:rsidR="00B17396">
        <w:rPr>
          <w:noProof/>
        </w:rPr>
        <w:fldChar w:fldCharType="end"/>
      </w:r>
      <w:bookmarkEnd w:id="213"/>
      <w:r w:rsidRPr="004728C9">
        <w:t xml:space="preserve"> – Всплывающее окно ЭП</w:t>
      </w:r>
    </w:p>
    <w:p w14:paraId="46A4540A" w14:textId="77777777" w:rsidR="00F24DF0" w:rsidRDefault="00F24DF0" w:rsidP="004F3793">
      <w:pPr>
        <w:ind w:firstLine="851"/>
        <w:rPr>
          <w:rFonts w:cs="Arial"/>
        </w:rPr>
      </w:pPr>
      <w:r w:rsidRPr="004728C9">
        <w:rPr>
          <w:rFonts w:cs="Arial"/>
        </w:rPr>
        <w:t xml:space="preserve">Отмена подписи ЭП </w:t>
      </w:r>
      <w:r>
        <w:rPr>
          <w:rFonts w:cs="Arial"/>
        </w:rPr>
        <w:t>заполняющего</w:t>
      </w:r>
      <w:r w:rsidRPr="004728C9">
        <w:rPr>
          <w:rFonts w:cs="Arial"/>
          <w:vertAlign w:val="superscript"/>
        </w:rPr>
        <w:footnoteReference w:id="11"/>
      </w:r>
      <w:r w:rsidRPr="004728C9">
        <w:rPr>
          <w:rFonts w:cs="Arial"/>
        </w:rPr>
        <w:t xml:space="preserve"> возможна только для статуса «Подписано ЭП </w:t>
      </w:r>
      <w:r>
        <w:rPr>
          <w:rFonts w:cs="Arial"/>
        </w:rPr>
        <w:t>заполняющего</w:t>
      </w:r>
      <w:r w:rsidRPr="004728C9">
        <w:rPr>
          <w:rFonts w:cs="Arial"/>
        </w:rPr>
        <w:t>» с возвратом в статус «</w:t>
      </w:r>
      <w:r>
        <w:rPr>
          <w:rFonts w:cs="Arial"/>
        </w:rPr>
        <w:t>Не подписано</w:t>
      </w:r>
      <w:r w:rsidRPr="004728C9">
        <w:rPr>
          <w:rFonts w:cs="Arial"/>
        </w:rPr>
        <w:t>»</w:t>
      </w:r>
      <w:r>
        <w:rPr>
          <w:rFonts w:cs="Arial"/>
        </w:rPr>
        <w:t xml:space="preserve">. </w:t>
      </w:r>
    </w:p>
    <w:p w14:paraId="1805644C" w14:textId="5CE5E612" w:rsidR="00F24DF0" w:rsidRPr="00F24DF0" w:rsidRDefault="00F24DF0" w:rsidP="004F3793">
      <w:pPr>
        <w:spacing w:after="120"/>
        <w:ind w:firstLine="851"/>
      </w:pPr>
      <w:r w:rsidRPr="00F24DF0">
        <w:t>Кнопка «Отмена подписи ЭП» доступна</w:t>
      </w:r>
      <w:r w:rsidRPr="00F24DF0">
        <w:rPr>
          <w:vertAlign w:val="superscript"/>
        </w:rPr>
        <w:footnoteReference w:id="12"/>
      </w:r>
      <w:r w:rsidRPr="00F24DF0">
        <w:t xml:space="preserve"> 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</w:t>
      </w:r>
      <w:r w:rsidRPr="00F24DF0">
        <w:lastRenderedPageBreak/>
        <w:t>МО для МСР» и настроенной ЭП. Также кнопка доступна для пользователя, который подписал данное МС ЭП.</w:t>
      </w:r>
    </w:p>
    <w:p w14:paraId="5D0DD906" w14:textId="315B562A" w:rsidR="004B4E38" w:rsidRPr="004728C9" w:rsidRDefault="004B4E38" w:rsidP="004B4E38">
      <w:pPr>
        <w:pStyle w:val="af3"/>
        <w:rPr>
          <w:rFonts w:cs="Arial"/>
        </w:rPr>
      </w:pPr>
      <w:r w:rsidRPr="004728C9">
        <w:rPr>
          <w:rFonts w:cs="Arial"/>
        </w:rPr>
        <w:t>Подпись МС ЭП со статусом «Подписано ЭП руководителя»</w:t>
      </w:r>
      <w:bookmarkEnd w:id="207"/>
    </w:p>
    <w:p w14:paraId="012B5297" w14:textId="77777777" w:rsidR="004B4E38" w:rsidRPr="004728C9" w:rsidRDefault="004B4E38" w:rsidP="00DB26A2">
      <w:pPr>
        <w:ind w:firstLine="851"/>
        <w:rPr>
          <w:rFonts w:cs="Arial"/>
          <w:bCs/>
        </w:rPr>
      </w:pPr>
      <w:r w:rsidRPr="004728C9">
        <w:rPr>
          <w:rFonts w:cs="Arial"/>
          <w:bCs/>
        </w:rPr>
        <w:t>Для подписи МС ЭП со статусом «Подписано ЭП руководителя» пользователю следует:</w:t>
      </w:r>
    </w:p>
    <w:p w14:paraId="760C2C6A" w14:textId="0C902E78" w:rsidR="004B4E38" w:rsidRPr="004728C9" w:rsidRDefault="004B4E38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открыть один из следующих разделов (</w:t>
      </w:r>
      <w:r w:rsidR="00AA279F">
        <w:rPr>
          <w:rFonts w:cs="Arial"/>
          <w:bCs/>
        </w:rPr>
        <w:fldChar w:fldCharType="begin"/>
      </w:r>
      <w:r w:rsidR="00AA279F">
        <w:rPr>
          <w:rFonts w:cs="Arial"/>
          <w:bCs/>
        </w:rPr>
        <w:instrText xml:space="preserve"> REF _Ref71634042 \h </w:instrText>
      </w:r>
      <w:r w:rsidR="00AA279F">
        <w:rPr>
          <w:rFonts w:cs="Arial"/>
          <w:bCs/>
        </w:rPr>
      </w:r>
      <w:r w:rsidR="00AA279F">
        <w:rPr>
          <w:rFonts w:cs="Arial"/>
          <w:bCs/>
        </w:rPr>
        <w:fldChar w:fldCharType="separate"/>
      </w:r>
      <w:r w:rsidR="00B17396" w:rsidRPr="002E7AED">
        <w:t xml:space="preserve">Рисунок </w:t>
      </w:r>
      <w:r w:rsidR="00B17396">
        <w:rPr>
          <w:noProof/>
        </w:rPr>
        <w:t>84</w:t>
      </w:r>
      <w:r w:rsidR="00AA279F"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4C10DC3D" w14:textId="77777777" w:rsidR="004B4E38" w:rsidRPr="004728C9" w:rsidRDefault="004B4E38" w:rsidP="00964B25">
      <w:pPr>
        <w:numPr>
          <w:ilvl w:val="0"/>
          <w:numId w:val="41"/>
        </w:numPr>
        <w:rPr>
          <w:rFonts w:cs="Arial"/>
        </w:rPr>
      </w:pPr>
      <w:r w:rsidRPr="004728C9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3DDDED99" w14:textId="77777777" w:rsidR="004B4E38" w:rsidRPr="004728C9" w:rsidRDefault="004B4E38" w:rsidP="00964B25">
      <w:pPr>
        <w:numPr>
          <w:ilvl w:val="0"/>
          <w:numId w:val="41"/>
        </w:numPr>
        <w:rPr>
          <w:rFonts w:cs="Arial"/>
        </w:rPr>
      </w:pPr>
      <w:r w:rsidRPr="004728C9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05F0CD78" w14:textId="77777777" w:rsidR="004B4E38" w:rsidRPr="004728C9" w:rsidRDefault="004B4E38" w:rsidP="00964B25">
      <w:pPr>
        <w:numPr>
          <w:ilvl w:val="0"/>
          <w:numId w:val="41"/>
        </w:numPr>
        <w:rPr>
          <w:rFonts w:cs="Arial"/>
        </w:rPr>
      </w:pPr>
      <w:r w:rsidRPr="004728C9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28F50299" w14:textId="77777777" w:rsidR="00394B8E" w:rsidRPr="004728C9" w:rsidRDefault="00394B8E" w:rsidP="00394B8E">
      <w:pPr>
        <w:spacing w:after="200" w:line="276" w:lineRule="auto"/>
        <w:ind w:firstLine="0"/>
        <w:jc w:val="center"/>
        <w:rPr>
          <w:rFonts w:cs="Arial"/>
          <w:sz w:val="4"/>
          <w:szCs w:val="4"/>
        </w:rPr>
      </w:pPr>
    </w:p>
    <w:p w14:paraId="69CEBA69" w14:textId="5D622E79" w:rsidR="004B4E38" w:rsidRPr="004728C9" w:rsidRDefault="004B4E38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выбрать МС</w:t>
      </w:r>
      <w:r w:rsidRPr="004728C9">
        <w:rPr>
          <w:rFonts w:cs="Arial"/>
          <w:bCs/>
          <w:vertAlign w:val="superscript"/>
        </w:rPr>
        <w:footnoteReference w:id="13"/>
      </w:r>
      <w:r w:rsidRPr="004728C9">
        <w:rPr>
          <w:rFonts w:cs="Arial"/>
          <w:bCs/>
        </w:rPr>
        <w:t xml:space="preserve"> в статусе «Подписано ЭП заполнившего» в списке и нажать на кнопку «Подписать ЭП»</w:t>
      </w:r>
      <w:bookmarkStart w:id="214" w:name="_Hlk51745106"/>
      <w:r w:rsidR="009F3DE4">
        <w:rPr>
          <w:rStyle w:val="afffb"/>
        </w:rPr>
        <w:footnoteReference w:id="14"/>
      </w:r>
      <w:bookmarkEnd w:id="214"/>
      <w:r w:rsidRPr="004728C9">
        <w:rPr>
          <w:rFonts w:cs="Arial"/>
          <w:bCs/>
        </w:rPr>
        <w:t>, расположенную вверху списка</w:t>
      </w:r>
      <w:r w:rsidRPr="004728C9">
        <w:rPr>
          <w:rFonts w:cs="Arial"/>
        </w:rPr>
        <w:t xml:space="preserve">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</w:rPr>
        <w:instrText xml:space="preserve"> REF _Ref53395494 \h </w:instrText>
      </w:r>
      <w:r w:rsidRPr="004728C9">
        <w:rPr>
          <w:rFonts w:cs="Arial"/>
          <w:bCs/>
        </w:rPr>
        <w:instrText xml:space="preserve">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B17396" w:rsidRPr="00B17396">
        <w:rPr>
          <w:rFonts w:cs="Arial"/>
        </w:rPr>
        <w:t>Рисунок 90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3AD23984" w14:textId="6E8AB03D" w:rsidR="004B4E38" w:rsidRPr="004728C9" w:rsidRDefault="00D735F2" w:rsidP="00394B8E">
      <w:pPr>
        <w:ind w:firstLine="0"/>
        <w:jc w:val="center"/>
        <w:rPr>
          <w:rFonts w:cs="Arial"/>
          <w:lang w:val="en-US"/>
        </w:rPr>
      </w:pPr>
      <w:r w:rsidRPr="00582618">
        <w:rPr>
          <w:rFonts w:cs="Arial"/>
          <w:noProof/>
          <w:lang w:val="en-US"/>
        </w:rPr>
        <w:lastRenderedPageBreak/>
        <w:drawing>
          <wp:inline distT="0" distB="0" distL="0" distR="0" wp14:anchorId="5997F81D" wp14:editId="7BC720E8">
            <wp:extent cx="6120130" cy="4658995"/>
            <wp:effectExtent l="19050" t="19050" r="13970" b="2730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58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F561F5" w14:textId="7374E486" w:rsidR="004B4E38" w:rsidRDefault="004B4E38" w:rsidP="00DB26A2">
      <w:pPr>
        <w:pStyle w:val="26"/>
        <w:spacing w:after="240" w:line="276" w:lineRule="auto"/>
      </w:pPr>
      <w:bookmarkStart w:id="215" w:name="_Ref53395494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90</w:t>
      </w:r>
      <w:r w:rsidR="00B17396">
        <w:rPr>
          <w:noProof/>
        </w:rPr>
        <w:fldChar w:fldCharType="end"/>
      </w:r>
      <w:bookmarkEnd w:id="215"/>
      <w:r w:rsidRPr="004728C9">
        <w:t xml:space="preserve"> – Форма «Список умерших на подпись». Кнопка «Подписать ЭП»</w:t>
      </w:r>
    </w:p>
    <w:p w14:paraId="39BBC826" w14:textId="72A4B9B5" w:rsidR="004B4E38" w:rsidRPr="004728C9" w:rsidRDefault="0070443E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в</w:t>
      </w:r>
      <w:r w:rsidRPr="004728C9">
        <w:rPr>
          <w:rFonts w:cs="Arial"/>
        </w:rPr>
        <w:t xml:space="preserve"> открывшемся окне пользователю следует выбрать требуемую ЭП в списке</w:t>
      </w:r>
      <w:r w:rsidR="004B4E38" w:rsidRPr="004728C9">
        <w:rPr>
          <w:rFonts w:cs="Arial"/>
        </w:rPr>
        <w:t xml:space="preserve"> (</w:t>
      </w:r>
      <w:r w:rsidR="004B4E38" w:rsidRPr="004728C9">
        <w:rPr>
          <w:rFonts w:cs="Arial"/>
        </w:rPr>
        <w:fldChar w:fldCharType="begin"/>
      </w:r>
      <w:r w:rsidR="004B4E38" w:rsidRPr="004728C9">
        <w:rPr>
          <w:rFonts w:cs="Arial"/>
        </w:rPr>
        <w:instrText xml:space="preserve"> REF _Ref53396357 \h  \* MERGEFORMAT </w:instrText>
      </w:r>
      <w:r w:rsidR="004B4E38" w:rsidRPr="004728C9">
        <w:rPr>
          <w:rFonts w:cs="Arial"/>
        </w:rPr>
      </w:r>
      <w:r w:rsidR="004B4E38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91</w:t>
      </w:r>
      <w:r w:rsidR="004B4E38" w:rsidRPr="004728C9">
        <w:rPr>
          <w:rFonts w:cs="Arial"/>
        </w:rPr>
        <w:fldChar w:fldCharType="end"/>
      </w:r>
      <w:r w:rsidR="004B4E38" w:rsidRPr="004728C9">
        <w:rPr>
          <w:rFonts w:cs="Arial"/>
        </w:rPr>
        <w:t>);</w:t>
      </w:r>
    </w:p>
    <w:p w14:paraId="73FA32F7" w14:textId="77777777" w:rsidR="004B4E38" w:rsidRPr="004728C9" w:rsidRDefault="004B4E38" w:rsidP="00394B8E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0633658C" wp14:editId="7CCB6194">
            <wp:extent cx="5765496" cy="2788762"/>
            <wp:effectExtent l="19050" t="19050" r="26035" b="1206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58" cy="27937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8233C7" w14:textId="337BCBC6" w:rsidR="004B4E38" w:rsidRDefault="004B4E38" w:rsidP="00DB26A2">
      <w:pPr>
        <w:pStyle w:val="26"/>
        <w:spacing w:after="240" w:line="276" w:lineRule="auto"/>
      </w:pPr>
      <w:bookmarkStart w:id="216" w:name="_Ref53396357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91</w:t>
      </w:r>
      <w:r w:rsidR="00B17396">
        <w:rPr>
          <w:noProof/>
        </w:rPr>
        <w:fldChar w:fldCharType="end"/>
      </w:r>
      <w:bookmarkEnd w:id="216"/>
      <w:r w:rsidRPr="004728C9">
        <w:t xml:space="preserve"> – Всплывающее окно выбора ЭП</w:t>
      </w:r>
    </w:p>
    <w:p w14:paraId="03F79CF9" w14:textId="6BEDBB9C" w:rsidR="0059540B" w:rsidRPr="00596AD8" w:rsidRDefault="0059540B" w:rsidP="00DB26A2">
      <w:pPr>
        <w:tabs>
          <w:tab w:val="left" w:pos="1134"/>
        </w:tabs>
        <w:ind w:firstLine="851"/>
        <w:rPr>
          <w:rFonts w:cs="Arial"/>
          <w:b/>
          <w:bCs/>
        </w:rPr>
      </w:pPr>
      <w:r>
        <w:rPr>
          <w:rFonts w:cs="Arial"/>
        </w:rPr>
        <w:lastRenderedPageBreak/>
        <w:t>В результате осуществится</w:t>
      </w:r>
      <w:r w:rsidRPr="00596AD8">
        <w:rPr>
          <w:rFonts w:cs="Arial"/>
        </w:rPr>
        <w:t xml:space="preserve"> проверка того, что ФИО подписанта (ФИО </w:t>
      </w:r>
      <w:r>
        <w:rPr>
          <w:rFonts w:cs="Arial"/>
        </w:rPr>
        <w:t>руководителя</w:t>
      </w:r>
      <w:r w:rsidRPr="00596AD8">
        <w:rPr>
          <w:rFonts w:cs="Arial"/>
        </w:rPr>
        <w:t xml:space="preserve">) соответствует ФИО в самом сертификате. </w:t>
      </w:r>
      <w:bookmarkStart w:id="217" w:name="_Hlk66440245"/>
      <w:r w:rsidRPr="00596AD8">
        <w:rPr>
          <w:rFonts w:cs="Arial"/>
        </w:rPr>
        <w:t>В случае обнаружения несоответствия, будет отображено сообщение: «Не удалось подписать документ. ФИО в сертификате не совпадает с данными в мед. свидетельстве» (</w:t>
      </w:r>
      <w:r w:rsidRPr="00596AD8">
        <w:rPr>
          <w:rFonts w:cs="Arial"/>
        </w:rPr>
        <w:fldChar w:fldCharType="begin"/>
      </w:r>
      <w:r w:rsidRPr="00596AD8">
        <w:rPr>
          <w:rFonts w:cs="Arial"/>
        </w:rPr>
        <w:instrText xml:space="preserve"> REF _Ref66440322 \h  \* MERGEFORMAT </w:instrText>
      </w:r>
      <w:r w:rsidRPr="00596AD8">
        <w:rPr>
          <w:rFonts w:cs="Arial"/>
        </w:rPr>
      </w:r>
      <w:r w:rsidRPr="00596AD8">
        <w:rPr>
          <w:rFonts w:cs="Arial"/>
        </w:rPr>
        <w:fldChar w:fldCharType="separate"/>
      </w:r>
      <w:r w:rsidR="00B17396" w:rsidRPr="00B17396">
        <w:rPr>
          <w:rFonts w:cs="Arial"/>
        </w:rPr>
        <w:t>Рисунок 92</w:t>
      </w:r>
      <w:r w:rsidRPr="00596AD8">
        <w:rPr>
          <w:rFonts w:cs="Arial"/>
        </w:rPr>
        <w:fldChar w:fldCharType="end"/>
      </w:r>
      <w:r w:rsidRPr="00596AD8">
        <w:rPr>
          <w:rFonts w:cs="Arial"/>
        </w:rPr>
        <w:t>).</w:t>
      </w:r>
    </w:p>
    <w:p w14:paraId="4D4DBC25" w14:textId="77777777" w:rsidR="0059540B" w:rsidRPr="00596AD8" w:rsidRDefault="0059540B" w:rsidP="00F36E3E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596AD8">
        <w:rPr>
          <w:rFonts w:cs="Arial"/>
          <w:noProof/>
        </w:rPr>
        <w:drawing>
          <wp:inline distT="0" distB="0" distL="0" distR="0" wp14:anchorId="07DD8EB5" wp14:editId="59B87451">
            <wp:extent cx="3533775" cy="1276350"/>
            <wp:effectExtent l="19050" t="19050" r="28575" b="190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7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37C06B" w14:textId="33AAC9BE" w:rsidR="0059540B" w:rsidRDefault="0059540B" w:rsidP="00DB26A2">
      <w:pPr>
        <w:pStyle w:val="26"/>
        <w:spacing w:after="240" w:line="276" w:lineRule="auto"/>
      </w:pPr>
      <w:bookmarkStart w:id="218" w:name="_Ref66440322"/>
      <w:r w:rsidRPr="00596AD8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92</w:t>
      </w:r>
      <w:r w:rsidR="00B17396">
        <w:rPr>
          <w:noProof/>
        </w:rPr>
        <w:fldChar w:fldCharType="end"/>
      </w:r>
      <w:bookmarkEnd w:id="218"/>
      <w:r w:rsidRPr="00596AD8">
        <w:t xml:space="preserve"> – Сообщение о несоответствии ФИО подписанта ФИО в самом сертификате</w:t>
      </w:r>
    </w:p>
    <w:bookmarkEnd w:id="217"/>
    <w:p w14:paraId="7E09317B" w14:textId="73D7F102" w:rsidR="004B4E38" w:rsidRPr="004728C9" w:rsidRDefault="0059540B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 xml:space="preserve">если проверка прошла успешно, то </w:t>
      </w:r>
      <w:r w:rsidRPr="004728C9">
        <w:rPr>
          <w:rFonts w:cs="Arial"/>
        </w:rPr>
        <w:t>будет открыто окно ввода пароля для ЭП МС</w:t>
      </w:r>
      <w:r w:rsidR="004B4E38" w:rsidRPr="004728C9">
        <w:rPr>
          <w:rFonts w:cs="Arial"/>
        </w:rPr>
        <w:t>. Для подписи пользователю необходимо заполнить поле «Пароль» и нажать на кнопку «Ок» (</w:t>
      </w:r>
      <w:r w:rsidR="004B4E38" w:rsidRPr="004728C9">
        <w:rPr>
          <w:rFonts w:cs="Arial"/>
        </w:rPr>
        <w:fldChar w:fldCharType="begin"/>
      </w:r>
      <w:r w:rsidR="004B4E38" w:rsidRPr="004728C9">
        <w:rPr>
          <w:rFonts w:cs="Arial"/>
        </w:rPr>
        <w:instrText xml:space="preserve"> REF _Ref53396335 \h  \* MERGEFORMAT </w:instrText>
      </w:r>
      <w:r w:rsidR="004B4E38" w:rsidRPr="004728C9">
        <w:rPr>
          <w:rFonts w:cs="Arial"/>
        </w:rPr>
      </w:r>
      <w:r w:rsidR="004B4E38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93</w:t>
      </w:r>
      <w:r w:rsidR="004B4E38" w:rsidRPr="004728C9">
        <w:rPr>
          <w:rFonts w:cs="Arial"/>
        </w:rPr>
        <w:fldChar w:fldCharType="end"/>
      </w:r>
      <w:r w:rsidR="004B4E38" w:rsidRPr="004728C9">
        <w:rPr>
          <w:rFonts w:cs="Arial"/>
        </w:rPr>
        <w:t>);</w:t>
      </w:r>
    </w:p>
    <w:p w14:paraId="41BC33DE" w14:textId="77777777" w:rsidR="004B4E38" w:rsidRPr="004728C9" w:rsidRDefault="004B4E38" w:rsidP="00DB26A2">
      <w:pPr>
        <w:ind w:firstLine="851"/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6C1EB2F9" w14:textId="77777777" w:rsidR="004B4E38" w:rsidRPr="004728C9" w:rsidRDefault="004B4E38" w:rsidP="00394B8E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216B7409" wp14:editId="324F4E1E">
            <wp:extent cx="3895725" cy="2219325"/>
            <wp:effectExtent l="19050" t="19050" r="28575" b="28575"/>
            <wp:docPr id="216" name="Рисунок 216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C4E6CD" w14:textId="118FA307" w:rsidR="004B4E38" w:rsidRPr="004728C9" w:rsidRDefault="004B4E38" w:rsidP="00DB26A2">
      <w:pPr>
        <w:pStyle w:val="26"/>
        <w:spacing w:after="240" w:line="276" w:lineRule="auto"/>
      </w:pPr>
      <w:bookmarkStart w:id="219" w:name="_Ref53396335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93</w:t>
      </w:r>
      <w:r w:rsidR="00B17396">
        <w:rPr>
          <w:noProof/>
        </w:rPr>
        <w:fldChar w:fldCharType="end"/>
      </w:r>
      <w:bookmarkEnd w:id="219"/>
      <w:r w:rsidRPr="004728C9">
        <w:t xml:space="preserve"> – Окно ввода пароля для ЭП МС</w:t>
      </w:r>
    </w:p>
    <w:p w14:paraId="4CD7397D" w14:textId="7B84FE51" w:rsidR="004B4E38" w:rsidRPr="004728C9" w:rsidRDefault="004B4E38" w:rsidP="00DB26A2">
      <w:pPr>
        <w:ind w:firstLine="851"/>
        <w:rPr>
          <w:rFonts w:cs="Arial"/>
        </w:rPr>
      </w:pPr>
      <w:r w:rsidRPr="004728C9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_Ref51341516 \h </w:instrText>
      </w:r>
      <w:r w:rsidR="004728C9" w:rsidRP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94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7C5435A" w14:textId="77777777" w:rsidR="004B4E38" w:rsidRPr="004728C9" w:rsidRDefault="004B4E38" w:rsidP="00394B8E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2774AE5D" wp14:editId="4251FAFB">
            <wp:extent cx="5940425" cy="2803525"/>
            <wp:effectExtent l="19050" t="19050" r="22225" b="1587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B5D6D1" w14:textId="173785EB" w:rsidR="004B4E38" w:rsidRPr="004728C9" w:rsidRDefault="004B4E38" w:rsidP="00DB26A2">
      <w:pPr>
        <w:pStyle w:val="26"/>
        <w:spacing w:after="240" w:line="276" w:lineRule="auto"/>
      </w:pPr>
      <w:bookmarkStart w:id="220" w:name="_Ref51341516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94</w:t>
      </w:r>
      <w:r w:rsidR="00B17396">
        <w:rPr>
          <w:noProof/>
        </w:rPr>
        <w:fldChar w:fldCharType="end"/>
      </w:r>
      <w:bookmarkEnd w:id="220"/>
      <w:r w:rsidRPr="004728C9">
        <w:t xml:space="preserve"> – Всплывающее окно ЭП</w:t>
      </w:r>
    </w:p>
    <w:p w14:paraId="0795C9E4" w14:textId="181B4D35" w:rsidR="004B4E38" w:rsidRDefault="004B4E38" w:rsidP="00DB26A2">
      <w:pPr>
        <w:ind w:firstLine="851"/>
        <w:rPr>
          <w:rFonts w:cs="Arial"/>
        </w:rPr>
      </w:pPr>
      <w:r w:rsidRPr="004728C9">
        <w:rPr>
          <w:rFonts w:cs="Arial"/>
        </w:rPr>
        <w:t>Отмена подписи ЭП руководителя</w:t>
      </w:r>
      <w:r w:rsidRPr="004728C9">
        <w:rPr>
          <w:rFonts w:cs="Arial"/>
          <w:vertAlign w:val="superscript"/>
        </w:rPr>
        <w:footnoteReference w:id="15"/>
      </w:r>
      <w:r w:rsidRPr="004728C9">
        <w:rPr>
          <w:rFonts w:cs="Arial"/>
        </w:rPr>
        <w:t xml:space="preserve"> возможна только для статуса «Подписано ЭП руководителя» с возвратом в статус «Подписано ЭП заполнившего»</w:t>
      </w:r>
      <w:r w:rsidR="006F145D">
        <w:rPr>
          <w:rFonts w:cs="Arial"/>
        </w:rPr>
        <w:t>.</w:t>
      </w:r>
    </w:p>
    <w:p w14:paraId="6A6DAD50" w14:textId="7AB83666" w:rsidR="006F145D" w:rsidRPr="004728C9" w:rsidRDefault="006F145D" w:rsidP="00DB26A2">
      <w:pPr>
        <w:ind w:firstLine="851"/>
        <w:rPr>
          <w:rFonts w:cs="Arial"/>
        </w:rPr>
      </w:pPr>
      <w:r>
        <w:rPr>
          <w:rFonts w:cs="Arial"/>
        </w:rPr>
        <w:t xml:space="preserve">Кнопка </w:t>
      </w:r>
      <w:r w:rsidRPr="00F7125D">
        <w:rPr>
          <w:rFonts w:cs="Arial"/>
        </w:rPr>
        <w:t>«Отмена подписи ЭП»</w:t>
      </w:r>
      <w:r>
        <w:rPr>
          <w:rFonts w:cs="Arial"/>
        </w:rPr>
        <w:t xml:space="preserve"> доступна</w:t>
      </w:r>
      <w:r>
        <w:rPr>
          <w:rStyle w:val="afffb"/>
          <w:rFonts w:cs="Arial"/>
        </w:rPr>
        <w:footnoteReference w:id="16"/>
      </w:r>
      <w:r>
        <w:rPr>
          <w:rFonts w:cs="Arial"/>
        </w:rPr>
        <w:t xml:space="preserve"> </w:t>
      </w:r>
      <w:r w:rsidRPr="00F7125D">
        <w:rPr>
          <w:rFonts w:cs="Arial"/>
        </w:rPr>
        <w:t>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</w:t>
      </w:r>
      <w:r>
        <w:rPr>
          <w:rFonts w:cs="Arial"/>
        </w:rPr>
        <w:t>.</w:t>
      </w:r>
    </w:p>
    <w:p w14:paraId="2E468C92" w14:textId="54EB5CE8" w:rsidR="00394B8E" w:rsidRPr="004728C9" w:rsidRDefault="00B05307" w:rsidP="00394B8E">
      <w:pPr>
        <w:pStyle w:val="af3"/>
        <w:rPr>
          <w:rFonts w:cs="Arial"/>
        </w:rPr>
      </w:pPr>
      <w:bookmarkStart w:id="221" w:name="_Toc53404387"/>
      <w:r w:rsidRPr="004728C9">
        <w:rPr>
          <w:rFonts w:cs="Arial"/>
        </w:rPr>
        <w:t>Подпись МС ЭП со статусом «</w:t>
      </w:r>
      <w:r w:rsidRPr="004728C9">
        <w:rPr>
          <w:rFonts w:cs="Arial"/>
          <w:bCs/>
        </w:rPr>
        <w:t>Подписано ЭП МО</w:t>
      </w:r>
      <w:r w:rsidRPr="004728C9">
        <w:rPr>
          <w:rFonts w:cs="Arial"/>
        </w:rPr>
        <w:t>»</w:t>
      </w:r>
      <w:bookmarkEnd w:id="221"/>
    </w:p>
    <w:p w14:paraId="19714EC4" w14:textId="77777777" w:rsidR="00B05307" w:rsidRPr="004728C9" w:rsidRDefault="00B05307" w:rsidP="00DB26A2">
      <w:pPr>
        <w:ind w:firstLine="851"/>
        <w:rPr>
          <w:rFonts w:cs="Arial"/>
          <w:bCs/>
        </w:rPr>
      </w:pPr>
      <w:r w:rsidRPr="004728C9">
        <w:rPr>
          <w:rFonts w:cs="Arial"/>
          <w:bCs/>
        </w:rPr>
        <w:t>Для подписи МС ЭП со статусом «Подписано ЭП МО» пользователю следует:</w:t>
      </w:r>
    </w:p>
    <w:p w14:paraId="2AE782FB" w14:textId="3B926CE0" w:rsidR="00B05307" w:rsidRPr="004728C9" w:rsidRDefault="00B05307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>открыть один из следующих разделов (</w:t>
      </w:r>
      <w:r w:rsidR="00AA279F">
        <w:rPr>
          <w:rFonts w:cs="Arial"/>
          <w:bCs/>
        </w:rPr>
        <w:fldChar w:fldCharType="begin"/>
      </w:r>
      <w:r w:rsidR="00AA279F">
        <w:rPr>
          <w:rFonts w:cs="Arial"/>
          <w:bCs/>
        </w:rPr>
        <w:instrText xml:space="preserve"> REF _Ref71634042 \h </w:instrText>
      </w:r>
      <w:r w:rsidR="00AA279F">
        <w:rPr>
          <w:rFonts w:cs="Arial"/>
          <w:bCs/>
        </w:rPr>
      </w:r>
      <w:r w:rsidR="00AA279F">
        <w:rPr>
          <w:rFonts w:cs="Arial"/>
          <w:bCs/>
        </w:rPr>
        <w:fldChar w:fldCharType="separate"/>
      </w:r>
      <w:r w:rsidR="00B17396" w:rsidRPr="002E7AED">
        <w:t xml:space="preserve">Рисунок </w:t>
      </w:r>
      <w:r w:rsidR="00B17396">
        <w:rPr>
          <w:noProof/>
        </w:rPr>
        <w:t>84</w:t>
      </w:r>
      <w:r w:rsidR="00AA279F"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0E989F7E" w14:textId="77777777" w:rsidR="00B05307" w:rsidRPr="004728C9" w:rsidRDefault="00B05307" w:rsidP="00964B25">
      <w:pPr>
        <w:numPr>
          <w:ilvl w:val="0"/>
          <w:numId w:val="41"/>
        </w:numPr>
        <w:rPr>
          <w:rFonts w:cs="Arial"/>
          <w:bCs/>
        </w:rPr>
      </w:pPr>
      <w:r w:rsidRPr="004728C9">
        <w:rPr>
          <w:rFonts w:cs="Arial"/>
          <w:bCs/>
        </w:rPr>
        <w:t>«Список умерших на подпись». Раздел доступен при наличии у пользователя права «Руководитель МО для МСС»;</w:t>
      </w:r>
    </w:p>
    <w:p w14:paraId="102B631E" w14:textId="77777777" w:rsidR="00B05307" w:rsidRPr="004728C9" w:rsidRDefault="00B05307" w:rsidP="00964B25">
      <w:pPr>
        <w:numPr>
          <w:ilvl w:val="0"/>
          <w:numId w:val="41"/>
        </w:numPr>
        <w:rPr>
          <w:rFonts w:cs="Arial"/>
          <w:bCs/>
        </w:rPr>
      </w:pPr>
      <w:r w:rsidRPr="004728C9">
        <w:rPr>
          <w:rFonts w:cs="Arial"/>
          <w:bCs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6B862E2B" w14:textId="77777777" w:rsidR="00B05307" w:rsidRPr="004728C9" w:rsidRDefault="00B05307" w:rsidP="00964B25">
      <w:pPr>
        <w:numPr>
          <w:ilvl w:val="0"/>
          <w:numId w:val="41"/>
        </w:numPr>
        <w:rPr>
          <w:rFonts w:cs="Arial"/>
          <w:bCs/>
        </w:rPr>
      </w:pPr>
      <w:r w:rsidRPr="004728C9">
        <w:rPr>
          <w:rFonts w:cs="Arial"/>
          <w:bCs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15A61146" w14:textId="1B38817C" w:rsidR="00B05307" w:rsidRPr="004728C9" w:rsidRDefault="00B05307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lastRenderedPageBreak/>
        <w:t>выбрать МС</w:t>
      </w:r>
      <w:r w:rsidRPr="004728C9">
        <w:rPr>
          <w:rFonts w:cs="Arial"/>
          <w:bCs/>
          <w:vertAlign w:val="superscript"/>
        </w:rPr>
        <w:footnoteReference w:id="17"/>
      </w:r>
      <w:r w:rsidRPr="004728C9">
        <w:rPr>
          <w:rFonts w:cs="Arial"/>
          <w:bCs/>
        </w:rPr>
        <w:t xml:space="preserve"> в статусе «Подписано ЭП руководителя» в списке и нажать на кнопку «Подписать ЭП»</w:t>
      </w:r>
      <w:r w:rsidR="009F3DE4">
        <w:rPr>
          <w:rStyle w:val="afffb"/>
        </w:rPr>
        <w:footnoteReference w:id="18"/>
      </w:r>
      <w:r w:rsidRPr="004728C9">
        <w:rPr>
          <w:rFonts w:cs="Arial"/>
          <w:bCs/>
        </w:rPr>
        <w:t>, расположенную вверху списка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_Ref53396381 \h 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B17396" w:rsidRPr="00B17396">
        <w:rPr>
          <w:rFonts w:cs="Arial"/>
          <w:bCs/>
        </w:rPr>
        <w:t>Рисунок 95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);</w:t>
      </w:r>
    </w:p>
    <w:p w14:paraId="1EF16267" w14:textId="65C5B2F6" w:rsidR="00B05307" w:rsidRPr="004728C9" w:rsidRDefault="004204EF" w:rsidP="00B05307">
      <w:pPr>
        <w:ind w:firstLine="0"/>
        <w:jc w:val="center"/>
        <w:rPr>
          <w:rFonts w:cs="Arial"/>
          <w:bCs/>
          <w:lang w:val="en-US"/>
        </w:rPr>
      </w:pPr>
      <w:r w:rsidRPr="00D3478A">
        <w:rPr>
          <w:rFonts w:cs="Arial"/>
          <w:bCs/>
          <w:noProof/>
          <w:lang w:val="en-US"/>
        </w:rPr>
        <w:drawing>
          <wp:inline distT="0" distB="0" distL="0" distR="0" wp14:anchorId="6C6F7D14" wp14:editId="226B2AB4">
            <wp:extent cx="6027655" cy="4552950"/>
            <wp:effectExtent l="19050" t="19050" r="11430" b="1905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09" cy="4572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58D732" w14:textId="79D8250E" w:rsidR="00B05307" w:rsidRPr="004728C9" w:rsidRDefault="00B05307" w:rsidP="00DB26A2">
      <w:pPr>
        <w:pStyle w:val="26"/>
        <w:spacing w:after="240" w:line="276" w:lineRule="auto"/>
      </w:pPr>
      <w:bookmarkStart w:id="222" w:name="_Ref53396381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95</w:t>
      </w:r>
      <w:r w:rsidR="00B17396">
        <w:rPr>
          <w:noProof/>
        </w:rPr>
        <w:fldChar w:fldCharType="end"/>
      </w:r>
      <w:bookmarkEnd w:id="222"/>
      <w:r w:rsidRPr="004728C9">
        <w:t xml:space="preserve"> – Форма «Список </w:t>
      </w:r>
      <w:r w:rsidR="004204EF">
        <w:t>умерших</w:t>
      </w:r>
      <w:r w:rsidRPr="004728C9">
        <w:t xml:space="preserve"> на подпись». Кнопка «Подписать ЭП»</w:t>
      </w:r>
    </w:p>
    <w:p w14:paraId="44446178" w14:textId="49388998" w:rsidR="00B05307" w:rsidRPr="004728C9" w:rsidRDefault="006F145D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>в открывшемся окне пользователю следует выбрать требуем</w:t>
      </w:r>
      <w:r>
        <w:rPr>
          <w:rFonts w:cs="Arial"/>
          <w:bCs/>
        </w:rPr>
        <w:t>ый сертификат подписи</w:t>
      </w:r>
      <w:r w:rsidRPr="004728C9">
        <w:rPr>
          <w:rFonts w:cs="Arial"/>
          <w:bCs/>
        </w:rPr>
        <w:t xml:space="preserve"> </w:t>
      </w:r>
      <w:r w:rsidRPr="001C1985">
        <w:rPr>
          <w:rFonts w:cs="Arial"/>
          <w:bCs/>
        </w:rPr>
        <w:t>МС ЭП МО</w:t>
      </w:r>
      <w:r w:rsidRPr="004728C9">
        <w:rPr>
          <w:rFonts w:cs="Arial"/>
          <w:bCs/>
        </w:rPr>
        <w:t xml:space="preserve"> в списке</w:t>
      </w:r>
      <w:r w:rsidR="00B05307" w:rsidRPr="004728C9">
        <w:rPr>
          <w:rFonts w:cs="Arial"/>
          <w:bCs/>
        </w:rPr>
        <w:t xml:space="preserve"> (</w:t>
      </w:r>
      <w:r w:rsidR="00B05307" w:rsidRPr="004728C9">
        <w:rPr>
          <w:rFonts w:cs="Arial"/>
          <w:bCs/>
        </w:rPr>
        <w:fldChar w:fldCharType="begin"/>
      </w:r>
      <w:r w:rsidR="00B05307" w:rsidRPr="004728C9">
        <w:rPr>
          <w:rFonts w:cs="Arial"/>
          <w:bCs/>
        </w:rPr>
        <w:instrText xml:space="preserve"> REF _Ref53396415 \h  \* MERGEFORMAT </w:instrText>
      </w:r>
      <w:r w:rsidR="00B05307" w:rsidRPr="004728C9">
        <w:rPr>
          <w:rFonts w:cs="Arial"/>
          <w:bCs/>
        </w:rPr>
      </w:r>
      <w:r w:rsidR="00B05307" w:rsidRPr="004728C9">
        <w:rPr>
          <w:rFonts w:cs="Arial"/>
          <w:bCs/>
        </w:rPr>
        <w:fldChar w:fldCharType="separate"/>
      </w:r>
      <w:r w:rsidR="00B17396" w:rsidRPr="00B17396">
        <w:rPr>
          <w:rFonts w:cs="Arial"/>
          <w:bCs/>
        </w:rPr>
        <w:t>Рисунок 96</w:t>
      </w:r>
      <w:r w:rsidR="00B05307" w:rsidRPr="004728C9">
        <w:rPr>
          <w:rFonts w:cs="Arial"/>
          <w:bCs/>
        </w:rPr>
        <w:fldChar w:fldCharType="end"/>
      </w:r>
      <w:r w:rsidR="00B05307" w:rsidRPr="004728C9">
        <w:rPr>
          <w:rFonts w:cs="Arial"/>
          <w:bCs/>
        </w:rPr>
        <w:t>);</w:t>
      </w:r>
    </w:p>
    <w:p w14:paraId="0E5C1D4D" w14:textId="77777777" w:rsidR="00B05307" w:rsidRPr="004728C9" w:rsidRDefault="00B05307" w:rsidP="00B05307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lastRenderedPageBreak/>
        <w:drawing>
          <wp:inline distT="0" distB="0" distL="0" distR="0" wp14:anchorId="5125AE06" wp14:editId="0A3C859F">
            <wp:extent cx="5612130" cy="2714579"/>
            <wp:effectExtent l="19050" t="19050" r="26670" b="1016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000" cy="27208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DCCB3E" w14:textId="5A363DF7" w:rsidR="00B05307" w:rsidRPr="004728C9" w:rsidRDefault="00B05307" w:rsidP="00DB26A2">
      <w:pPr>
        <w:pStyle w:val="26"/>
        <w:spacing w:after="240" w:line="276" w:lineRule="auto"/>
      </w:pPr>
      <w:bookmarkStart w:id="223" w:name="_Ref53396415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96</w:t>
      </w:r>
      <w:r w:rsidR="00B17396">
        <w:rPr>
          <w:noProof/>
        </w:rPr>
        <w:fldChar w:fldCharType="end"/>
      </w:r>
      <w:bookmarkEnd w:id="223"/>
      <w:r w:rsidRPr="004728C9">
        <w:t xml:space="preserve"> – Всплывающее окно выбора ЭП</w:t>
      </w:r>
    </w:p>
    <w:p w14:paraId="17EA2533" w14:textId="1B7BE620" w:rsidR="006F145D" w:rsidRDefault="006F145D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п</w:t>
      </w:r>
      <w:r w:rsidRPr="001C1985">
        <w:rPr>
          <w:rFonts w:cs="Arial"/>
          <w:bCs/>
        </w:rPr>
        <w:t>ри выборе стороннего</w:t>
      </w:r>
      <w:r w:rsidRPr="001C1985">
        <w:rPr>
          <w:rFonts w:cs="Arial"/>
          <w:bCs/>
          <w:vertAlign w:val="superscript"/>
        </w:rPr>
        <w:footnoteReference w:id="19"/>
      </w:r>
      <w:r w:rsidRPr="001C1985">
        <w:rPr>
          <w:rFonts w:cs="Arial"/>
          <w:bCs/>
        </w:rPr>
        <w:t xml:space="preserve"> сертификата для ЭП МО и подписи</w:t>
      </w:r>
      <w:r w:rsidRPr="001C1985">
        <w:rPr>
          <w:rFonts w:cs="Arial"/>
          <w:bCs/>
          <w:vertAlign w:val="superscript"/>
        </w:rPr>
        <w:footnoteReference w:id="20"/>
      </w:r>
      <w:r w:rsidRPr="001C1985">
        <w:rPr>
          <w:rFonts w:cs="Arial"/>
          <w:bCs/>
        </w:rPr>
        <w:t xml:space="preserve"> им МС в поле «Статус подписания» отобразится сообщение: «Не удалось подписать документ. Для ЭП медицинской организации необходим сертификат медицинской организации»</w:t>
      </w:r>
      <w:r>
        <w:rPr>
          <w:rFonts w:cs="Arial"/>
          <w:bCs/>
        </w:rPr>
        <w:t xml:space="preserve"> (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_Ref65589914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B17396" w:rsidRPr="001C1985">
        <w:t xml:space="preserve">Рисунок </w:t>
      </w:r>
      <w:r w:rsidR="00B17396">
        <w:rPr>
          <w:noProof/>
        </w:rPr>
        <w:t>97</w:t>
      </w:r>
      <w:r>
        <w:rPr>
          <w:rFonts w:cs="Arial"/>
          <w:bCs/>
        </w:rPr>
        <w:fldChar w:fldCharType="end"/>
      </w:r>
      <w:r>
        <w:rPr>
          <w:rFonts w:cs="Arial"/>
          <w:bCs/>
        </w:rPr>
        <w:t>);</w:t>
      </w:r>
    </w:p>
    <w:p w14:paraId="0CA1DFC9" w14:textId="77777777" w:rsidR="006F145D" w:rsidRDefault="006F145D" w:rsidP="006F145D">
      <w:pPr>
        <w:tabs>
          <w:tab w:val="left" w:pos="993"/>
        </w:tabs>
        <w:ind w:firstLine="0"/>
        <w:jc w:val="center"/>
        <w:rPr>
          <w:rFonts w:cs="Arial"/>
          <w:bCs/>
        </w:rPr>
      </w:pPr>
      <w:r>
        <w:rPr>
          <w:noProof/>
        </w:rPr>
        <w:drawing>
          <wp:inline distT="0" distB="0" distL="0" distR="0" wp14:anchorId="24571692" wp14:editId="2E27248F">
            <wp:extent cx="5443982" cy="3199466"/>
            <wp:effectExtent l="19050" t="19050" r="23495" b="203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95" cy="3205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12E139" w14:textId="6E5213EB" w:rsidR="006F145D" w:rsidRPr="001C1985" w:rsidRDefault="006F145D" w:rsidP="00DB26A2">
      <w:pPr>
        <w:pStyle w:val="26"/>
        <w:spacing w:after="240" w:line="276" w:lineRule="auto"/>
      </w:pPr>
      <w:bookmarkStart w:id="224" w:name="_Ref65589914"/>
      <w:r w:rsidRPr="001C1985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97</w:t>
      </w:r>
      <w:r w:rsidR="00B17396">
        <w:rPr>
          <w:noProof/>
        </w:rPr>
        <w:fldChar w:fldCharType="end"/>
      </w:r>
      <w:bookmarkEnd w:id="224"/>
      <w:r w:rsidRPr="001C1985">
        <w:t xml:space="preserve"> – Окно выбора сертификата. Поле «Статус подписания». Сообщение об ошибке подписи документа</w:t>
      </w:r>
    </w:p>
    <w:p w14:paraId="776DF32B" w14:textId="3E1958A6" w:rsidR="00B05307" w:rsidRPr="004728C9" w:rsidRDefault="006F145D" w:rsidP="00DB26A2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lastRenderedPageBreak/>
        <w:t>в</w:t>
      </w:r>
      <w:r w:rsidRPr="001C1985">
        <w:rPr>
          <w:rFonts w:cs="Arial"/>
          <w:bCs/>
        </w:rPr>
        <w:t xml:space="preserve"> случае выбора сертификата</w:t>
      </w:r>
      <w:r w:rsidRPr="001C1985">
        <w:rPr>
          <w:rFonts w:cs="Arial"/>
          <w:bCs/>
          <w:vertAlign w:val="superscript"/>
        </w:rPr>
        <w:footnoteReference w:id="21"/>
      </w:r>
      <w:r w:rsidRPr="001C1985">
        <w:rPr>
          <w:rFonts w:cs="Arial"/>
          <w:bCs/>
        </w:rPr>
        <w:t xml:space="preserve"> ЭП МО</w:t>
      </w:r>
      <w:r w:rsidRPr="004728C9">
        <w:rPr>
          <w:rFonts w:cs="Arial"/>
          <w:bCs/>
        </w:rPr>
        <w:t xml:space="preserve"> будет открыто окно ввода пароля для ЭП МС</w:t>
      </w:r>
      <w:r w:rsidR="00B05307" w:rsidRPr="004728C9">
        <w:rPr>
          <w:rFonts w:cs="Arial"/>
          <w:bCs/>
        </w:rPr>
        <w:t>. Для подписи пользователю необходимо заполнить поле «Пароль» и нажать на кнопку «Ок» (</w:t>
      </w:r>
      <w:r w:rsidR="00B05307" w:rsidRPr="004728C9">
        <w:rPr>
          <w:rFonts w:cs="Arial"/>
          <w:bCs/>
        </w:rPr>
        <w:fldChar w:fldCharType="begin"/>
      </w:r>
      <w:r w:rsidR="00B05307" w:rsidRPr="004728C9">
        <w:rPr>
          <w:rFonts w:cs="Arial"/>
          <w:bCs/>
        </w:rPr>
        <w:instrText xml:space="preserve"> REF _Ref53396453 \h  \* MERGEFORMAT </w:instrText>
      </w:r>
      <w:r w:rsidR="00B05307" w:rsidRPr="004728C9">
        <w:rPr>
          <w:rFonts w:cs="Arial"/>
          <w:bCs/>
        </w:rPr>
      </w:r>
      <w:r w:rsidR="00B05307" w:rsidRPr="004728C9">
        <w:rPr>
          <w:rFonts w:cs="Arial"/>
          <w:bCs/>
        </w:rPr>
        <w:fldChar w:fldCharType="separate"/>
      </w:r>
      <w:r w:rsidR="00B17396" w:rsidRPr="00B17396">
        <w:rPr>
          <w:rFonts w:cs="Arial"/>
          <w:bCs/>
        </w:rPr>
        <w:t>Рисунок 98</w:t>
      </w:r>
      <w:r w:rsidR="00B05307" w:rsidRPr="004728C9">
        <w:rPr>
          <w:rFonts w:cs="Arial"/>
          <w:bCs/>
        </w:rPr>
        <w:fldChar w:fldCharType="end"/>
      </w:r>
      <w:r w:rsidR="00B05307" w:rsidRPr="004728C9">
        <w:rPr>
          <w:rFonts w:cs="Arial"/>
          <w:bCs/>
        </w:rPr>
        <w:t>);</w:t>
      </w:r>
    </w:p>
    <w:p w14:paraId="5016BD52" w14:textId="77777777" w:rsidR="00B05307" w:rsidRPr="004728C9" w:rsidRDefault="00B05307" w:rsidP="00DB26A2">
      <w:pPr>
        <w:ind w:firstLine="851"/>
        <w:rPr>
          <w:rFonts w:cs="Arial"/>
          <w:bCs/>
        </w:rPr>
      </w:pPr>
      <w:r w:rsidRPr="004728C9">
        <w:rPr>
          <w:rFonts w:cs="Arial"/>
          <w:b/>
          <w:bCs/>
        </w:rPr>
        <w:t>ВНИМАНИЕ!!!</w:t>
      </w:r>
      <w:r w:rsidRPr="004728C9">
        <w:rPr>
          <w:rFonts w:cs="Arial"/>
          <w:bCs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1369C0A5" w14:textId="77777777" w:rsidR="00B05307" w:rsidRPr="004728C9" w:rsidRDefault="00B05307" w:rsidP="00B05307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56C56AE3" wp14:editId="6EA276DB">
            <wp:extent cx="3895725" cy="2219325"/>
            <wp:effectExtent l="19050" t="19050" r="28575" b="28575"/>
            <wp:docPr id="17" name="Рисунок 1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1022DA" w14:textId="76F1B2B5" w:rsidR="00B05307" w:rsidRPr="004728C9" w:rsidRDefault="00B05307" w:rsidP="00DB26A2">
      <w:pPr>
        <w:pStyle w:val="26"/>
        <w:spacing w:after="240" w:line="276" w:lineRule="auto"/>
      </w:pPr>
      <w:bookmarkStart w:id="225" w:name="_Ref53396453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98</w:t>
      </w:r>
      <w:r w:rsidR="00B17396">
        <w:rPr>
          <w:noProof/>
        </w:rPr>
        <w:fldChar w:fldCharType="end"/>
      </w:r>
      <w:bookmarkEnd w:id="225"/>
      <w:r w:rsidRPr="004728C9">
        <w:t xml:space="preserve"> – Окно ввода пароля для ЭП МС</w:t>
      </w:r>
    </w:p>
    <w:p w14:paraId="1515E5C8" w14:textId="06073E62" w:rsidR="00B05307" w:rsidRPr="004728C9" w:rsidRDefault="00B05307" w:rsidP="00DB26A2">
      <w:pPr>
        <w:ind w:firstLine="851"/>
        <w:rPr>
          <w:rFonts w:cs="Arial"/>
          <w:bCs/>
        </w:rPr>
      </w:pPr>
      <w:r w:rsidRPr="004728C9">
        <w:rPr>
          <w:rFonts w:cs="Arial"/>
          <w:bCs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МО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_Ref53396491 \h </w:instrText>
      </w:r>
      <w:r w:rsidR="004728C9" w:rsidRPr="004728C9">
        <w:rPr>
          <w:rFonts w:cs="Arial"/>
          <w:bCs/>
        </w:rPr>
        <w:instrText xml:space="preserve">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B17396" w:rsidRPr="00B17396">
        <w:rPr>
          <w:rFonts w:cs="Arial"/>
          <w:bCs/>
        </w:rPr>
        <w:t xml:space="preserve">Рисунок </w:t>
      </w:r>
      <w:r w:rsidR="00B17396" w:rsidRPr="00B17396">
        <w:rPr>
          <w:rFonts w:cs="Arial"/>
          <w:bCs/>
          <w:noProof/>
        </w:rPr>
        <w:t>99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).</w:t>
      </w:r>
    </w:p>
    <w:p w14:paraId="041CE24E" w14:textId="77777777" w:rsidR="00B05307" w:rsidRPr="004728C9" w:rsidRDefault="00B05307" w:rsidP="00B05307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69B69B14" wp14:editId="1D684148">
            <wp:extent cx="5940425" cy="2803525"/>
            <wp:effectExtent l="19050" t="19050" r="22225" b="1587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228A19" w14:textId="6F01A776" w:rsidR="00B05307" w:rsidRPr="004728C9" w:rsidRDefault="00B05307" w:rsidP="00DB26A2">
      <w:pPr>
        <w:pStyle w:val="26"/>
        <w:spacing w:after="240" w:line="276" w:lineRule="auto"/>
      </w:pPr>
      <w:bookmarkStart w:id="226" w:name="_Ref53396491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99</w:t>
      </w:r>
      <w:r w:rsidR="00B17396">
        <w:rPr>
          <w:noProof/>
        </w:rPr>
        <w:fldChar w:fldCharType="end"/>
      </w:r>
      <w:bookmarkEnd w:id="226"/>
      <w:r w:rsidRPr="004728C9">
        <w:t xml:space="preserve"> – Всплывающее окно ЭП</w:t>
      </w:r>
    </w:p>
    <w:p w14:paraId="638B7682" w14:textId="1388EF2F" w:rsidR="00394B8E" w:rsidRDefault="00B05307" w:rsidP="00DB26A2">
      <w:pPr>
        <w:ind w:firstLine="851"/>
        <w:rPr>
          <w:rFonts w:cs="Arial"/>
          <w:bCs/>
        </w:rPr>
      </w:pPr>
      <w:r w:rsidRPr="004728C9">
        <w:rPr>
          <w:rFonts w:cs="Arial"/>
          <w:bCs/>
        </w:rPr>
        <w:lastRenderedPageBreak/>
        <w:t>Отмена подписи ЭП МО</w:t>
      </w:r>
      <w:r w:rsidRPr="004728C9">
        <w:rPr>
          <w:rFonts w:cs="Arial"/>
          <w:bCs/>
          <w:vertAlign w:val="superscript"/>
        </w:rPr>
        <w:footnoteReference w:id="22"/>
      </w:r>
      <w:r w:rsidRPr="004728C9">
        <w:rPr>
          <w:rFonts w:cs="Arial"/>
          <w:bCs/>
        </w:rPr>
        <w:t xml:space="preserve"> возможна только для статусов «Подписано ЭП МО», «Ошибки в РРЭМД» и «Ошибки в ФРЭМД» с возвратом в статус «Подписано ЭП руководителя».</w:t>
      </w:r>
    </w:p>
    <w:p w14:paraId="074C8D0F" w14:textId="7FC5C305" w:rsidR="006F145D" w:rsidRDefault="006F145D" w:rsidP="00DB26A2">
      <w:pPr>
        <w:ind w:firstLine="851"/>
        <w:rPr>
          <w:rFonts w:cs="Arial"/>
        </w:rPr>
      </w:pPr>
      <w:r>
        <w:rPr>
          <w:rFonts w:cs="Arial"/>
        </w:rPr>
        <w:t xml:space="preserve">Кнопка </w:t>
      </w:r>
      <w:r w:rsidRPr="00F7125D">
        <w:rPr>
          <w:rFonts w:cs="Arial"/>
        </w:rPr>
        <w:t>«Отмена подписи ЭП»</w:t>
      </w:r>
      <w:r>
        <w:rPr>
          <w:rFonts w:cs="Arial"/>
        </w:rPr>
        <w:t xml:space="preserve"> доступна </w:t>
      </w:r>
      <w:r w:rsidRPr="00F7125D">
        <w:rPr>
          <w:rFonts w:cs="Arial"/>
        </w:rPr>
        <w:t>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</w:t>
      </w:r>
      <w:r>
        <w:rPr>
          <w:rFonts w:cs="Arial"/>
        </w:rPr>
        <w:t>.</w:t>
      </w:r>
    </w:p>
    <w:p w14:paraId="474B4946" w14:textId="77777777" w:rsidR="00722E9D" w:rsidRPr="00171290" w:rsidRDefault="00722E9D" w:rsidP="00DB26A2">
      <w:pPr>
        <w:ind w:firstLine="851"/>
        <w:rPr>
          <w:rFonts w:cs="Arial"/>
        </w:rPr>
      </w:pPr>
      <w:r w:rsidRPr="00171290">
        <w:rPr>
          <w:rFonts w:cs="Arial"/>
          <w:b/>
          <w:bCs/>
        </w:rPr>
        <w:t>ВНИМАНИЕ!!!</w:t>
      </w:r>
      <w:r w:rsidRPr="00171290">
        <w:rPr>
          <w:rFonts w:cs="Arial"/>
        </w:rPr>
        <w:t xml:space="preserve"> По нажатию кнопки </w:t>
      </w:r>
      <w:r w:rsidRPr="00171290">
        <w:t xml:space="preserve">«Отмена подписи ЭП» </w:t>
      </w:r>
      <w:r w:rsidRPr="00171290">
        <w:rPr>
          <w:rFonts w:cs="Arial"/>
        </w:rPr>
        <w:t xml:space="preserve">пользователь </w:t>
      </w:r>
      <w:r w:rsidRPr="00171290">
        <w:t xml:space="preserve">также может отменить сразу все ЭП </w:t>
      </w:r>
      <w:r w:rsidRPr="00171290">
        <w:rPr>
          <w:rFonts w:cs="Arial"/>
        </w:rPr>
        <w:t xml:space="preserve">со статусами </w:t>
      </w:r>
      <w:r w:rsidRPr="00171290">
        <w:t xml:space="preserve">«Подписано ЭП заполняющего», </w:t>
      </w:r>
      <w:r w:rsidRPr="00171290">
        <w:rPr>
          <w:rFonts w:cs="Arial"/>
          <w:bCs/>
        </w:rPr>
        <w:t xml:space="preserve">«Подписано ЭП руководителя» и «Подписано ЭП МО», если в индивидуальных настройках установлено </w:t>
      </w:r>
      <w:r w:rsidRPr="00171290">
        <w:rPr>
          <w:rFonts w:cs="Arial"/>
        </w:rPr>
        <w:t>сочетание следующих прав:</w:t>
      </w:r>
    </w:p>
    <w:p w14:paraId="2E46DCF2" w14:textId="77777777" w:rsidR="00722E9D" w:rsidRPr="00171290" w:rsidRDefault="00722E9D" w:rsidP="00DB26A2">
      <w:pPr>
        <w:pStyle w:val="aff9"/>
        <w:numPr>
          <w:ilvl w:val="0"/>
          <w:numId w:val="61"/>
        </w:numPr>
        <w:tabs>
          <w:tab w:val="left" w:pos="1134"/>
        </w:tabs>
        <w:ind w:left="0" w:firstLine="851"/>
        <w:rPr>
          <w:rFonts w:cs="Arial"/>
        </w:rPr>
      </w:pPr>
      <w:r w:rsidRPr="00171290">
        <w:rPr>
          <w:rFonts w:cs="Arial"/>
        </w:rPr>
        <w:t>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6F96F392" w14:textId="77777777" w:rsidR="00722E9D" w:rsidRPr="00171290" w:rsidRDefault="00722E9D" w:rsidP="00DB26A2">
      <w:pPr>
        <w:pStyle w:val="aff9"/>
        <w:numPr>
          <w:ilvl w:val="0"/>
          <w:numId w:val="61"/>
        </w:numPr>
        <w:tabs>
          <w:tab w:val="left" w:pos="1134"/>
        </w:tabs>
        <w:ind w:left="0" w:firstLine="851"/>
        <w:rPr>
          <w:rFonts w:cs="Arial"/>
        </w:rPr>
      </w:pPr>
      <w:r w:rsidRPr="00171290">
        <w:rPr>
          <w:rFonts w:cs="Arial"/>
        </w:rPr>
        <w:t>«ЭП заполнившего для МСС» / «ЭП заполнившего для МСПС» / «ЭП заполнившего для МСР», 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60D78662" w14:textId="0D0B2912" w:rsidR="00722E9D" w:rsidRDefault="00722E9D" w:rsidP="00DB26A2">
      <w:pPr>
        <w:tabs>
          <w:tab w:val="left" w:pos="1134"/>
        </w:tabs>
        <w:ind w:firstLine="851"/>
        <w:rPr>
          <w:rFonts w:cs="Arial"/>
        </w:rPr>
      </w:pPr>
      <w:r w:rsidRPr="00171290">
        <w:rPr>
          <w:rFonts w:cs="Arial"/>
        </w:rPr>
        <w:t>«ЭП заполнившего для МСС» / «ЭП заполнившего для МСПС» / «ЭП заполнившего для МСР» и «ЭП МО для МСС» / «ЭП МО для МСПС» / «ЭП МО для МСР».</w:t>
      </w:r>
    </w:p>
    <w:p w14:paraId="6F68F783" w14:textId="77777777" w:rsidR="002741EC" w:rsidRPr="004728C9" w:rsidRDefault="002741EC" w:rsidP="007349AA">
      <w:pPr>
        <w:pStyle w:val="af1"/>
        <w:rPr>
          <w:rFonts w:cs="Arial"/>
        </w:rPr>
      </w:pPr>
      <w:bookmarkStart w:id="227" w:name="_Toc156380841"/>
      <w:r w:rsidRPr="004728C9">
        <w:rPr>
          <w:rFonts w:cs="Arial"/>
        </w:rPr>
        <w:t>Взаимодействие с интеграционной шиной здравоохранения ХМАО-Югры</w:t>
      </w:r>
      <w:bookmarkEnd w:id="227"/>
    </w:p>
    <w:p w14:paraId="2FC9F816" w14:textId="01CC11AC" w:rsidR="00F16A48" w:rsidRPr="004728C9" w:rsidRDefault="00F16A48" w:rsidP="00DB26A2">
      <w:pPr>
        <w:pStyle w:val="af2"/>
        <w:ind w:left="0"/>
        <w:rPr>
          <w:rFonts w:cs="Arial"/>
        </w:rPr>
      </w:pPr>
      <w:bookmarkStart w:id="228" w:name="_Ref97368891"/>
      <w:bookmarkStart w:id="229" w:name="_Toc156380842"/>
      <w:r w:rsidRPr="004728C9">
        <w:rPr>
          <w:rFonts w:cs="Arial"/>
        </w:rPr>
        <w:t xml:space="preserve">РЭМД. </w:t>
      </w:r>
      <w:bookmarkEnd w:id="228"/>
      <w:r w:rsidR="00695BD0" w:rsidRPr="00764318">
        <w:t xml:space="preserve">Список электронных медицинских документов, выгруженных </w:t>
      </w:r>
      <w:r w:rsidR="008B014D">
        <w:t>в</w:t>
      </w:r>
      <w:r w:rsidR="00695BD0" w:rsidRPr="00764318">
        <w:t xml:space="preserve"> РЭМД</w:t>
      </w:r>
      <w:r w:rsidR="00695BD0" w:rsidRPr="00764318">
        <w:rPr>
          <w:bCs/>
        </w:rPr>
        <w:t xml:space="preserve"> через РВИМИС</w:t>
      </w:r>
      <w:bookmarkEnd w:id="229"/>
    </w:p>
    <w:p w14:paraId="73F5A017" w14:textId="0F1787DA" w:rsidR="00BC37FF" w:rsidRPr="000C7594" w:rsidRDefault="00BC37FF" w:rsidP="00DB26A2">
      <w:pPr>
        <w:ind w:firstLine="851"/>
        <w:rPr>
          <w:rFonts w:cs="Arial"/>
        </w:rPr>
      </w:pPr>
      <w:bookmarkStart w:id="230" w:name="_Toc446584695"/>
      <w:r w:rsidRPr="000C7594">
        <w:rPr>
          <w:rFonts w:cs="Arial"/>
        </w:rPr>
        <w:t>Для просмотра списка электронных медицинских документов, выгруженных в РЭМД</w:t>
      </w:r>
      <w:r w:rsidRPr="000C7594">
        <w:rPr>
          <w:rFonts w:cs="Arial"/>
          <w:bCs/>
        </w:rPr>
        <w:t xml:space="preserve"> через РВИМИС</w:t>
      </w:r>
      <w:r w:rsidRPr="000C7594">
        <w:rPr>
          <w:rFonts w:cs="Arial"/>
        </w:rPr>
        <w:t>, необходимо в меню «Интеграция» выбрать подменю</w:t>
      </w:r>
      <w:r w:rsidRPr="000C7594">
        <w:t xml:space="preserve"> «Выгрузка документов</w:t>
      </w:r>
      <w:r w:rsidRPr="000C7594">
        <w:rPr>
          <w:rFonts w:cs="Arial"/>
        </w:rPr>
        <w:t>» и в открывшемся окне отобразится форма «</w:t>
      </w:r>
      <w:r w:rsidRPr="000C7594">
        <w:t>Выгрузка документов</w:t>
      </w:r>
      <w:r w:rsidRPr="000C7594">
        <w:rPr>
          <w:rFonts w:cs="Arial"/>
        </w:rPr>
        <w:t>» (</w:t>
      </w:r>
      <w:r w:rsidRPr="000C7594">
        <w:rPr>
          <w:rFonts w:cs="Arial"/>
        </w:rPr>
        <w:fldChar w:fldCharType="begin"/>
      </w:r>
      <w:r w:rsidRPr="000C7594">
        <w:rPr>
          <w:rFonts w:cs="Arial"/>
        </w:rPr>
        <w:instrText xml:space="preserve"> REF _Ref131065943 \h </w:instrText>
      </w:r>
      <w:r w:rsidRPr="000C7594">
        <w:rPr>
          <w:rFonts w:cs="Arial"/>
        </w:rPr>
      </w:r>
      <w:r w:rsidRPr="000C7594"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100</w:t>
      </w:r>
      <w:r w:rsidRPr="000C7594">
        <w:rPr>
          <w:rFonts w:cs="Arial"/>
        </w:rPr>
        <w:fldChar w:fldCharType="end"/>
      </w:r>
      <w:r w:rsidRPr="000C7594">
        <w:rPr>
          <w:rFonts w:cs="Arial"/>
        </w:rPr>
        <w:t>).</w:t>
      </w:r>
    </w:p>
    <w:p w14:paraId="310B7915" w14:textId="05CA1E18" w:rsidR="00BC37FF" w:rsidRPr="004728C9" w:rsidRDefault="007A56D8" w:rsidP="00BC37FF">
      <w:pPr>
        <w:ind w:firstLine="0"/>
        <w:jc w:val="center"/>
        <w:rPr>
          <w:rFonts w:cs="Arial"/>
        </w:rPr>
      </w:pPr>
      <w:r w:rsidRPr="00706D04">
        <w:rPr>
          <w:noProof/>
        </w:rPr>
        <w:lastRenderedPageBreak/>
        <w:drawing>
          <wp:inline distT="0" distB="0" distL="0" distR="0" wp14:anchorId="475A02D1" wp14:editId="50F9449D">
            <wp:extent cx="6120130" cy="4942205"/>
            <wp:effectExtent l="19050" t="19050" r="13970" b="1079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42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30F5AB" w14:textId="1731DA78" w:rsidR="00BC37FF" w:rsidRPr="004728C9" w:rsidRDefault="00BC37FF" w:rsidP="00D1556D">
      <w:pPr>
        <w:pStyle w:val="26"/>
        <w:spacing w:after="240" w:line="276" w:lineRule="auto"/>
      </w:pPr>
      <w:bookmarkStart w:id="231" w:name="_Ref131065943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100</w:t>
      </w:r>
      <w:r w:rsidRPr="004728C9">
        <w:rPr>
          <w:noProof/>
        </w:rPr>
        <w:fldChar w:fldCharType="end"/>
      </w:r>
      <w:bookmarkEnd w:id="231"/>
      <w:r w:rsidRPr="004728C9">
        <w:t xml:space="preserve"> – Окно «</w:t>
      </w:r>
      <w:r w:rsidRPr="00C556C2">
        <w:t>Выгрузка документо</w:t>
      </w:r>
      <w:r>
        <w:t>в</w:t>
      </w:r>
      <w:r w:rsidRPr="004728C9">
        <w:t>»</w:t>
      </w:r>
    </w:p>
    <w:p w14:paraId="114D6F33" w14:textId="3A0447FA" w:rsidR="00BC37FF" w:rsidRPr="003C7EF5" w:rsidRDefault="00BC37FF" w:rsidP="00D1556D">
      <w:pPr>
        <w:ind w:firstLine="851"/>
      </w:pPr>
      <w:r w:rsidRPr="003C7EF5">
        <w:rPr>
          <w:rFonts w:cs="Arial"/>
          <w:bCs/>
        </w:rPr>
        <w:t xml:space="preserve">Для формирования списка выгруженных документов пользователю необходимо заполнить требуемые поля блока </w:t>
      </w:r>
      <w:r>
        <w:rPr>
          <w:rFonts w:cs="Arial"/>
          <w:bCs/>
        </w:rPr>
        <w:t>поиска (</w:t>
      </w:r>
      <w:r w:rsidRPr="003C7EF5">
        <w:rPr>
          <w:rFonts w:cs="Arial"/>
          <w:bCs/>
        </w:rPr>
        <w:t>фильтрации</w:t>
      </w:r>
      <w:r>
        <w:rPr>
          <w:rFonts w:cs="Arial"/>
          <w:bCs/>
        </w:rPr>
        <w:t>)</w:t>
      </w:r>
      <w:r w:rsidRPr="003C7EF5">
        <w:rPr>
          <w:rFonts w:cs="Arial"/>
          <w:bCs/>
        </w:rPr>
        <w:t xml:space="preserve"> списка и нажать на кнопку «Обновить список» (</w:t>
      </w:r>
      <w:r w:rsidRPr="003C7EF5">
        <w:rPr>
          <w:rFonts w:cs="Arial"/>
        </w:rPr>
        <w:fldChar w:fldCharType="begin"/>
      </w:r>
      <w:r w:rsidRPr="003C7EF5">
        <w:rPr>
          <w:rFonts w:cs="Arial"/>
        </w:rPr>
        <w:instrText xml:space="preserve"> REF _Ref131065943 \h </w:instrText>
      </w:r>
      <w:r w:rsidRPr="003C7EF5">
        <w:rPr>
          <w:rFonts w:cs="Arial"/>
        </w:rPr>
      </w:r>
      <w:r w:rsidRPr="003C7EF5"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100</w:t>
      </w:r>
      <w:r w:rsidRPr="003C7EF5">
        <w:rPr>
          <w:rFonts w:cs="Arial"/>
        </w:rPr>
        <w:fldChar w:fldCharType="end"/>
      </w:r>
      <w:r w:rsidRPr="003C7EF5">
        <w:rPr>
          <w:rFonts w:cs="Arial"/>
          <w:bCs/>
        </w:rPr>
        <w:t>).</w:t>
      </w:r>
    </w:p>
    <w:p w14:paraId="62AFB557" w14:textId="77777777" w:rsidR="00BC37FF" w:rsidRPr="001A5C4A" w:rsidRDefault="00BC37FF" w:rsidP="00BC37FF">
      <w:pPr>
        <w:pStyle w:val="af3"/>
        <w:numPr>
          <w:ilvl w:val="3"/>
          <w:numId w:val="35"/>
        </w:numPr>
        <w:spacing w:before="120"/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Блок поиска (фильтрации) списка документов</w:t>
      </w:r>
    </w:p>
    <w:p w14:paraId="09CCC531" w14:textId="6DBDB8E0" w:rsidR="00BC37FF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«</w:t>
      </w:r>
      <w:r w:rsidRPr="00C556C2">
        <w:t>Выгрузка документов</w:t>
      </w:r>
      <w:r w:rsidRPr="001A5C4A">
        <w:rPr>
          <w:rFonts w:cs="Arial"/>
        </w:rPr>
        <w:t>» расположен блок поиска (фильтрации) списка документов</w:t>
      </w:r>
      <w:r>
        <w:rPr>
          <w:rFonts w:cs="Arial"/>
        </w:rPr>
        <w:t>,</w:t>
      </w:r>
      <w:r w:rsidRPr="001A5C4A">
        <w:rPr>
          <w:rFonts w:cs="Arial"/>
        </w:rPr>
        <w:t xml:space="preserve"> </w:t>
      </w:r>
      <w:r>
        <w:rPr>
          <w:rFonts w:cs="Arial"/>
        </w:rPr>
        <w:t xml:space="preserve">который содержит поля: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_Ref51682623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101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>
        <w:rPr>
          <w:rFonts w:cs="Arial"/>
        </w:rPr>
        <w:t>:</w:t>
      </w:r>
    </w:p>
    <w:p w14:paraId="0FB5A293" w14:textId="77777777" w:rsidR="00BC37FF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Pr="001A5C4A">
        <w:rPr>
          <w:rFonts w:cs="Arial"/>
        </w:rPr>
        <w:t>Дата отправки» (с…по…). По умолчанию устанавливается период с сегодняшнего по завтрашний день;</w:t>
      </w:r>
    </w:p>
    <w:p w14:paraId="462A969A" w14:textId="77777777" w:rsidR="00BC37FF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«Фамилия»;</w:t>
      </w:r>
    </w:p>
    <w:p w14:paraId="6AE06A6F" w14:textId="77777777" w:rsidR="00BC37FF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«Имя»;</w:t>
      </w:r>
    </w:p>
    <w:p w14:paraId="3E601205" w14:textId="77777777" w:rsidR="00BC37FF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Отчество»;</w:t>
      </w:r>
    </w:p>
    <w:p w14:paraId="06A020AA" w14:textId="77777777" w:rsidR="00BC37FF" w:rsidRPr="001A5C4A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«Номер МС»;</w:t>
      </w:r>
    </w:p>
    <w:p w14:paraId="4811BAE0" w14:textId="77777777" w:rsidR="00BC37FF" w:rsidRPr="00F4282E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МО</w:t>
      </w:r>
      <w:r w:rsidRPr="001A5C4A">
        <w:rPr>
          <w:rFonts w:cs="Arial"/>
        </w:rPr>
        <w:t>».</w:t>
      </w:r>
    </w:p>
    <w:p w14:paraId="6B3B0827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7C4DFA4A" wp14:editId="5687F0A7">
            <wp:extent cx="6115050" cy="1504950"/>
            <wp:effectExtent l="19050" t="19050" r="19050" b="190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04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B4A5C5" w14:textId="41EED4B4" w:rsidR="00BC37FF" w:rsidRPr="00466BDF" w:rsidRDefault="00BC37FF" w:rsidP="00D1556D">
      <w:pPr>
        <w:pStyle w:val="26"/>
        <w:spacing w:after="240" w:line="276" w:lineRule="auto"/>
      </w:pPr>
      <w:bookmarkStart w:id="232" w:name="_Ref51682623"/>
      <w:r w:rsidRPr="00466BDF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101</w:t>
      </w:r>
      <w:r w:rsidR="00B17396">
        <w:rPr>
          <w:noProof/>
        </w:rPr>
        <w:fldChar w:fldCharType="end"/>
      </w:r>
      <w:bookmarkEnd w:id="232"/>
      <w:r w:rsidRPr="00466BDF">
        <w:t xml:space="preserve"> – Окно «Выгрузка документов». Блок поиска (фильтрации) документов</w:t>
      </w:r>
    </w:p>
    <w:p w14:paraId="77485C17" w14:textId="4AEA9D90" w:rsidR="00BC37FF" w:rsidRPr="001A5C4A" w:rsidRDefault="00BC37FF" w:rsidP="00D1556D">
      <w:pPr>
        <w:spacing w:before="120"/>
        <w:ind w:firstLine="851"/>
        <w:rPr>
          <w:rFonts w:cs="Arial"/>
        </w:rPr>
      </w:pPr>
      <w:r w:rsidRPr="001A5C4A">
        <w:rPr>
          <w:rFonts w:cs="Arial"/>
        </w:rPr>
        <w:t>Для отображения полей расширенного поиска следует нажать кнопку «Расширенный фильтр»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_Ref97292224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977209">
        <w:t xml:space="preserve">Рисунок </w:t>
      </w:r>
      <w:r w:rsidR="00B17396">
        <w:rPr>
          <w:noProof/>
        </w:rPr>
        <w:t>102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E01E348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3828159A" wp14:editId="74D1941A">
            <wp:extent cx="6115050" cy="1476375"/>
            <wp:effectExtent l="19050" t="19050" r="19050" b="2857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9"/>
                    <a:stretch/>
                  </pic:blipFill>
                  <pic:spPr bwMode="auto">
                    <a:xfrm>
                      <a:off x="0" y="0"/>
                      <a:ext cx="6115050" cy="14763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8FDA0" w14:textId="06BEE592" w:rsidR="00BC37FF" w:rsidRPr="00977209" w:rsidRDefault="00BC37FF" w:rsidP="00D1556D">
      <w:pPr>
        <w:pStyle w:val="26"/>
        <w:spacing w:after="240" w:line="276" w:lineRule="auto"/>
      </w:pPr>
      <w:bookmarkStart w:id="233" w:name="_Ref97292224"/>
      <w:r w:rsidRPr="0097720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102</w:t>
      </w:r>
      <w:r w:rsidR="00B17396">
        <w:rPr>
          <w:noProof/>
        </w:rPr>
        <w:fldChar w:fldCharType="end"/>
      </w:r>
      <w:bookmarkEnd w:id="233"/>
      <w:r w:rsidRPr="00977209">
        <w:t xml:space="preserve"> – Окно «Выгрузка документов». Блок поиска (фильтрации) документов. Кнопка «Расширенный фильтр»</w:t>
      </w:r>
    </w:p>
    <w:p w14:paraId="51A6AD01" w14:textId="3621D227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t>Расширенный фильтр содержит следующие дополнительные поля    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_Ref97292498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977209">
        <w:t xml:space="preserve">Рисунок </w:t>
      </w:r>
      <w:r w:rsidR="00B17396">
        <w:rPr>
          <w:noProof/>
        </w:rPr>
        <w:t>103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0247DCF4" w14:textId="77777777" w:rsidR="00BC37FF" w:rsidRPr="001A5C4A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«Документ». Выбираются следующие значения:</w:t>
      </w:r>
    </w:p>
    <w:p w14:paraId="19F42B19" w14:textId="77777777" w:rsidR="00BC37FF" w:rsidRPr="001A5C4A" w:rsidRDefault="00BC37FF" w:rsidP="00BC37FF">
      <w:pPr>
        <w:numPr>
          <w:ilvl w:val="0"/>
          <w:numId w:val="43"/>
        </w:numPr>
        <w:rPr>
          <w:rFonts w:cs="Arial"/>
        </w:rPr>
      </w:pPr>
      <w:r w:rsidRPr="001A5C4A">
        <w:rPr>
          <w:rFonts w:cs="Arial"/>
        </w:rPr>
        <w:t>«Рождения»;</w:t>
      </w:r>
    </w:p>
    <w:p w14:paraId="4726293D" w14:textId="77777777" w:rsidR="00BC37FF" w:rsidRPr="001A5C4A" w:rsidRDefault="00BC37FF" w:rsidP="00BC37FF">
      <w:pPr>
        <w:numPr>
          <w:ilvl w:val="0"/>
          <w:numId w:val="43"/>
        </w:numPr>
        <w:rPr>
          <w:rFonts w:cs="Arial"/>
        </w:rPr>
      </w:pPr>
      <w:r w:rsidRPr="001A5C4A">
        <w:rPr>
          <w:rFonts w:cs="Arial"/>
        </w:rPr>
        <w:t>«Смерти»;</w:t>
      </w:r>
    </w:p>
    <w:p w14:paraId="1E08DAC2" w14:textId="77777777" w:rsidR="00BC37FF" w:rsidRPr="001A5C4A" w:rsidRDefault="00BC37FF" w:rsidP="00BC37FF">
      <w:pPr>
        <w:numPr>
          <w:ilvl w:val="0"/>
          <w:numId w:val="43"/>
        </w:numPr>
        <w:rPr>
          <w:rFonts w:cs="Arial"/>
        </w:rPr>
      </w:pPr>
      <w:r w:rsidRPr="001A5C4A">
        <w:rPr>
          <w:rFonts w:cs="Arial"/>
        </w:rPr>
        <w:t xml:space="preserve">«Перинатальной смерти»; </w:t>
      </w:r>
    </w:p>
    <w:p w14:paraId="54BD16E6" w14:textId="77777777" w:rsidR="00BC37FF" w:rsidRPr="001A5C4A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Профиль ВИМИС</w:t>
      </w:r>
      <w:r w:rsidRPr="001A5C4A">
        <w:rPr>
          <w:rFonts w:cs="Arial"/>
        </w:rPr>
        <w:t>». Выбираются следующие значения:</w:t>
      </w:r>
    </w:p>
    <w:p w14:paraId="752447E6" w14:textId="77777777" w:rsidR="00BC37FF" w:rsidRDefault="00BC37FF" w:rsidP="00BC37FF">
      <w:pPr>
        <w:numPr>
          <w:ilvl w:val="0"/>
          <w:numId w:val="44"/>
        </w:numPr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Онкология</w:t>
      </w:r>
      <w:r w:rsidRPr="001A5C4A">
        <w:rPr>
          <w:rFonts w:cs="Arial"/>
        </w:rPr>
        <w:t>»;</w:t>
      </w:r>
    </w:p>
    <w:p w14:paraId="0BE7344D" w14:textId="77777777" w:rsidR="00BC37FF" w:rsidRDefault="00BC37FF" w:rsidP="00BC37FF">
      <w:pPr>
        <w:numPr>
          <w:ilvl w:val="0"/>
          <w:numId w:val="44"/>
        </w:numPr>
        <w:rPr>
          <w:rFonts w:cs="Arial"/>
        </w:rPr>
      </w:pPr>
      <w:r>
        <w:rPr>
          <w:rFonts w:cs="Arial"/>
        </w:rPr>
        <w:t>«Требующие профилактики»;</w:t>
      </w:r>
    </w:p>
    <w:p w14:paraId="3FCE1742" w14:textId="77777777" w:rsidR="00BC37FF" w:rsidRDefault="00BC37FF" w:rsidP="00BC37FF">
      <w:pPr>
        <w:numPr>
          <w:ilvl w:val="0"/>
          <w:numId w:val="44"/>
        </w:numPr>
        <w:rPr>
          <w:rFonts w:cs="Arial"/>
        </w:rPr>
      </w:pPr>
      <w:r>
        <w:rPr>
          <w:rFonts w:cs="Arial"/>
        </w:rPr>
        <w:t>«Акушерство, гинекология и неонаталогия»;</w:t>
      </w:r>
    </w:p>
    <w:p w14:paraId="605F1C09" w14:textId="77777777" w:rsidR="00BC37FF" w:rsidRDefault="00BC37FF" w:rsidP="00BC37FF">
      <w:pPr>
        <w:numPr>
          <w:ilvl w:val="0"/>
          <w:numId w:val="44"/>
        </w:numPr>
        <w:rPr>
          <w:rFonts w:cs="Arial"/>
        </w:rPr>
      </w:pPr>
      <w:r>
        <w:rPr>
          <w:rFonts w:cs="Arial"/>
        </w:rPr>
        <w:t>«Сердечно-сосудистые заболевания»;</w:t>
      </w:r>
    </w:p>
    <w:p w14:paraId="3BC3760A" w14:textId="77777777" w:rsidR="00BC37FF" w:rsidRDefault="00BC37FF" w:rsidP="00BC37FF">
      <w:pPr>
        <w:numPr>
          <w:ilvl w:val="0"/>
          <w:numId w:val="44"/>
        </w:numPr>
        <w:rPr>
          <w:rFonts w:cs="Arial"/>
        </w:rPr>
      </w:pPr>
      <w:r>
        <w:rPr>
          <w:rFonts w:cs="Arial"/>
        </w:rPr>
        <w:t>«Требующие профилактики инфекционных болезней»;</w:t>
      </w:r>
    </w:p>
    <w:p w14:paraId="54941F45" w14:textId="77777777" w:rsidR="00BC37FF" w:rsidRPr="001A5C4A" w:rsidRDefault="00BC37FF" w:rsidP="00BC37FF">
      <w:pPr>
        <w:numPr>
          <w:ilvl w:val="0"/>
          <w:numId w:val="44"/>
        </w:numPr>
        <w:rPr>
          <w:rFonts w:cs="Arial"/>
        </w:rPr>
      </w:pPr>
      <w:r>
        <w:rPr>
          <w:rFonts w:cs="Arial"/>
        </w:rPr>
        <w:t>«</w:t>
      </w:r>
      <w:r w:rsidRPr="001A5C4A">
        <w:rPr>
          <w:rFonts w:cs="Arial"/>
        </w:rPr>
        <w:t>РЭМД»</w:t>
      </w:r>
      <w:r>
        <w:rPr>
          <w:rFonts w:cs="Arial"/>
        </w:rPr>
        <w:t>;</w:t>
      </w:r>
    </w:p>
    <w:p w14:paraId="51807866" w14:textId="77777777" w:rsidR="00BC37FF" w:rsidRPr="007B340B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7B340B">
        <w:rPr>
          <w:rFonts w:cs="Arial"/>
        </w:rPr>
        <w:t>«</w:t>
      </w:r>
      <w:r w:rsidRPr="007B340B">
        <w:rPr>
          <w:rFonts w:cs="Arial"/>
          <w:color w:val="000000"/>
          <w:lang w:val="en-US"/>
        </w:rPr>
        <w:t>Lo</w:t>
      </w:r>
      <w:r w:rsidRPr="007B340B">
        <w:rPr>
          <w:rFonts w:cs="Arial"/>
          <w:color w:val="000000"/>
        </w:rPr>
        <w:t>с</w:t>
      </w:r>
      <w:r w:rsidRPr="007B340B">
        <w:rPr>
          <w:rFonts w:cs="Arial"/>
          <w:color w:val="000000"/>
          <w:lang w:val="en-US"/>
        </w:rPr>
        <w:t>al</w:t>
      </w:r>
      <w:r w:rsidRPr="007B340B">
        <w:rPr>
          <w:rFonts w:cs="Arial"/>
          <w:color w:val="000000"/>
        </w:rPr>
        <w:t xml:space="preserve"> </w:t>
      </w:r>
      <w:r w:rsidRPr="007B340B">
        <w:rPr>
          <w:rFonts w:cs="Arial"/>
          <w:color w:val="000000"/>
          <w:lang w:val="en-US"/>
        </w:rPr>
        <w:t>Uid</w:t>
      </w:r>
      <w:r w:rsidRPr="007B340B">
        <w:rPr>
          <w:rFonts w:cs="Arial"/>
        </w:rPr>
        <w:t>»;</w:t>
      </w:r>
    </w:p>
    <w:p w14:paraId="4897D531" w14:textId="77777777" w:rsidR="00BC37FF" w:rsidRPr="001651CC" w:rsidRDefault="00BC37FF" w:rsidP="00D1556D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7B340B">
        <w:rPr>
          <w:rFonts w:cs="Arial"/>
        </w:rPr>
        <w:t>«</w:t>
      </w:r>
      <w:r w:rsidRPr="007B340B">
        <w:rPr>
          <w:rFonts w:cs="Arial"/>
          <w:color w:val="000000"/>
          <w:lang w:val="en-US"/>
        </w:rPr>
        <w:t>EmdId</w:t>
      </w:r>
      <w:r w:rsidRPr="007B340B">
        <w:rPr>
          <w:rFonts w:cs="Arial"/>
        </w:rPr>
        <w:t>».</w:t>
      </w:r>
    </w:p>
    <w:p w14:paraId="03DAA779" w14:textId="124D1918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Для применения выбранных значений фильтра добавлена кнопка «Обновить список»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_Ref97292498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977209">
        <w:t xml:space="preserve">Рисунок </w:t>
      </w:r>
      <w:r w:rsidR="00B17396">
        <w:rPr>
          <w:noProof/>
        </w:rPr>
        <w:t>103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6578B4B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272B9D83" wp14:editId="4F466C00">
            <wp:extent cx="6115050" cy="2124075"/>
            <wp:effectExtent l="19050" t="19050" r="19050" b="2857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24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87C13F" w14:textId="0CAA4697" w:rsidR="00BC37FF" w:rsidRPr="00977209" w:rsidRDefault="00BC37FF" w:rsidP="00D1556D">
      <w:pPr>
        <w:pStyle w:val="26"/>
        <w:spacing w:after="240" w:line="276" w:lineRule="auto"/>
      </w:pPr>
      <w:bookmarkStart w:id="234" w:name="_Ref97292498"/>
      <w:r w:rsidRPr="0097720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103</w:t>
      </w:r>
      <w:r w:rsidR="00B17396">
        <w:rPr>
          <w:noProof/>
        </w:rPr>
        <w:fldChar w:fldCharType="end"/>
      </w:r>
      <w:bookmarkEnd w:id="234"/>
      <w:r w:rsidRPr="00977209">
        <w:t xml:space="preserve"> – Окно «Выгрузка документо</w:t>
      </w:r>
      <w:r>
        <w:t>в</w:t>
      </w:r>
      <w:r w:rsidRPr="00977209">
        <w:t>». Блок поиска (фильтрации) документов. Поля и кнопки расширенного фильтра</w:t>
      </w:r>
    </w:p>
    <w:p w14:paraId="4E0D513F" w14:textId="77777777" w:rsidR="00BC37FF" w:rsidRPr="001A5C4A" w:rsidRDefault="00BC37FF" w:rsidP="00BC37FF">
      <w:pPr>
        <w:ind w:firstLine="0"/>
        <w:jc w:val="center"/>
        <w:rPr>
          <w:rFonts w:cs="Arial"/>
          <w:sz w:val="4"/>
          <w:szCs w:val="4"/>
        </w:rPr>
      </w:pPr>
    </w:p>
    <w:p w14:paraId="6FF2C30A" w14:textId="77777777" w:rsidR="00BC37FF" w:rsidRPr="001A5C4A" w:rsidRDefault="00BC37FF" w:rsidP="00BC37FF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Информация об электронном документе</w:t>
      </w:r>
    </w:p>
    <w:p w14:paraId="4F3138B7" w14:textId="2B730339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t>В окне «</w:t>
      </w:r>
      <w:r w:rsidRPr="00C556C2">
        <w:t>Выгрузка документов в РЭМ</w:t>
      </w:r>
      <w:r>
        <w:t>Д</w:t>
      </w:r>
      <w:r w:rsidRPr="00C556C2">
        <w:t xml:space="preserve"> (через ВИМИС)</w:t>
      </w:r>
      <w:r w:rsidRPr="001A5C4A">
        <w:rPr>
          <w:rFonts w:cs="Arial"/>
        </w:rPr>
        <w:t>» отображается следующая информация об электронном документе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_Ref51683502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104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2E59957B" w14:textId="77777777" w:rsidR="00BC37FF" w:rsidRPr="004644F9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«Дата добавления в очередь»</w:t>
      </w:r>
      <w:r w:rsidRPr="004644F9">
        <w:rPr>
          <w:rFonts w:cs="Arial"/>
        </w:rPr>
        <w:t>;</w:t>
      </w:r>
    </w:p>
    <w:p w14:paraId="3DC850B9" w14:textId="77777777" w:rsidR="00BC37FF" w:rsidRPr="003C7EF5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«Номер»;</w:t>
      </w:r>
    </w:p>
    <w:p w14:paraId="48CD9628" w14:textId="77777777" w:rsidR="00BC37FF" w:rsidRPr="003C7EF5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«Электронный»;</w:t>
      </w:r>
    </w:p>
    <w:p w14:paraId="12066B47" w14:textId="77777777" w:rsidR="00BC37FF" w:rsidRPr="004644F9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«Тип документа»;</w:t>
      </w:r>
    </w:p>
    <w:p w14:paraId="1B4E481B" w14:textId="77777777" w:rsidR="00BC37FF" w:rsidRPr="003C7EF5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«ФИО пациента»;</w:t>
      </w:r>
    </w:p>
    <w:p w14:paraId="7A2804DF" w14:textId="77777777" w:rsidR="007A56D8" w:rsidRPr="001A7E9D" w:rsidRDefault="007A56D8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7E9D">
        <w:rPr>
          <w:rFonts w:cs="Arial"/>
        </w:rPr>
        <w:t>«</w:t>
      </w:r>
      <w:r w:rsidRPr="001A7E9D">
        <w:rPr>
          <w:rFonts w:eastAsia="Times New Roman"/>
        </w:rPr>
        <w:t>Локальный идентификатор РРЭМД</w:t>
      </w:r>
      <w:r w:rsidRPr="001A7E9D">
        <w:rPr>
          <w:rFonts w:cs="Arial"/>
        </w:rPr>
        <w:t>»;</w:t>
      </w:r>
    </w:p>
    <w:p w14:paraId="2530E7F6" w14:textId="6C4FDD6A" w:rsidR="00BC37FF" w:rsidRPr="004644F9" w:rsidRDefault="007A56D8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7E9D">
        <w:rPr>
          <w:rFonts w:cs="Arial"/>
        </w:rPr>
        <w:t>«</w:t>
      </w:r>
      <w:r w:rsidRPr="001A7E9D">
        <w:rPr>
          <w:rFonts w:eastAsia="Times New Roman"/>
        </w:rPr>
        <w:t>Реестровый номер ФРЭМД (remid)»</w:t>
      </w:r>
      <w:r w:rsidR="00BC37FF" w:rsidRPr="004644F9">
        <w:rPr>
          <w:rFonts w:cs="Arial"/>
        </w:rPr>
        <w:t>;</w:t>
      </w:r>
    </w:p>
    <w:p w14:paraId="603F8C07" w14:textId="77777777" w:rsidR="00BC37FF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«Ответ РВИМИС»;</w:t>
      </w:r>
    </w:p>
    <w:p w14:paraId="00EBC336" w14:textId="77777777" w:rsidR="00BC37FF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Онкология»;</w:t>
      </w:r>
    </w:p>
    <w:p w14:paraId="6FAC99D9" w14:textId="77777777" w:rsidR="00BC37FF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ССЗ»;</w:t>
      </w:r>
    </w:p>
    <w:p w14:paraId="4B97129E" w14:textId="77777777" w:rsidR="00BC37FF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Акинео»;</w:t>
      </w:r>
    </w:p>
    <w:p w14:paraId="7DB21548" w14:textId="77777777" w:rsidR="00BC37FF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Профилактика»;</w:t>
      </w:r>
    </w:p>
    <w:p w14:paraId="33E75BD9" w14:textId="12AB136D" w:rsidR="00BC37FF" w:rsidRDefault="00BC37FF" w:rsidP="00D1556D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Профилактика инфекционных заболеваний»</w:t>
      </w:r>
      <w:r w:rsidR="000A28B5">
        <w:rPr>
          <w:rFonts w:cs="Arial"/>
        </w:rPr>
        <w:t>;</w:t>
      </w:r>
    </w:p>
    <w:p w14:paraId="0B4C7395" w14:textId="77777777" w:rsidR="000A28B5" w:rsidRPr="000A28B5" w:rsidRDefault="000A28B5" w:rsidP="000A28B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0A28B5">
        <w:rPr>
          <w:rFonts w:cs="Arial"/>
        </w:rPr>
        <w:t>«Дата регистрации в ФРЭМД»;</w:t>
      </w:r>
    </w:p>
    <w:p w14:paraId="0EFADAD2" w14:textId="77777777" w:rsidR="000A28B5" w:rsidRPr="000A28B5" w:rsidRDefault="000A28B5" w:rsidP="000A28B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0A28B5">
        <w:rPr>
          <w:rFonts w:cs="Arial"/>
        </w:rPr>
        <w:t>«Дата подписи врача»;</w:t>
      </w:r>
    </w:p>
    <w:p w14:paraId="48A96CE6" w14:textId="77777777" w:rsidR="000A28B5" w:rsidRPr="000A28B5" w:rsidRDefault="000A28B5" w:rsidP="000A28B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0A28B5">
        <w:rPr>
          <w:rFonts w:cs="Arial"/>
        </w:rPr>
        <w:t>«Дата подписи руководителя»;</w:t>
      </w:r>
    </w:p>
    <w:p w14:paraId="67B22A68" w14:textId="44B2D445" w:rsidR="000A28B5" w:rsidRPr="000A28B5" w:rsidRDefault="000A28B5" w:rsidP="000A28B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0A28B5">
        <w:rPr>
          <w:rFonts w:cs="Arial"/>
        </w:rPr>
        <w:t>«Дата подписи МО».</w:t>
      </w:r>
    </w:p>
    <w:p w14:paraId="4DBB74DD" w14:textId="638086FB" w:rsidR="00BC37FF" w:rsidRPr="001A5C4A" w:rsidRDefault="007A56D8" w:rsidP="00BC37FF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5A486057" wp14:editId="25A4CD1D">
            <wp:extent cx="6115050" cy="4914900"/>
            <wp:effectExtent l="19050" t="19050" r="19050" b="1905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14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2B7F24BE" w14:textId="7356ABE1" w:rsidR="00BC37FF" w:rsidRPr="00977209" w:rsidRDefault="00BC37FF" w:rsidP="00D1556D">
      <w:pPr>
        <w:pStyle w:val="26"/>
        <w:spacing w:after="240" w:line="276" w:lineRule="auto"/>
      </w:pPr>
      <w:bookmarkStart w:id="235" w:name="_Ref51683502"/>
      <w:r w:rsidRPr="0097720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104</w:t>
      </w:r>
      <w:r w:rsidR="00B17396">
        <w:rPr>
          <w:noProof/>
        </w:rPr>
        <w:fldChar w:fldCharType="end"/>
      </w:r>
      <w:bookmarkEnd w:id="235"/>
      <w:r w:rsidRPr="00977209">
        <w:t xml:space="preserve"> – Окно «Выгрузка документов»</w:t>
      </w:r>
    </w:p>
    <w:p w14:paraId="47B15A6D" w14:textId="77777777" w:rsidR="00BC37FF" w:rsidRPr="001A5C4A" w:rsidRDefault="00BC37FF" w:rsidP="00BC37FF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Просмотр МС</w:t>
      </w:r>
    </w:p>
    <w:p w14:paraId="79E6D36C" w14:textId="0F2DBDFF" w:rsidR="00BC37FF" w:rsidRPr="001A5C4A" w:rsidRDefault="00BC37FF" w:rsidP="00D1556D">
      <w:pPr>
        <w:ind w:firstLine="851"/>
        <w:rPr>
          <w:rFonts w:cs="Arial"/>
        </w:rPr>
      </w:pPr>
      <w:r>
        <w:rPr>
          <w:rFonts w:cs="Arial"/>
        </w:rPr>
        <w:t>Для</w:t>
      </w:r>
      <w:r w:rsidRPr="001A5C4A">
        <w:rPr>
          <w:rFonts w:cs="Arial"/>
        </w:rPr>
        <w:t xml:space="preserve"> просмотра выбранного документа следует нажать на номер МС в колонке «Номер» в строке с выбранным свидетельством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_Ref57988013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105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2749CF8C" w14:textId="177AC146" w:rsidR="00BC37FF" w:rsidRPr="001A5C4A" w:rsidRDefault="007A56D8" w:rsidP="00BC37FF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124F399E" wp14:editId="04621308">
            <wp:extent cx="6115050" cy="2409825"/>
            <wp:effectExtent l="19050" t="19050" r="19050" b="2857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4098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5ABE455" w14:textId="3C946795" w:rsidR="00BC37FF" w:rsidRPr="001A5C4A" w:rsidRDefault="00BC37FF" w:rsidP="00D1556D">
      <w:pPr>
        <w:pStyle w:val="26"/>
        <w:spacing w:after="240" w:line="276" w:lineRule="auto"/>
      </w:pPr>
      <w:bookmarkStart w:id="236" w:name="_Ref57988013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105</w:t>
      </w:r>
      <w:r w:rsidR="00B17396">
        <w:rPr>
          <w:noProof/>
        </w:rPr>
        <w:fldChar w:fldCharType="end"/>
      </w:r>
      <w:bookmarkEnd w:id="236"/>
      <w:r w:rsidRPr="001A5C4A">
        <w:t xml:space="preserve"> – Окно «</w:t>
      </w:r>
      <w:r w:rsidRPr="00977209">
        <w:t>Выгрузка документов</w:t>
      </w:r>
      <w:r w:rsidRPr="001A5C4A">
        <w:t>». Колонка «Номер»</w:t>
      </w:r>
    </w:p>
    <w:p w14:paraId="3E636CBE" w14:textId="66A38AA8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результате будет открыто окно просмотра МС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_Ref57988081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106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74F8307" w14:textId="6164979D" w:rsidR="00BC37FF" w:rsidRPr="001A5C4A" w:rsidRDefault="007A56D8" w:rsidP="00BC37FF">
      <w:pPr>
        <w:ind w:firstLine="0"/>
        <w:jc w:val="center"/>
        <w:rPr>
          <w:rFonts w:cs="Arial"/>
        </w:rPr>
      </w:pPr>
      <w:r w:rsidRPr="001A7E9D">
        <w:rPr>
          <w:noProof/>
          <w:lang w:eastAsia="ru-RU"/>
        </w:rPr>
        <w:drawing>
          <wp:inline distT="0" distB="0" distL="0" distR="0" wp14:anchorId="2337113F" wp14:editId="129D5C28">
            <wp:extent cx="6072505" cy="3914775"/>
            <wp:effectExtent l="19050" t="19050" r="23495" b="2857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5"/>
                    <a:srcRect l="778" b="6746"/>
                    <a:stretch/>
                  </pic:blipFill>
                  <pic:spPr bwMode="auto">
                    <a:xfrm>
                      <a:off x="0" y="0"/>
                      <a:ext cx="6072505" cy="3914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25A65" w14:textId="3EDFC182" w:rsidR="00BC37FF" w:rsidRPr="001A5C4A" w:rsidRDefault="00BC37FF" w:rsidP="00D1556D">
      <w:pPr>
        <w:pStyle w:val="26"/>
        <w:spacing w:after="240" w:line="276" w:lineRule="auto"/>
        <w:rPr>
          <w:rFonts w:cs="Arial"/>
        </w:rPr>
      </w:pPr>
      <w:bookmarkStart w:id="237" w:name="_Ref57988081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106</w:t>
      </w:r>
      <w:r w:rsidR="00B17396">
        <w:rPr>
          <w:noProof/>
        </w:rPr>
        <w:fldChar w:fldCharType="end"/>
      </w:r>
      <w:bookmarkEnd w:id="237"/>
      <w:r w:rsidRPr="001A5C4A">
        <w:t xml:space="preserve"> – Окно просмотра МС</w:t>
      </w:r>
    </w:p>
    <w:p w14:paraId="283286AC" w14:textId="77777777" w:rsidR="00BC37FF" w:rsidRPr="001A5C4A" w:rsidRDefault="00BC37FF" w:rsidP="00BC37FF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Просмотр запросов переданных в РЭМД по текущему МС</w:t>
      </w:r>
    </w:p>
    <w:p w14:paraId="35652DE1" w14:textId="6B46A689" w:rsidR="00BC37FF" w:rsidRPr="001A5C4A" w:rsidRDefault="00BC37FF" w:rsidP="00D1556D">
      <w:pPr>
        <w:ind w:firstLine="851"/>
        <w:rPr>
          <w:rFonts w:cs="Arial"/>
          <w:bCs/>
        </w:rPr>
      </w:pPr>
      <w:r w:rsidRPr="001465C1">
        <w:rPr>
          <w:rFonts w:cs="Arial"/>
        </w:rPr>
        <w:t xml:space="preserve">Для просмотра запросов переданных в РЭМД </w:t>
      </w:r>
      <w:r w:rsidRPr="001A5C4A">
        <w:rPr>
          <w:rFonts w:cs="Arial"/>
        </w:rPr>
        <w:t>по текущему МС следует нажать на номер в колонке «</w:t>
      </w:r>
      <w:r w:rsidRPr="001A5C4A">
        <w:rPr>
          <w:rFonts w:cs="Arial"/>
          <w:lang w:val="en-US"/>
        </w:rPr>
        <w:t>UUID</w:t>
      </w:r>
      <w:r w:rsidRPr="001A5C4A">
        <w:rPr>
          <w:rFonts w:cs="Arial"/>
        </w:rPr>
        <w:t>» в строке с выбранным свидетельством</w:t>
      </w:r>
      <w:r w:rsidRPr="001A5C4A">
        <w:rPr>
          <w:rFonts w:cs="Arial"/>
          <w:bCs/>
        </w:rPr>
        <w:t xml:space="preserve">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_Ref71639433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B17396" w:rsidRPr="00B17396">
        <w:rPr>
          <w:bCs/>
        </w:rPr>
        <w:t xml:space="preserve">Рисунок </w:t>
      </w:r>
      <w:r w:rsidR="00B17396" w:rsidRPr="00B17396">
        <w:rPr>
          <w:bCs/>
          <w:noProof/>
        </w:rPr>
        <w:t>107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 xml:space="preserve">). </w:t>
      </w:r>
    </w:p>
    <w:p w14:paraId="059DEFD4" w14:textId="63E84D36" w:rsidR="00BC37FF" w:rsidRPr="001A5C4A" w:rsidRDefault="007A56D8" w:rsidP="00BC37FF">
      <w:pPr>
        <w:ind w:firstLine="0"/>
        <w:jc w:val="center"/>
        <w:rPr>
          <w:rFonts w:cs="Arial"/>
          <w:bCs/>
        </w:rPr>
      </w:pPr>
      <w:r>
        <w:rPr>
          <w:noProof/>
          <w:lang w:eastAsia="ru-RU"/>
        </w:rPr>
        <w:drawing>
          <wp:inline distT="0" distB="0" distL="0" distR="0" wp14:anchorId="22801C35" wp14:editId="3190068C">
            <wp:extent cx="6000750" cy="2607803"/>
            <wp:effectExtent l="19050" t="19050" r="19050" b="2159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73" cy="26206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063863" w14:textId="74FFED69" w:rsidR="00BC37FF" w:rsidRPr="00977209" w:rsidRDefault="00BC37FF" w:rsidP="00D1556D">
      <w:pPr>
        <w:pStyle w:val="26"/>
        <w:spacing w:after="240" w:line="276" w:lineRule="auto"/>
      </w:pPr>
      <w:bookmarkStart w:id="238" w:name="_Ref71639433"/>
      <w:r w:rsidRPr="0097720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107</w:t>
      </w:r>
      <w:r w:rsidR="00B17396">
        <w:rPr>
          <w:noProof/>
        </w:rPr>
        <w:fldChar w:fldCharType="end"/>
      </w:r>
      <w:bookmarkEnd w:id="238"/>
      <w:r w:rsidRPr="00977209">
        <w:t xml:space="preserve"> – Окно «Выгрузка документов». Колонка «UUID»</w:t>
      </w:r>
    </w:p>
    <w:p w14:paraId="64ADF36C" w14:textId="470A1B3C" w:rsidR="00BC37FF" w:rsidRPr="001A5C4A" w:rsidRDefault="00BC37FF" w:rsidP="00D1556D">
      <w:pPr>
        <w:ind w:firstLine="851"/>
        <w:rPr>
          <w:rFonts w:cs="Arial"/>
          <w:bCs/>
        </w:rPr>
      </w:pPr>
      <w:r w:rsidRPr="001A5C4A">
        <w:rPr>
          <w:rFonts w:cs="Arial"/>
        </w:rPr>
        <w:t>В результате будет открыто окно просмотра информации по передаче документа</w:t>
      </w:r>
      <w:r w:rsidRPr="001A5C4A">
        <w:rPr>
          <w:rFonts w:cs="Arial"/>
          <w:bCs/>
        </w:rPr>
        <w:t xml:space="preserve">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_Ref71639450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108</w:t>
      </w:r>
      <w:r w:rsidRPr="001A5C4A">
        <w:rPr>
          <w:rFonts w:cs="Arial"/>
          <w:bCs/>
        </w:rPr>
        <w:fldChar w:fldCharType="end"/>
      </w:r>
      <w:r>
        <w:rPr>
          <w:rFonts w:cs="Arial"/>
          <w:bCs/>
        </w:rPr>
        <w:t xml:space="preserve"> - 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_Ref143594402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109</w:t>
      </w:r>
      <w:r>
        <w:rPr>
          <w:rFonts w:cs="Arial"/>
          <w:bCs/>
        </w:rPr>
        <w:fldChar w:fldCharType="end"/>
      </w:r>
      <w:r w:rsidRPr="001A5C4A">
        <w:rPr>
          <w:rFonts w:cs="Arial"/>
          <w:bCs/>
        </w:rPr>
        <w:t xml:space="preserve">). </w:t>
      </w:r>
    </w:p>
    <w:p w14:paraId="00605EB0" w14:textId="77777777" w:rsidR="00BC37FF" w:rsidRPr="001A5C4A" w:rsidRDefault="00BC37FF" w:rsidP="00BC37FF">
      <w:pPr>
        <w:ind w:firstLine="0"/>
        <w:jc w:val="center"/>
        <w:rPr>
          <w:rFonts w:cs="Arial"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1987AB26" wp14:editId="7E500AEA">
            <wp:extent cx="6079359" cy="4867275"/>
            <wp:effectExtent l="19050" t="19050" r="17145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83" cy="48766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1D415C" w14:textId="3AD1A77C" w:rsidR="00BC37FF" w:rsidRDefault="00BC37FF" w:rsidP="00D1556D">
      <w:pPr>
        <w:pStyle w:val="26"/>
        <w:spacing w:after="240" w:line="276" w:lineRule="auto"/>
      </w:pPr>
      <w:bookmarkStart w:id="239" w:name="_Ref71639450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108</w:t>
      </w:r>
      <w:r w:rsidRPr="001A5C4A">
        <w:fldChar w:fldCharType="end"/>
      </w:r>
      <w:bookmarkEnd w:id="239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</w:t>
      </w:r>
      <w:r>
        <w:t>. Вкладка «Запросы»</w:t>
      </w:r>
    </w:p>
    <w:p w14:paraId="59611B79" w14:textId="77777777" w:rsidR="00BC37FF" w:rsidRDefault="00BC37FF" w:rsidP="00BC37FF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526D439" wp14:editId="55DA75CA">
            <wp:extent cx="6007560" cy="4791075"/>
            <wp:effectExtent l="19050" t="19050" r="1270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496" cy="48021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67C9E2" w14:textId="6EFDDC6F" w:rsidR="00BC37FF" w:rsidRPr="005071E3" w:rsidRDefault="00BC37FF" w:rsidP="00D1556D">
      <w:pPr>
        <w:pStyle w:val="26"/>
        <w:spacing w:after="240" w:line="276" w:lineRule="auto"/>
      </w:pPr>
      <w:bookmarkStart w:id="240" w:name="_Ref143594402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109</w:t>
      </w:r>
      <w:r w:rsidRPr="001A5C4A">
        <w:fldChar w:fldCharType="end"/>
      </w:r>
      <w:bookmarkEnd w:id="240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</w:t>
      </w:r>
      <w:r>
        <w:t>. Вкладка «Уведомления»</w:t>
      </w:r>
    </w:p>
    <w:p w14:paraId="11B8EB53" w14:textId="2E1BB2A9" w:rsidR="00BC37FF" w:rsidRDefault="00BC37FF" w:rsidP="00D1556D">
      <w:pPr>
        <w:ind w:firstLine="851"/>
        <w:rPr>
          <w:rFonts w:cs="Arial"/>
        </w:rPr>
      </w:pPr>
      <w:r>
        <w:rPr>
          <w:rFonts w:cs="Arial"/>
        </w:rPr>
        <w:t xml:space="preserve">Для просмотра запроса пользователю </w:t>
      </w:r>
      <w:r w:rsidRPr="001A5C4A">
        <w:rPr>
          <w:rFonts w:cs="Arial"/>
        </w:rPr>
        <w:t xml:space="preserve">необходимо </w:t>
      </w:r>
      <w:r>
        <w:rPr>
          <w:rFonts w:cs="Arial"/>
        </w:rPr>
        <w:t xml:space="preserve">на вкладке «Запросы» </w:t>
      </w:r>
      <w:r w:rsidRPr="001A5C4A">
        <w:rPr>
          <w:rFonts w:cs="Arial"/>
        </w:rPr>
        <w:t>выбрать требуемый и нажать на кнопку «Просмотреть» в колонке «Запрос»</w:t>
      </w:r>
      <w:r>
        <w:rPr>
          <w:rFonts w:cs="Arial"/>
        </w:rPr>
        <w:t xml:space="preserve">       </w:t>
      </w:r>
      <w:r w:rsidRPr="001A5C4A">
        <w:rPr>
          <w:rFonts w:cs="Arial"/>
        </w:rPr>
        <w:t>(</w:t>
      </w:r>
      <w:r>
        <w:rPr>
          <w:rFonts w:cs="Arial"/>
          <w:bCs/>
        </w:rPr>
        <w:fldChar w:fldCharType="begin"/>
      </w:r>
      <w:r>
        <w:rPr>
          <w:rFonts w:cs="Arial"/>
        </w:rPr>
        <w:instrText xml:space="preserve"> REF _Ref131059528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110</w:t>
      </w:r>
      <w:r>
        <w:rPr>
          <w:rFonts w:cs="Arial"/>
          <w:bCs/>
        </w:rPr>
        <w:fldChar w:fldCharType="end"/>
      </w:r>
      <w:r w:rsidRPr="001A5C4A">
        <w:rPr>
          <w:rFonts w:cs="Arial"/>
        </w:rPr>
        <w:t xml:space="preserve">). </w:t>
      </w:r>
    </w:p>
    <w:p w14:paraId="7E288B51" w14:textId="77777777" w:rsidR="00BC37FF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746E6A2F" wp14:editId="42571E39">
            <wp:extent cx="6082746" cy="4486275"/>
            <wp:effectExtent l="19050" t="19050" r="13335" b="95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" r="577"/>
                    <a:stretch/>
                  </pic:blipFill>
                  <pic:spPr bwMode="auto">
                    <a:xfrm>
                      <a:off x="0" y="0"/>
                      <a:ext cx="6108176" cy="45050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59D28" w14:textId="08C2D18B" w:rsidR="00BC37FF" w:rsidRDefault="00BC37FF" w:rsidP="00D1556D">
      <w:pPr>
        <w:pStyle w:val="26"/>
        <w:spacing w:after="240" w:line="276" w:lineRule="auto"/>
        <w:rPr>
          <w:rFonts w:cs="Arial"/>
        </w:rPr>
      </w:pPr>
      <w:bookmarkStart w:id="241" w:name="_Ref131059528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110</w:t>
      </w:r>
      <w:r w:rsidRPr="001A5C4A">
        <w:fldChar w:fldCharType="end"/>
      </w:r>
      <w:bookmarkEnd w:id="241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</w:t>
      </w:r>
      <w:r>
        <w:t>. Вкладка «Запросы». Колонка «Запрос». Кнопка «Просмотреть»</w:t>
      </w:r>
    </w:p>
    <w:p w14:paraId="5F1AF5C0" w14:textId="5B3978D5" w:rsidR="00BC37FF" w:rsidRPr="001A5C4A" w:rsidRDefault="00BC37FF" w:rsidP="00D1556D">
      <w:pPr>
        <w:ind w:firstLine="851"/>
        <w:rPr>
          <w:rFonts w:cs="Arial"/>
        </w:rPr>
      </w:pPr>
      <w:r w:rsidRPr="001465C1">
        <w:rPr>
          <w:rFonts w:cs="Arial"/>
        </w:rPr>
        <w:t xml:space="preserve">В результате будет открыта всплывающая форма текста запроса, переданного в РЭМД по текущему МС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_Ref63688735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17396">
        <w:rPr>
          <w:bCs/>
        </w:rPr>
        <w:t xml:space="preserve">Рисунок </w:t>
      </w:r>
      <w:r w:rsidR="00B17396" w:rsidRPr="00B17396">
        <w:rPr>
          <w:bCs/>
          <w:noProof/>
        </w:rPr>
        <w:t>111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852A815" w14:textId="77777777" w:rsidR="00BC37FF" w:rsidRPr="001A5C4A" w:rsidRDefault="00BC37FF" w:rsidP="00BC37FF">
      <w:pPr>
        <w:ind w:firstLine="0"/>
        <w:jc w:val="center"/>
        <w:rPr>
          <w:rFonts w:cs="Arial"/>
          <w:bCs/>
        </w:rPr>
      </w:pPr>
      <w:r w:rsidRPr="001A1A06">
        <w:rPr>
          <w:noProof/>
          <w:lang w:eastAsia="ru-RU"/>
        </w:rPr>
        <w:lastRenderedPageBreak/>
        <w:drawing>
          <wp:inline distT="0" distB="0" distL="0" distR="0" wp14:anchorId="6F98B2AD" wp14:editId="00FCE238">
            <wp:extent cx="5953125" cy="5796365"/>
            <wp:effectExtent l="19050" t="19050" r="9525" b="1397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0"/>
                    <a:srcRect t="1114" r="705" b="1"/>
                    <a:stretch/>
                  </pic:blipFill>
                  <pic:spPr bwMode="auto">
                    <a:xfrm>
                      <a:off x="0" y="0"/>
                      <a:ext cx="5967384" cy="581024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70599" w14:textId="7E9CD2FA" w:rsidR="00BC37FF" w:rsidRPr="00977209" w:rsidRDefault="00BC37FF" w:rsidP="00D1556D">
      <w:pPr>
        <w:pStyle w:val="26"/>
        <w:spacing w:after="240" w:line="276" w:lineRule="auto"/>
      </w:pPr>
      <w:bookmarkStart w:id="242" w:name="_Ref63688735"/>
      <w:r w:rsidRPr="0097720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111</w:t>
      </w:r>
      <w:r w:rsidR="00B17396">
        <w:rPr>
          <w:noProof/>
        </w:rPr>
        <w:fldChar w:fldCharType="end"/>
      </w:r>
      <w:bookmarkEnd w:id="242"/>
      <w:r w:rsidRPr="00977209">
        <w:t xml:space="preserve"> – Окно текста запроса, переданного в РЭМД по текущему МС</w:t>
      </w:r>
    </w:p>
    <w:p w14:paraId="566E7B7F" w14:textId="65EE792A" w:rsidR="00BC37FF" w:rsidRPr="001A5C4A" w:rsidRDefault="00BC37FF" w:rsidP="00D1556D">
      <w:pPr>
        <w:ind w:firstLine="851"/>
        <w:rPr>
          <w:rFonts w:cs="Arial"/>
        </w:rPr>
      </w:pPr>
      <w:r w:rsidRPr="001465C1">
        <w:rPr>
          <w:rFonts w:cs="Arial"/>
        </w:rPr>
        <w:t xml:space="preserve">Для просмотра ответа из РЭМД пользователю </w:t>
      </w:r>
      <w:r w:rsidRPr="001A5C4A">
        <w:rPr>
          <w:rFonts w:cs="Arial"/>
        </w:rPr>
        <w:t xml:space="preserve">следует </w:t>
      </w:r>
      <w:r>
        <w:rPr>
          <w:rFonts w:cs="Arial"/>
        </w:rPr>
        <w:t xml:space="preserve">на вкладке «Запросы» </w:t>
      </w:r>
      <w:r w:rsidRPr="001A5C4A">
        <w:rPr>
          <w:rFonts w:cs="Arial"/>
        </w:rPr>
        <w:t>выбрать требуемый запрос и нажать на кнопку «Просмотреть» в колонке «Ответ»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_Ref63689175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112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784AAD3" w14:textId="77777777" w:rsidR="00BC37FF" w:rsidRPr="001A5C4A" w:rsidRDefault="00BC37FF" w:rsidP="00BC37FF">
      <w:pPr>
        <w:ind w:left="142" w:hanging="142"/>
        <w:jc w:val="center"/>
        <w:rPr>
          <w:rFonts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656CD989" wp14:editId="1BE25ACD">
            <wp:extent cx="6115050" cy="4448175"/>
            <wp:effectExtent l="19050" t="19050" r="19050" b="2857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48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9A4BDF" w14:textId="663F4195" w:rsidR="00BC37FF" w:rsidRPr="001A5C4A" w:rsidRDefault="00BC37FF" w:rsidP="00D1556D">
      <w:pPr>
        <w:pStyle w:val="26"/>
        <w:spacing w:after="240" w:line="276" w:lineRule="auto"/>
      </w:pPr>
      <w:bookmarkStart w:id="243" w:name="_Ref63689175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112</w:t>
      </w:r>
      <w:r w:rsidRPr="001A5C4A">
        <w:fldChar w:fldCharType="end"/>
      </w:r>
      <w:bookmarkEnd w:id="243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документе.</w:t>
      </w:r>
      <w:r>
        <w:t xml:space="preserve"> Вкладка «Запросы».</w:t>
      </w:r>
      <w:r w:rsidRPr="001A5C4A">
        <w:t xml:space="preserve"> Колонка «Ответ»</w:t>
      </w:r>
      <w:r>
        <w:t>. Кнопка «Просмотреть»</w:t>
      </w:r>
    </w:p>
    <w:p w14:paraId="255DA772" w14:textId="1E437543" w:rsidR="00BC37FF" w:rsidRPr="001465C1" w:rsidRDefault="00BC37FF" w:rsidP="00D1556D">
      <w:pPr>
        <w:ind w:firstLine="851"/>
        <w:rPr>
          <w:rFonts w:cs="Arial"/>
        </w:rPr>
      </w:pPr>
      <w:r w:rsidRPr="001465C1">
        <w:rPr>
          <w:rFonts w:cs="Arial"/>
        </w:rPr>
        <w:t>В результате будет открыта всплывающая форма текста ответа из РЭМД      (</w:t>
      </w:r>
      <w:r w:rsidRPr="001465C1">
        <w:rPr>
          <w:rFonts w:cs="Arial"/>
        </w:rPr>
        <w:fldChar w:fldCharType="begin"/>
      </w:r>
      <w:r w:rsidRPr="001465C1">
        <w:rPr>
          <w:rFonts w:cs="Arial"/>
        </w:rPr>
        <w:instrText xml:space="preserve"> REF _Ref63689319 \h  \* MERGEFORMAT </w:instrText>
      </w:r>
      <w:r w:rsidRPr="001465C1">
        <w:rPr>
          <w:rFonts w:cs="Arial"/>
        </w:rPr>
      </w:r>
      <w:r w:rsidRPr="001465C1">
        <w:rPr>
          <w:rFonts w:cs="Arial"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113</w:t>
      </w:r>
      <w:r w:rsidRPr="001465C1">
        <w:rPr>
          <w:rFonts w:cs="Arial"/>
        </w:rPr>
        <w:fldChar w:fldCharType="end"/>
      </w:r>
      <w:r w:rsidRPr="001465C1">
        <w:rPr>
          <w:rFonts w:cs="Arial"/>
        </w:rPr>
        <w:t>).</w:t>
      </w:r>
    </w:p>
    <w:p w14:paraId="14ED7671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 w:rsidRPr="001A1A06">
        <w:rPr>
          <w:rFonts w:cs="Arial"/>
          <w:noProof/>
          <w:lang w:eastAsia="ru-RU"/>
        </w:rPr>
        <w:drawing>
          <wp:inline distT="0" distB="0" distL="0" distR="0" wp14:anchorId="55C231E1" wp14:editId="1600628D">
            <wp:extent cx="6067425" cy="2854960"/>
            <wp:effectExtent l="19050" t="19050" r="28575" b="2159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2"/>
                    <a:srcRect r="861"/>
                    <a:stretch/>
                  </pic:blipFill>
                  <pic:spPr bwMode="auto">
                    <a:xfrm>
                      <a:off x="0" y="0"/>
                      <a:ext cx="6067425" cy="2854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57F1A" w14:textId="2808096D" w:rsidR="00BC37FF" w:rsidRDefault="00BC37FF" w:rsidP="00D1556D">
      <w:pPr>
        <w:pStyle w:val="26"/>
        <w:spacing w:after="240" w:line="276" w:lineRule="auto"/>
      </w:pPr>
      <w:bookmarkStart w:id="244" w:name="_Ref63689319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113</w:t>
      </w:r>
      <w:r w:rsidRPr="001A5C4A">
        <w:fldChar w:fldCharType="end"/>
      </w:r>
      <w:bookmarkEnd w:id="244"/>
      <w:r w:rsidRPr="001A5C4A">
        <w:rPr>
          <w:bCs/>
        </w:rPr>
        <w:t xml:space="preserve"> – </w:t>
      </w:r>
      <w:r w:rsidRPr="001A5C4A">
        <w:t>Окно просмотра текста ответа запроса из РЭМД</w:t>
      </w:r>
    </w:p>
    <w:p w14:paraId="2349EF2D" w14:textId="0651E3D1" w:rsidR="00BC37FF" w:rsidRDefault="00BC37FF" w:rsidP="00D1556D">
      <w:pPr>
        <w:ind w:firstLine="851"/>
        <w:rPr>
          <w:rFonts w:cs="Arial"/>
        </w:rPr>
      </w:pPr>
      <w:r>
        <w:lastRenderedPageBreak/>
        <w:t xml:space="preserve">Также пользователь может осуществить просмотр текста </w:t>
      </w:r>
      <w:r w:rsidRPr="00C10620">
        <w:t xml:space="preserve">оповещения из РЭМД. </w:t>
      </w:r>
      <w:r>
        <w:t xml:space="preserve">Для этого необходимо </w:t>
      </w:r>
      <w:r>
        <w:rPr>
          <w:rFonts w:cs="Arial"/>
        </w:rPr>
        <w:t xml:space="preserve">на вкладке «Уведомления» </w:t>
      </w:r>
      <w:r w:rsidRPr="001A5C4A">
        <w:rPr>
          <w:rFonts w:cs="Arial"/>
        </w:rPr>
        <w:t>выбрать требуем</w:t>
      </w:r>
      <w:r>
        <w:rPr>
          <w:rFonts w:cs="Arial"/>
        </w:rPr>
        <w:t>ое</w:t>
      </w:r>
      <w:r w:rsidRPr="001A5C4A">
        <w:rPr>
          <w:rFonts w:cs="Arial"/>
        </w:rPr>
        <w:t xml:space="preserve"> </w:t>
      </w:r>
      <w:r>
        <w:rPr>
          <w:rFonts w:cs="Arial"/>
        </w:rPr>
        <w:t>уведомление</w:t>
      </w:r>
      <w:r w:rsidRPr="001A5C4A">
        <w:rPr>
          <w:rFonts w:cs="Arial"/>
        </w:rPr>
        <w:t xml:space="preserve"> и нажать на кнопку «Просмотреть» в колонке «</w:t>
      </w:r>
      <w:r w:rsidRPr="001A5C4A">
        <w:rPr>
          <w:rFonts w:cs="Arial"/>
          <w:bCs/>
          <w:sz w:val="22"/>
          <w:szCs w:val="22"/>
          <w:lang w:val="en-US"/>
        </w:rPr>
        <w:t>JSON</w:t>
      </w:r>
      <w:r w:rsidRPr="001A5C4A">
        <w:rPr>
          <w:rFonts w:cs="Arial"/>
        </w:rPr>
        <w:t>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_Ref143596234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114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66694605" w14:textId="77777777" w:rsidR="00BC37FF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27D17E96" wp14:editId="2AF1FF49">
            <wp:extent cx="5400675" cy="4323905"/>
            <wp:effectExtent l="19050" t="19050" r="9525" b="1968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267" cy="43307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B02241" w14:textId="01E6801F" w:rsidR="00BC37FF" w:rsidRDefault="00BC37FF" w:rsidP="00D1556D">
      <w:pPr>
        <w:pStyle w:val="26"/>
        <w:spacing w:after="240" w:line="276" w:lineRule="auto"/>
        <w:rPr>
          <w:rFonts w:cs="Arial"/>
        </w:rPr>
      </w:pPr>
      <w:bookmarkStart w:id="245" w:name="_Ref143596234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114</w:t>
      </w:r>
      <w:r w:rsidRPr="001A5C4A">
        <w:fldChar w:fldCharType="end"/>
      </w:r>
      <w:bookmarkEnd w:id="245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документе.</w:t>
      </w:r>
      <w:r>
        <w:t xml:space="preserve"> Вкладка «Уведомления».</w:t>
      </w:r>
      <w:r w:rsidRPr="001A5C4A">
        <w:t xml:space="preserve"> Колонка «</w:t>
      </w:r>
      <w:r w:rsidRPr="001A5C4A">
        <w:rPr>
          <w:rFonts w:cs="Arial"/>
          <w:bCs/>
          <w:sz w:val="22"/>
          <w:szCs w:val="22"/>
          <w:lang w:val="en-US"/>
        </w:rPr>
        <w:t>JSON</w:t>
      </w:r>
      <w:r w:rsidRPr="001A5C4A">
        <w:t>»</w:t>
      </w:r>
      <w:r>
        <w:t>. Кнопка «Просмотреть»</w:t>
      </w:r>
    </w:p>
    <w:p w14:paraId="531EFBCB" w14:textId="1CA47297" w:rsidR="00BC37FF" w:rsidRDefault="00BC37FF" w:rsidP="00D1556D">
      <w:pPr>
        <w:ind w:firstLine="851"/>
      </w:pPr>
      <w:r w:rsidRPr="001A5C4A">
        <w:rPr>
          <w:rFonts w:cs="Arial"/>
        </w:rPr>
        <w:t xml:space="preserve">В результате будет открыта всплывающая форма текста </w:t>
      </w:r>
      <w:r w:rsidRPr="00C10620">
        <w:rPr>
          <w:rFonts w:cs="Arial"/>
        </w:rPr>
        <w:t xml:space="preserve">оповещения из РЭМД </w:t>
      </w:r>
      <w:r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_Ref143596675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1A5C4A">
        <w:rPr>
          <w:bCs/>
        </w:rPr>
        <w:t xml:space="preserve">Рисунок </w:t>
      </w:r>
      <w:r w:rsidR="00B17396">
        <w:rPr>
          <w:bCs/>
          <w:noProof/>
        </w:rPr>
        <w:t>74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66AE6F0A" w14:textId="77777777" w:rsidR="00BC37FF" w:rsidRDefault="00BC37FF" w:rsidP="00BC37FF">
      <w:pPr>
        <w:ind w:firstLine="0"/>
      </w:pPr>
      <w:r w:rsidRPr="0070516F">
        <w:rPr>
          <w:noProof/>
        </w:rPr>
        <w:drawing>
          <wp:inline distT="0" distB="0" distL="0" distR="0" wp14:anchorId="20DB4F3D" wp14:editId="187BA816">
            <wp:extent cx="6072505" cy="1584325"/>
            <wp:effectExtent l="19050" t="19050" r="23495" b="1587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l="778" t="3482"/>
                    <a:stretch/>
                  </pic:blipFill>
                  <pic:spPr bwMode="auto">
                    <a:xfrm>
                      <a:off x="0" y="0"/>
                      <a:ext cx="6072505" cy="1584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6B9BC" w14:textId="29442892" w:rsidR="00BC37FF" w:rsidRDefault="00BC37FF" w:rsidP="00D1556D">
      <w:pPr>
        <w:pStyle w:val="26"/>
        <w:spacing w:after="240" w:line="276" w:lineRule="auto"/>
      </w:pPr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B17396">
        <w:rPr>
          <w:bCs/>
          <w:noProof/>
        </w:rPr>
        <w:t>115</w:t>
      </w:r>
      <w:r w:rsidRPr="001A5C4A">
        <w:fldChar w:fldCharType="end"/>
      </w:r>
      <w:r w:rsidRPr="001A5C4A">
        <w:rPr>
          <w:bCs/>
        </w:rPr>
        <w:t xml:space="preserve"> – </w:t>
      </w:r>
      <w:r w:rsidRPr="001A5C4A">
        <w:t>Окно просмотра текста о</w:t>
      </w:r>
      <w:r>
        <w:t>повещения</w:t>
      </w:r>
      <w:r w:rsidRPr="001A5C4A">
        <w:t xml:space="preserve"> из РЭМД</w:t>
      </w:r>
    </w:p>
    <w:p w14:paraId="4A7038BD" w14:textId="77777777" w:rsidR="00BC37FF" w:rsidRPr="001A5C4A" w:rsidRDefault="00BC37FF" w:rsidP="00D1556D">
      <w:pPr>
        <w:pStyle w:val="af3"/>
        <w:numPr>
          <w:ilvl w:val="3"/>
          <w:numId w:val="35"/>
        </w:numPr>
        <w:spacing w:before="960"/>
        <w:rPr>
          <w:sz w:val="22"/>
          <w:szCs w:val="22"/>
        </w:rPr>
      </w:pPr>
      <w:bookmarkStart w:id="246" w:name="_Ref143603032"/>
      <w:r w:rsidRPr="001A5C4A">
        <w:rPr>
          <w:rFonts w:cs="Arial"/>
          <w:bCs/>
          <w:sz w:val="22"/>
          <w:szCs w:val="22"/>
        </w:rPr>
        <w:lastRenderedPageBreak/>
        <w:t>Кнопка «</w:t>
      </w:r>
      <w:r w:rsidRPr="001A5C4A">
        <w:rPr>
          <w:rFonts w:cs="Arial"/>
          <w:bCs/>
          <w:sz w:val="22"/>
          <w:szCs w:val="22"/>
          <w:lang w:val="en-US"/>
        </w:rPr>
        <w:t>XML</w:t>
      </w:r>
      <w:r w:rsidRPr="001A5C4A">
        <w:rPr>
          <w:rFonts w:cs="Arial"/>
          <w:bCs/>
          <w:sz w:val="22"/>
          <w:szCs w:val="22"/>
        </w:rPr>
        <w:t>»</w:t>
      </w:r>
      <w:bookmarkEnd w:id="246"/>
    </w:p>
    <w:p w14:paraId="4E3D8386" w14:textId="6894C811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сформированного 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-документа по МС следует нажать на кнопку «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» в строке с выбранным свидетельством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_Ref57988185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116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28EB95DB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5AEC0E0F" wp14:editId="2CE44CE3">
            <wp:extent cx="5772150" cy="2922039"/>
            <wp:effectExtent l="19050" t="19050" r="19050" b="1206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64" cy="292796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70E0B4CB" w14:textId="47EBF3FC" w:rsidR="00BC37FF" w:rsidRPr="001A5C4A" w:rsidRDefault="00BC37FF" w:rsidP="00D1556D">
      <w:pPr>
        <w:pStyle w:val="26"/>
        <w:spacing w:after="240" w:line="276" w:lineRule="auto"/>
      </w:pPr>
      <w:bookmarkStart w:id="247" w:name="_Ref57988185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116</w:t>
      </w:r>
      <w:r w:rsidR="00B17396">
        <w:rPr>
          <w:noProof/>
        </w:rPr>
        <w:fldChar w:fldCharType="end"/>
      </w:r>
      <w:bookmarkEnd w:id="247"/>
      <w:r w:rsidRPr="001A5C4A">
        <w:t xml:space="preserve"> – Окно «</w:t>
      </w:r>
      <w:r>
        <w:t>Выгрузка документов</w:t>
      </w:r>
      <w:r w:rsidRPr="001A5C4A">
        <w:t>». Кнопка «</w:t>
      </w:r>
      <w:r w:rsidRPr="001A5C4A">
        <w:rPr>
          <w:lang w:val="en-US"/>
        </w:rPr>
        <w:t>XML</w:t>
      </w:r>
      <w:r w:rsidRPr="001A5C4A">
        <w:t>»</w:t>
      </w:r>
    </w:p>
    <w:p w14:paraId="7784BF76" w14:textId="2D5231AA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t xml:space="preserve">В результате будет открыто окно просмотра сформированного 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-документа с возможностью копирования данных (</w:t>
      </w:r>
      <w:r w:rsidR="00FA18B2">
        <w:rPr>
          <w:rFonts w:cs="Arial"/>
        </w:rPr>
        <w:fldChar w:fldCharType="begin"/>
      </w:r>
      <w:r w:rsidR="00FA18B2">
        <w:rPr>
          <w:rFonts w:cs="Arial"/>
        </w:rPr>
        <w:instrText xml:space="preserve"> REF _Ref154484349 \h </w:instrText>
      </w:r>
      <w:r w:rsidR="00FA18B2">
        <w:rPr>
          <w:rFonts w:cs="Arial"/>
        </w:rPr>
      </w:r>
      <w:r w:rsidR="00FA18B2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117</w:t>
      </w:r>
      <w:r w:rsidR="00FA18B2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8138D19" w14:textId="77777777" w:rsidR="00FA18B2" w:rsidRPr="001A5C4A" w:rsidRDefault="00FA18B2" w:rsidP="00FA18B2">
      <w:pPr>
        <w:ind w:firstLine="0"/>
        <w:jc w:val="center"/>
        <w:rPr>
          <w:rFonts w:cs="Arial"/>
        </w:rPr>
      </w:pPr>
      <w:r w:rsidRPr="007759AF">
        <w:rPr>
          <w:noProof/>
          <w:lang w:eastAsia="ru-RU"/>
        </w:rPr>
        <w:lastRenderedPageBreak/>
        <w:drawing>
          <wp:inline distT="0" distB="0" distL="0" distR="0" wp14:anchorId="0DDF4AF4" wp14:editId="49AC8613">
            <wp:extent cx="5925940" cy="4314825"/>
            <wp:effectExtent l="19050" t="19050" r="1778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5"/>
                    <a:srcRect t="1" r="394" b="879"/>
                    <a:stretch/>
                  </pic:blipFill>
                  <pic:spPr bwMode="auto">
                    <a:xfrm>
                      <a:off x="0" y="0"/>
                      <a:ext cx="5973971" cy="434979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59AF">
        <w:rPr>
          <w:noProof/>
          <w:lang w:eastAsia="ru-RU"/>
        </w:rPr>
        <w:t xml:space="preserve"> </w:t>
      </w:r>
    </w:p>
    <w:p w14:paraId="6118D66A" w14:textId="4676D66A" w:rsidR="00FA18B2" w:rsidRDefault="00FA18B2" w:rsidP="00D1556D">
      <w:pPr>
        <w:pStyle w:val="26"/>
        <w:spacing w:after="240" w:line="276" w:lineRule="auto"/>
      </w:pPr>
      <w:bookmarkStart w:id="248" w:name="_Ref154484349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117</w:t>
      </w:r>
      <w:r w:rsidR="00B17396">
        <w:rPr>
          <w:noProof/>
        </w:rPr>
        <w:fldChar w:fldCharType="end"/>
      </w:r>
      <w:bookmarkEnd w:id="248"/>
      <w:r w:rsidRPr="001A5C4A">
        <w:t xml:space="preserve"> – Окно просмотра сформированного </w:t>
      </w:r>
      <w:r w:rsidRPr="001A5C4A">
        <w:rPr>
          <w:lang w:val="en-US"/>
        </w:rPr>
        <w:t>xml</w:t>
      </w:r>
      <w:r w:rsidRPr="001A5C4A">
        <w:t>-документа</w:t>
      </w:r>
    </w:p>
    <w:p w14:paraId="10E694A6" w14:textId="078FEE79" w:rsidR="00FA18B2" w:rsidRDefault="00FA18B2" w:rsidP="00D1556D">
      <w:pPr>
        <w:ind w:firstLine="851"/>
        <w:rPr>
          <w:rFonts w:cs="Arial"/>
        </w:rPr>
      </w:pPr>
      <w:r>
        <w:t xml:space="preserve">Для того чтобы скопировать </w:t>
      </w:r>
      <w:r w:rsidRPr="001A5C4A">
        <w:t>сформированн</w:t>
      </w:r>
      <w:r>
        <w:t>ый</w:t>
      </w:r>
      <w:r w:rsidRPr="001A5C4A">
        <w:t xml:space="preserve"> </w:t>
      </w:r>
      <w:r w:rsidRPr="001A5C4A">
        <w:rPr>
          <w:lang w:val="en-US"/>
        </w:rPr>
        <w:t>xml</w:t>
      </w:r>
      <w:r w:rsidRPr="001A5C4A">
        <w:t>-документ</w:t>
      </w:r>
      <w:r w:rsidRPr="00595C84">
        <w:rPr>
          <w:noProof/>
        </w:rPr>
        <w:t xml:space="preserve"> </w:t>
      </w:r>
      <w:r>
        <w:rPr>
          <w:noProof/>
        </w:rPr>
        <w:t>в буфер обмена необходимо</w:t>
      </w:r>
      <w:r w:rsidRPr="00595C84">
        <w:rPr>
          <w:noProof/>
        </w:rPr>
        <w:t xml:space="preserve"> на</w:t>
      </w:r>
      <w:r>
        <w:rPr>
          <w:noProof/>
        </w:rPr>
        <w:t>жать</w:t>
      </w:r>
      <w:r w:rsidRPr="00595C84">
        <w:rPr>
          <w:noProof/>
        </w:rPr>
        <w:t xml:space="preserve"> кнопку «Скопировать </w:t>
      </w:r>
      <w:r w:rsidRPr="00595C84">
        <w:rPr>
          <w:noProof/>
          <w:lang w:val="en-US"/>
        </w:rPr>
        <w:t>XML</w:t>
      </w:r>
      <w:r w:rsidRPr="00595C84">
        <w:rPr>
          <w:noProof/>
        </w:rPr>
        <w:t xml:space="preserve">» </w:t>
      </w:r>
      <w:r w:rsidRPr="001A5C4A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_Ref154484349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117</w:t>
      </w:r>
      <w:r>
        <w:rPr>
          <w:rFonts w:cs="Arial"/>
        </w:rPr>
        <w:fldChar w:fldCharType="end"/>
      </w:r>
      <w:r w:rsidRPr="001A5C4A">
        <w:rPr>
          <w:rFonts w:cs="Arial"/>
        </w:rPr>
        <w:t>)</w:t>
      </w:r>
      <w:r>
        <w:rPr>
          <w:rFonts w:cs="Arial"/>
        </w:rPr>
        <w:t xml:space="preserve">. </w:t>
      </w:r>
    </w:p>
    <w:p w14:paraId="78E16C9B" w14:textId="69AC1809" w:rsidR="00FA18B2" w:rsidRDefault="00FA18B2" w:rsidP="00D1556D">
      <w:pPr>
        <w:ind w:firstLine="851"/>
        <w:rPr>
          <w:noProof/>
        </w:rPr>
      </w:pPr>
      <w:r>
        <w:rPr>
          <w:rFonts w:cs="Arial"/>
        </w:rPr>
        <w:t xml:space="preserve">В результате </w:t>
      </w:r>
      <w:r w:rsidRPr="00595C84">
        <w:t xml:space="preserve">xml-файл будет скопирован и отобразится </w:t>
      </w:r>
      <w:r w:rsidRPr="00595C84">
        <w:rPr>
          <w:noProof/>
        </w:rPr>
        <w:t>информационное окно с надписью «Скопировано»</w:t>
      </w:r>
      <w:r>
        <w:rPr>
          <w:noProof/>
        </w:rPr>
        <w:t xml:space="preserve"> (</w:t>
      </w:r>
      <w:r>
        <w:rPr>
          <w:noProof/>
        </w:rPr>
        <w:fldChar w:fldCharType="begin"/>
      </w:r>
      <w:r>
        <w:rPr>
          <w:noProof/>
        </w:rPr>
        <w:instrText xml:space="preserve"> REF _Ref154482057 \h </w:instrText>
      </w:r>
      <w:r>
        <w:rPr>
          <w:noProof/>
        </w:rPr>
      </w:r>
      <w:r>
        <w:rPr>
          <w:noProof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118</w:t>
      </w:r>
      <w:r>
        <w:rPr>
          <w:noProof/>
        </w:rPr>
        <w:fldChar w:fldCharType="end"/>
      </w:r>
      <w:r>
        <w:rPr>
          <w:noProof/>
        </w:rPr>
        <w:t>).</w:t>
      </w:r>
    </w:p>
    <w:p w14:paraId="7B10815F" w14:textId="77777777" w:rsidR="00FA18B2" w:rsidRDefault="00FA18B2" w:rsidP="00FA18B2">
      <w:pPr>
        <w:ind w:firstLine="0"/>
        <w:jc w:val="center"/>
        <w:rPr>
          <w:noProof/>
        </w:rPr>
      </w:pPr>
      <w:r w:rsidRPr="0012141A">
        <w:rPr>
          <w:noProof/>
        </w:rPr>
        <w:drawing>
          <wp:inline distT="0" distB="0" distL="0" distR="0" wp14:anchorId="41B42B0B" wp14:editId="37E415EB">
            <wp:extent cx="4277322" cy="1162212"/>
            <wp:effectExtent l="19050" t="19050" r="28575" b="1905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1622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401E82" w14:textId="59094B92" w:rsidR="00FA18B2" w:rsidRDefault="00FA18B2" w:rsidP="00D1556D">
      <w:pPr>
        <w:pStyle w:val="26"/>
        <w:spacing w:after="240" w:line="276" w:lineRule="auto"/>
        <w:rPr>
          <w:noProof/>
        </w:rPr>
      </w:pPr>
      <w:bookmarkStart w:id="249" w:name="_Ref154482057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118</w:t>
      </w:r>
      <w:r w:rsidR="00B17396">
        <w:rPr>
          <w:noProof/>
        </w:rPr>
        <w:fldChar w:fldCharType="end"/>
      </w:r>
      <w:bookmarkEnd w:id="249"/>
      <w:r w:rsidRPr="001A5C4A">
        <w:t xml:space="preserve"> – </w:t>
      </w:r>
      <w:r>
        <w:t>Информационное окно</w:t>
      </w:r>
    </w:p>
    <w:p w14:paraId="50388080" w14:textId="77777777" w:rsidR="00BC37FF" w:rsidRPr="001A5C4A" w:rsidRDefault="00BC37FF" w:rsidP="00BC37FF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Кнопка «</w:t>
      </w:r>
      <w:r w:rsidRPr="001A5C4A">
        <w:rPr>
          <w:rFonts w:cs="Arial"/>
          <w:bCs/>
          <w:sz w:val="22"/>
          <w:szCs w:val="22"/>
          <w:lang w:val="en-US"/>
        </w:rPr>
        <w:t>JSON</w:t>
      </w:r>
      <w:r w:rsidRPr="001A5C4A">
        <w:rPr>
          <w:rFonts w:cs="Arial"/>
          <w:bCs/>
          <w:sz w:val="22"/>
          <w:szCs w:val="22"/>
        </w:rPr>
        <w:t>»</w:t>
      </w:r>
    </w:p>
    <w:p w14:paraId="22A67E00" w14:textId="4708D074" w:rsidR="00BC37FF" w:rsidRPr="001A5C4A" w:rsidRDefault="00BC37FF" w:rsidP="00D1556D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-запроса следует нажать на кнопку «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» в строке с выбранным свидетельством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_Ref57988273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F34BC">
        <w:t xml:space="preserve">Рисунок </w:t>
      </w:r>
      <w:r w:rsidR="00B17396">
        <w:rPr>
          <w:noProof/>
        </w:rPr>
        <w:t>119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83C951F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lastRenderedPageBreak/>
        <w:drawing>
          <wp:inline distT="0" distB="0" distL="0" distR="0" wp14:anchorId="0451B824" wp14:editId="4E11FEF1">
            <wp:extent cx="6096000" cy="3048000"/>
            <wp:effectExtent l="19050" t="19050" r="19050" b="1905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"/>
                    <a:stretch/>
                  </pic:blipFill>
                  <pic:spPr bwMode="auto">
                    <a:xfrm>
                      <a:off x="0" y="0"/>
                      <a:ext cx="6096000" cy="304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1BF45" w14:textId="5DED520A" w:rsidR="00BC37FF" w:rsidRPr="00BF34BC" w:rsidRDefault="00BC37FF" w:rsidP="00B13F91">
      <w:pPr>
        <w:pStyle w:val="26"/>
        <w:spacing w:after="240" w:line="276" w:lineRule="auto"/>
      </w:pPr>
      <w:bookmarkStart w:id="250" w:name="_Ref57988273"/>
      <w:r w:rsidRPr="00BF34BC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119</w:t>
      </w:r>
      <w:r w:rsidR="00B17396">
        <w:rPr>
          <w:noProof/>
        </w:rPr>
        <w:fldChar w:fldCharType="end"/>
      </w:r>
      <w:bookmarkEnd w:id="250"/>
      <w:r w:rsidRPr="00BF34BC">
        <w:t xml:space="preserve"> – Окно «Выгрузка документов». Кнопка «JSON»</w:t>
      </w:r>
    </w:p>
    <w:p w14:paraId="4A83A151" w14:textId="0C99FEC3" w:rsidR="00BC37FF" w:rsidRDefault="00BC37FF" w:rsidP="00B13F91">
      <w:pPr>
        <w:ind w:firstLine="851"/>
        <w:rPr>
          <w:rFonts w:cs="Arial"/>
        </w:rPr>
      </w:pPr>
      <w:r w:rsidRPr="001A5C4A">
        <w:rPr>
          <w:rFonts w:cs="Arial"/>
        </w:rPr>
        <w:t xml:space="preserve">В результате будет открыто окно просмотра 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-запроса, отправленного в сервис, с возможностью копирования данных (</w:t>
      </w:r>
      <w:r w:rsidR="00FA18B2">
        <w:rPr>
          <w:rFonts w:cs="Arial"/>
        </w:rPr>
        <w:fldChar w:fldCharType="begin"/>
      </w:r>
      <w:r w:rsidR="00FA18B2">
        <w:rPr>
          <w:rFonts w:cs="Arial"/>
        </w:rPr>
        <w:instrText xml:space="preserve"> REF _Ref154484500 \h </w:instrText>
      </w:r>
      <w:r w:rsidR="00FA18B2">
        <w:rPr>
          <w:rFonts w:cs="Arial"/>
        </w:rPr>
      </w:r>
      <w:r w:rsidR="00FA18B2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120</w:t>
      </w:r>
      <w:r w:rsidR="00FA18B2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E077187" w14:textId="77777777" w:rsidR="00FA18B2" w:rsidRPr="001A5C4A" w:rsidRDefault="00FA18B2" w:rsidP="00FA18B2">
      <w:pPr>
        <w:ind w:firstLine="0"/>
        <w:jc w:val="center"/>
        <w:rPr>
          <w:rFonts w:cs="Arial"/>
        </w:rPr>
      </w:pPr>
      <w:r w:rsidRPr="00D800F2">
        <w:rPr>
          <w:rFonts w:cs="Arial"/>
          <w:noProof/>
          <w:lang w:eastAsia="ru-RU"/>
        </w:rPr>
        <w:lastRenderedPageBreak/>
        <w:drawing>
          <wp:inline distT="0" distB="0" distL="0" distR="0" wp14:anchorId="682F6C38" wp14:editId="2C039610">
            <wp:extent cx="5972175" cy="5838330"/>
            <wp:effectExtent l="19050" t="19050" r="9525" b="1016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89254" cy="58550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9B1165" w14:textId="5B89AA31" w:rsidR="00FA18B2" w:rsidRDefault="00FA18B2" w:rsidP="00B13F91">
      <w:pPr>
        <w:pStyle w:val="26"/>
        <w:spacing w:after="240" w:line="276" w:lineRule="auto"/>
      </w:pPr>
      <w:bookmarkStart w:id="251" w:name="_Ref154484500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120</w:t>
      </w:r>
      <w:r w:rsidR="00B17396">
        <w:rPr>
          <w:noProof/>
        </w:rPr>
        <w:fldChar w:fldCharType="end"/>
      </w:r>
      <w:bookmarkEnd w:id="251"/>
      <w:r w:rsidRPr="001A5C4A">
        <w:t xml:space="preserve"> – Окно просмотра </w:t>
      </w:r>
      <w:r w:rsidRPr="001A5C4A">
        <w:rPr>
          <w:lang w:val="en-US"/>
        </w:rPr>
        <w:t>json</w:t>
      </w:r>
      <w:r w:rsidRPr="001A5C4A">
        <w:t>-запроса</w:t>
      </w:r>
    </w:p>
    <w:p w14:paraId="4DF74939" w14:textId="534F1728" w:rsidR="00FA18B2" w:rsidRDefault="00FA18B2" w:rsidP="00B13F91">
      <w:pPr>
        <w:ind w:firstLine="851"/>
        <w:rPr>
          <w:rFonts w:cs="Arial"/>
        </w:rPr>
      </w:pPr>
      <w:r>
        <w:t xml:space="preserve">Для того чтобы скопировать </w:t>
      </w:r>
      <w:r w:rsidRPr="00595C84">
        <w:rPr>
          <w:lang w:val="en-US"/>
        </w:rPr>
        <w:t>json</w:t>
      </w:r>
      <w:r w:rsidRPr="00595C84">
        <w:t>-</w:t>
      </w:r>
      <w:r>
        <w:t>запрос</w:t>
      </w:r>
      <w:r w:rsidRPr="00595C84">
        <w:t xml:space="preserve"> </w:t>
      </w:r>
      <w:r>
        <w:rPr>
          <w:noProof/>
        </w:rPr>
        <w:t>в буфер обмена необходимо</w:t>
      </w:r>
      <w:r w:rsidRPr="00595C84">
        <w:rPr>
          <w:noProof/>
        </w:rPr>
        <w:t xml:space="preserve"> на</w:t>
      </w:r>
      <w:r>
        <w:rPr>
          <w:noProof/>
        </w:rPr>
        <w:t>жать</w:t>
      </w:r>
      <w:r w:rsidRPr="00595C84">
        <w:rPr>
          <w:noProof/>
        </w:rPr>
        <w:t xml:space="preserve"> кнопку «Скопировать </w:t>
      </w:r>
      <w:r w:rsidRPr="00595C84">
        <w:rPr>
          <w:noProof/>
          <w:lang w:val="en-US"/>
        </w:rPr>
        <w:t>JSON</w:t>
      </w:r>
      <w:r w:rsidRPr="00595C84">
        <w:rPr>
          <w:noProof/>
        </w:rPr>
        <w:t xml:space="preserve">» </w:t>
      </w:r>
      <w:r w:rsidRPr="001A5C4A">
        <w:rPr>
          <w:rFonts w:cs="Arial"/>
        </w:rPr>
        <w:t>(</w:t>
      </w:r>
      <w:r w:rsidR="00F63D43">
        <w:rPr>
          <w:rFonts w:cs="Arial"/>
        </w:rPr>
        <w:fldChar w:fldCharType="begin"/>
      </w:r>
      <w:r w:rsidR="00F63D43">
        <w:rPr>
          <w:rFonts w:cs="Arial"/>
        </w:rPr>
        <w:instrText xml:space="preserve"> REF _Ref154484500 \h </w:instrText>
      </w:r>
      <w:r w:rsidR="00F63D43">
        <w:rPr>
          <w:rFonts w:cs="Arial"/>
        </w:rPr>
      </w:r>
      <w:r w:rsidR="00F63D43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120</w:t>
      </w:r>
      <w:r w:rsidR="00F63D43">
        <w:rPr>
          <w:rFonts w:cs="Arial"/>
        </w:rPr>
        <w:fldChar w:fldCharType="end"/>
      </w:r>
      <w:r w:rsidRPr="001A5C4A">
        <w:rPr>
          <w:rFonts w:cs="Arial"/>
        </w:rPr>
        <w:t>)</w:t>
      </w:r>
      <w:r>
        <w:rPr>
          <w:rFonts w:cs="Arial"/>
        </w:rPr>
        <w:t xml:space="preserve">. </w:t>
      </w:r>
    </w:p>
    <w:p w14:paraId="22C10186" w14:textId="588E798C" w:rsidR="00FA18B2" w:rsidRDefault="00FA18B2" w:rsidP="00B13F91">
      <w:pPr>
        <w:ind w:firstLine="851"/>
        <w:rPr>
          <w:noProof/>
        </w:rPr>
      </w:pPr>
      <w:r>
        <w:rPr>
          <w:rFonts w:cs="Arial"/>
        </w:rPr>
        <w:t xml:space="preserve">В результате </w:t>
      </w:r>
      <w:r w:rsidRPr="00595C84">
        <w:rPr>
          <w:lang w:val="en-US"/>
        </w:rPr>
        <w:t>json</w:t>
      </w:r>
      <w:r w:rsidRPr="00595C84">
        <w:t>-</w:t>
      </w:r>
      <w:r>
        <w:t>запрос</w:t>
      </w:r>
      <w:r w:rsidRPr="00595C84">
        <w:t xml:space="preserve"> будет скопирован и отобразится </w:t>
      </w:r>
      <w:r w:rsidRPr="00595C84">
        <w:rPr>
          <w:noProof/>
        </w:rPr>
        <w:t>информационное окно с надписью «Скопировано»</w:t>
      </w:r>
      <w:r>
        <w:rPr>
          <w:noProof/>
        </w:rPr>
        <w:t xml:space="preserve"> (</w:t>
      </w:r>
      <w:r>
        <w:rPr>
          <w:noProof/>
        </w:rPr>
        <w:fldChar w:fldCharType="begin"/>
      </w:r>
      <w:r>
        <w:rPr>
          <w:noProof/>
        </w:rPr>
        <w:instrText xml:space="preserve"> REF _Ref154484013 \h </w:instrText>
      </w:r>
      <w:r>
        <w:rPr>
          <w:noProof/>
        </w:rPr>
      </w:r>
      <w:r>
        <w:rPr>
          <w:noProof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121</w:t>
      </w:r>
      <w:r>
        <w:rPr>
          <w:noProof/>
        </w:rPr>
        <w:fldChar w:fldCharType="end"/>
      </w:r>
      <w:r>
        <w:rPr>
          <w:noProof/>
        </w:rPr>
        <w:t>).</w:t>
      </w:r>
    </w:p>
    <w:p w14:paraId="61644825" w14:textId="77777777" w:rsidR="00FA18B2" w:rsidRDefault="00FA18B2" w:rsidP="00FA18B2">
      <w:pPr>
        <w:ind w:firstLine="0"/>
        <w:jc w:val="center"/>
        <w:rPr>
          <w:noProof/>
        </w:rPr>
      </w:pPr>
      <w:r w:rsidRPr="0012141A">
        <w:rPr>
          <w:noProof/>
        </w:rPr>
        <w:drawing>
          <wp:inline distT="0" distB="0" distL="0" distR="0" wp14:anchorId="7E729DAC" wp14:editId="0E17C87F">
            <wp:extent cx="4277322" cy="1162212"/>
            <wp:effectExtent l="19050" t="19050" r="28575" b="1905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1622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30A4CE" w14:textId="48CE5F68" w:rsidR="00FA18B2" w:rsidRDefault="00FA18B2" w:rsidP="00B13F91">
      <w:pPr>
        <w:pStyle w:val="26"/>
        <w:spacing w:after="240" w:line="276" w:lineRule="auto"/>
      </w:pPr>
      <w:bookmarkStart w:id="252" w:name="_Ref154484013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121</w:t>
      </w:r>
      <w:r w:rsidR="00B17396">
        <w:rPr>
          <w:noProof/>
        </w:rPr>
        <w:fldChar w:fldCharType="end"/>
      </w:r>
      <w:bookmarkEnd w:id="252"/>
      <w:r w:rsidRPr="001A5C4A">
        <w:t xml:space="preserve"> – </w:t>
      </w:r>
      <w:r>
        <w:t>Информационное окно</w:t>
      </w:r>
    </w:p>
    <w:p w14:paraId="096D4736" w14:textId="77777777" w:rsidR="00BC37FF" w:rsidRPr="001A5C4A" w:rsidRDefault="00BC37FF" w:rsidP="00BC37FF">
      <w:pPr>
        <w:pStyle w:val="af3"/>
        <w:numPr>
          <w:ilvl w:val="3"/>
          <w:numId w:val="35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lastRenderedPageBreak/>
        <w:t>Кнопка «Обновить»</w:t>
      </w:r>
    </w:p>
    <w:p w14:paraId="40519EA3" w14:textId="06869BF8" w:rsidR="00BC37FF" w:rsidRPr="001A5C4A" w:rsidRDefault="00BC37FF" w:rsidP="00BC37FF">
      <w:pPr>
        <w:ind w:firstLine="851"/>
        <w:rPr>
          <w:rFonts w:cs="Arial"/>
        </w:rPr>
      </w:pPr>
      <w:bookmarkStart w:id="253" w:name="_Hlk58248391"/>
      <w:r w:rsidRPr="008572E7">
        <w:rPr>
          <w:rFonts w:cs="Arial"/>
        </w:rPr>
        <w:t xml:space="preserve">Для обновления статуса РВИМИС следует нажать на кнопку «Обновить» в строке требуемого МС </w:t>
      </w:r>
      <w:bookmarkEnd w:id="253"/>
      <w:r w:rsidRPr="008572E7">
        <w:rPr>
          <w:rFonts w:cs="Arial"/>
        </w:rPr>
        <w:t>(</w:t>
      </w:r>
      <w:r w:rsidRPr="008572E7">
        <w:rPr>
          <w:rFonts w:cs="Arial"/>
        </w:rPr>
        <w:fldChar w:fldCharType="begin"/>
      </w:r>
      <w:r w:rsidRPr="008572E7">
        <w:rPr>
          <w:rFonts w:cs="Arial"/>
        </w:rPr>
        <w:instrText xml:space="preserve"> REF _Ref131064203 \h </w:instrText>
      </w:r>
      <w:r w:rsidRPr="008572E7">
        <w:rPr>
          <w:rFonts w:cs="Arial"/>
        </w:rPr>
      </w:r>
      <w:r w:rsidRPr="008572E7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122</w:t>
      </w:r>
      <w:r w:rsidRPr="008572E7">
        <w:rPr>
          <w:rFonts w:cs="Arial"/>
        </w:rPr>
        <w:fldChar w:fldCharType="end"/>
      </w:r>
      <w:r w:rsidRPr="008572E7">
        <w:rPr>
          <w:rFonts w:cs="Arial"/>
        </w:rPr>
        <w:t>).</w:t>
      </w:r>
    </w:p>
    <w:p w14:paraId="163F99A6" w14:textId="77777777" w:rsidR="00BC37FF" w:rsidRPr="001A5C4A" w:rsidRDefault="00BC37FF" w:rsidP="00B13F91">
      <w:pPr>
        <w:pStyle w:val="26"/>
        <w:spacing w:after="0"/>
        <w:rPr>
          <w:rFonts w:cs="Arial"/>
        </w:rPr>
      </w:pPr>
      <w:bookmarkStart w:id="254" w:name="_Hlk58248503"/>
      <w:r>
        <w:rPr>
          <w:noProof/>
          <w:lang w:eastAsia="ru-RU"/>
        </w:rPr>
        <w:drawing>
          <wp:inline distT="0" distB="0" distL="0" distR="0" wp14:anchorId="46BC054E" wp14:editId="36245B7A">
            <wp:extent cx="6086475" cy="3076575"/>
            <wp:effectExtent l="19050" t="19050" r="28575" b="2857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/>
                    <a:stretch/>
                  </pic:blipFill>
                  <pic:spPr bwMode="auto">
                    <a:xfrm>
                      <a:off x="0" y="0"/>
                      <a:ext cx="6086475" cy="3076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64541" w14:textId="675F366B" w:rsidR="00BC37FF" w:rsidRDefault="00BC37FF" w:rsidP="00B13F91">
      <w:pPr>
        <w:pStyle w:val="26"/>
        <w:spacing w:after="240" w:line="276" w:lineRule="auto"/>
      </w:pPr>
      <w:bookmarkStart w:id="255" w:name="_Ref131064203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122</w:t>
      </w:r>
      <w:r w:rsidR="00B17396">
        <w:rPr>
          <w:noProof/>
        </w:rPr>
        <w:fldChar w:fldCharType="end"/>
      </w:r>
      <w:bookmarkEnd w:id="255"/>
      <w:r w:rsidRPr="001A5C4A">
        <w:t xml:space="preserve"> – Окно «</w:t>
      </w:r>
      <w:r w:rsidRPr="00C556C2">
        <w:t>Выгрузка документов</w:t>
      </w:r>
      <w:r w:rsidRPr="001A5C4A">
        <w:t>». Кнопка «Обновить»</w:t>
      </w:r>
    </w:p>
    <w:p w14:paraId="22CBA130" w14:textId="77777777" w:rsidR="00BC37FF" w:rsidRDefault="00BC37FF" w:rsidP="00B13F91">
      <w:pPr>
        <w:ind w:firstLine="851"/>
      </w:pPr>
      <w:r w:rsidRPr="008572E7">
        <w:rPr>
          <w:b/>
          <w:bCs/>
        </w:rPr>
        <w:t>ВНИМАНИЕ!!!</w:t>
      </w:r>
      <w:r w:rsidRPr="008572E7">
        <w:t xml:space="preserve"> Кнопка «Обновить» доступна во всех статусах РВИМИС кроме статуса «Принято в ФРЭМД». Если документ принят во ФРЭМД, то у него отсутствует кнопка «Обновить».</w:t>
      </w:r>
    </w:p>
    <w:p w14:paraId="78F3685B" w14:textId="7490E1B5" w:rsidR="00BC37FF" w:rsidRPr="001A5C4A" w:rsidRDefault="00BC37FF" w:rsidP="00BC37FF">
      <w:pPr>
        <w:ind w:firstLine="851"/>
        <w:rPr>
          <w:rFonts w:cs="Arial"/>
        </w:rPr>
      </w:pPr>
      <w:r w:rsidRPr="008572E7">
        <w:rPr>
          <w:rFonts w:cs="Arial"/>
        </w:rPr>
        <w:t xml:space="preserve">В результате будет осуществлено обновление статуса РВИМИС </w:t>
      </w:r>
      <w:bookmarkEnd w:id="254"/>
      <w:r w:rsidRPr="008572E7">
        <w:rPr>
          <w:rFonts w:cs="Arial"/>
        </w:rPr>
        <w:t xml:space="preserve">             (</w:t>
      </w:r>
      <w:r w:rsidRPr="008572E7">
        <w:rPr>
          <w:rFonts w:cs="Arial"/>
        </w:rPr>
        <w:fldChar w:fldCharType="begin"/>
      </w:r>
      <w:r w:rsidRPr="008572E7">
        <w:rPr>
          <w:rFonts w:cs="Arial"/>
        </w:rPr>
        <w:instrText xml:space="preserve"> REF _Ref57798044 \h  \* MERGEFORMAT </w:instrText>
      </w:r>
      <w:r w:rsidRPr="008572E7">
        <w:rPr>
          <w:rFonts w:cs="Arial"/>
        </w:rPr>
      </w:r>
      <w:r w:rsidRPr="008572E7">
        <w:rPr>
          <w:rFonts w:cs="Arial"/>
        </w:rPr>
        <w:fldChar w:fldCharType="separate"/>
      </w:r>
      <w:r w:rsidR="00B17396" w:rsidRPr="00B17396">
        <w:rPr>
          <w:rFonts w:cs="Arial"/>
        </w:rPr>
        <w:t>Рисунок 123</w:t>
      </w:r>
      <w:r w:rsidRPr="008572E7">
        <w:rPr>
          <w:rFonts w:cs="Arial"/>
        </w:rPr>
        <w:fldChar w:fldCharType="end"/>
      </w:r>
      <w:r w:rsidRPr="008572E7">
        <w:rPr>
          <w:rFonts w:cs="Arial"/>
        </w:rPr>
        <w:t>).</w:t>
      </w:r>
    </w:p>
    <w:p w14:paraId="2CF7548F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2BD61E81" wp14:editId="505D03C5">
            <wp:extent cx="6086475" cy="2943225"/>
            <wp:effectExtent l="19050" t="19050" r="28575" b="2857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/>
                    <a:stretch/>
                  </pic:blipFill>
                  <pic:spPr bwMode="auto">
                    <a:xfrm>
                      <a:off x="0" y="0"/>
                      <a:ext cx="6086475" cy="2943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3C233" w14:textId="277B423B" w:rsidR="00BC37FF" w:rsidRPr="00BF34BC" w:rsidRDefault="00BC37FF" w:rsidP="00B13F91">
      <w:pPr>
        <w:pStyle w:val="26"/>
        <w:spacing w:after="240" w:line="276" w:lineRule="auto"/>
      </w:pPr>
      <w:bookmarkStart w:id="256" w:name="_Ref57798044"/>
      <w:r w:rsidRPr="008572E7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123</w:t>
      </w:r>
      <w:r w:rsidR="00B17396">
        <w:rPr>
          <w:noProof/>
        </w:rPr>
        <w:fldChar w:fldCharType="end"/>
      </w:r>
      <w:bookmarkEnd w:id="256"/>
      <w:r w:rsidRPr="008572E7">
        <w:t xml:space="preserve"> – Всплывающее сообщение об успешном обновлении статуса РВИМИС</w:t>
      </w:r>
    </w:p>
    <w:p w14:paraId="1EEDE69C" w14:textId="77777777" w:rsidR="00BC37FF" w:rsidRPr="001A5C4A" w:rsidRDefault="00BC37FF" w:rsidP="00C93611">
      <w:pPr>
        <w:pStyle w:val="af3"/>
        <w:numPr>
          <w:ilvl w:val="3"/>
          <w:numId w:val="35"/>
        </w:numPr>
        <w:spacing w:before="120"/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lastRenderedPageBreak/>
        <w:t>Кнопка «Переотправить»</w:t>
      </w:r>
    </w:p>
    <w:p w14:paraId="27B4BE79" w14:textId="25C1E8F6" w:rsidR="00BC37FF" w:rsidRPr="001A5C4A" w:rsidRDefault="00BC37FF" w:rsidP="00B13F91">
      <w:pPr>
        <w:ind w:firstLine="851"/>
        <w:rPr>
          <w:rFonts w:cs="Arial"/>
        </w:rPr>
      </w:pPr>
      <w:r w:rsidRPr="001A5C4A">
        <w:rPr>
          <w:rFonts w:cs="Arial"/>
        </w:rPr>
        <w:t>Для переотправки МС в сервис следует нажать на кнопку «Переотправить» в требуемой строке МС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_Ref57980855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BF34BC">
        <w:t xml:space="preserve">Рисунок </w:t>
      </w:r>
      <w:r w:rsidR="00B17396">
        <w:rPr>
          <w:noProof/>
        </w:rPr>
        <w:t>124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BFBEC97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1B666C4B" wp14:editId="435536EA">
            <wp:extent cx="6115050" cy="3133725"/>
            <wp:effectExtent l="19050" t="19050" r="19050" b="2857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3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B04561" w14:textId="0FA05672" w:rsidR="00BC37FF" w:rsidRPr="00BF34BC" w:rsidRDefault="00BC37FF" w:rsidP="00B13F91">
      <w:pPr>
        <w:pStyle w:val="26"/>
        <w:spacing w:after="240" w:line="276" w:lineRule="auto"/>
      </w:pPr>
      <w:bookmarkStart w:id="257" w:name="_Ref57980855"/>
      <w:r w:rsidRPr="00BF34BC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124</w:t>
      </w:r>
      <w:r w:rsidR="00B17396">
        <w:rPr>
          <w:noProof/>
        </w:rPr>
        <w:fldChar w:fldCharType="end"/>
      </w:r>
      <w:bookmarkEnd w:id="257"/>
      <w:r w:rsidRPr="00BF34BC">
        <w:t xml:space="preserve"> – Окно «Выгрузка документов». Кнопка «Переотправить»</w:t>
      </w:r>
    </w:p>
    <w:p w14:paraId="076282FE" w14:textId="40E9937F" w:rsidR="00BC37FF" w:rsidRPr="001A5C4A" w:rsidRDefault="00BC37FF" w:rsidP="00B13F91">
      <w:pPr>
        <w:ind w:firstLine="851"/>
        <w:rPr>
          <w:rFonts w:cs="Arial"/>
        </w:rPr>
      </w:pPr>
      <w:r w:rsidRPr="001A5C4A">
        <w:rPr>
          <w:rFonts w:cs="Arial"/>
        </w:rPr>
        <w:t>В результате будет осуществлена повторная отправка МС в сервис    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_Ref57980861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125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947FB33" w14:textId="77777777" w:rsidR="00BC37FF" w:rsidRPr="001A5C4A" w:rsidRDefault="00BC37FF" w:rsidP="00BC37FF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3728754B" wp14:editId="26288043">
            <wp:extent cx="6115050" cy="3362325"/>
            <wp:effectExtent l="19050" t="19050" r="19050" b="2857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62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7CC4D3" w14:textId="046FA7B6" w:rsidR="00BC37FF" w:rsidRDefault="00BC37FF" w:rsidP="00B13F91">
      <w:pPr>
        <w:pStyle w:val="26"/>
        <w:spacing w:after="240" w:line="276" w:lineRule="auto"/>
        <w:rPr>
          <w:rFonts w:cs="Arial"/>
        </w:rPr>
      </w:pPr>
      <w:bookmarkStart w:id="258" w:name="_Ref57980861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125</w:t>
      </w:r>
      <w:r w:rsidR="00B17396">
        <w:rPr>
          <w:noProof/>
        </w:rPr>
        <w:fldChar w:fldCharType="end"/>
      </w:r>
      <w:bookmarkEnd w:id="258"/>
      <w:r w:rsidRPr="001A5C4A">
        <w:t xml:space="preserve"> – Всплывающее сообщение об успешной переотправке МС</w:t>
      </w:r>
      <w:r w:rsidRPr="003C7EF5">
        <w:rPr>
          <w:rFonts w:cs="Arial"/>
        </w:rPr>
        <w:t xml:space="preserve"> </w:t>
      </w:r>
    </w:p>
    <w:p w14:paraId="12977858" w14:textId="77777777" w:rsidR="00BC37FF" w:rsidRPr="001A5C4A" w:rsidRDefault="00BC37FF" w:rsidP="00B13F91">
      <w:pPr>
        <w:ind w:firstLine="851"/>
        <w:rPr>
          <w:rFonts w:cs="Arial"/>
        </w:rPr>
      </w:pPr>
      <w:r w:rsidRPr="001465C1">
        <w:rPr>
          <w:b/>
          <w:bCs/>
        </w:rPr>
        <w:lastRenderedPageBreak/>
        <w:t>ВНИМАНИЕ!!!</w:t>
      </w:r>
      <w:r w:rsidRPr="008572E7">
        <w:t xml:space="preserve"> Кнопка «Переотправить» доступна в статусах РВИМИС «Ошибки в УдКон», «Ошибки в ФРЭМД». Если документ принят во ФРЭМД, то у него отсутствует кнопка «Переотправить»</w:t>
      </w:r>
      <w:r w:rsidRPr="008572E7">
        <w:rPr>
          <w:rFonts w:cs="Arial"/>
        </w:rPr>
        <w:t>.</w:t>
      </w:r>
    </w:p>
    <w:p w14:paraId="57F08974" w14:textId="77777777" w:rsidR="00BC37FF" w:rsidRPr="003C7EF5" w:rsidRDefault="00BC37FF" w:rsidP="00B13F91">
      <w:pPr>
        <w:pStyle w:val="af2"/>
        <w:numPr>
          <w:ilvl w:val="2"/>
          <w:numId w:val="35"/>
        </w:numPr>
        <w:ind w:left="0"/>
        <w:rPr>
          <w:rFonts w:cs="Arial"/>
        </w:rPr>
      </w:pPr>
      <w:bookmarkStart w:id="259" w:name="_Toc90023554"/>
      <w:bookmarkStart w:id="260" w:name="_Toc143758434"/>
      <w:bookmarkStart w:id="261" w:name="_Toc156380843"/>
      <w:r w:rsidRPr="001465C1">
        <w:rPr>
          <w:rFonts w:cs="Arial"/>
        </w:rPr>
        <w:t>РЭМД. Список электронных медицинских документов, загруженных из РЭМД</w:t>
      </w:r>
      <w:bookmarkEnd w:id="259"/>
      <w:r w:rsidRPr="001465C1">
        <w:rPr>
          <w:rFonts w:cs="Arial"/>
        </w:rPr>
        <w:t xml:space="preserve"> через РВИМИС</w:t>
      </w:r>
      <w:bookmarkEnd w:id="260"/>
      <w:bookmarkEnd w:id="261"/>
    </w:p>
    <w:p w14:paraId="41D61DE7" w14:textId="13922466" w:rsidR="00BC37FF" w:rsidRPr="001A5C4A" w:rsidRDefault="00BC37FF" w:rsidP="00B13F91">
      <w:pPr>
        <w:ind w:firstLine="851"/>
        <w:rPr>
          <w:rFonts w:cs="Arial"/>
        </w:rPr>
      </w:pPr>
      <w:r w:rsidRPr="001A5C4A">
        <w:rPr>
          <w:rFonts w:cs="Arial"/>
        </w:rPr>
        <w:t xml:space="preserve">Для </w:t>
      </w:r>
      <w:r>
        <w:rPr>
          <w:rFonts w:cs="Arial"/>
        </w:rPr>
        <w:t xml:space="preserve">загрузки и </w:t>
      </w:r>
      <w:r w:rsidRPr="001A5C4A">
        <w:rPr>
          <w:rFonts w:cs="Arial"/>
        </w:rPr>
        <w:t>просмотра списка электронных медицинских документов, загруженных из РЭМД</w:t>
      </w:r>
      <w:r>
        <w:rPr>
          <w:rFonts w:cs="Arial"/>
        </w:rPr>
        <w:t xml:space="preserve"> через РВИМИС</w:t>
      </w:r>
      <w:r w:rsidRPr="001A5C4A">
        <w:rPr>
          <w:rFonts w:cs="Arial"/>
        </w:rPr>
        <w:t xml:space="preserve">, необходимо в меню «Интеграция» выбрать подменю </w:t>
      </w:r>
      <w:r w:rsidRPr="001A5C4A">
        <w:t>«Загрузка из РЭМД</w:t>
      </w:r>
      <w:r>
        <w:t xml:space="preserve"> </w:t>
      </w:r>
      <w:r>
        <w:rPr>
          <w:rFonts w:cs="Arial"/>
        </w:rPr>
        <w:t>через РВИМИС</w:t>
      </w:r>
      <w:r w:rsidRPr="001A5C4A">
        <w:rPr>
          <w:rFonts w:cs="Arial"/>
        </w:rPr>
        <w:t>» и в открывшемся окне отобразится форма «Загрузка документов из РЭМД</w:t>
      </w:r>
      <w:r>
        <w:rPr>
          <w:rFonts w:cs="Arial"/>
        </w:rPr>
        <w:t xml:space="preserve"> через РВИМИС</w:t>
      </w:r>
      <w:r w:rsidRPr="001A5C4A">
        <w:rPr>
          <w:rFonts w:cs="Arial"/>
        </w:rPr>
        <w:t>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_Ref128553437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E6910">
        <w:t xml:space="preserve">Рисунок </w:t>
      </w:r>
      <w:r w:rsidR="00B17396">
        <w:rPr>
          <w:noProof/>
        </w:rPr>
        <w:t>126</w:t>
      </w:r>
      <w:r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E45FCEF" w14:textId="77777777" w:rsidR="00BC37FF" w:rsidRDefault="00BC37FF" w:rsidP="00BC37FF">
      <w:pPr>
        <w:ind w:firstLine="0"/>
        <w:jc w:val="center"/>
        <w:rPr>
          <w:sz w:val="22"/>
          <w:szCs w:val="22"/>
        </w:rPr>
      </w:pPr>
      <w:r w:rsidRPr="00582C07">
        <w:rPr>
          <w:noProof/>
          <w:sz w:val="22"/>
          <w:szCs w:val="22"/>
        </w:rPr>
        <w:drawing>
          <wp:inline distT="0" distB="0" distL="0" distR="0" wp14:anchorId="7ACD3EC9" wp14:editId="2EEEAAEB">
            <wp:extent cx="5921375" cy="2548890"/>
            <wp:effectExtent l="19050" t="19050" r="22225" b="2286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3"/>
                    <a:srcRect l="321"/>
                    <a:stretch/>
                  </pic:blipFill>
                  <pic:spPr bwMode="auto">
                    <a:xfrm>
                      <a:off x="0" y="0"/>
                      <a:ext cx="5921375" cy="25488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54ABE" w14:textId="445C7AEF" w:rsidR="00BC37FF" w:rsidRDefault="00BC37FF" w:rsidP="00B13F91">
      <w:pPr>
        <w:pStyle w:val="26"/>
        <w:spacing w:after="240" w:line="276" w:lineRule="auto"/>
      </w:pPr>
      <w:bookmarkStart w:id="262" w:name="_Ref128553437"/>
      <w:r w:rsidRPr="004E6910">
        <w:t xml:space="preserve">Рисунок </w:t>
      </w:r>
      <w:r w:rsidRPr="004E6910">
        <w:rPr>
          <w:noProof/>
        </w:rPr>
        <w:fldChar w:fldCharType="begin"/>
      </w:r>
      <w:r w:rsidRPr="004E6910">
        <w:rPr>
          <w:noProof/>
        </w:rPr>
        <w:instrText xml:space="preserve"> SEQ Рисунок \* ARABIC </w:instrText>
      </w:r>
      <w:r w:rsidRPr="004E6910">
        <w:rPr>
          <w:noProof/>
        </w:rPr>
        <w:fldChar w:fldCharType="separate"/>
      </w:r>
      <w:r w:rsidR="00B17396">
        <w:rPr>
          <w:noProof/>
        </w:rPr>
        <w:t>126</w:t>
      </w:r>
      <w:r w:rsidRPr="004E6910">
        <w:rPr>
          <w:noProof/>
        </w:rPr>
        <w:fldChar w:fldCharType="end"/>
      </w:r>
      <w:bookmarkEnd w:id="262"/>
      <w:r w:rsidRPr="004E6910">
        <w:t xml:space="preserve"> – </w:t>
      </w:r>
      <w:r w:rsidRPr="004E6910">
        <w:rPr>
          <w:rFonts w:cs="Arial"/>
        </w:rPr>
        <w:t xml:space="preserve">Окно </w:t>
      </w:r>
      <w:r w:rsidRPr="004E6910">
        <w:t>«Загрузка из РЭМД через РВИМИС»</w:t>
      </w:r>
    </w:p>
    <w:p w14:paraId="5C1146C5" w14:textId="7B119FF1" w:rsidR="00BC37FF" w:rsidRPr="00877239" w:rsidRDefault="00BC37FF" w:rsidP="00B13F91">
      <w:pPr>
        <w:ind w:firstLine="851"/>
      </w:pPr>
      <w:r w:rsidRPr="003C7EF5">
        <w:rPr>
          <w:rFonts w:cs="Arial"/>
          <w:bCs/>
        </w:rPr>
        <w:t>Для формирования списка</w:t>
      </w:r>
      <w:r>
        <w:rPr>
          <w:rFonts w:cs="Arial"/>
          <w:bCs/>
        </w:rPr>
        <w:t xml:space="preserve"> загруженных</w:t>
      </w:r>
      <w:r w:rsidRPr="003C7EF5">
        <w:rPr>
          <w:rFonts w:cs="Arial"/>
          <w:bCs/>
        </w:rPr>
        <w:t xml:space="preserve"> документов пользователю необходимо заполнить требуемые поля </w:t>
      </w:r>
      <w:r>
        <w:rPr>
          <w:rFonts w:cs="Arial"/>
          <w:bCs/>
        </w:rPr>
        <w:t>поиска (</w:t>
      </w:r>
      <w:r w:rsidRPr="003C7EF5">
        <w:rPr>
          <w:rFonts w:cs="Arial"/>
          <w:bCs/>
        </w:rPr>
        <w:t>фильтрации</w:t>
      </w:r>
      <w:r>
        <w:rPr>
          <w:rFonts w:cs="Arial"/>
          <w:bCs/>
        </w:rPr>
        <w:t>)</w:t>
      </w:r>
      <w:r w:rsidRPr="003C7EF5">
        <w:rPr>
          <w:rFonts w:cs="Arial"/>
          <w:bCs/>
        </w:rPr>
        <w:t xml:space="preserve"> списка и нажать на кнопку «Обновить список»</w:t>
      </w:r>
      <w:r>
        <w:rPr>
          <w:rFonts w:cs="Arial"/>
          <w:bCs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_Ref128553437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E6910">
        <w:t xml:space="preserve">Рисунок </w:t>
      </w:r>
      <w:r w:rsidR="00B17396">
        <w:rPr>
          <w:noProof/>
        </w:rPr>
        <w:t>126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1DD4D533" w14:textId="77777777" w:rsidR="00BC37FF" w:rsidRPr="00481A5E" w:rsidRDefault="00BC37FF" w:rsidP="00B13F91">
      <w:pPr>
        <w:ind w:firstLine="851"/>
        <w:rPr>
          <w:rFonts w:cs="Arial"/>
        </w:rPr>
      </w:pPr>
      <w:r w:rsidRPr="00481A5E">
        <w:t xml:space="preserve">Блок </w:t>
      </w:r>
      <w:r w:rsidRPr="00481A5E">
        <w:rPr>
          <w:rFonts w:cs="Arial"/>
        </w:rPr>
        <w:t>поиска (фильтрации) списка документов содержит следующие поля:</w:t>
      </w:r>
    </w:p>
    <w:p w14:paraId="0903D302" w14:textId="77777777" w:rsidR="00BC37FF" w:rsidRPr="00481A5E" w:rsidRDefault="00BC37FF" w:rsidP="00B13F91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«Дата загрузки (свид)» (с…по…). По умолчанию устанавливается период со вчерашнего по сегодняшний день;</w:t>
      </w:r>
    </w:p>
    <w:p w14:paraId="72C2A028" w14:textId="77777777" w:rsidR="00BC37FF" w:rsidRPr="00481A5E" w:rsidRDefault="00BC37FF" w:rsidP="00B13F91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«Тип свид». Выбираются следующие значения:</w:t>
      </w:r>
    </w:p>
    <w:p w14:paraId="2F8713B8" w14:textId="77777777" w:rsidR="00BC37FF" w:rsidRPr="00481A5E" w:rsidRDefault="00BC37FF" w:rsidP="00BC37FF">
      <w:pPr>
        <w:numPr>
          <w:ilvl w:val="0"/>
          <w:numId w:val="43"/>
        </w:numPr>
        <w:ind w:left="1378" w:hanging="357"/>
        <w:rPr>
          <w:rFonts w:cs="Arial"/>
        </w:rPr>
      </w:pPr>
      <w:r w:rsidRPr="00481A5E">
        <w:rPr>
          <w:rFonts w:cs="Arial"/>
        </w:rPr>
        <w:t>«Рождения»;</w:t>
      </w:r>
    </w:p>
    <w:p w14:paraId="6C0C56FA" w14:textId="77777777" w:rsidR="00BC37FF" w:rsidRPr="00481A5E" w:rsidRDefault="00BC37FF" w:rsidP="00BC37FF">
      <w:pPr>
        <w:numPr>
          <w:ilvl w:val="0"/>
          <w:numId w:val="43"/>
        </w:numPr>
        <w:ind w:left="1378" w:hanging="357"/>
        <w:rPr>
          <w:rFonts w:cs="Arial"/>
        </w:rPr>
      </w:pPr>
      <w:r w:rsidRPr="00481A5E">
        <w:rPr>
          <w:rFonts w:cs="Arial"/>
        </w:rPr>
        <w:t>«Смерти»;</w:t>
      </w:r>
    </w:p>
    <w:p w14:paraId="3071AC8F" w14:textId="77777777" w:rsidR="00BC37FF" w:rsidRPr="00481A5E" w:rsidRDefault="00BC37FF" w:rsidP="00BC37FF">
      <w:pPr>
        <w:numPr>
          <w:ilvl w:val="0"/>
          <w:numId w:val="43"/>
        </w:numPr>
        <w:ind w:left="1378" w:hanging="357"/>
        <w:rPr>
          <w:rFonts w:cs="Arial"/>
        </w:rPr>
      </w:pPr>
      <w:r w:rsidRPr="00481A5E">
        <w:rPr>
          <w:rFonts w:cs="Arial"/>
        </w:rPr>
        <w:t xml:space="preserve">«Перинатальной смерти»; </w:t>
      </w:r>
    </w:p>
    <w:p w14:paraId="13F5A79E" w14:textId="77777777" w:rsidR="00BC37FF" w:rsidRPr="00481A5E" w:rsidRDefault="00BC37FF" w:rsidP="00B13F91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«Клиники». Выбираются клиники, по которым необходимо осуществить загрузку и просмотр загруженных документов.</w:t>
      </w:r>
    </w:p>
    <w:p w14:paraId="522C1EAE" w14:textId="1A10B9B0" w:rsidR="00BC37FF" w:rsidRPr="00481A5E" w:rsidRDefault="00BC37FF" w:rsidP="00B13F91">
      <w:pPr>
        <w:ind w:firstLine="851"/>
        <w:rPr>
          <w:rFonts w:cs="Arial"/>
        </w:rPr>
      </w:pPr>
      <w:r w:rsidRPr="00481A5E">
        <w:rPr>
          <w:rFonts w:cs="Arial"/>
        </w:rPr>
        <w:lastRenderedPageBreak/>
        <w:t xml:space="preserve">В окне </w:t>
      </w:r>
      <w:r w:rsidRPr="00481A5E">
        <w:t xml:space="preserve">«Загрузка из РЭМД через РВИМИС» </w:t>
      </w:r>
      <w:r w:rsidRPr="00481A5E">
        <w:rPr>
          <w:rFonts w:cs="Arial"/>
        </w:rPr>
        <w:t>отображается следующая информация об электронном документе (</w:t>
      </w:r>
      <w:r w:rsidRPr="00481A5E">
        <w:fldChar w:fldCharType="begin"/>
      </w:r>
      <w:r w:rsidRPr="00481A5E">
        <w:instrText xml:space="preserve"> REF _Ref128553437 \h  \* MERGEFORMAT </w:instrText>
      </w:r>
      <w:r w:rsidRPr="00481A5E">
        <w:fldChar w:fldCharType="separate"/>
      </w:r>
      <w:r w:rsidR="00B17396" w:rsidRPr="004E6910">
        <w:t xml:space="preserve">Рисунок </w:t>
      </w:r>
      <w:r w:rsidR="00B17396">
        <w:rPr>
          <w:noProof/>
        </w:rPr>
        <w:t>126</w:t>
      </w:r>
      <w:r w:rsidRPr="00481A5E">
        <w:fldChar w:fldCharType="end"/>
      </w:r>
      <w:r w:rsidRPr="00481A5E">
        <w:rPr>
          <w:rFonts w:cs="Arial"/>
        </w:rPr>
        <w:t>):</w:t>
      </w:r>
    </w:p>
    <w:p w14:paraId="01A1E197" w14:textId="77777777" w:rsidR="00BC37FF" w:rsidRPr="00481A5E" w:rsidRDefault="00BC37FF" w:rsidP="00B13F91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«Дата загрузки»;</w:t>
      </w:r>
    </w:p>
    <w:p w14:paraId="3A58124E" w14:textId="77777777" w:rsidR="00BC37FF" w:rsidRPr="00481A5E" w:rsidRDefault="00BC37FF" w:rsidP="00B13F91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«Тип МС»;</w:t>
      </w:r>
    </w:p>
    <w:p w14:paraId="5FC319DE" w14:textId="77777777" w:rsidR="00BC37FF" w:rsidRPr="00481A5E" w:rsidRDefault="00BC37FF" w:rsidP="00B13F91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«Пользователь»;</w:t>
      </w:r>
    </w:p>
    <w:p w14:paraId="5AC455A7" w14:textId="77777777" w:rsidR="00BC37FF" w:rsidRPr="00481A5E" w:rsidRDefault="00BC37FF" w:rsidP="00B13F91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«Всего»;</w:t>
      </w:r>
    </w:p>
    <w:p w14:paraId="3916D91C" w14:textId="77777777" w:rsidR="00BC37FF" w:rsidRPr="00481A5E" w:rsidRDefault="00BC37FF" w:rsidP="00B13F91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«Загружено»;</w:t>
      </w:r>
    </w:p>
    <w:p w14:paraId="3C93E129" w14:textId="77777777" w:rsidR="00BC37FF" w:rsidRPr="00481A5E" w:rsidRDefault="00BC37FF" w:rsidP="00B13F91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«Ошибки».</w:t>
      </w:r>
    </w:p>
    <w:p w14:paraId="1031C182" w14:textId="34DDD0BE" w:rsidR="00BC37FF" w:rsidRPr="00481A5E" w:rsidRDefault="00BC37FF" w:rsidP="00B13F91">
      <w:pPr>
        <w:ind w:firstLine="851"/>
      </w:pPr>
      <w:r w:rsidRPr="00481A5E">
        <w:t>Для обновления списка загруженных документов необходимо нажать кнопку «Обновить список» (</w:t>
      </w:r>
      <w:r w:rsidRPr="00481A5E">
        <w:fldChar w:fldCharType="begin"/>
      </w:r>
      <w:r w:rsidRPr="00481A5E">
        <w:instrText xml:space="preserve"> REF _Ref128553437 \h  \* MERGEFORMAT </w:instrText>
      </w:r>
      <w:r w:rsidRPr="00481A5E">
        <w:fldChar w:fldCharType="separate"/>
      </w:r>
      <w:r w:rsidR="00B17396" w:rsidRPr="004E6910">
        <w:t xml:space="preserve">Рисунок </w:t>
      </w:r>
      <w:r w:rsidR="00B17396">
        <w:rPr>
          <w:noProof/>
        </w:rPr>
        <w:t>126</w:t>
      </w:r>
      <w:r w:rsidRPr="00481A5E">
        <w:fldChar w:fldCharType="end"/>
      </w:r>
      <w:r w:rsidRPr="00481A5E">
        <w:t xml:space="preserve">). </w:t>
      </w:r>
    </w:p>
    <w:p w14:paraId="5FD94302" w14:textId="62C109BF" w:rsidR="00BC37FF" w:rsidRDefault="00BC37FF" w:rsidP="00B13F91">
      <w:pPr>
        <w:ind w:firstLine="851"/>
      </w:pPr>
      <w:r w:rsidRPr="00481A5E">
        <w:t xml:space="preserve">Для загрузки документов </w:t>
      </w:r>
      <w:r>
        <w:t>из РЭМД требуется</w:t>
      </w:r>
      <w:r w:rsidRPr="00481A5E">
        <w:t xml:space="preserve"> нажать кнопку «Получить данные» (</w:t>
      </w:r>
      <w:r w:rsidRPr="00481A5E">
        <w:fldChar w:fldCharType="begin"/>
      </w:r>
      <w:r w:rsidRPr="00481A5E">
        <w:instrText xml:space="preserve"> REF _Ref128553437 \h  \* MERGEFORMAT </w:instrText>
      </w:r>
      <w:r w:rsidRPr="00481A5E">
        <w:fldChar w:fldCharType="separate"/>
      </w:r>
      <w:r w:rsidR="00B17396" w:rsidRPr="004E6910">
        <w:t xml:space="preserve">Рисунок </w:t>
      </w:r>
      <w:r w:rsidR="00B17396">
        <w:rPr>
          <w:noProof/>
        </w:rPr>
        <w:t>126</w:t>
      </w:r>
      <w:r w:rsidRPr="00481A5E">
        <w:fldChar w:fldCharType="end"/>
      </w:r>
      <w:r w:rsidRPr="00481A5E">
        <w:t xml:space="preserve">). </w:t>
      </w:r>
      <w:r>
        <w:t>В результате</w:t>
      </w:r>
      <w:r w:rsidRPr="00481A5E">
        <w:t xml:space="preserve"> отобразится информационное сообщение об успешной загрузке документов (</w:t>
      </w:r>
      <w:r w:rsidRPr="00481A5E">
        <w:fldChar w:fldCharType="begin"/>
      </w:r>
      <w:r w:rsidRPr="00481A5E">
        <w:instrText xml:space="preserve"> REF _Ref128556263 \h </w:instrText>
      </w:r>
      <w:r>
        <w:instrText xml:space="preserve"> \* MERGEFORMAT </w:instrText>
      </w:r>
      <w:r w:rsidRPr="00481A5E">
        <w:fldChar w:fldCharType="separate"/>
      </w:r>
      <w:r w:rsidR="00B17396" w:rsidRPr="00F54897">
        <w:t xml:space="preserve">Рисунок </w:t>
      </w:r>
      <w:r w:rsidR="00B17396">
        <w:rPr>
          <w:noProof/>
        </w:rPr>
        <w:t>127</w:t>
      </w:r>
      <w:r w:rsidRPr="00481A5E">
        <w:fldChar w:fldCharType="end"/>
      </w:r>
      <w:r w:rsidRPr="00481A5E">
        <w:t>).</w:t>
      </w:r>
    </w:p>
    <w:p w14:paraId="2CEC9911" w14:textId="77777777" w:rsidR="00BC37FF" w:rsidRDefault="00BC37FF" w:rsidP="00BC37FF">
      <w:pPr>
        <w:spacing w:after="120" w:line="276" w:lineRule="auto"/>
        <w:ind w:firstLine="0"/>
        <w:jc w:val="center"/>
      </w:pPr>
      <w:r w:rsidRPr="003E367F">
        <w:rPr>
          <w:noProof/>
        </w:rPr>
        <w:drawing>
          <wp:inline distT="0" distB="0" distL="0" distR="0" wp14:anchorId="151FC3A1" wp14:editId="12FA125C">
            <wp:extent cx="5934075" cy="4572822"/>
            <wp:effectExtent l="19050" t="19050" r="9525" b="1841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58722" cy="45918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B8E5E3" w14:textId="4C9A08C0" w:rsidR="00BC37FF" w:rsidRPr="00F54897" w:rsidRDefault="00BC37FF" w:rsidP="00B13F91">
      <w:pPr>
        <w:pStyle w:val="26"/>
        <w:spacing w:after="240" w:line="276" w:lineRule="auto"/>
      </w:pPr>
      <w:bookmarkStart w:id="263" w:name="_Ref128556263"/>
      <w:r w:rsidRPr="00F54897">
        <w:t xml:space="preserve">Рисунок </w:t>
      </w:r>
      <w:r w:rsidRPr="00F54897">
        <w:rPr>
          <w:noProof/>
        </w:rPr>
        <w:fldChar w:fldCharType="begin"/>
      </w:r>
      <w:r w:rsidRPr="00F54897">
        <w:rPr>
          <w:noProof/>
        </w:rPr>
        <w:instrText xml:space="preserve"> SEQ Рисунок \* ARABIC </w:instrText>
      </w:r>
      <w:r w:rsidRPr="00F54897">
        <w:rPr>
          <w:noProof/>
        </w:rPr>
        <w:fldChar w:fldCharType="separate"/>
      </w:r>
      <w:r w:rsidR="00B17396">
        <w:rPr>
          <w:noProof/>
        </w:rPr>
        <w:t>127</w:t>
      </w:r>
      <w:r w:rsidRPr="00F54897">
        <w:rPr>
          <w:noProof/>
        </w:rPr>
        <w:fldChar w:fldCharType="end"/>
      </w:r>
      <w:bookmarkEnd w:id="263"/>
      <w:r w:rsidRPr="00F54897">
        <w:t xml:space="preserve"> – </w:t>
      </w:r>
      <w:r w:rsidRPr="00F54897">
        <w:rPr>
          <w:rFonts w:cs="Arial"/>
        </w:rPr>
        <w:t xml:space="preserve">Окно </w:t>
      </w:r>
      <w:r w:rsidRPr="00F54897">
        <w:t>«Загрузка из РЭМД через РВИМИС». Отображение информационного сообщения</w:t>
      </w:r>
    </w:p>
    <w:p w14:paraId="4F57FE98" w14:textId="3E262C36" w:rsidR="00BC37FF" w:rsidRPr="00BA5FDF" w:rsidRDefault="00BC37FF" w:rsidP="00B13F91">
      <w:pPr>
        <w:ind w:firstLine="851"/>
      </w:pPr>
      <w:r w:rsidRPr="00BA5FDF">
        <w:lastRenderedPageBreak/>
        <w:t>Для просмотра списка загруженных МС необходимо нажать на цифру в колонке «Загружено» в строке требуемого документа (</w:t>
      </w:r>
      <w:r w:rsidRPr="00BA5FDF">
        <w:fldChar w:fldCharType="begin"/>
      </w:r>
      <w:r w:rsidRPr="00BA5FDF">
        <w:instrText xml:space="preserve"> REF _Ref128556862 \h </w:instrText>
      </w:r>
      <w:r>
        <w:instrText xml:space="preserve"> \* MERGEFORMAT </w:instrText>
      </w:r>
      <w:r w:rsidRPr="00BA5FDF">
        <w:fldChar w:fldCharType="separate"/>
      </w:r>
      <w:r w:rsidR="00B17396" w:rsidRPr="00AE3E17">
        <w:t xml:space="preserve">Рисунок </w:t>
      </w:r>
      <w:r w:rsidR="00B17396">
        <w:rPr>
          <w:noProof/>
        </w:rPr>
        <w:t>128</w:t>
      </w:r>
      <w:r w:rsidRPr="00BA5FDF">
        <w:fldChar w:fldCharType="end"/>
      </w:r>
      <w:r w:rsidRPr="00BA5FDF">
        <w:t>).</w:t>
      </w:r>
    </w:p>
    <w:p w14:paraId="7DCEF1D8" w14:textId="77777777" w:rsidR="00BC37FF" w:rsidRDefault="00BC37FF" w:rsidP="00B13F91">
      <w:pPr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4D43703" wp14:editId="0C4F618F">
            <wp:extent cx="5939790" cy="4308475"/>
            <wp:effectExtent l="19050" t="19050" r="22860" b="1587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08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20E980" w14:textId="1AE65F1B" w:rsidR="00BC37FF" w:rsidRPr="00AE3E17" w:rsidRDefault="00BC37FF" w:rsidP="00B13F91">
      <w:pPr>
        <w:pStyle w:val="26"/>
        <w:spacing w:after="240" w:line="276" w:lineRule="auto"/>
      </w:pPr>
      <w:bookmarkStart w:id="264" w:name="_Ref128556862"/>
      <w:r w:rsidRPr="00AE3E17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128</w:t>
      </w:r>
      <w:r w:rsidR="00B17396">
        <w:rPr>
          <w:noProof/>
        </w:rPr>
        <w:fldChar w:fldCharType="end"/>
      </w:r>
      <w:bookmarkEnd w:id="264"/>
      <w:r w:rsidRPr="00AE3E17">
        <w:t xml:space="preserve"> – Окно «Загрузка из РЭМД через РВИМИС». Колонка «Загружено» </w:t>
      </w:r>
    </w:p>
    <w:p w14:paraId="14AA9B0F" w14:textId="68534269" w:rsidR="00BC37FF" w:rsidRPr="00BA5FDF" w:rsidRDefault="00BC37FF" w:rsidP="00B13F91">
      <w:pPr>
        <w:ind w:firstLine="851"/>
      </w:pPr>
      <w:r w:rsidRPr="00BA5FDF">
        <w:t>В результате откроется окно «Список загруженных»</w:t>
      </w:r>
      <w:r>
        <w:t>,</w:t>
      </w:r>
      <w:r w:rsidRPr="00BA5FDF">
        <w:t xml:space="preserve"> в котором будет отображаться список загруженных МС (</w:t>
      </w:r>
      <w:r w:rsidRPr="00BA5FDF">
        <w:fldChar w:fldCharType="begin"/>
      </w:r>
      <w:r w:rsidRPr="00BA5FDF">
        <w:instrText xml:space="preserve"> REF _Ref128557166 \h </w:instrText>
      </w:r>
      <w:r>
        <w:instrText xml:space="preserve"> \* MERGEFORMAT </w:instrText>
      </w:r>
      <w:r w:rsidRPr="00BA5FDF">
        <w:fldChar w:fldCharType="separate"/>
      </w:r>
      <w:r w:rsidR="00B17396" w:rsidRPr="001410BF">
        <w:t xml:space="preserve">Рисунок </w:t>
      </w:r>
      <w:r w:rsidR="00B17396">
        <w:rPr>
          <w:noProof/>
        </w:rPr>
        <w:t>129</w:t>
      </w:r>
      <w:r w:rsidRPr="00BA5FDF">
        <w:fldChar w:fldCharType="end"/>
      </w:r>
      <w:r w:rsidRPr="00BA5FDF">
        <w:t>).</w:t>
      </w:r>
    </w:p>
    <w:p w14:paraId="700B53D5" w14:textId="77777777" w:rsidR="00BC37FF" w:rsidRDefault="00BC37FF" w:rsidP="00B13F91">
      <w:pPr>
        <w:ind w:firstLine="0"/>
        <w:jc w:val="center"/>
        <w:rPr>
          <w:sz w:val="22"/>
          <w:szCs w:val="22"/>
        </w:rPr>
      </w:pPr>
      <w:r w:rsidRPr="00166606">
        <w:rPr>
          <w:noProof/>
          <w:sz w:val="22"/>
          <w:szCs w:val="22"/>
        </w:rPr>
        <w:lastRenderedPageBreak/>
        <w:drawing>
          <wp:inline distT="0" distB="0" distL="0" distR="0" wp14:anchorId="5C5E5AFA" wp14:editId="105E557F">
            <wp:extent cx="5991225" cy="4743589"/>
            <wp:effectExtent l="19050" t="19050" r="9525" b="1905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6"/>
                    <a:srcRect t="925" b="-1"/>
                    <a:stretch/>
                  </pic:blipFill>
                  <pic:spPr bwMode="auto">
                    <a:xfrm>
                      <a:off x="0" y="0"/>
                      <a:ext cx="6009169" cy="47577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BF3DB" w14:textId="0A229B17" w:rsidR="00BC37FF" w:rsidRDefault="00BC37FF" w:rsidP="00B13F91">
      <w:pPr>
        <w:pStyle w:val="26"/>
        <w:spacing w:after="240" w:line="276" w:lineRule="auto"/>
        <w:rPr>
          <w:rFonts w:cs="Arial"/>
        </w:rPr>
      </w:pPr>
      <w:bookmarkStart w:id="265" w:name="_Ref128557166"/>
      <w:r w:rsidRPr="001410BF">
        <w:t xml:space="preserve">Рисунок </w:t>
      </w:r>
      <w:r w:rsidRPr="001410BF">
        <w:rPr>
          <w:noProof/>
        </w:rPr>
        <w:fldChar w:fldCharType="begin"/>
      </w:r>
      <w:r w:rsidRPr="001410BF">
        <w:rPr>
          <w:noProof/>
        </w:rPr>
        <w:instrText xml:space="preserve"> SEQ Рисунок \* ARABIC </w:instrText>
      </w:r>
      <w:r w:rsidRPr="001410BF">
        <w:rPr>
          <w:noProof/>
        </w:rPr>
        <w:fldChar w:fldCharType="separate"/>
      </w:r>
      <w:r w:rsidR="00B17396">
        <w:rPr>
          <w:noProof/>
        </w:rPr>
        <w:t>129</w:t>
      </w:r>
      <w:r w:rsidRPr="001410BF">
        <w:rPr>
          <w:noProof/>
        </w:rPr>
        <w:fldChar w:fldCharType="end"/>
      </w:r>
      <w:bookmarkEnd w:id="265"/>
      <w:r w:rsidRPr="001410BF">
        <w:t xml:space="preserve"> – </w:t>
      </w:r>
      <w:r w:rsidRPr="001410BF">
        <w:rPr>
          <w:rFonts w:cs="Arial"/>
        </w:rPr>
        <w:t>Окно</w:t>
      </w:r>
      <w:r>
        <w:rPr>
          <w:rFonts w:cs="Arial"/>
        </w:rPr>
        <w:t xml:space="preserve"> «Список загруженных»</w:t>
      </w:r>
    </w:p>
    <w:p w14:paraId="62E724E6" w14:textId="7F74EDAA" w:rsidR="00BC37FF" w:rsidRDefault="00BC37FF" w:rsidP="00B13F91">
      <w:pPr>
        <w:ind w:firstLine="851"/>
        <w:rPr>
          <w:rFonts w:cs="Arial"/>
        </w:rPr>
      </w:pPr>
      <w:r>
        <w:t xml:space="preserve">Для просмотра </w:t>
      </w:r>
      <w:r w:rsidRPr="00BA5FDF">
        <w:t>загруженн</w:t>
      </w:r>
      <w:r>
        <w:t>ого</w:t>
      </w:r>
      <w:r w:rsidRPr="00BA5FDF">
        <w:t xml:space="preserve"> МС необходимо нажать на </w:t>
      </w:r>
      <w:r>
        <w:t>номер свидетельства</w:t>
      </w:r>
      <w:r w:rsidRPr="00BA5FDF">
        <w:t xml:space="preserve"> в колонке «</w:t>
      </w:r>
      <w:r>
        <w:t>Номер МС</w:t>
      </w:r>
      <w:r w:rsidRPr="00BA5FDF">
        <w:t>» (</w:t>
      </w:r>
      <w:r w:rsidRPr="00BA5FDF">
        <w:fldChar w:fldCharType="begin"/>
      </w:r>
      <w:r w:rsidRPr="00BA5FDF">
        <w:instrText xml:space="preserve"> REF _Ref128557166 \h </w:instrText>
      </w:r>
      <w:r>
        <w:instrText xml:space="preserve"> \* MERGEFORMAT </w:instrText>
      </w:r>
      <w:r w:rsidRPr="00BA5FDF">
        <w:fldChar w:fldCharType="separate"/>
      </w:r>
      <w:r w:rsidR="00B17396" w:rsidRPr="001410BF">
        <w:t xml:space="preserve">Рисунок </w:t>
      </w:r>
      <w:r w:rsidR="00B17396">
        <w:rPr>
          <w:noProof/>
        </w:rPr>
        <w:t>129</w:t>
      </w:r>
      <w:r w:rsidRPr="00BA5FDF">
        <w:fldChar w:fldCharType="end"/>
      </w:r>
      <w:r w:rsidRPr="00BA5FDF">
        <w:t>).</w:t>
      </w:r>
    </w:p>
    <w:p w14:paraId="587F6DA2" w14:textId="785A2219" w:rsidR="00BC37FF" w:rsidRPr="00E71AA9" w:rsidRDefault="00BC37FF" w:rsidP="00B13F91">
      <w:pPr>
        <w:ind w:firstLine="851"/>
      </w:pPr>
      <w:r w:rsidRPr="00E71AA9">
        <w:rPr>
          <w:rFonts w:cs="Arial"/>
        </w:rPr>
        <w:t xml:space="preserve">Для просмотра списка ошибок по незагруженным МС необходимо </w:t>
      </w:r>
      <w:r w:rsidRPr="00E71AA9">
        <w:t>нажать на цифру в колонке «Ошибки» в строке требуемого документа (</w:t>
      </w:r>
      <w:r w:rsidRPr="00E71AA9">
        <w:fldChar w:fldCharType="begin"/>
      </w:r>
      <w:r w:rsidRPr="00E71AA9">
        <w:instrText xml:space="preserve"> REF _Ref128557728 \h </w:instrText>
      </w:r>
      <w:r>
        <w:instrText xml:space="preserve"> \* MERGEFORMAT </w:instrText>
      </w:r>
      <w:r w:rsidRPr="00E71AA9">
        <w:fldChar w:fldCharType="separate"/>
      </w:r>
      <w:r w:rsidR="00B17396" w:rsidRPr="00A07A22">
        <w:t xml:space="preserve">Рисунок </w:t>
      </w:r>
      <w:r w:rsidR="00B17396">
        <w:rPr>
          <w:noProof/>
        </w:rPr>
        <w:t>130</w:t>
      </w:r>
      <w:r w:rsidRPr="00E71AA9">
        <w:fldChar w:fldCharType="end"/>
      </w:r>
      <w:r w:rsidRPr="00E71AA9">
        <w:t>).</w:t>
      </w:r>
    </w:p>
    <w:p w14:paraId="2B9DD724" w14:textId="77777777" w:rsidR="00BC37FF" w:rsidRDefault="00BC37FF" w:rsidP="00B13F91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4F227C" wp14:editId="35EAD267">
            <wp:extent cx="5939790" cy="4272280"/>
            <wp:effectExtent l="19050" t="19050" r="22860" b="1397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72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533A25" w14:textId="404886E0" w:rsidR="00BC37FF" w:rsidRPr="00A07A22" w:rsidRDefault="00BC37FF" w:rsidP="00B13F91">
      <w:pPr>
        <w:pStyle w:val="26"/>
        <w:spacing w:after="240" w:line="276" w:lineRule="auto"/>
      </w:pPr>
      <w:bookmarkStart w:id="266" w:name="_Ref128557728"/>
      <w:r w:rsidRPr="00A07A22">
        <w:t xml:space="preserve">Рисунок </w:t>
      </w:r>
      <w:r w:rsidRPr="00A07A22">
        <w:rPr>
          <w:noProof/>
        </w:rPr>
        <w:fldChar w:fldCharType="begin"/>
      </w:r>
      <w:r w:rsidRPr="00A07A22">
        <w:rPr>
          <w:noProof/>
        </w:rPr>
        <w:instrText xml:space="preserve"> SEQ Рисунок \* ARABIC </w:instrText>
      </w:r>
      <w:r w:rsidRPr="00A07A22">
        <w:rPr>
          <w:noProof/>
        </w:rPr>
        <w:fldChar w:fldCharType="separate"/>
      </w:r>
      <w:r w:rsidR="00B17396">
        <w:rPr>
          <w:noProof/>
        </w:rPr>
        <w:t>130</w:t>
      </w:r>
      <w:r w:rsidRPr="00A07A22">
        <w:rPr>
          <w:noProof/>
        </w:rPr>
        <w:fldChar w:fldCharType="end"/>
      </w:r>
      <w:bookmarkEnd w:id="266"/>
      <w:r w:rsidRPr="00A07A22">
        <w:t xml:space="preserve"> – </w:t>
      </w:r>
      <w:r w:rsidRPr="00A07A22">
        <w:rPr>
          <w:rFonts w:cs="Arial"/>
        </w:rPr>
        <w:t xml:space="preserve">Окно </w:t>
      </w:r>
      <w:r w:rsidRPr="00A07A22">
        <w:t xml:space="preserve">«Загрузка из </w:t>
      </w:r>
      <w:r w:rsidRPr="00CC0B6F">
        <w:t>РЭМД</w:t>
      </w:r>
      <w:r w:rsidRPr="00A07A22">
        <w:t xml:space="preserve"> через РВИМИС». Колонка «Ошибки»</w:t>
      </w:r>
    </w:p>
    <w:p w14:paraId="50EA94E0" w14:textId="23F1444E" w:rsidR="00BC37FF" w:rsidRPr="00E71AA9" w:rsidRDefault="00BC37FF" w:rsidP="00B13F91">
      <w:pPr>
        <w:ind w:firstLine="851"/>
      </w:pPr>
      <w:r w:rsidRPr="00E71AA9">
        <w:t>В результате откроется окно «Список ошибок»</w:t>
      </w:r>
      <w:r>
        <w:t>,</w:t>
      </w:r>
      <w:r w:rsidRPr="00E71AA9">
        <w:t xml:space="preserve"> в котором будет отображаться список ошибок по незагруженным МС (</w:t>
      </w:r>
      <w:r w:rsidRPr="00E71AA9">
        <w:fldChar w:fldCharType="begin"/>
      </w:r>
      <w:r w:rsidRPr="00E71AA9">
        <w:instrText xml:space="preserve"> REF _Ref128557717 \h </w:instrText>
      </w:r>
      <w:r>
        <w:instrText xml:space="preserve"> \* MERGEFORMAT </w:instrText>
      </w:r>
      <w:r w:rsidRPr="00E71AA9">
        <w:fldChar w:fldCharType="separate"/>
      </w:r>
      <w:r w:rsidR="00B17396" w:rsidRPr="001410BF">
        <w:t xml:space="preserve">Рисунок </w:t>
      </w:r>
      <w:r w:rsidR="00B17396">
        <w:rPr>
          <w:noProof/>
        </w:rPr>
        <w:t>131</w:t>
      </w:r>
      <w:r w:rsidRPr="00E71AA9">
        <w:fldChar w:fldCharType="end"/>
      </w:r>
      <w:r w:rsidRPr="00E71AA9">
        <w:t>).</w:t>
      </w:r>
    </w:p>
    <w:p w14:paraId="525E43BE" w14:textId="77777777" w:rsidR="00BC37FF" w:rsidRDefault="00BC37FF" w:rsidP="00B13F91">
      <w:pPr>
        <w:ind w:firstLine="0"/>
        <w:jc w:val="center"/>
      </w:pPr>
      <w:r>
        <w:rPr>
          <w:noProof/>
        </w:rPr>
        <w:drawing>
          <wp:inline distT="0" distB="0" distL="0" distR="0" wp14:anchorId="0C968DB7" wp14:editId="06C76639">
            <wp:extent cx="5031433" cy="2993781"/>
            <wp:effectExtent l="19050" t="19050" r="17145" b="1651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39" cy="30209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59BF39" w14:textId="1DB2FE3C" w:rsidR="00BC37FF" w:rsidRDefault="00BC37FF" w:rsidP="00B13F91">
      <w:pPr>
        <w:pStyle w:val="26"/>
        <w:spacing w:after="240" w:line="276" w:lineRule="auto"/>
        <w:rPr>
          <w:rFonts w:cs="Arial"/>
        </w:rPr>
      </w:pPr>
      <w:bookmarkStart w:id="267" w:name="_Ref128557717"/>
      <w:r w:rsidRPr="001410BF">
        <w:t xml:space="preserve">Рисунок </w:t>
      </w:r>
      <w:r w:rsidRPr="001410BF">
        <w:rPr>
          <w:noProof/>
        </w:rPr>
        <w:fldChar w:fldCharType="begin"/>
      </w:r>
      <w:r w:rsidRPr="001410BF">
        <w:rPr>
          <w:noProof/>
        </w:rPr>
        <w:instrText xml:space="preserve"> SEQ Рисунок \* ARABIC </w:instrText>
      </w:r>
      <w:r w:rsidRPr="001410BF">
        <w:rPr>
          <w:noProof/>
        </w:rPr>
        <w:fldChar w:fldCharType="separate"/>
      </w:r>
      <w:r w:rsidR="00B17396">
        <w:rPr>
          <w:noProof/>
        </w:rPr>
        <w:t>131</w:t>
      </w:r>
      <w:r w:rsidRPr="001410BF">
        <w:rPr>
          <w:noProof/>
        </w:rPr>
        <w:fldChar w:fldCharType="end"/>
      </w:r>
      <w:bookmarkEnd w:id="267"/>
      <w:r w:rsidRPr="001410BF">
        <w:t xml:space="preserve"> – </w:t>
      </w:r>
      <w:r w:rsidRPr="001410BF">
        <w:rPr>
          <w:rFonts w:cs="Arial"/>
        </w:rPr>
        <w:t>Окно</w:t>
      </w:r>
      <w:r>
        <w:rPr>
          <w:rFonts w:cs="Arial"/>
        </w:rPr>
        <w:t xml:space="preserve"> «Список ошибок»</w:t>
      </w:r>
    </w:p>
    <w:p w14:paraId="5F099019" w14:textId="3F23283E" w:rsidR="00BC37FF" w:rsidRPr="00597059" w:rsidRDefault="00BC37FF" w:rsidP="00B13F91">
      <w:pPr>
        <w:ind w:firstLine="851"/>
      </w:pPr>
      <w:r w:rsidRPr="00597059">
        <w:lastRenderedPageBreak/>
        <w:t xml:space="preserve">В колонке «Пользователь» отображается информация о том, кто произвел загрузку документов </w:t>
      </w:r>
      <w:r>
        <w:t>- с</w:t>
      </w:r>
      <w:r w:rsidRPr="00597059">
        <w:t>истема или конкретный пользователь (</w:t>
      </w:r>
      <w:r w:rsidRPr="00597059">
        <w:fldChar w:fldCharType="begin"/>
      </w:r>
      <w:r w:rsidRPr="00597059">
        <w:instrText xml:space="preserve"> REF _Ref128558268 \h </w:instrText>
      </w:r>
      <w:r>
        <w:instrText xml:space="preserve"> \* MERGEFORMAT </w:instrText>
      </w:r>
      <w:r w:rsidRPr="00597059">
        <w:fldChar w:fldCharType="separate"/>
      </w:r>
      <w:r w:rsidR="00B17396" w:rsidRPr="003C7EF5">
        <w:t xml:space="preserve">Рисунок </w:t>
      </w:r>
      <w:r w:rsidR="00B17396">
        <w:rPr>
          <w:noProof/>
        </w:rPr>
        <w:t>132</w:t>
      </w:r>
      <w:r w:rsidRPr="00597059">
        <w:fldChar w:fldCharType="end"/>
      </w:r>
      <w:r w:rsidRPr="00597059">
        <w:t>).</w:t>
      </w:r>
    </w:p>
    <w:p w14:paraId="0CE9F73C" w14:textId="77777777" w:rsidR="00BC37FF" w:rsidRDefault="00BC37FF" w:rsidP="00B13F91">
      <w:pPr>
        <w:ind w:hanging="142"/>
        <w:jc w:val="center"/>
      </w:pPr>
      <w:r w:rsidRPr="00A25B5C">
        <w:rPr>
          <w:noProof/>
        </w:rPr>
        <w:drawing>
          <wp:inline distT="0" distB="0" distL="0" distR="0" wp14:anchorId="2AA949C9" wp14:editId="3B807CE3">
            <wp:extent cx="5962650" cy="4297187"/>
            <wp:effectExtent l="19050" t="19050" r="19050" b="273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974217" cy="43055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BE7EB5" w14:textId="24D89EB8" w:rsidR="00BC37FF" w:rsidRPr="003C7EF5" w:rsidRDefault="00BC37FF" w:rsidP="00B13F91">
      <w:pPr>
        <w:pStyle w:val="26"/>
        <w:spacing w:after="240" w:line="276" w:lineRule="auto"/>
      </w:pPr>
      <w:bookmarkStart w:id="268" w:name="_Ref128558268"/>
      <w:r w:rsidRPr="003C7EF5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132</w:t>
      </w:r>
      <w:r w:rsidR="00B17396">
        <w:rPr>
          <w:noProof/>
        </w:rPr>
        <w:fldChar w:fldCharType="end"/>
      </w:r>
      <w:bookmarkEnd w:id="268"/>
      <w:r w:rsidRPr="003C7EF5">
        <w:t xml:space="preserve"> – Окно «Загрузка из РЭМД через РВИМИС». Колонка «Пользователь». Отображение возможных значений</w:t>
      </w:r>
    </w:p>
    <w:p w14:paraId="550FAB49" w14:textId="77777777" w:rsidR="00BC37FF" w:rsidRPr="00F638E4" w:rsidRDefault="00BC37FF" w:rsidP="00B13F91">
      <w:pPr>
        <w:pStyle w:val="af2"/>
        <w:ind w:left="0"/>
      </w:pPr>
      <w:bookmarkStart w:id="269" w:name="_Toc143758435"/>
      <w:bookmarkStart w:id="270" w:name="_Toc156380844"/>
      <w:r w:rsidRPr="001465C1">
        <w:t>РЭМД. Список электронных медицинских документов, загруженных из РЭМД</w:t>
      </w:r>
      <w:bookmarkEnd w:id="269"/>
      <w:bookmarkEnd w:id="270"/>
      <w:r>
        <w:t xml:space="preserve"> </w:t>
      </w:r>
    </w:p>
    <w:p w14:paraId="552AFEF0" w14:textId="4B74B70B" w:rsidR="00BC37FF" w:rsidRDefault="00BC37FF" w:rsidP="00B13F91">
      <w:pPr>
        <w:ind w:firstLine="851"/>
      </w:pPr>
      <w:r w:rsidRPr="001A5C4A">
        <w:rPr>
          <w:rFonts w:cs="Arial"/>
        </w:rPr>
        <w:t xml:space="preserve">Для просмотра списка электронных медицинских документов, загруженных из РЭМД, необходимо в меню «Интеграция» выбрать подменю </w:t>
      </w:r>
      <w:r w:rsidRPr="001A5C4A">
        <w:t>«</w:t>
      </w:r>
      <w:r w:rsidRPr="00C815FA">
        <w:t>Загруженные документы из РЭМД</w:t>
      </w:r>
      <w:r w:rsidRPr="001A5C4A">
        <w:rPr>
          <w:rFonts w:cs="Arial"/>
        </w:rPr>
        <w:t>» и в открывшемся окне отобразится форма «Загру</w:t>
      </w:r>
      <w:r>
        <w:rPr>
          <w:rFonts w:cs="Arial"/>
        </w:rPr>
        <w:t>женные</w:t>
      </w:r>
      <w:r w:rsidRPr="001A5C4A">
        <w:rPr>
          <w:rFonts w:cs="Arial"/>
        </w:rPr>
        <w:t xml:space="preserve"> документ</w:t>
      </w:r>
      <w:r>
        <w:rPr>
          <w:rFonts w:cs="Arial"/>
        </w:rPr>
        <w:t>ы</w:t>
      </w:r>
      <w:r w:rsidRPr="001A5C4A">
        <w:rPr>
          <w:rFonts w:cs="Arial"/>
        </w:rPr>
        <w:t xml:space="preserve"> из РЭМД»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_Ref128554267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F2798B">
        <w:t xml:space="preserve">Рисунок </w:t>
      </w:r>
      <w:r w:rsidR="00B17396">
        <w:rPr>
          <w:noProof/>
        </w:rPr>
        <w:t>133</w:t>
      </w:r>
      <w:r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D831AD8" w14:textId="77777777" w:rsidR="00BC37FF" w:rsidRDefault="00BC37FF" w:rsidP="00BC37FF">
      <w:pPr>
        <w:ind w:firstLine="0"/>
        <w:jc w:val="center"/>
        <w:rPr>
          <w:sz w:val="22"/>
          <w:szCs w:val="22"/>
        </w:rPr>
      </w:pPr>
      <w:r w:rsidRPr="008679F9">
        <w:rPr>
          <w:noProof/>
          <w:sz w:val="22"/>
          <w:szCs w:val="22"/>
        </w:rPr>
        <w:lastRenderedPageBreak/>
        <w:drawing>
          <wp:inline distT="0" distB="0" distL="0" distR="0" wp14:anchorId="4B43D446" wp14:editId="04336A09">
            <wp:extent cx="6120130" cy="1996440"/>
            <wp:effectExtent l="19050" t="19050" r="13970" b="2286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782793">
        <w:rPr>
          <w:sz w:val="22"/>
          <w:szCs w:val="22"/>
        </w:rPr>
        <w:t xml:space="preserve"> </w:t>
      </w:r>
    </w:p>
    <w:p w14:paraId="59A9D29E" w14:textId="52F34313" w:rsidR="00BC37FF" w:rsidRPr="00F2798B" w:rsidRDefault="00BC37FF" w:rsidP="0050084A">
      <w:pPr>
        <w:pStyle w:val="26"/>
        <w:spacing w:after="240" w:line="276" w:lineRule="auto"/>
      </w:pPr>
      <w:bookmarkStart w:id="271" w:name="_Ref128554267"/>
      <w:r w:rsidRPr="00F2798B">
        <w:t xml:space="preserve">Рисунок </w:t>
      </w:r>
      <w:r w:rsidRPr="00F2798B">
        <w:rPr>
          <w:noProof/>
        </w:rPr>
        <w:fldChar w:fldCharType="begin"/>
      </w:r>
      <w:r w:rsidRPr="00F2798B">
        <w:rPr>
          <w:noProof/>
        </w:rPr>
        <w:instrText xml:space="preserve"> SEQ Рисунок \* ARABIC </w:instrText>
      </w:r>
      <w:r w:rsidRPr="00F2798B">
        <w:rPr>
          <w:noProof/>
        </w:rPr>
        <w:fldChar w:fldCharType="separate"/>
      </w:r>
      <w:r w:rsidR="00B17396">
        <w:rPr>
          <w:noProof/>
        </w:rPr>
        <w:t>133</w:t>
      </w:r>
      <w:r w:rsidRPr="00F2798B">
        <w:rPr>
          <w:noProof/>
        </w:rPr>
        <w:fldChar w:fldCharType="end"/>
      </w:r>
      <w:bookmarkEnd w:id="271"/>
      <w:r w:rsidRPr="00F2798B">
        <w:t xml:space="preserve"> – </w:t>
      </w:r>
      <w:r w:rsidRPr="00F2798B">
        <w:rPr>
          <w:rFonts w:cs="Arial"/>
        </w:rPr>
        <w:t xml:space="preserve">Окно </w:t>
      </w:r>
      <w:r w:rsidRPr="00F2798B">
        <w:t>«Загруженные документы из РЭМД»</w:t>
      </w:r>
    </w:p>
    <w:p w14:paraId="6301E4DE" w14:textId="5D1865E0" w:rsidR="00BC37FF" w:rsidRDefault="00BC37FF" w:rsidP="0050084A">
      <w:pPr>
        <w:ind w:firstLine="851"/>
      </w:pPr>
      <w:r w:rsidRPr="003C7EF5">
        <w:rPr>
          <w:rFonts w:cs="Arial"/>
          <w:bCs/>
        </w:rPr>
        <w:t>Для формирования списка</w:t>
      </w:r>
      <w:r>
        <w:rPr>
          <w:rFonts w:cs="Arial"/>
          <w:bCs/>
        </w:rPr>
        <w:t xml:space="preserve"> загруженных</w:t>
      </w:r>
      <w:r w:rsidRPr="003C7EF5">
        <w:rPr>
          <w:rFonts w:cs="Arial"/>
          <w:bCs/>
        </w:rPr>
        <w:t xml:space="preserve"> документов пользователю необходимо заполнить требуемые поля </w:t>
      </w:r>
      <w:r>
        <w:rPr>
          <w:rFonts w:cs="Arial"/>
          <w:bCs/>
        </w:rPr>
        <w:t>поиска (</w:t>
      </w:r>
      <w:r w:rsidRPr="003C7EF5">
        <w:rPr>
          <w:rFonts w:cs="Arial"/>
          <w:bCs/>
        </w:rPr>
        <w:t>фильтрации</w:t>
      </w:r>
      <w:r>
        <w:rPr>
          <w:rFonts w:cs="Arial"/>
          <w:bCs/>
        </w:rPr>
        <w:t>)</w:t>
      </w:r>
      <w:r w:rsidRPr="003C7EF5">
        <w:rPr>
          <w:rFonts w:cs="Arial"/>
          <w:bCs/>
        </w:rPr>
        <w:t xml:space="preserve"> списка и нажать на кнопку «Обновит</w:t>
      </w:r>
      <w:r>
        <w:rPr>
          <w:rFonts w:cs="Arial"/>
          <w:bCs/>
        </w:rPr>
        <w:t>ь</w:t>
      </w:r>
      <w:r w:rsidRPr="003C7EF5">
        <w:rPr>
          <w:rFonts w:cs="Arial"/>
          <w:bCs/>
        </w:rPr>
        <w:t>»</w:t>
      </w:r>
      <w:r>
        <w:rPr>
          <w:rFonts w:cs="Arial"/>
          <w:bCs/>
        </w:rPr>
        <w:t xml:space="preserve"> </w:t>
      </w:r>
      <w:r w:rsidRPr="001A5C4A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_Ref128554267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F2798B">
        <w:t xml:space="preserve">Рисунок </w:t>
      </w:r>
      <w:r w:rsidR="00B17396">
        <w:rPr>
          <w:noProof/>
        </w:rPr>
        <w:t>133</w:t>
      </w:r>
      <w:r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AB600F3" w14:textId="77777777" w:rsidR="00BC37FF" w:rsidRPr="005D5D4E" w:rsidRDefault="00BC37FF" w:rsidP="0050084A">
      <w:pPr>
        <w:ind w:firstLine="851"/>
        <w:rPr>
          <w:rFonts w:cs="Arial"/>
        </w:rPr>
      </w:pPr>
      <w:r w:rsidRPr="005D5D4E">
        <w:t xml:space="preserve">Блок </w:t>
      </w:r>
      <w:r w:rsidRPr="005D5D4E">
        <w:rPr>
          <w:rFonts w:cs="Arial"/>
        </w:rPr>
        <w:t>поиска (фильтрации) списка документов содержит следующие поля:</w:t>
      </w:r>
    </w:p>
    <w:p w14:paraId="134F3E20" w14:textId="77777777" w:rsidR="00BC37FF" w:rsidRDefault="00BC37FF" w:rsidP="0050084A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D5D4E">
        <w:rPr>
          <w:rFonts w:cs="Arial"/>
        </w:rPr>
        <w:t xml:space="preserve">«Дата загрузки </w:t>
      </w:r>
      <w:r>
        <w:rPr>
          <w:rFonts w:cs="Arial"/>
        </w:rPr>
        <w:t>МС</w:t>
      </w:r>
      <w:r w:rsidRPr="005D5D4E">
        <w:rPr>
          <w:rFonts w:cs="Arial"/>
        </w:rPr>
        <w:t>» (с…по…). По умолчанию устанавливается период с</w:t>
      </w:r>
      <w:r>
        <w:rPr>
          <w:rFonts w:cs="Arial"/>
        </w:rPr>
        <w:t>о</w:t>
      </w:r>
      <w:r w:rsidRPr="005D5D4E">
        <w:rPr>
          <w:rFonts w:cs="Arial"/>
        </w:rPr>
        <w:t xml:space="preserve"> вчерашнего по сегодняшний день;</w:t>
      </w:r>
    </w:p>
    <w:p w14:paraId="620F0EEA" w14:textId="77777777" w:rsidR="00BC37FF" w:rsidRDefault="00BC37FF" w:rsidP="0050084A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 xml:space="preserve">«Дата выдачи» </w:t>
      </w:r>
      <w:r w:rsidRPr="005D5D4E">
        <w:rPr>
          <w:rFonts w:cs="Arial"/>
        </w:rPr>
        <w:t>(с…по…)</w:t>
      </w:r>
      <w:r>
        <w:rPr>
          <w:rFonts w:cs="Arial"/>
        </w:rPr>
        <w:t>;</w:t>
      </w:r>
    </w:p>
    <w:p w14:paraId="76BC172C" w14:textId="77777777" w:rsidR="00BC37FF" w:rsidRPr="005D5D4E" w:rsidRDefault="00BC37FF" w:rsidP="0050084A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D5D4E">
        <w:rPr>
          <w:rFonts w:cs="Arial"/>
        </w:rPr>
        <w:t>«</w:t>
      </w:r>
      <w:r>
        <w:rPr>
          <w:rFonts w:cs="Arial"/>
        </w:rPr>
        <w:t>МО</w:t>
      </w:r>
      <w:r w:rsidRPr="005D5D4E">
        <w:rPr>
          <w:rFonts w:cs="Arial"/>
        </w:rPr>
        <w:t xml:space="preserve">». Выбираются </w:t>
      </w:r>
      <w:r>
        <w:rPr>
          <w:rFonts w:cs="Arial"/>
        </w:rPr>
        <w:t>МО</w:t>
      </w:r>
      <w:r w:rsidRPr="005D5D4E">
        <w:rPr>
          <w:rFonts w:cs="Arial"/>
        </w:rPr>
        <w:t xml:space="preserve">, по которым необходимо осуществить просмотр </w:t>
      </w:r>
      <w:r>
        <w:rPr>
          <w:rFonts w:cs="Arial"/>
        </w:rPr>
        <w:t xml:space="preserve">загруженных </w:t>
      </w:r>
      <w:r w:rsidRPr="005D5D4E">
        <w:rPr>
          <w:rFonts w:cs="Arial"/>
        </w:rPr>
        <w:t>документов</w:t>
      </w:r>
      <w:r>
        <w:rPr>
          <w:rFonts w:cs="Arial"/>
        </w:rPr>
        <w:t>;</w:t>
      </w:r>
    </w:p>
    <w:p w14:paraId="28D1EFF7" w14:textId="77777777" w:rsidR="00BC37FF" w:rsidRPr="005D5D4E" w:rsidRDefault="00BC37FF" w:rsidP="0050084A">
      <w:pPr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5D5D4E">
        <w:rPr>
          <w:rFonts w:cs="Arial"/>
        </w:rPr>
        <w:t>«</w:t>
      </w:r>
      <w:r>
        <w:rPr>
          <w:rFonts w:cs="Arial"/>
        </w:rPr>
        <w:t>Тип свидетельства</w:t>
      </w:r>
      <w:r w:rsidRPr="005D5D4E">
        <w:rPr>
          <w:rFonts w:cs="Arial"/>
        </w:rPr>
        <w:t>». Выбираются следующие значения:</w:t>
      </w:r>
    </w:p>
    <w:p w14:paraId="18EFAFAC" w14:textId="77777777" w:rsidR="00BC37FF" w:rsidRPr="005D5D4E" w:rsidRDefault="00BC37FF" w:rsidP="00BC37FF">
      <w:pPr>
        <w:numPr>
          <w:ilvl w:val="0"/>
          <w:numId w:val="43"/>
        </w:numPr>
        <w:rPr>
          <w:rFonts w:cs="Arial"/>
        </w:rPr>
      </w:pPr>
      <w:r w:rsidRPr="005D5D4E">
        <w:rPr>
          <w:rFonts w:cs="Arial"/>
        </w:rPr>
        <w:t>«Рождения»;</w:t>
      </w:r>
    </w:p>
    <w:p w14:paraId="3E332443" w14:textId="77777777" w:rsidR="00BC37FF" w:rsidRPr="005D5D4E" w:rsidRDefault="00BC37FF" w:rsidP="00BC37FF">
      <w:pPr>
        <w:numPr>
          <w:ilvl w:val="0"/>
          <w:numId w:val="43"/>
        </w:numPr>
        <w:rPr>
          <w:rFonts w:cs="Arial"/>
        </w:rPr>
      </w:pPr>
      <w:r w:rsidRPr="005D5D4E">
        <w:rPr>
          <w:rFonts w:cs="Arial"/>
        </w:rPr>
        <w:t>«Смерти»;</w:t>
      </w:r>
    </w:p>
    <w:p w14:paraId="4B0302D1" w14:textId="77777777" w:rsidR="00BC37FF" w:rsidRPr="005D5D4E" w:rsidRDefault="00BC37FF" w:rsidP="00BC37FF">
      <w:pPr>
        <w:numPr>
          <w:ilvl w:val="0"/>
          <w:numId w:val="43"/>
        </w:numPr>
        <w:rPr>
          <w:rFonts w:cs="Arial"/>
        </w:rPr>
      </w:pPr>
      <w:r w:rsidRPr="005D5D4E">
        <w:rPr>
          <w:rFonts w:cs="Arial"/>
        </w:rPr>
        <w:t xml:space="preserve">«Перинатальной смерти»; </w:t>
      </w:r>
    </w:p>
    <w:p w14:paraId="4D8FFC05" w14:textId="7C564E6A" w:rsidR="00BC37FF" w:rsidRPr="001A5C4A" w:rsidRDefault="00BC37FF" w:rsidP="0050084A">
      <w:pPr>
        <w:ind w:firstLine="851"/>
        <w:rPr>
          <w:rFonts w:cs="Arial"/>
        </w:rPr>
      </w:pPr>
      <w:r w:rsidRPr="001A5C4A">
        <w:rPr>
          <w:rFonts w:cs="Arial"/>
        </w:rPr>
        <w:t xml:space="preserve">В окне </w:t>
      </w:r>
      <w:r w:rsidRPr="00C815FA">
        <w:t>«Загруженные документы из РЭМД»</w:t>
      </w:r>
      <w:r>
        <w:t xml:space="preserve"> </w:t>
      </w:r>
      <w:r w:rsidRPr="001A5C4A">
        <w:rPr>
          <w:rFonts w:cs="Arial"/>
        </w:rPr>
        <w:t>отображается следующая информация об электронном документе (</w:t>
      </w:r>
      <w:r w:rsidRPr="00C815FA">
        <w:fldChar w:fldCharType="begin"/>
      </w:r>
      <w:r w:rsidRPr="00C815FA">
        <w:instrText xml:space="preserve"> REF _Ref128554267 \h </w:instrText>
      </w:r>
      <w:r>
        <w:instrText xml:space="preserve"> \* MERGEFORMAT </w:instrText>
      </w:r>
      <w:r w:rsidRPr="00C815FA">
        <w:fldChar w:fldCharType="separate"/>
      </w:r>
      <w:r w:rsidR="00B17396" w:rsidRPr="00F2798B">
        <w:t xml:space="preserve">Рисунок </w:t>
      </w:r>
      <w:r w:rsidR="00B17396">
        <w:rPr>
          <w:noProof/>
        </w:rPr>
        <w:t>133</w:t>
      </w:r>
      <w:r w:rsidRPr="00C815FA">
        <w:fldChar w:fldCharType="end"/>
      </w:r>
      <w:r w:rsidRPr="001A5C4A">
        <w:rPr>
          <w:rFonts w:cs="Arial"/>
        </w:rPr>
        <w:t>):</w:t>
      </w:r>
    </w:p>
    <w:p w14:paraId="27C41B78" w14:textId="77777777" w:rsidR="00BC37FF" w:rsidRDefault="00BC37FF" w:rsidP="0050084A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Дата загрузки</w:t>
      </w:r>
      <w:r w:rsidRPr="001A5C4A">
        <w:rPr>
          <w:rFonts w:cs="Arial"/>
        </w:rPr>
        <w:t>»;</w:t>
      </w:r>
    </w:p>
    <w:p w14:paraId="295E814B" w14:textId="77777777" w:rsidR="00BC37FF" w:rsidRPr="001A5C4A" w:rsidRDefault="00BC37FF" w:rsidP="0050084A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«МО»;</w:t>
      </w:r>
    </w:p>
    <w:p w14:paraId="2992E4A7" w14:textId="77777777" w:rsidR="00BC37FF" w:rsidRDefault="00BC37FF" w:rsidP="0050084A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«Тип </w:t>
      </w:r>
      <w:r>
        <w:rPr>
          <w:rFonts w:cs="Arial"/>
        </w:rPr>
        <w:t>документа</w:t>
      </w:r>
      <w:r w:rsidRPr="001A5C4A">
        <w:rPr>
          <w:rFonts w:cs="Arial"/>
        </w:rPr>
        <w:t>»;</w:t>
      </w:r>
    </w:p>
    <w:p w14:paraId="035A9C4F" w14:textId="77777777" w:rsidR="00BC37FF" w:rsidRPr="001A5C4A" w:rsidRDefault="00BC37FF" w:rsidP="0050084A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«Номер МС»;</w:t>
      </w:r>
    </w:p>
    <w:p w14:paraId="462B3AAC" w14:textId="77777777" w:rsidR="00BC37FF" w:rsidRPr="001A5C4A" w:rsidRDefault="00BC37FF" w:rsidP="0050084A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Дата выдачи</w:t>
      </w:r>
      <w:r w:rsidRPr="001A5C4A">
        <w:rPr>
          <w:rFonts w:cs="Arial"/>
        </w:rPr>
        <w:t>»;</w:t>
      </w:r>
    </w:p>
    <w:p w14:paraId="0376A644" w14:textId="77777777" w:rsidR="00BC37FF" w:rsidRPr="001A5C4A" w:rsidRDefault="00BC37FF" w:rsidP="0050084A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ФИО пациента</w:t>
      </w:r>
      <w:r w:rsidRPr="001A5C4A">
        <w:rPr>
          <w:rFonts w:cs="Arial"/>
        </w:rPr>
        <w:t>»</w:t>
      </w:r>
      <w:r>
        <w:rPr>
          <w:rFonts w:cs="Arial"/>
        </w:rPr>
        <w:t>.</w:t>
      </w:r>
    </w:p>
    <w:p w14:paraId="79D520A4" w14:textId="4E4189C9" w:rsidR="00BC37FF" w:rsidRDefault="00BC37FF" w:rsidP="0050084A">
      <w:pPr>
        <w:ind w:firstLine="851"/>
      </w:pPr>
      <w:r w:rsidRPr="008C3FCD">
        <w:t>Для просмотра загруженного МС необходимо нажать на номер свидетельства в колонке «Номер МС» в строке требуемого документа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_Ref128554267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F2798B">
        <w:t xml:space="preserve">Рисунок </w:t>
      </w:r>
      <w:r w:rsidR="00B17396">
        <w:rPr>
          <w:noProof/>
        </w:rPr>
        <w:t>133</w:t>
      </w:r>
      <w:r>
        <w:rPr>
          <w:rFonts w:cs="Arial"/>
        </w:rPr>
        <w:fldChar w:fldCharType="end"/>
      </w:r>
      <w:r w:rsidRPr="008C3FCD">
        <w:t>). В результате будет открыта форма просмотра выбранного МС</w:t>
      </w:r>
      <w:r>
        <w:t xml:space="preserve"> (</w:t>
      </w:r>
      <w:r>
        <w:fldChar w:fldCharType="begin"/>
      </w:r>
      <w:r>
        <w:instrText xml:space="preserve"> REF _Ref57988081 \h </w:instrText>
      </w:r>
      <w: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106</w:t>
      </w:r>
      <w:r>
        <w:fldChar w:fldCharType="end"/>
      </w:r>
      <w:r>
        <w:t>)</w:t>
      </w:r>
      <w:r w:rsidRPr="008C3FCD">
        <w:t>.</w:t>
      </w:r>
    </w:p>
    <w:p w14:paraId="14FDE10B" w14:textId="66B1C164" w:rsidR="00AF349D" w:rsidRPr="00D934BF" w:rsidRDefault="00BC37FF" w:rsidP="0050084A">
      <w:pPr>
        <w:ind w:firstLine="851"/>
        <w:rPr>
          <w:rFonts w:cs="Arial"/>
          <w:bCs/>
        </w:rPr>
      </w:pPr>
      <w:r w:rsidRPr="001A5C4A">
        <w:rPr>
          <w:rFonts w:cs="Arial"/>
        </w:rPr>
        <w:lastRenderedPageBreak/>
        <w:t xml:space="preserve">Просмотр сформированного 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-документа по МС осуществляется по аналогии с просмотром, описанным в п.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_Ref143603032 \n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>
        <w:rPr>
          <w:rFonts w:cs="Arial"/>
        </w:rPr>
        <w:t>4.4.1.5</w:t>
      </w:r>
      <w:r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документа.</w:t>
      </w:r>
    </w:p>
    <w:p w14:paraId="24ADC96F" w14:textId="30025938" w:rsidR="00B92B98" w:rsidRPr="00C91692" w:rsidRDefault="00B92B98" w:rsidP="007349AA">
      <w:pPr>
        <w:pStyle w:val="af1"/>
        <w:rPr>
          <w:rFonts w:cs="Arial"/>
        </w:rPr>
      </w:pPr>
      <w:bookmarkStart w:id="272" w:name="_Toc156380845"/>
      <w:r w:rsidRPr="00C91692">
        <w:rPr>
          <w:rFonts w:cs="Arial"/>
        </w:rPr>
        <w:t>Конструктор отчетов</w:t>
      </w:r>
      <w:bookmarkEnd w:id="272"/>
    </w:p>
    <w:p w14:paraId="3A1575C6" w14:textId="24367B3A" w:rsidR="00B92B98" w:rsidRPr="004728C9" w:rsidRDefault="00B92B98" w:rsidP="0050084A">
      <w:pPr>
        <w:ind w:firstLine="851"/>
        <w:rPr>
          <w:rFonts w:cs="Arial"/>
        </w:rPr>
      </w:pPr>
      <w:r w:rsidRPr="004728C9">
        <w:rPr>
          <w:rFonts w:cs="Arial"/>
        </w:rPr>
        <w:t>Для работы с отчетами конструктора отчетов необ</w:t>
      </w:r>
      <w:r w:rsidR="00D05A8B" w:rsidRPr="004728C9">
        <w:rPr>
          <w:rFonts w:cs="Arial"/>
        </w:rPr>
        <w:t xml:space="preserve">ходимо в меню «Аналитика» </w:t>
      </w:r>
      <w:r w:rsidR="00381664" w:rsidRPr="004728C9">
        <w:rPr>
          <w:rFonts w:cs="Arial"/>
        </w:rPr>
        <w:t>выбрать подменю «Отчеты»</w:t>
      </w:r>
      <w:r w:rsidR="00B7623D" w:rsidRP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_Ref503871706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="00381664" w:rsidRPr="004728C9">
        <w:rPr>
          <w:rFonts w:cs="Arial"/>
        </w:rPr>
        <w:t>.</w:t>
      </w:r>
    </w:p>
    <w:p w14:paraId="64540D96" w14:textId="77047C40" w:rsidR="00381664" w:rsidRPr="004728C9" w:rsidRDefault="001560F3" w:rsidP="0050084A">
      <w:pPr>
        <w:ind w:firstLine="851"/>
        <w:rPr>
          <w:rFonts w:cs="Arial"/>
        </w:rPr>
      </w:pPr>
      <w:r w:rsidRPr="004728C9">
        <w:rPr>
          <w:rFonts w:cs="Arial"/>
        </w:rPr>
        <w:t>В открывшемся окне</w:t>
      </w:r>
      <w:r w:rsidR="00381664" w:rsidRPr="004728C9">
        <w:rPr>
          <w:rFonts w:cs="Arial"/>
        </w:rPr>
        <w:t xml:space="preserve"> </w:t>
      </w:r>
      <w:r w:rsidR="00F32976" w:rsidRPr="004728C9">
        <w:rPr>
          <w:rFonts w:cs="Arial"/>
        </w:rPr>
        <w:t xml:space="preserve">будет </w:t>
      </w:r>
      <w:r w:rsidR="00381664" w:rsidRPr="004728C9">
        <w:rPr>
          <w:rFonts w:cs="Arial"/>
        </w:rPr>
        <w:t>представлен список рабочих отчетов конструктора</w:t>
      </w:r>
      <w:r w:rsid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_Ref488327105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134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="00381664" w:rsidRPr="004728C9">
        <w:rPr>
          <w:rFonts w:cs="Arial"/>
        </w:rPr>
        <w:t>.</w:t>
      </w:r>
    </w:p>
    <w:p w14:paraId="079A1979" w14:textId="41803DEF" w:rsidR="00381664" w:rsidRPr="004728C9" w:rsidRDefault="00F44090" w:rsidP="00594411">
      <w:pPr>
        <w:pStyle w:val="affff8"/>
        <w:spacing w:before="0"/>
        <w:rPr>
          <w:rFonts w:cs="Arial"/>
        </w:rPr>
      </w:pPr>
      <w:r w:rsidRPr="00392F66">
        <w:rPr>
          <w:rFonts w:cs="Arial"/>
        </w:rPr>
        <w:drawing>
          <wp:inline distT="0" distB="0" distL="0" distR="0" wp14:anchorId="6FD4CDE4" wp14:editId="2ED812A1">
            <wp:extent cx="5591175" cy="6490357"/>
            <wp:effectExtent l="19050" t="19050" r="9525" b="2476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613717" cy="651652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523A75" w14:textId="169BA78D" w:rsidR="001560F3" w:rsidRPr="004728C9" w:rsidRDefault="00CE39A5" w:rsidP="0050084A">
      <w:pPr>
        <w:pStyle w:val="26"/>
        <w:spacing w:after="240" w:line="276" w:lineRule="auto"/>
      </w:pPr>
      <w:bookmarkStart w:id="273" w:name="_Ref488327105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134</w:t>
      </w:r>
      <w:r w:rsidR="005F05DE" w:rsidRPr="004728C9">
        <w:rPr>
          <w:noProof/>
        </w:rPr>
        <w:fldChar w:fldCharType="end"/>
      </w:r>
      <w:bookmarkEnd w:id="273"/>
      <w:r w:rsidR="001560F3" w:rsidRPr="004728C9">
        <w:t xml:space="preserve"> – Список отчетов конструктора</w:t>
      </w:r>
    </w:p>
    <w:p w14:paraId="6D9AC7E6" w14:textId="5D0B1219" w:rsidR="00381664" w:rsidRPr="004728C9" w:rsidRDefault="00381664" w:rsidP="0050084A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 xml:space="preserve">Для просмотра и работы с отчетом необходимо нажать на </w:t>
      </w:r>
      <w:r w:rsidR="00F32976" w:rsidRPr="004728C9">
        <w:rPr>
          <w:rFonts w:cs="Arial"/>
        </w:rPr>
        <w:t xml:space="preserve">название </w:t>
      </w:r>
      <w:r w:rsidRPr="004728C9">
        <w:rPr>
          <w:rFonts w:cs="Arial"/>
        </w:rPr>
        <w:t>отчета.</w:t>
      </w:r>
    </w:p>
    <w:p w14:paraId="65F3A71B" w14:textId="77777777" w:rsidR="00381664" w:rsidRPr="004728C9" w:rsidRDefault="00381664" w:rsidP="008A4AFE">
      <w:pPr>
        <w:pStyle w:val="af2"/>
        <w:ind w:left="0"/>
        <w:rPr>
          <w:rFonts w:cs="Arial"/>
        </w:rPr>
      </w:pPr>
      <w:bookmarkStart w:id="274" w:name="_Toc156380846"/>
      <w:r w:rsidRPr="004728C9">
        <w:rPr>
          <w:rFonts w:cs="Arial"/>
        </w:rPr>
        <w:t>Виды отчетов</w:t>
      </w:r>
      <w:bookmarkEnd w:id="274"/>
    </w:p>
    <w:p w14:paraId="4F5EAE05" w14:textId="0CA8005C" w:rsidR="00381664" w:rsidRPr="004728C9" w:rsidRDefault="00381664" w:rsidP="0050084A">
      <w:pPr>
        <w:ind w:firstLine="851"/>
        <w:rPr>
          <w:rFonts w:cs="Arial"/>
        </w:rPr>
      </w:pPr>
      <w:r w:rsidRPr="004728C9">
        <w:rPr>
          <w:rFonts w:cs="Arial"/>
        </w:rPr>
        <w:t>В подсистеме отчеты представлены в виде 3</w:t>
      </w:r>
      <w:r w:rsidR="00F32976" w:rsidRPr="004728C9">
        <w:rPr>
          <w:rFonts w:cs="Arial"/>
        </w:rPr>
        <w:t>-х</w:t>
      </w:r>
      <w:r w:rsidRPr="004728C9">
        <w:rPr>
          <w:rFonts w:cs="Arial"/>
        </w:rPr>
        <w:t xml:space="preserve"> </w:t>
      </w:r>
      <w:r w:rsidR="00372D8E" w:rsidRPr="004728C9">
        <w:rPr>
          <w:rFonts w:cs="Arial"/>
        </w:rPr>
        <w:t>разновидностей:</w:t>
      </w:r>
    </w:p>
    <w:p w14:paraId="7E46CF47" w14:textId="77777777" w:rsidR="00372D8E" w:rsidRPr="004728C9" w:rsidRDefault="00372D8E" w:rsidP="0050084A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таблица: перечень свидетельств с определенным набором показателей - список;</w:t>
      </w:r>
    </w:p>
    <w:p w14:paraId="7D8AD259" w14:textId="77777777" w:rsidR="00372D8E" w:rsidRPr="004728C9" w:rsidRDefault="00372D8E" w:rsidP="0050084A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сводная таблица: отчет представляет собой количественную оценку по различным показателям;</w:t>
      </w:r>
    </w:p>
    <w:p w14:paraId="51B48E67" w14:textId="77777777" w:rsidR="00372D8E" w:rsidRPr="004728C9" w:rsidRDefault="00372D8E" w:rsidP="0050084A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график: графическое представление данных сводной таблицы.</w:t>
      </w:r>
    </w:p>
    <w:p w14:paraId="16C7D8D1" w14:textId="77777777" w:rsidR="00372D8E" w:rsidRPr="004728C9" w:rsidRDefault="00372D8E" w:rsidP="0050084A">
      <w:pPr>
        <w:pStyle w:val="aff9"/>
        <w:ind w:left="0" w:firstLine="851"/>
        <w:rPr>
          <w:rFonts w:cs="Arial"/>
        </w:rPr>
      </w:pPr>
      <w:r w:rsidRPr="004728C9">
        <w:rPr>
          <w:rFonts w:cs="Arial"/>
        </w:rPr>
        <w:t>Для получения списка свидетельств необходимо использовать отчета вида «таблица», а для количественных сведений – отчет вида «сводная таблица».</w:t>
      </w:r>
    </w:p>
    <w:p w14:paraId="0BD583C6" w14:textId="77777777" w:rsidR="00381664" w:rsidRPr="004728C9" w:rsidRDefault="00381664" w:rsidP="008A4AFE">
      <w:pPr>
        <w:pStyle w:val="af2"/>
        <w:ind w:left="0"/>
        <w:rPr>
          <w:rFonts w:cs="Arial"/>
        </w:rPr>
      </w:pPr>
      <w:bookmarkStart w:id="275" w:name="_Toc156380847"/>
      <w:r w:rsidRPr="004728C9">
        <w:rPr>
          <w:rFonts w:cs="Arial"/>
        </w:rPr>
        <w:t>Структура отчетов</w:t>
      </w:r>
      <w:bookmarkEnd w:id="275"/>
    </w:p>
    <w:p w14:paraId="192CFF1A" w14:textId="63D22DB8" w:rsidR="00372D8E" w:rsidRPr="004728C9" w:rsidRDefault="00372D8E" w:rsidP="0050084A">
      <w:pPr>
        <w:ind w:firstLine="851"/>
        <w:rPr>
          <w:rFonts w:cs="Arial"/>
        </w:rPr>
      </w:pPr>
      <w:r w:rsidRPr="004728C9">
        <w:rPr>
          <w:rFonts w:cs="Arial"/>
        </w:rPr>
        <w:t>В общем виде отчет состоит из следующих составляющих</w:t>
      </w:r>
      <w:r w:rsidR="001560F3" w:rsidRPr="004728C9">
        <w:rPr>
          <w:rFonts w:cs="Arial"/>
        </w:rPr>
        <w:t xml:space="preserve"> (</w:t>
      </w:r>
      <w:r w:rsidR="001560F3" w:rsidRPr="004728C9">
        <w:rPr>
          <w:rFonts w:cs="Arial"/>
        </w:rPr>
        <w:fldChar w:fldCharType="begin"/>
      </w:r>
      <w:r w:rsidR="001560F3" w:rsidRPr="004728C9">
        <w:rPr>
          <w:rFonts w:cs="Arial"/>
        </w:rPr>
        <w:instrText xml:space="preserve"> REF _Ref488327176 \h </w:instrText>
      </w:r>
      <w:r w:rsidR="004728C9">
        <w:rPr>
          <w:rFonts w:cs="Arial"/>
        </w:rPr>
        <w:instrText xml:space="preserve"> \* MERGEFORMAT </w:instrText>
      </w:r>
      <w:r w:rsidR="001560F3" w:rsidRPr="004728C9">
        <w:rPr>
          <w:rFonts w:cs="Arial"/>
        </w:rPr>
      </w:r>
      <w:r w:rsidR="001560F3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135</w:t>
      </w:r>
      <w:r w:rsidR="001560F3" w:rsidRPr="004728C9">
        <w:rPr>
          <w:rFonts w:cs="Arial"/>
        </w:rPr>
        <w:fldChar w:fldCharType="end"/>
      </w:r>
      <w:r w:rsidR="001560F3" w:rsidRPr="004728C9">
        <w:rPr>
          <w:rFonts w:cs="Arial"/>
        </w:rPr>
        <w:t>)</w:t>
      </w:r>
      <w:r w:rsidRPr="004728C9">
        <w:rPr>
          <w:rFonts w:cs="Arial"/>
        </w:rPr>
        <w:t>:</w:t>
      </w:r>
    </w:p>
    <w:p w14:paraId="6E433673" w14:textId="56A1FDB9" w:rsidR="00372D8E" w:rsidRPr="004728C9" w:rsidRDefault="00372D8E" w:rsidP="0050084A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источник данных: набор данных, которые участвуют в отчете (только свидетельства о смерти, или только свидетельства о рождении</w:t>
      </w:r>
      <w:r w:rsidR="00F32976" w:rsidRPr="004728C9">
        <w:rPr>
          <w:rFonts w:cs="Arial"/>
        </w:rPr>
        <w:t>,</w:t>
      </w:r>
      <w:r w:rsidRPr="004728C9">
        <w:rPr>
          <w:rFonts w:cs="Arial"/>
        </w:rPr>
        <w:t xml:space="preserve"> или все свидетельства);</w:t>
      </w:r>
    </w:p>
    <w:p w14:paraId="238CC7D9" w14:textId="3F4010CD" w:rsidR="00372D8E" w:rsidRPr="004728C9" w:rsidRDefault="00372D8E" w:rsidP="0050084A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серверный фильтр: набор входных параметров для источника данных (например</w:t>
      </w:r>
      <w:r w:rsidR="005F2B6B" w:rsidRPr="004728C9">
        <w:rPr>
          <w:rFonts w:cs="Arial"/>
        </w:rPr>
        <w:t>,</w:t>
      </w:r>
      <w:r w:rsidRPr="004728C9">
        <w:rPr>
          <w:rFonts w:cs="Arial"/>
        </w:rPr>
        <w:t xml:space="preserve"> дата выдачи свидетельства или перечень МО, по которым необходимо просмотреть статистику);</w:t>
      </w:r>
    </w:p>
    <w:p w14:paraId="6ADBA33A" w14:textId="77777777" w:rsidR="00372D8E" w:rsidRPr="004728C9" w:rsidRDefault="00372D8E" w:rsidP="0050084A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 xml:space="preserve">поля и строки: </w:t>
      </w:r>
      <w:r w:rsidR="00EC0593" w:rsidRPr="004728C9">
        <w:rPr>
          <w:rFonts w:cs="Arial"/>
        </w:rPr>
        <w:t>набор показателей, с помощью которых можно настраивать строки отчета или его столбцы;</w:t>
      </w:r>
    </w:p>
    <w:p w14:paraId="0711C848" w14:textId="0D1E16C9" w:rsidR="00372D8E" w:rsidRPr="004728C9" w:rsidRDefault="00372D8E" w:rsidP="0050084A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количественные показатели:</w:t>
      </w:r>
      <w:r w:rsidR="00EC0593" w:rsidRPr="004728C9">
        <w:rPr>
          <w:rFonts w:cs="Arial"/>
        </w:rPr>
        <w:t xml:space="preserve"> </w:t>
      </w:r>
      <w:r w:rsidR="00F32976" w:rsidRPr="004728C9">
        <w:rPr>
          <w:rFonts w:cs="Arial"/>
        </w:rPr>
        <w:t xml:space="preserve">показатели, которые </w:t>
      </w:r>
      <w:r w:rsidR="00EC0593" w:rsidRPr="004728C9">
        <w:rPr>
          <w:rFonts w:cs="Arial"/>
        </w:rPr>
        <w:t xml:space="preserve">используются для сводной таблицы </w:t>
      </w:r>
      <w:r w:rsidR="00F32976" w:rsidRPr="004728C9">
        <w:rPr>
          <w:rFonts w:cs="Arial"/>
        </w:rPr>
        <w:t>и</w:t>
      </w:r>
      <w:r w:rsidR="00EC0593" w:rsidRPr="004728C9">
        <w:rPr>
          <w:rFonts w:cs="Arial"/>
        </w:rPr>
        <w:t xml:space="preserve"> по которым осуществляется подсчет (например, свидетельства, люди).</w:t>
      </w:r>
    </w:p>
    <w:p w14:paraId="5626FA85" w14:textId="2CB4B960" w:rsidR="00EC0593" w:rsidRPr="004728C9" w:rsidRDefault="00423036" w:rsidP="00C93611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lastRenderedPageBreak/>
        <w:drawing>
          <wp:inline distT="0" distB="0" distL="0" distR="0" wp14:anchorId="03EFB41A" wp14:editId="1764E1C8">
            <wp:extent cx="6210935" cy="3865245"/>
            <wp:effectExtent l="19050" t="19050" r="18415" b="2095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865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B0A370" w14:textId="07CCCB54" w:rsidR="001560F3" w:rsidRPr="004728C9" w:rsidRDefault="00CE39A5" w:rsidP="0050084A">
      <w:pPr>
        <w:pStyle w:val="26"/>
        <w:spacing w:after="240" w:line="276" w:lineRule="auto"/>
      </w:pPr>
      <w:bookmarkStart w:id="276" w:name="_Ref488327176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135</w:t>
      </w:r>
      <w:r w:rsidR="005F05DE" w:rsidRPr="004728C9">
        <w:rPr>
          <w:noProof/>
        </w:rPr>
        <w:fldChar w:fldCharType="end"/>
      </w:r>
      <w:bookmarkEnd w:id="276"/>
      <w:r w:rsidR="001560F3" w:rsidRPr="004728C9">
        <w:t xml:space="preserve"> – Структура отчета</w:t>
      </w:r>
    </w:p>
    <w:p w14:paraId="47DFDF49" w14:textId="77777777" w:rsidR="00381664" w:rsidRPr="004728C9" w:rsidRDefault="00381664" w:rsidP="00A47846">
      <w:pPr>
        <w:pStyle w:val="af2"/>
        <w:ind w:left="0"/>
        <w:rPr>
          <w:rFonts w:cs="Arial"/>
        </w:rPr>
      </w:pPr>
      <w:bookmarkStart w:id="277" w:name="_Toc156380848"/>
      <w:r w:rsidRPr="004728C9">
        <w:rPr>
          <w:rFonts w:cs="Arial"/>
        </w:rPr>
        <w:t>Настройка отчета</w:t>
      </w:r>
      <w:bookmarkEnd w:id="277"/>
    </w:p>
    <w:p w14:paraId="7285CCC2" w14:textId="0A0B02C9" w:rsidR="00EC0593" w:rsidRPr="004728C9" w:rsidRDefault="006F0586" w:rsidP="0050084A">
      <w:pPr>
        <w:ind w:firstLine="851"/>
        <w:rPr>
          <w:rFonts w:cs="Arial"/>
        </w:rPr>
      </w:pPr>
      <w:r w:rsidRPr="004728C9">
        <w:rPr>
          <w:rFonts w:cs="Arial"/>
        </w:rPr>
        <w:t xml:space="preserve">Для настройки строк и столбцов отчета необходимо перемещать </w:t>
      </w:r>
      <w:r w:rsidR="00862D55" w:rsidRPr="004728C9">
        <w:rPr>
          <w:rFonts w:cs="Arial"/>
        </w:rPr>
        <w:t xml:space="preserve">значения из полей отчета </w:t>
      </w:r>
      <w:r w:rsidRPr="004728C9">
        <w:rPr>
          <w:rFonts w:cs="Arial"/>
        </w:rPr>
        <w:t>в соответствующую область</w:t>
      </w:r>
      <w:r w:rsid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_Ref488327176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135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Pr="004728C9">
        <w:rPr>
          <w:rFonts w:cs="Arial"/>
        </w:rPr>
        <w:t>. Для добавления/удаления полей необходимо нажать на любом столбце правой кнопкой мыши и в выпадающем меню выбрать подменю «Выбор колонок» (для таблицы) или «Показать список полей» (для сводной табл</w:t>
      </w:r>
      <w:r w:rsidR="00862D55" w:rsidRPr="004728C9">
        <w:rPr>
          <w:rFonts w:cs="Arial"/>
        </w:rPr>
        <w:t xml:space="preserve">ицы). В открывшемся окне </w:t>
      </w:r>
      <w:r w:rsidRPr="004728C9">
        <w:rPr>
          <w:rFonts w:cs="Arial"/>
        </w:rPr>
        <w:t>необходимо выбрать недостающее поле и перетащить его к другим полям отчета</w:t>
      </w:r>
      <w:r w:rsid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_Ref488327265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136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120D1522" w14:textId="7853AD56" w:rsidR="006F0586" w:rsidRPr="004728C9" w:rsidRDefault="006F0586" w:rsidP="00A47846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lastRenderedPageBreak/>
        <w:drawing>
          <wp:inline distT="0" distB="0" distL="0" distR="0" wp14:anchorId="00E32A97" wp14:editId="39D5E781">
            <wp:extent cx="1695450" cy="2593580"/>
            <wp:effectExtent l="19050" t="19050" r="19050" b="165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697655" cy="2596952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lumMod val="100000"/>
                          <a:lumOff val="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2DA870" w14:textId="338070C4" w:rsidR="00862D55" w:rsidRPr="004728C9" w:rsidRDefault="00CE39A5" w:rsidP="0050084A">
      <w:pPr>
        <w:pStyle w:val="26"/>
        <w:spacing w:after="240" w:line="276" w:lineRule="auto"/>
      </w:pPr>
      <w:bookmarkStart w:id="278" w:name="_Ref488327265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136</w:t>
      </w:r>
      <w:r w:rsidR="005F05DE" w:rsidRPr="004728C9">
        <w:rPr>
          <w:noProof/>
        </w:rPr>
        <w:fldChar w:fldCharType="end"/>
      </w:r>
      <w:bookmarkEnd w:id="278"/>
      <w:r w:rsidR="00862D55" w:rsidRPr="004728C9">
        <w:t xml:space="preserve"> – Выбор дополнительных полей для отчета</w:t>
      </w:r>
    </w:p>
    <w:p w14:paraId="13B15C85" w14:textId="711EF88E" w:rsidR="006F0586" w:rsidRPr="004728C9" w:rsidRDefault="006F0586" w:rsidP="0050084A">
      <w:pPr>
        <w:ind w:firstLine="851"/>
        <w:rPr>
          <w:rFonts w:cs="Arial"/>
        </w:rPr>
      </w:pPr>
      <w:r w:rsidRPr="004728C9">
        <w:rPr>
          <w:rFonts w:cs="Arial"/>
        </w:rPr>
        <w:t>Также для каждого поля (столбца, строки) можно осуществлять дополнительную фильтрацию по данным этого поля. Для этого необходимо нажать на кноп</w:t>
      </w:r>
      <w:r w:rsidR="00F32976" w:rsidRPr="004728C9">
        <w:rPr>
          <w:rFonts w:cs="Arial"/>
        </w:rPr>
        <w:t>ку</w:t>
      </w:r>
      <w:r w:rsidRPr="004728C9">
        <w:rPr>
          <w:rFonts w:cs="Arial"/>
        </w:rPr>
        <w:t xml:space="preserve">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7603F2AF" wp14:editId="089D06FE">
            <wp:extent cx="190500" cy="1778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рядом с наименованием поля и в открыв</w:t>
      </w:r>
      <w:r w:rsidR="00862D55" w:rsidRPr="004728C9">
        <w:rPr>
          <w:rFonts w:cs="Arial"/>
        </w:rPr>
        <w:t xml:space="preserve">шемся окне </w:t>
      </w:r>
      <w:r w:rsidRPr="004728C9">
        <w:rPr>
          <w:rFonts w:cs="Arial"/>
        </w:rPr>
        <w:t>выбрать только те значения, которые должны участвовать в отчете</w:t>
      </w:r>
      <w:r w:rsid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_Ref488327295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137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59F92C54" w14:textId="2BF30262" w:rsidR="006F0586" w:rsidRPr="004728C9" w:rsidRDefault="006F0586" w:rsidP="00A47846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6A827812" wp14:editId="2A454CEA">
            <wp:extent cx="1676400" cy="17049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2672" w14:textId="62610CE2" w:rsidR="00862D55" w:rsidRPr="004728C9" w:rsidRDefault="00CE39A5" w:rsidP="0050084A">
      <w:pPr>
        <w:pStyle w:val="26"/>
        <w:spacing w:after="240" w:line="276" w:lineRule="auto"/>
      </w:pPr>
      <w:bookmarkStart w:id="279" w:name="_Ref488327295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137</w:t>
      </w:r>
      <w:r w:rsidR="005F05DE" w:rsidRPr="004728C9">
        <w:rPr>
          <w:noProof/>
        </w:rPr>
        <w:fldChar w:fldCharType="end"/>
      </w:r>
      <w:bookmarkEnd w:id="279"/>
      <w:r w:rsidR="00862D55" w:rsidRPr="004728C9">
        <w:t xml:space="preserve"> – Фильтр по данным поля</w:t>
      </w:r>
    </w:p>
    <w:p w14:paraId="68E466D6" w14:textId="1FB27B63" w:rsidR="00D14DF5" w:rsidRPr="004728C9" w:rsidRDefault="000F5439" w:rsidP="0050084A">
      <w:pPr>
        <w:pStyle w:val="af2"/>
        <w:ind w:left="0"/>
        <w:rPr>
          <w:rFonts w:cs="Arial"/>
        </w:rPr>
      </w:pPr>
      <w:bookmarkStart w:id="280" w:name="_Toc25842066"/>
      <w:bookmarkStart w:id="281" w:name="_Toc156380849"/>
      <w:r w:rsidRPr="004728C9">
        <w:rPr>
          <w:rFonts w:cs="Arial"/>
        </w:rPr>
        <w:t>Работа с формой детализации отчета</w:t>
      </w:r>
      <w:bookmarkEnd w:id="280"/>
      <w:bookmarkEnd w:id="281"/>
    </w:p>
    <w:p w14:paraId="2B37C8DD" w14:textId="52C14E27" w:rsidR="000F5439" w:rsidRPr="004728C9" w:rsidRDefault="000F5439" w:rsidP="0050084A">
      <w:pPr>
        <w:ind w:firstLine="851"/>
        <w:rPr>
          <w:rFonts w:cs="Arial"/>
        </w:rPr>
      </w:pPr>
      <w:r w:rsidRPr="004728C9">
        <w:rPr>
          <w:rFonts w:cs="Arial"/>
        </w:rPr>
        <w:t>Форма детализации отчета предназначена для просмотра подробной информации по значению, выбранному в отчете. Для перехода к форме детализации пользователю необходимо в полях с количеством свидетельств нажать на соответствующую цифру с количеством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_Ref488327176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135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 В результате откроется форма детализации, сведения в которой представлены в табличном виде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_Ref25743056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16217F02" w14:textId="77777777" w:rsidR="000F5439" w:rsidRPr="004728C9" w:rsidRDefault="000F5439" w:rsidP="000F5439">
      <w:pPr>
        <w:ind w:firstLine="0"/>
        <w:rPr>
          <w:rFonts w:cs="Arial"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07D9F486" wp14:editId="1742D6D5">
            <wp:extent cx="6120130" cy="3655695"/>
            <wp:effectExtent l="19050" t="19050" r="13970" b="209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56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123676" w14:textId="4C5430E6" w:rsidR="000F5439" w:rsidRPr="004728C9" w:rsidRDefault="000F5439" w:rsidP="0050084A">
      <w:pPr>
        <w:pStyle w:val="26"/>
        <w:spacing w:after="240" w:line="276" w:lineRule="auto"/>
      </w:pPr>
      <w:bookmarkStart w:id="282" w:name="_Ref25743056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138</w:t>
      </w:r>
      <w:r w:rsidRPr="004728C9">
        <w:rPr>
          <w:noProof/>
        </w:rPr>
        <w:fldChar w:fldCharType="end"/>
      </w:r>
      <w:bookmarkEnd w:id="282"/>
      <w:r w:rsidRPr="004728C9">
        <w:t xml:space="preserve"> – Окно формы детализации сведений по отчету</w:t>
      </w:r>
    </w:p>
    <w:p w14:paraId="3BC01254" w14:textId="0950FFB6" w:rsidR="000F5439" w:rsidRPr="004728C9" w:rsidRDefault="000F5439" w:rsidP="0050084A">
      <w:pPr>
        <w:ind w:firstLine="851"/>
        <w:rPr>
          <w:rFonts w:cs="Arial"/>
        </w:rPr>
      </w:pPr>
      <w:r w:rsidRPr="004728C9">
        <w:rPr>
          <w:rFonts w:cs="Arial"/>
        </w:rPr>
        <w:t xml:space="preserve">Для каждого поля (столбца) можно осуществлять фильтрацию по данным этого поля. Для этого необходимо нажать на кнопку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713B1FDC" wp14:editId="044220E7">
            <wp:extent cx="190500" cy="177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рядом с наименованием поля и в открывшемся окне выбрать только те значения, которые должны быть представлены в форме детализации</w:t>
      </w:r>
      <w:r w:rsid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_Ref25841508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139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Pr="004728C9">
        <w:rPr>
          <w:rFonts w:cs="Arial"/>
        </w:rPr>
        <w:t>.</w:t>
      </w:r>
    </w:p>
    <w:p w14:paraId="528BE29A" w14:textId="77777777" w:rsidR="000F5439" w:rsidRPr="004728C9" w:rsidRDefault="000F5439" w:rsidP="000F5439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77F4F9A2" wp14:editId="6643AF29">
            <wp:extent cx="3324225" cy="2276475"/>
            <wp:effectExtent l="19050" t="19050" r="28575" b="285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76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810FBA" w14:textId="4E979A88" w:rsidR="000F5439" w:rsidRPr="004728C9" w:rsidRDefault="000F5439" w:rsidP="0050084A">
      <w:pPr>
        <w:pStyle w:val="26"/>
        <w:spacing w:after="240" w:line="276" w:lineRule="auto"/>
      </w:pPr>
      <w:bookmarkStart w:id="283" w:name="_Ref25841508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139</w:t>
      </w:r>
      <w:r w:rsidRPr="004728C9">
        <w:rPr>
          <w:noProof/>
        </w:rPr>
        <w:fldChar w:fldCharType="end"/>
      </w:r>
      <w:bookmarkEnd w:id="283"/>
      <w:r w:rsidRPr="004728C9">
        <w:t xml:space="preserve"> – Фильтр по данным поля</w:t>
      </w:r>
    </w:p>
    <w:p w14:paraId="01452DFD" w14:textId="60AA6DB6" w:rsidR="000F5439" w:rsidRPr="004728C9" w:rsidRDefault="000F5439" w:rsidP="0050084A">
      <w:pPr>
        <w:ind w:firstLine="851"/>
        <w:rPr>
          <w:rFonts w:cs="Arial"/>
        </w:rPr>
      </w:pPr>
      <w:r w:rsidRPr="004728C9">
        <w:rPr>
          <w:rFonts w:cs="Arial"/>
        </w:rPr>
        <w:t>Для перемещения колонки в таблице пользователю требуется зажать левой кнопкой мыши нужную колонку и переместить ее в требуемое место, после чего отпустить кнопку мыши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_Ref6901939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140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5601E719" w14:textId="4FA5C512" w:rsidR="000F5439" w:rsidRPr="004728C9" w:rsidRDefault="000F5439" w:rsidP="0050084A">
      <w:pPr>
        <w:ind w:firstLine="851"/>
        <w:rPr>
          <w:rFonts w:cs="Arial"/>
        </w:rPr>
      </w:pPr>
      <w:r w:rsidRPr="004728C9">
        <w:rPr>
          <w:rFonts w:cs="Arial"/>
          <w:b/>
        </w:rPr>
        <w:lastRenderedPageBreak/>
        <w:t>ВАЖНО!!!</w:t>
      </w:r>
      <w:r w:rsidRPr="004728C9">
        <w:rPr>
          <w:rFonts w:cs="Arial"/>
        </w:rPr>
        <w:t xml:space="preserve"> Операция по перемещению колонки в таблице осуществиться только при появлении во время перемещения между колонками знака </w:t>
      </w:r>
      <w:r w:rsidRPr="004728C9">
        <w:rPr>
          <w:rFonts w:cs="Arial"/>
          <w:noProof/>
        </w:rPr>
        <w:drawing>
          <wp:inline distT="0" distB="0" distL="0" distR="0" wp14:anchorId="50FA2626" wp14:editId="279650E1">
            <wp:extent cx="102870" cy="34290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09981" cy="36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_Ref6901939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140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20BA006" w14:textId="77777777" w:rsidR="000F5439" w:rsidRPr="004728C9" w:rsidRDefault="000F5439" w:rsidP="000F5439">
      <w:pPr>
        <w:ind w:firstLine="0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4CA98FBE" wp14:editId="1FFC5B38">
            <wp:extent cx="6120130" cy="3548380"/>
            <wp:effectExtent l="19050" t="19050" r="13970" b="1397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48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06C160" w14:textId="6BDED926" w:rsidR="000F5439" w:rsidRPr="004728C9" w:rsidRDefault="000F5439" w:rsidP="0050084A">
      <w:pPr>
        <w:pStyle w:val="26"/>
        <w:spacing w:after="240" w:line="276" w:lineRule="auto"/>
        <w:rPr>
          <w:i/>
        </w:rPr>
      </w:pPr>
      <w:bookmarkStart w:id="284" w:name="_Ref6901939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140</w:t>
      </w:r>
      <w:r w:rsidR="00B17396">
        <w:rPr>
          <w:noProof/>
        </w:rPr>
        <w:fldChar w:fldCharType="end"/>
      </w:r>
      <w:bookmarkEnd w:id="284"/>
      <w:r w:rsidRPr="004728C9">
        <w:t xml:space="preserve"> – Перемещение колонок</w:t>
      </w:r>
    </w:p>
    <w:p w14:paraId="4F94C1E8" w14:textId="7B914A52" w:rsidR="00D14DF5" w:rsidRPr="004728C9" w:rsidRDefault="000F5439" w:rsidP="0050084A">
      <w:pPr>
        <w:ind w:firstLine="851"/>
        <w:rPr>
          <w:rFonts w:cs="Arial"/>
        </w:rPr>
      </w:pPr>
      <w:r w:rsidRPr="004728C9">
        <w:rPr>
          <w:rFonts w:cs="Arial"/>
        </w:rPr>
        <w:t xml:space="preserve">Для выгрузки данных в формате </w:t>
      </w:r>
      <w:r w:rsidRPr="004728C9">
        <w:rPr>
          <w:rFonts w:cs="Arial"/>
          <w:lang w:val="en-US"/>
        </w:rPr>
        <w:t>xls</w:t>
      </w:r>
      <w:r w:rsidRPr="004728C9">
        <w:rPr>
          <w:rFonts w:cs="Arial"/>
        </w:rPr>
        <w:t xml:space="preserve"> из формы детализации отчета необходимо нажать на кнопку </w:t>
      </w:r>
      <w:r w:rsidRPr="004728C9">
        <w:rPr>
          <w:rFonts w:cs="Arial"/>
          <w:noProof/>
        </w:rPr>
        <w:drawing>
          <wp:inline distT="0" distB="0" distL="0" distR="0" wp14:anchorId="2F443C1A" wp14:editId="67C2733B">
            <wp:extent cx="361950" cy="3429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_Ref25743056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В результате </w:t>
      </w:r>
      <w:r w:rsidR="00D14DF5" w:rsidRPr="004728C9">
        <w:rPr>
          <w:rFonts w:cs="Arial"/>
        </w:rPr>
        <w:t>сформируется документ вида Детализация.[Наименование отчета].xlsx (</w:t>
      </w:r>
      <w:r w:rsidR="00C83802" w:rsidRPr="004728C9">
        <w:rPr>
          <w:rFonts w:cs="Arial"/>
        </w:rPr>
        <w:fldChar w:fldCharType="begin"/>
      </w:r>
      <w:r w:rsidR="00C83802" w:rsidRPr="004728C9">
        <w:rPr>
          <w:rFonts w:cs="Arial"/>
        </w:rPr>
        <w:instrText xml:space="preserve"> REF _Ref25749221 \h </w:instrText>
      </w:r>
      <w:r w:rsidR="004728C9">
        <w:rPr>
          <w:rFonts w:cs="Arial"/>
        </w:rPr>
        <w:instrText xml:space="preserve"> \* MERGEFORMAT </w:instrText>
      </w:r>
      <w:r w:rsidR="00C83802" w:rsidRPr="004728C9">
        <w:rPr>
          <w:rFonts w:cs="Arial"/>
        </w:rPr>
      </w:r>
      <w:r w:rsidR="00C83802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141</w:t>
      </w:r>
      <w:r w:rsidR="00C83802" w:rsidRPr="004728C9">
        <w:rPr>
          <w:rFonts w:cs="Arial"/>
        </w:rPr>
        <w:fldChar w:fldCharType="end"/>
      </w:r>
      <w:r w:rsidR="00D14DF5" w:rsidRPr="004728C9">
        <w:rPr>
          <w:rFonts w:cs="Arial"/>
        </w:rPr>
        <w:t>).</w:t>
      </w:r>
    </w:p>
    <w:p w14:paraId="18DFBF8B" w14:textId="77777777" w:rsidR="00D14DF5" w:rsidRPr="004728C9" w:rsidRDefault="00D14DF5" w:rsidP="00D14DF5">
      <w:pPr>
        <w:ind w:firstLine="0"/>
        <w:rPr>
          <w:rFonts w:cs="Arial"/>
        </w:rPr>
        <w:sectPr w:rsidR="00D14DF5" w:rsidRPr="004728C9" w:rsidSect="00FA6A0C">
          <w:headerReference w:type="default" r:id="rId161"/>
          <w:pgSz w:w="11906" w:h="16838"/>
          <w:pgMar w:top="1134" w:right="850" w:bottom="1134" w:left="1418" w:header="709" w:footer="709" w:gutter="0"/>
          <w:cols w:space="708"/>
          <w:titlePg/>
          <w:docGrid w:linePitch="360"/>
        </w:sectPr>
      </w:pPr>
    </w:p>
    <w:p w14:paraId="6B6FC17E" w14:textId="77777777" w:rsidR="00C83802" w:rsidRPr="004728C9" w:rsidRDefault="00D14DF5" w:rsidP="00ED6C4A">
      <w:pPr>
        <w:ind w:firstLine="0"/>
        <w:jc w:val="center"/>
        <w:rPr>
          <w:rFonts w:cs="Arial"/>
          <w:noProof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4225F269" wp14:editId="6320BC1C">
            <wp:extent cx="8839200" cy="478828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8864230" cy="48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E25E6" w14:textId="3A42436B" w:rsidR="00C83802" w:rsidRPr="004728C9" w:rsidRDefault="00C83802" w:rsidP="0050084A">
      <w:pPr>
        <w:pStyle w:val="26"/>
        <w:spacing w:after="240" w:line="276" w:lineRule="auto"/>
      </w:pPr>
      <w:r w:rsidRPr="004728C9">
        <w:rPr>
          <w:noProof/>
        </w:rPr>
        <w:tab/>
      </w:r>
      <w:bookmarkStart w:id="285" w:name="_Ref2574922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141</w:t>
      </w:r>
      <w:r w:rsidRPr="004728C9">
        <w:rPr>
          <w:noProof/>
        </w:rPr>
        <w:fldChar w:fldCharType="end"/>
      </w:r>
      <w:bookmarkEnd w:id="285"/>
      <w:r w:rsidRPr="004728C9">
        <w:t xml:space="preserve"> – Окно отчета с выгруженными данными в формате </w:t>
      </w:r>
      <w:r w:rsidRPr="004728C9">
        <w:rPr>
          <w:lang w:val="en-US"/>
        </w:rPr>
        <w:t>xls</w:t>
      </w:r>
    </w:p>
    <w:p w14:paraId="3E1D1592" w14:textId="6FB0E190" w:rsidR="00C83802" w:rsidRPr="004728C9" w:rsidRDefault="00C83802" w:rsidP="002F68EA">
      <w:pPr>
        <w:tabs>
          <w:tab w:val="left" w:pos="8070"/>
        </w:tabs>
        <w:rPr>
          <w:rFonts w:cs="Arial"/>
          <w:noProof/>
        </w:rPr>
      </w:pPr>
    </w:p>
    <w:p w14:paraId="22C258B1" w14:textId="34EFD519" w:rsidR="00111C83" w:rsidRPr="004728C9" w:rsidRDefault="00C83802" w:rsidP="002F68EA">
      <w:pPr>
        <w:tabs>
          <w:tab w:val="left" w:pos="8070"/>
        </w:tabs>
        <w:rPr>
          <w:rFonts w:cs="Arial"/>
        </w:rPr>
        <w:sectPr w:rsidR="00111C83" w:rsidRPr="004728C9" w:rsidSect="002F68EA">
          <w:headerReference w:type="default" r:id="rId163"/>
          <w:pgSz w:w="16838" w:h="11906" w:orient="landscape"/>
          <w:pgMar w:top="1276" w:right="1701" w:bottom="851" w:left="1134" w:header="709" w:footer="709" w:gutter="0"/>
          <w:cols w:space="708"/>
          <w:docGrid w:linePitch="360"/>
        </w:sectPr>
      </w:pPr>
      <w:r w:rsidRPr="004728C9">
        <w:rPr>
          <w:rFonts w:cs="Arial"/>
        </w:rPr>
        <w:tab/>
      </w:r>
    </w:p>
    <w:p w14:paraId="2B988862" w14:textId="7B79E143" w:rsidR="00381664" w:rsidRPr="004728C9" w:rsidRDefault="00381664" w:rsidP="00A47846">
      <w:pPr>
        <w:pStyle w:val="af2"/>
        <w:ind w:left="0"/>
        <w:rPr>
          <w:rFonts w:cs="Arial"/>
        </w:rPr>
      </w:pPr>
      <w:bookmarkStart w:id="286" w:name="_Toc156380850"/>
      <w:r w:rsidRPr="004728C9">
        <w:rPr>
          <w:rFonts w:cs="Arial"/>
        </w:rPr>
        <w:lastRenderedPageBreak/>
        <w:t>Сохранение макета отчета</w:t>
      </w:r>
      <w:bookmarkEnd w:id="286"/>
    </w:p>
    <w:p w14:paraId="15B4DD36" w14:textId="50F984F5" w:rsidR="006F0586" w:rsidRPr="004728C9" w:rsidRDefault="006F0586" w:rsidP="0050084A">
      <w:pPr>
        <w:ind w:firstLine="851"/>
        <w:rPr>
          <w:rFonts w:cs="Arial"/>
        </w:rPr>
      </w:pPr>
      <w:r w:rsidRPr="004728C9">
        <w:rPr>
          <w:rFonts w:cs="Arial"/>
        </w:rPr>
        <w:t>Для дальнейшей работы с настройками отчета (</w:t>
      </w:r>
      <w:r w:rsidR="00E21A7B" w:rsidRPr="004728C9">
        <w:rPr>
          <w:rFonts w:cs="Arial"/>
        </w:rPr>
        <w:t xml:space="preserve">загрузка </w:t>
      </w:r>
      <w:r w:rsidRPr="004728C9">
        <w:rPr>
          <w:rFonts w:cs="Arial"/>
        </w:rPr>
        <w:t xml:space="preserve">набора и </w:t>
      </w:r>
      <w:r w:rsidR="00E21A7B" w:rsidRPr="004728C9">
        <w:rPr>
          <w:rFonts w:cs="Arial"/>
        </w:rPr>
        <w:t xml:space="preserve">расположение </w:t>
      </w:r>
      <w:r w:rsidRPr="004728C9">
        <w:rPr>
          <w:rFonts w:cs="Arial"/>
        </w:rPr>
        <w:t xml:space="preserve">полей) необходимо нажать на </w:t>
      </w:r>
      <w:r w:rsidR="00E21A7B" w:rsidRPr="004728C9">
        <w:rPr>
          <w:rFonts w:cs="Arial"/>
        </w:rPr>
        <w:t xml:space="preserve">кнопку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3FA488F2" wp14:editId="262680E2">
            <wp:extent cx="371475" cy="29527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для соответствующего созданного макета отчета. </w:t>
      </w:r>
      <w:r w:rsidR="00E21A7B" w:rsidRPr="004728C9">
        <w:rPr>
          <w:rFonts w:cs="Arial"/>
        </w:rPr>
        <w:t>При открытии отчета в следующий раз</w:t>
      </w:r>
      <w:r w:rsidRPr="004728C9">
        <w:rPr>
          <w:rFonts w:cs="Arial"/>
        </w:rPr>
        <w:t xml:space="preserve"> будет доступен последний сохраненный макет.</w:t>
      </w:r>
    </w:p>
    <w:p w14:paraId="569730A4" w14:textId="77777777" w:rsidR="00381664" w:rsidRPr="004728C9" w:rsidRDefault="006F0586" w:rsidP="00A47846">
      <w:pPr>
        <w:pStyle w:val="af2"/>
        <w:ind w:left="0"/>
        <w:rPr>
          <w:rFonts w:cs="Arial"/>
        </w:rPr>
      </w:pPr>
      <w:bookmarkStart w:id="287" w:name="_Toc156380851"/>
      <w:r w:rsidRPr="004728C9">
        <w:rPr>
          <w:rFonts w:cs="Arial"/>
        </w:rPr>
        <w:t>Экспорт отчета</w:t>
      </w:r>
      <w:bookmarkEnd w:id="287"/>
    </w:p>
    <w:p w14:paraId="0131DD1F" w14:textId="77777777" w:rsidR="006F0586" w:rsidRPr="004728C9" w:rsidRDefault="006F0586" w:rsidP="0050084A">
      <w:pPr>
        <w:ind w:firstLine="851"/>
        <w:rPr>
          <w:rFonts w:cs="Arial"/>
        </w:rPr>
      </w:pPr>
      <w:r w:rsidRPr="004728C9">
        <w:rPr>
          <w:rFonts w:cs="Arial"/>
        </w:rPr>
        <w:t>Для экспорта данных созданного отчета необходимо воспользоваться соответствующими кнопками экспорта над списком отчета:</w:t>
      </w:r>
    </w:p>
    <w:p w14:paraId="70FCA40F" w14:textId="20443649" w:rsidR="006F0586" w:rsidRPr="004728C9" w:rsidRDefault="006F0586" w:rsidP="00B179B2">
      <w:pPr>
        <w:rPr>
          <w:rFonts w:cs="Arial"/>
        </w:rPr>
      </w:pPr>
      <w:r w:rsidRPr="004728C9">
        <w:rPr>
          <w:rFonts w:cs="Arial"/>
          <w:noProof/>
          <w:lang w:eastAsia="ru-RU"/>
        </w:rPr>
        <w:drawing>
          <wp:inline distT="0" distB="0" distL="0" distR="0" wp14:anchorId="2E2B3731" wp14:editId="4AF12B84">
            <wp:extent cx="1571625" cy="2952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</w:t>
      </w:r>
      <w:r w:rsidR="001A18F9" w:rsidRPr="004728C9">
        <w:rPr>
          <w:rFonts w:cs="Arial"/>
        </w:rPr>
        <w:t>–</w:t>
      </w:r>
      <w:r w:rsidRPr="004728C9">
        <w:rPr>
          <w:rFonts w:cs="Arial"/>
        </w:rPr>
        <w:t xml:space="preserve"> для таблицы и сводной таблицы;</w:t>
      </w:r>
    </w:p>
    <w:p w14:paraId="272EBD53" w14:textId="0739DA58" w:rsidR="006F0586" w:rsidRPr="004728C9" w:rsidRDefault="006F0586" w:rsidP="00B179B2">
      <w:pPr>
        <w:rPr>
          <w:rFonts w:cs="Arial"/>
        </w:rPr>
      </w:pPr>
      <w:r w:rsidRPr="004728C9">
        <w:rPr>
          <w:rFonts w:cs="Arial"/>
          <w:noProof/>
          <w:lang w:eastAsia="ru-RU"/>
        </w:rPr>
        <w:drawing>
          <wp:inline distT="0" distB="0" distL="0" distR="0" wp14:anchorId="211F4331" wp14:editId="47617948">
            <wp:extent cx="2667000" cy="2857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</w:t>
      </w:r>
      <w:r w:rsidR="001A18F9" w:rsidRPr="004728C9">
        <w:rPr>
          <w:rFonts w:cs="Arial"/>
        </w:rPr>
        <w:t>–</w:t>
      </w:r>
      <w:r w:rsidRPr="004728C9">
        <w:rPr>
          <w:rFonts w:cs="Arial"/>
        </w:rPr>
        <w:t xml:space="preserve"> для графика. При этом для графика в поле «Экспорт в» необходимо указать формат графика и нажать на кнопку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017687C4" wp14:editId="3B431E0E">
            <wp:extent cx="409575" cy="30480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>.</w:t>
      </w:r>
    </w:p>
    <w:p w14:paraId="7441D8DA" w14:textId="79E9F3F2" w:rsidR="00311F2C" w:rsidRPr="004728C9" w:rsidRDefault="00311F2C" w:rsidP="0050084A">
      <w:pPr>
        <w:pStyle w:val="af2"/>
        <w:ind w:left="0"/>
        <w:rPr>
          <w:rFonts w:cs="Arial"/>
        </w:rPr>
      </w:pPr>
      <w:bookmarkStart w:id="288" w:name="_Toc156380852"/>
      <w:r w:rsidRPr="004728C9">
        <w:rPr>
          <w:rFonts w:cs="Arial"/>
          <w:bCs/>
        </w:rPr>
        <w:t>Выгрузка данных из формы детализации отчета</w:t>
      </w:r>
      <w:bookmarkEnd w:id="288"/>
    </w:p>
    <w:p w14:paraId="7CB505DF" w14:textId="0F8C88E8" w:rsidR="00311F2C" w:rsidRPr="004728C9" w:rsidRDefault="00311F2C" w:rsidP="0050084A">
      <w:pPr>
        <w:ind w:firstLine="851"/>
        <w:rPr>
          <w:rFonts w:cs="Arial"/>
        </w:rPr>
      </w:pPr>
      <w:r w:rsidRPr="004728C9">
        <w:rPr>
          <w:rFonts w:cs="Arial"/>
        </w:rPr>
        <w:t>Для выгрузки данных необходимо в форме детализации отчета нажать на кнопку «Экспорт в xls»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_Ref28076533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142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7AF340C" w14:textId="77777777" w:rsidR="00311F2C" w:rsidRPr="004728C9" w:rsidRDefault="00311F2C" w:rsidP="00311F2C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08E849DD" wp14:editId="52664E98">
            <wp:extent cx="4829175" cy="2990850"/>
            <wp:effectExtent l="0" t="0" r="9525" b="0"/>
            <wp:docPr id="63" name="Рисунок 63" descr="C:\Users\admin\Desktop\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ис.png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C89E7" w14:textId="1DDEB3D0" w:rsidR="00311F2C" w:rsidRPr="004728C9" w:rsidRDefault="00311F2C" w:rsidP="0050084A">
      <w:pPr>
        <w:pStyle w:val="26"/>
        <w:spacing w:after="240" w:line="276" w:lineRule="auto"/>
      </w:pPr>
      <w:bookmarkStart w:id="289" w:name="_Ref28076533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142</w:t>
      </w:r>
      <w:r w:rsidR="00B17396">
        <w:rPr>
          <w:noProof/>
        </w:rPr>
        <w:fldChar w:fldCharType="end"/>
      </w:r>
      <w:bookmarkEnd w:id="289"/>
      <w:r w:rsidRPr="004728C9">
        <w:t xml:space="preserve"> – Форма детализации отчета</w:t>
      </w:r>
    </w:p>
    <w:p w14:paraId="09F318B8" w14:textId="081FBCEC" w:rsidR="00311F2C" w:rsidRPr="004728C9" w:rsidRDefault="00311F2C" w:rsidP="0050084A">
      <w:pPr>
        <w:ind w:firstLine="851"/>
        <w:rPr>
          <w:rFonts w:cs="Arial"/>
        </w:rPr>
      </w:pPr>
      <w:r w:rsidRPr="004728C9">
        <w:rPr>
          <w:rFonts w:cs="Arial"/>
        </w:rPr>
        <w:t>В результате сформируется отчет по данными детализации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_Ref28076673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>Рисунок 143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E080E5B" w14:textId="77777777" w:rsidR="00311F2C" w:rsidRPr="004728C9" w:rsidRDefault="00311F2C" w:rsidP="00311F2C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lastRenderedPageBreak/>
        <w:drawing>
          <wp:inline distT="0" distB="0" distL="0" distR="0" wp14:anchorId="39E1F69C" wp14:editId="2CBE8CE6">
            <wp:extent cx="5940425" cy="3257550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B85C9" w14:textId="65218879" w:rsidR="00311F2C" w:rsidRPr="004728C9" w:rsidRDefault="00311F2C" w:rsidP="00CB222E">
      <w:pPr>
        <w:pStyle w:val="26"/>
        <w:spacing w:after="240" w:line="276" w:lineRule="auto"/>
      </w:pPr>
      <w:bookmarkStart w:id="290" w:name="_Ref28076673"/>
      <w:r w:rsidRPr="004728C9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143</w:t>
      </w:r>
      <w:r w:rsidR="00B17396">
        <w:rPr>
          <w:noProof/>
        </w:rPr>
        <w:fldChar w:fldCharType="end"/>
      </w:r>
      <w:bookmarkEnd w:id="290"/>
      <w:r w:rsidRPr="004728C9">
        <w:t xml:space="preserve"> – Сформированный отчет в формате xls</w:t>
      </w:r>
    </w:p>
    <w:p w14:paraId="4721F17E" w14:textId="77777777" w:rsidR="008C2BD0" w:rsidRPr="004728C9" w:rsidRDefault="008C2BD0" w:rsidP="00A47846">
      <w:pPr>
        <w:pStyle w:val="af2"/>
        <w:ind w:left="0"/>
        <w:rPr>
          <w:rFonts w:cs="Arial"/>
        </w:rPr>
      </w:pPr>
      <w:bookmarkStart w:id="291" w:name="_Ref488329127"/>
      <w:bookmarkStart w:id="292" w:name="_Toc156380853"/>
      <w:r w:rsidRPr="004728C9">
        <w:rPr>
          <w:rFonts w:cs="Arial"/>
        </w:rPr>
        <w:t>Сохранить созданный отчет как новый</w:t>
      </w:r>
      <w:bookmarkEnd w:id="291"/>
      <w:bookmarkEnd w:id="292"/>
    </w:p>
    <w:p w14:paraId="7C3A4E87" w14:textId="76735F52" w:rsidR="00344E13" w:rsidRPr="004728C9" w:rsidRDefault="008C2BD0" w:rsidP="00CB222E">
      <w:pPr>
        <w:ind w:firstLine="851"/>
        <w:rPr>
          <w:rFonts w:cs="Arial"/>
        </w:rPr>
      </w:pPr>
      <w:r w:rsidRPr="004728C9">
        <w:rPr>
          <w:rFonts w:cs="Arial"/>
        </w:rPr>
        <w:t>Кнопка «Сохранить как» позволяет сохранить текущий отчет</w:t>
      </w:r>
      <w:r w:rsidR="007146BA" w:rsidRPr="004728C9">
        <w:rPr>
          <w:rFonts w:cs="Arial"/>
        </w:rPr>
        <w:t>,</w:t>
      </w:r>
      <w:r w:rsidRPr="004728C9">
        <w:rPr>
          <w:rFonts w:cs="Arial"/>
        </w:rPr>
        <w:t xml:space="preserve"> как отдельный пользовательский отчет.</w:t>
      </w:r>
      <w:r w:rsidR="00344E13" w:rsidRPr="004728C9">
        <w:rPr>
          <w:rFonts w:cs="Arial"/>
        </w:rPr>
        <w:t xml:space="preserve"> После нажатия кнопки на экране отобразится окно, в котором необходимо указать название нового пользовательского отчета (поле «Название») и указать его краткое описание (пояснение)</w:t>
      </w:r>
      <w:r w:rsidR="00B7623D" w:rsidRP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_Ref488327502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144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="00344E13" w:rsidRPr="004728C9">
        <w:rPr>
          <w:rFonts w:cs="Arial"/>
        </w:rPr>
        <w:t>.</w:t>
      </w:r>
    </w:p>
    <w:p w14:paraId="63E3967D" w14:textId="1346EC9A" w:rsidR="00344E13" w:rsidRPr="004728C9" w:rsidRDefault="00142522" w:rsidP="00A47846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18E4CD3D" wp14:editId="5B175853">
            <wp:extent cx="3912920" cy="2276475"/>
            <wp:effectExtent l="19050" t="19050" r="1143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942171" cy="2293493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EF96D4" w14:textId="5E1DF31C" w:rsidR="00EC313D" w:rsidRPr="004728C9" w:rsidRDefault="00CE39A5" w:rsidP="00CB222E">
      <w:pPr>
        <w:pStyle w:val="26"/>
        <w:spacing w:after="240" w:line="276" w:lineRule="auto"/>
      </w:pPr>
      <w:bookmarkStart w:id="293" w:name="_Ref488327502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144</w:t>
      </w:r>
      <w:r w:rsidR="005F05DE" w:rsidRPr="004728C9">
        <w:rPr>
          <w:noProof/>
        </w:rPr>
        <w:fldChar w:fldCharType="end"/>
      </w:r>
      <w:bookmarkEnd w:id="293"/>
      <w:r w:rsidR="00EC313D" w:rsidRPr="004728C9">
        <w:t xml:space="preserve"> – Окно создания нового пользовательского отчета</w:t>
      </w:r>
    </w:p>
    <w:p w14:paraId="0601EE8F" w14:textId="75BC6DAB" w:rsidR="00344E13" w:rsidRPr="004728C9" w:rsidRDefault="00344E13" w:rsidP="00CB222E">
      <w:pPr>
        <w:ind w:firstLine="851"/>
        <w:rPr>
          <w:rFonts w:cs="Arial"/>
        </w:rPr>
      </w:pPr>
      <w:r w:rsidRPr="004728C9">
        <w:rPr>
          <w:rFonts w:cs="Arial"/>
        </w:rPr>
        <w:t>После нажатия кнопки «Сохранить» в списке отчетов отобразится новый созданный отчет. Все настройки таблиц в отчете будут копироваться из первоначального.</w:t>
      </w:r>
    </w:p>
    <w:p w14:paraId="1329A1EB" w14:textId="77777777" w:rsidR="008D52C1" w:rsidRPr="004728C9" w:rsidRDefault="008D52C1" w:rsidP="00A47846">
      <w:pPr>
        <w:pStyle w:val="af2"/>
        <w:ind w:left="0"/>
        <w:rPr>
          <w:rFonts w:cs="Arial"/>
        </w:rPr>
      </w:pPr>
      <w:bookmarkStart w:id="294" w:name="_Toc156380854"/>
      <w:r w:rsidRPr="004728C9">
        <w:rPr>
          <w:rFonts w:cs="Arial"/>
        </w:rPr>
        <w:lastRenderedPageBreak/>
        <w:t>Создание нового пользовательского отчета</w:t>
      </w:r>
      <w:r w:rsidR="008C2BD0" w:rsidRPr="004728C9">
        <w:rPr>
          <w:rFonts w:cs="Arial"/>
        </w:rPr>
        <w:t xml:space="preserve"> из списка отчетов</w:t>
      </w:r>
      <w:bookmarkEnd w:id="294"/>
    </w:p>
    <w:p w14:paraId="3F35702A" w14:textId="40AFE8B3" w:rsidR="00344E13" w:rsidRDefault="008D52C1" w:rsidP="00CB222E">
      <w:pPr>
        <w:ind w:firstLine="851"/>
        <w:rPr>
          <w:rFonts w:cs="Arial"/>
        </w:rPr>
      </w:pPr>
      <w:r w:rsidRPr="004728C9">
        <w:rPr>
          <w:rFonts w:cs="Arial"/>
        </w:rPr>
        <w:t>Для создания пользовательского отчета на основе уже созданного системного или другого пользовательского</w:t>
      </w:r>
      <w:r w:rsidR="007146BA" w:rsidRPr="004728C9">
        <w:rPr>
          <w:rFonts w:cs="Arial"/>
        </w:rPr>
        <w:t xml:space="preserve"> отчета</w:t>
      </w:r>
      <w:r w:rsidRPr="004728C9">
        <w:rPr>
          <w:rFonts w:cs="Arial"/>
        </w:rPr>
        <w:t xml:space="preserve"> необходимо в списке отчетов </w:t>
      </w:r>
      <w:r w:rsidR="008C2BD0" w:rsidRPr="004728C9">
        <w:rPr>
          <w:rFonts w:cs="Arial"/>
        </w:rPr>
        <w:t xml:space="preserve">нажать кнопку </w:t>
      </w:r>
      <w:r w:rsidR="008C2BD0" w:rsidRPr="004728C9">
        <w:rPr>
          <w:rFonts w:cs="Arial"/>
          <w:noProof/>
          <w:lang w:eastAsia="ru-RU"/>
        </w:rPr>
        <w:drawing>
          <wp:inline distT="0" distB="0" distL="0" distR="0" wp14:anchorId="1E4C1D3A" wp14:editId="690A09DE">
            <wp:extent cx="198120" cy="2159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BD0" w:rsidRPr="004728C9">
        <w:rPr>
          <w:rFonts w:cs="Arial"/>
        </w:rPr>
        <w:t xml:space="preserve"> напротив копируемого отчета</w:t>
      </w:r>
      <w:r w:rsidR="00B7623D">
        <w:rPr>
          <w:rFonts w:cs="Arial"/>
        </w:rPr>
        <w:t xml:space="preserve"> </w:t>
      </w:r>
      <w:r w:rsidR="00B7623D" w:rsidRPr="004728C9">
        <w:rPr>
          <w:rFonts w:cs="Arial"/>
        </w:rPr>
        <w:t>(</w:t>
      </w:r>
      <w:r w:rsidR="00B7623D" w:rsidRPr="004728C9">
        <w:rPr>
          <w:rFonts w:cs="Arial"/>
        </w:rPr>
        <w:fldChar w:fldCharType="begin"/>
      </w:r>
      <w:r w:rsidR="00B7623D" w:rsidRPr="004728C9">
        <w:rPr>
          <w:rFonts w:cs="Arial"/>
        </w:rPr>
        <w:instrText xml:space="preserve"> REF _Ref488327105 \h </w:instrText>
      </w:r>
      <w:r w:rsidR="00B7623D">
        <w:rPr>
          <w:rFonts w:cs="Arial"/>
        </w:rPr>
        <w:instrText xml:space="preserve"> \* MERGEFORMAT </w:instrText>
      </w:r>
      <w:r w:rsidR="00B7623D" w:rsidRPr="004728C9">
        <w:rPr>
          <w:rFonts w:cs="Arial"/>
        </w:rPr>
      </w:r>
      <w:r w:rsidR="00B7623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134</w:t>
      </w:r>
      <w:r w:rsidR="00B7623D" w:rsidRPr="004728C9">
        <w:rPr>
          <w:rFonts w:cs="Arial"/>
        </w:rPr>
        <w:fldChar w:fldCharType="end"/>
      </w:r>
      <w:r w:rsidR="00B7623D" w:rsidRPr="004728C9">
        <w:rPr>
          <w:rFonts w:cs="Arial"/>
        </w:rPr>
        <w:t>)</w:t>
      </w:r>
      <w:r w:rsidR="008C2BD0" w:rsidRPr="004728C9">
        <w:rPr>
          <w:rFonts w:cs="Arial"/>
        </w:rPr>
        <w:t>.</w:t>
      </w:r>
      <w:r w:rsidR="007146BA" w:rsidRPr="004728C9">
        <w:rPr>
          <w:rFonts w:cs="Arial"/>
        </w:rPr>
        <w:t xml:space="preserve"> При этом</w:t>
      </w:r>
      <w:r w:rsidR="008C2BD0" w:rsidRPr="004728C9">
        <w:rPr>
          <w:rFonts w:cs="Arial"/>
        </w:rPr>
        <w:t xml:space="preserve"> </w:t>
      </w:r>
      <w:r w:rsidR="007146BA" w:rsidRPr="004728C9">
        <w:rPr>
          <w:rFonts w:cs="Arial"/>
        </w:rPr>
        <w:t>н</w:t>
      </w:r>
      <w:r w:rsidR="00344E13" w:rsidRPr="004728C9">
        <w:rPr>
          <w:rFonts w:cs="Arial"/>
        </w:rPr>
        <w:t>а экране о</w:t>
      </w:r>
      <w:r w:rsidR="005F2B6B" w:rsidRPr="004728C9">
        <w:rPr>
          <w:rFonts w:cs="Arial"/>
        </w:rPr>
        <w:t>тобразится окно (</w:t>
      </w:r>
      <w:r w:rsidR="005F2B6B" w:rsidRPr="004728C9">
        <w:rPr>
          <w:rFonts w:cs="Arial"/>
        </w:rPr>
        <w:fldChar w:fldCharType="begin"/>
      </w:r>
      <w:r w:rsidR="005F2B6B" w:rsidRPr="004728C9">
        <w:rPr>
          <w:rFonts w:cs="Arial"/>
        </w:rPr>
        <w:instrText xml:space="preserve"> REF _Ref488327502 \h </w:instrText>
      </w:r>
      <w:r w:rsidR="004728C9">
        <w:rPr>
          <w:rFonts w:cs="Arial"/>
        </w:rPr>
        <w:instrText xml:space="preserve"> \* MERGEFORMAT </w:instrText>
      </w:r>
      <w:r w:rsidR="005F2B6B" w:rsidRPr="004728C9">
        <w:rPr>
          <w:rFonts w:cs="Arial"/>
        </w:rPr>
      </w:r>
      <w:r w:rsidR="005F2B6B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144</w:t>
      </w:r>
      <w:r w:rsidR="005F2B6B" w:rsidRPr="004728C9">
        <w:rPr>
          <w:rFonts w:cs="Arial"/>
        </w:rPr>
        <w:fldChar w:fldCharType="end"/>
      </w:r>
      <w:r w:rsidR="005F2B6B" w:rsidRPr="004728C9">
        <w:rPr>
          <w:rFonts w:cs="Arial"/>
        </w:rPr>
        <w:t>)</w:t>
      </w:r>
      <w:r w:rsidR="007146BA" w:rsidRPr="004728C9">
        <w:rPr>
          <w:rFonts w:cs="Arial"/>
        </w:rPr>
        <w:t>,</w:t>
      </w:r>
      <w:r w:rsidR="00344E13" w:rsidRPr="004728C9">
        <w:rPr>
          <w:rFonts w:cs="Arial"/>
        </w:rPr>
        <w:t xml:space="preserve"> </w:t>
      </w:r>
      <w:r w:rsidR="007146BA" w:rsidRPr="004728C9">
        <w:rPr>
          <w:rFonts w:cs="Arial"/>
        </w:rPr>
        <w:t>работа с которым</w:t>
      </w:r>
      <w:r w:rsidR="00344E13" w:rsidRPr="004728C9">
        <w:rPr>
          <w:rFonts w:cs="Arial"/>
        </w:rPr>
        <w:t xml:space="preserve"> описана в </w:t>
      </w:r>
      <w:r w:rsidR="00496047" w:rsidRPr="004728C9">
        <w:rPr>
          <w:rFonts w:cs="Arial"/>
        </w:rPr>
        <w:t xml:space="preserve">п. </w:t>
      </w:r>
      <w:r w:rsidR="00496047" w:rsidRPr="004728C9">
        <w:rPr>
          <w:rFonts w:cs="Arial"/>
        </w:rPr>
        <w:fldChar w:fldCharType="begin"/>
      </w:r>
      <w:r w:rsidR="00496047" w:rsidRPr="004728C9">
        <w:rPr>
          <w:rFonts w:cs="Arial"/>
        </w:rPr>
        <w:instrText xml:space="preserve"> REF _Ref488329127 \r \h  \* MERGEFORMAT </w:instrText>
      </w:r>
      <w:r w:rsidR="00496047" w:rsidRPr="004728C9">
        <w:rPr>
          <w:rFonts w:cs="Arial"/>
        </w:rPr>
      </w:r>
      <w:r w:rsidR="00496047" w:rsidRPr="004728C9">
        <w:rPr>
          <w:rFonts w:cs="Arial"/>
        </w:rPr>
        <w:fldChar w:fldCharType="separate"/>
      </w:r>
      <w:r w:rsidR="00B17396">
        <w:rPr>
          <w:rFonts w:cs="Arial"/>
        </w:rPr>
        <w:t>4.5.8</w:t>
      </w:r>
      <w:r w:rsidR="00496047" w:rsidRPr="004728C9">
        <w:rPr>
          <w:rFonts w:cs="Arial"/>
        </w:rPr>
        <w:fldChar w:fldCharType="end"/>
      </w:r>
      <w:r w:rsidR="00B7623D">
        <w:rPr>
          <w:rFonts w:cs="Arial"/>
        </w:rPr>
        <w:t xml:space="preserve"> настоящего документа</w:t>
      </w:r>
      <w:r w:rsidR="00344E13" w:rsidRPr="004728C9">
        <w:rPr>
          <w:rFonts w:cs="Arial"/>
        </w:rPr>
        <w:t>.</w:t>
      </w:r>
    </w:p>
    <w:p w14:paraId="20364193" w14:textId="77777777" w:rsidR="007856C4" w:rsidRPr="005A0E49" w:rsidRDefault="007856C4" w:rsidP="007856C4">
      <w:pPr>
        <w:pStyle w:val="af1"/>
      </w:pPr>
      <w:bookmarkStart w:id="295" w:name="_Toc53580281"/>
      <w:bookmarkStart w:id="296" w:name="_Toc156380855"/>
      <w:r w:rsidRPr="005A0E49">
        <w:t>Информация</w:t>
      </w:r>
      <w:bookmarkEnd w:id="295"/>
      <w:bookmarkEnd w:id="296"/>
    </w:p>
    <w:p w14:paraId="5C7E6870" w14:textId="0E426F4D" w:rsidR="007856C4" w:rsidRDefault="007856C4" w:rsidP="00CB222E">
      <w:pPr>
        <w:ind w:firstLine="851"/>
      </w:pPr>
      <w:r>
        <w:t xml:space="preserve">У пользователя на панели главного меню представлено меню «Информация», при выборе которого открывается окно списка информации по </w:t>
      </w:r>
      <w:r w:rsidR="00B7623D">
        <w:t>под</w:t>
      </w:r>
      <w:r>
        <w:t xml:space="preserve">системе </w:t>
      </w:r>
      <w:r w:rsidR="00B7623D">
        <w:t xml:space="preserve">          </w:t>
      </w:r>
      <w:r>
        <w:t>(</w:t>
      </w:r>
      <w:r w:rsidRPr="00E87652">
        <w:rPr>
          <w:sz w:val="22"/>
        </w:rPr>
        <w:fldChar w:fldCharType="begin"/>
      </w:r>
      <w:r w:rsidRPr="00E87652">
        <w:instrText xml:space="preserve"> REF _Ref484641082 \h </w:instrText>
      </w:r>
      <w:r w:rsidRPr="00E87652">
        <w:rPr>
          <w:sz w:val="22"/>
        </w:rPr>
        <w:instrText xml:space="preserve"> \* MERGEFORMAT </w:instrText>
      </w:r>
      <w:r w:rsidRPr="00E87652">
        <w:rPr>
          <w:sz w:val="22"/>
        </w:rPr>
      </w:r>
      <w:r w:rsidRPr="00E87652">
        <w:rPr>
          <w:sz w:val="22"/>
        </w:rPr>
        <w:fldChar w:fldCharType="separate"/>
      </w:r>
      <w:r w:rsidR="00B17396">
        <w:t>Рисунок 145</w:t>
      </w:r>
      <w:r w:rsidRPr="00E87652">
        <w:rPr>
          <w:sz w:val="22"/>
        </w:rPr>
        <w:fldChar w:fldCharType="end"/>
      </w:r>
      <w:r>
        <w:t>).</w:t>
      </w:r>
    </w:p>
    <w:p w14:paraId="787967D3" w14:textId="74BBC1CD" w:rsidR="007856C4" w:rsidRDefault="00C568F1" w:rsidP="00C568F1">
      <w:pPr>
        <w:pStyle w:val="affff8"/>
        <w:spacing w:before="0"/>
      </w:pPr>
      <w:r w:rsidRPr="00A44898">
        <w:drawing>
          <wp:inline distT="0" distB="0" distL="0" distR="0" wp14:anchorId="6206D66C" wp14:editId="3B5CDE4D">
            <wp:extent cx="5415280" cy="2770007"/>
            <wp:effectExtent l="19050" t="19050" r="13970" b="1143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430029" cy="27775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91135E" w14:textId="5162B3EB" w:rsidR="007856C4" w:rsidRDefault="007856C4" w:rsidP="00CB222E">
      <w:pPr>
        <w:pStyle w:val="26"/>
        <w:spacing w:after="240" w:line="276" w:lineRule="auto"/>
      </w:pPr>
      <w:bookmarkStart w:id="297" w:name="_Ref48464108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B17396">
        <w:rPr>
          <w:noProof/>
        </w:rPr>
        <w:t>145</w:t>
      </w:r>
      <w:r>
        <w:rPr>
          <w:noProof/>
        </w:rPr>
        <w:fldChar w:fldCharType="end"/>
      </w:r>
      <w:bookmarkEnd w:id="297"/>
      <w:r w:rsidRPr="00E87652">
        <w:t xml:space="preserve"> – Окно списка информации</w:t>
      </w:r>
    </w:p>
    <w:p w14:paraId="2CA0F7F5" w14:textId="77777777" w:rsidR="007856C4" w:rsidRDefault="007856C4" w:rsidP="00CB222E">
      <w:pPr>
        <w:ind w:firstLine="851"/>
      </w:pPr>
      <w:r>
        <w:t>Для быстрого поиска по списку информации предусмотрено поле поиска по заголовку или комментарию информации. Для начала поиска необходимо в поле «Заголовок, комментарий» ввести ключевое слово и нажать кнопку «Поиск».</w:t>
      </w:r>
    </w:p>
    <w:p w14:paraId="365540AE" w14:textId="33C4BBD3" w:rsidR="007856C4" w:rsidRDefault="007856C4" w:rsidP="00CB222E">
      <w:pPr>
        <w:ind w:firstLine="851"/>
      </w:pPr>
      <w:r>
        <w:t xml:space="preserve">В отфильтрованном списке для просмотра данных, скачивания файлов необходимо нажать кнопку «Просмотр». В окне информации для загрузки файлов необходимо нажать соответствующую кнопку </w:t>
      </w:r>
      <w:r>
        <w:rPr>
          <w:noProof/>
          <w:lang w:eastAsia="ru-RU"/>
        </w:rPr>
        <w:drawing>
          <wp:inline distT="0" distB="0" distL="0" distR="0" wp14:anchorId="78E971F8" wp14:editId="2EC638B9">
            <wp:extent cx="200025" cy="2190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13D">
        <w:t>(</w:t>
      </w:r>
      <w:r w:rsidR="0073413D" w:rsidRPr="00E87652">
        <w:fldChar w:fldCharType="begin"/>
      </w:r>
      <w:r w:rsidR="0073413D" w:rsidRPr="00E87652">
        <w:instrText xml:space="preserve"> REF _Ref484641256 \h  \* MERGEFORMAT </w:instrText>
      </w:r>
      <w:r w:rsidR="0073413D" w:rsidRPr="00E87652">
        <w:fldChar w:fldCharType="separate"/>
      </w:r>
      <w:r w:rsidR="00B17396">
        <w:t>Рисунок 146</w:t>
      </w:r>
      <w:r w:rsidR="0073413D" w:rsidRPr="00E87652">
        <w:fldChar w:fldCharType="end"/>
      </w:r>
      <w:r w:rsidR="0073413D">
        <w:t>).</w:t>
      </w:r>
      <w:r>
        <w:t xml:space="preserve"> После чего загрузка будет происходить по стандартному сценарию для функционирующего браузера.</w:t>
      </w:r>
    </w:p>
    <w:p w14:paraId="7F9F2268" w14:textId="77777777" w:rsidR="007856C4" w:rsidRPr="00612C19" w:rsidRDefault="007856C4" w:rsidP="00C93611">
      <w:pPr>
        <w:pStyle w:val="affff8"/>
        <w:spacing w:before="0"/>
      </w:pPr>
      <w:r>
        <w:lastRenderedPageBreak/>
        <w:drawing>
          <wp:inline distT="0" distB="0" distL="0" distR="0" wp14:anchorId="057ACDFA" wp14:editId="7454A953">
            <wp:extent cx="6000750" cy="1358916"/>
            <wp:effectExtent l="19050" t="19050" r="19050" b="1270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3589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F7EFC3" w14:textId="39D2E782" w:rsidR="007856C4" w:rsidRDefault="007856C4" w:rsidP="00CB222E">
      <w:pPr>
        <w:pStyle w:val="26"/>
        <w:spacing w:after="240" w:line="276" w:lineRule="auto"/>
      </w:pPr>
      <w:bookmarkStart w:id="298" w:name="_Ref48464125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B17396">
        <w:rPr>
          <w:noProof/>
        </w:rPr>
        <w:t>146</w:t>
      </w:r>
      <w:r>
        <w:rPr>
          <w:noProof/>
        </w:rPr>
        <w:fldChar w:fldCharType="end"/>
      </w:r>
      <w:bookmarkEnd w:id="298"/>
      <w:r w:rsidRPr="00E87652">
        <w:t xml:space="preserve"> – Окно информации</w:t>
      </w:r>
    </w:p>
    <w:p w14:paraId="40B5C89B" w14:textId="779C79C6" w:rsidR="007856C4" w:rsidRPr="00E87652" w:rsidRDefault="007856C4" w:rsidP="00CB222E">
      <w:pPr>
        <w:ind w:firstLine="851"/>
      </w:pPr>
      <w:r w:rsidRPr="00D87973">
        <w:rPr>
          <w:b/>
          <w:bCs/>
        </w:rPr>
        <w:t>ВНИМАНИЕ!!!</w:t>
      </w:r>
      <w:r>
        <w:t xml:space="preserve"> Меню «Информация» доступно и без авторизации в </w:t>
      </w:r>
      <w:r w:rsidR="0073413D">
        <w:t>под</w:t>
      </w:r>
      <w:r>
        <w:t>системе.</w:t>
      </w:r>
    </w:p>
    <w:p w14:paraId="18DDC810" w14:textId="77777777" w:rsidR="007856C4" w:rsidRPr="005A0E49" w:rsidRDefault="007856C4" w:rsidP="007856C4">
      <w:pPr>
        <w:pStyle w:val="af1"/>
      </w:pPr>
      <w:bookmarkStart w:id="299" w:name="_Ref484640546"/>
      <w:bookmarkStart w:id="300" w:name="_Toc53580282"/>
      <w:bookmarkStart w:id="301" w:name="_Toc156380856"/>
      <w:r w:rsidRPr="005A0E49">
        <w:t>Новости</w:t>
      </w:r>
      <w:bookmarkEnd w:id="299"/>
      <w:bookmarkEnd w:id="300"/>
      <w:bookmarkEnd w:id="301"/>
    </w:p>
    <w:p w14:paraId="0F50DAEB" w14:textId="5EB368D5" w:rsidR="007856C4" w:rsidRDefault="007856C4" w:rsidP="00CB222E">
      <w:pPr>
        <w:ind w:firstLine="851"/>
      </w:pPr>
      <w:r>
        <w:t xml:space="preserve">В случае, если </w:t>
      </w:r>
      <w:r w:rsidRPr="0084664C">
        <w:t xml:space="preserve">за время с последнего сеанса работы пользователя в </w:t>
      </w:r>
      <w:r w:rsidR="0073413D">
        <w:t>под</w:t>
      </w:r>
      <w:r w:rsidRPr="0084664C">
        <w:t>системе была добавлена новость, то при входе отобразится оповещение</w:t>
      </w:r>
      <w:r>
        <w:t xml:space="preserve"> </w:t>
      </w:r>
      <w:r w:rsidR="00CB222E">
        <w:t xml:space="preserve">     </w:t>
      </w:r>
      <w:r>
        <w:t>(</w:t>
      </w:r>
      <w:r w:rsidRPr="003A209E">
        <w:fldChar w:fldCharType="begin"/>
      </w:r>
      <w:r w:rsidRPr="003A209E">
        <w:instrText xml:space="preserve"> REF _Ref484642095 \h  \* MERGEFORMAT </w:instrText>
      </w:r>
      <w:r w:rsidRPr="003A209E">
        <w:fldChar w:fldCharType="separate"/>
      </w:r>
      <w:r w:rsidR="00B17396" w:rsidRPr="00D70996">
        <w:t xml:space="preserve">Рисунок </w:t>
      </w:r>
      <w:r w:rsidR="00B17396">
        <w:t>147</w:t>
      </w:r>
      <w:r w:rsidRPr="003A209E">
        <w:fldChar w:fldCharType="end"/>
      </w:r>
      <w:r>
        <w:t>).</w:t>
      </w:r>
    </w:p>
    <w:p w14:paraId="2BEB1954" w14:textId="31ED67A0" w:rsidR="007856C4" w:rsidRDefault="00DA724E" w:rsidP="007856C4">
      <w:pPr>
        <w:pStyle w:val="affff8"/>
        <w:spacing w:before="0"/>
      </w:pPr>
      <w:r w:rsidRPr="00DA724E">
        <w:drawing>
          <wp:inline distT="0" distB="0" distL="0" distR="0" wp14:anchorId="3E2E5256" wp14:editId="4094988F">
            <wp:extent cx="6210935" cy="3477895"/>
            <wp:effectExtent l="19050" t="19050" r="18415" b="2730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4778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376894" w14:textId="0B6E4140" w:rsidR="007856C4" w:rsidRPr="003A209E" w:rsidRDefault="007856C4" w:rsidP="00CB222E">
      <w:pPr>
        <w:pStyle w:val="26"/>
        <w:spacing w:after="240" w:line="276" w:lineRule="auto"/>
      </w:pPr>
      <w:bookmarkStart w:id="302" w:name="_Ref484642095"/>
      <w:r w:rsidRPr="00D70996">
        <w:t xml:space="preserve">Рисунок </w:t>
      </w:r>
      <w:r w:rsidRPr="00D70996">
        <w:rPr>
          <w:noProof/>
        </w:rPr>
        <w:fldChar w:fldCharType="begin"/>
      </w:r>
      <w:r w:rsidRPr="00D70996">
        <w:rPr>
          <w:noProof/>
        </w:rPr>
        <w:instrText xml:space="preserve"> SEQ Рисунок \* ARABIC </w:instrText>
      </w:r>
      <w:r w:rsidRPr="00D70996">
        <w:rPr>
          <w:noProof/>
        </w:rPr>
        <w:fldChar w:fldCharType="separate"/>
      </w:r>
      <w:r w:rsidR="00B17396">
        <w:rPr>
          <w:noProof/>
        </w:rPr>
        <w:t>147</w:t>
      </w:r>
      <w:r w:rsidRPr="00D70996">
        <w:rPr>
          <w:noProof/>
        </w:rPr>
        <w:fldChar w:fldCharType="end"/>
      </w:r>
      <w:bookmarkEnd w:id="302"/>
      <w:r w:rsidRPr="00D70996">
        <w:t xml:space="preserve"> –</w:t>
      </w:r>
      <w:r w:rsidRPr="003A209E">
        <w:t xml:space="preserve"> Окно оповещения о новости</w:t>
      </w:r>
    </w:p>
    <w:p w14:paraId="69B3F764" w14:textId="63F61901" w:rsidR="007856C4" w:rsidRDefault="007856C4" w:rsidP="00CB222E">
      <w:pPr>
        <w:ind w:firstLine="851"/>
      </w:pPr>
      <w:r>
        <w:t>Для просмотра новости необходимо нажать «посмотреть», при этом откроется окно</w:t>
      </w:r>
      <w:r w:rsidRPr="00B23CFB">
        <w:t xml:space="preserve"> </w:t>
      </w:r>
      <w:r>
        <w:t>просмотра новости (</w:t>
      </w:r>
      <w:r w:rsidRPr="00B23CFB">
        <w:fldChar w:fldCharType="begin"/>
      </w:r>
      <w:r w:rsidRPr="00B23CFB">
        <w:instrText xml:space="preserve"> REF _Ref484641791 \h  \* MERGEFORMAT </w:instrText>
      </w:r>
      <w:r w:rsidRPr="00B23CFB">
        <w:fldChar w:fldCharType="separate"/>
      </w:r>
      <w:r w:rsidR="00B17396">
        <w:t xml:space="preserve">Рисунок </w:t>
      </w:r>
      <w:r w:rsidR="00B17396">
        <w:rPr>
          <w:noProof/>
        </w:rPr>
        <w:t>149</w:t>
      </w:r>
      <w:r w:rsidRPr="00B23CFB">
        <w:fldChar w:fldCharType="end"/>
      </w:r>
      <w:r>
        <w:t>)</w:t>
      </w:r>
      <w:r w:rsidRPr="00B23CFB">
        <w:t>.</w:t>
      </w:r>
    </w:p>
    <w:p w14:paraId="38269A76" w14:textId="292B24DC" w:rsidR="007856C4" w:rsidRDefault="007856C4" w:rsidP="00CB222E">
      <w:pPr>
        <w:ind w:firstLine="851"/>
      </w:pPr>
      <w:r>
        <w:t xml:space="preserve">Также у пользователя на панели главного меню представлено меню «Новости», при выборе которого открывается окно списка новостей </w:t>
      </w:r>
      <w:r w:rsidR="0073413D">
        <w:t>под</w:t>
      </w:r>
      <w:r>
        <w:t>системы (</w:t>
      </w:r>
      <w:r w:rsidRPr="003A209E">
        <w:fldChar w:fldCharType="begin"/>
      </w:r>
      <w:r w:rsidRPr="003A209E">
        <w:instrText xml:space="preserve"> REF _Ref484641548 \h  \* MERGEFORMAT </w:instrText>
      </w:r>
      <w:r w:rsidRPr="003A209E">
        <w:fldChar w:fldCharType="separate"/>
      </w:r>
      <w:r w:rsidR="00B17396">
        <w:t>Рисунок 148</w:t>
      </w:r>
      <w:r w:rsidRPr="003A209E">
        <w:fldChar w:fldCharType="end"/>
      </w:r>
      <w:r>
        <w:t>).</w:t>
      </w:r>
    </w:p>
    <w:p w14:paraId="3C006042" w14:textId="77777777" w:rsidR="007856C4" w:rsidRDefault="007856C4" w:rsidP="00C93611">
      <w:pPr>
        <w:pStyle w:val="affff8"/>
        <w:spacing w:before="0"/>
      </w:pPr>
      <w:r>
        <w:lastRenderedPageBreak/>
        <w:drawing>
          <wp:inline distT="0" distB="0" distL="0" distR="0" wp14:anchorId="09F99C54" wp14:editId="326DABBA">
            <wp:extent cx="5981700" cy="1974832"/>
            <wp:effectExtent l="19050" t="19050" r="19050" b="2603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6"/>
                    <a:srcRect l="782" r="1063"/>
                    <a:stretch/>
                  </pic:blipFill>
                  <pic:spPr bwMode="auto">
                    <a:xfrm>
                      <a:off x="0" y="0"/>
                      <a:ext cx="6006576" cy="19830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>
                          <a:lumMod val="6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99113" w14:textId="53B2E3EB" w:rsidR="007856C4" w:rsidRDefault="007856C4" w:rsidP="00CB222E">
      <w:pPr>
        <w:pStyle w:val="26"/>
        <w:spacing w:after="240" w:line="276" w:lineRule="auto"/>
      </w:pPr>
      <w:bookmarkStart w:id="303" w:name="_Ref48464154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B17396">
        <w:rPr>
          <w:noProof/>
        </w:rPr>
        <w:t>148</w:t>
      </w:r>
      <w:r>
        <w:rPr>
          <w:noProof/>
        </w:rPr>
        <w:fldChar w:fldCharType="end"/>
      </w:r>
      <w:bookmarkEnd w:id="303"/>
      <w:r w:rsidRPr="003A209E">
        <w:t xml:space="preserve"> – Окно списка новостей</w:t>
      </w:r>
    </w:p>
    <w:p w14:paraId="53BF8295" w14:textId="77777777" w:rsidR="007856C4" w:rsidRDefault="007856C4" w:rsidP="00CB222E">
      <w:pPr>
        <w:ind w:firstLine="851"/>
      </w:pPr>
      <w:r>
        <w:t>Для просмотра новости необходимо нажать соответствующую кнопку «Просмотр».</w:t>
      </w:r>
    </w:p>
    <w:p w14:paraId="7501718E" w14:textId="77777777" w:rsidR="007856C4" w:rsidRDefault="007856C4" w:rsidP="00C93611">
      <w:pPr>
        <w:pStyle w:val="affff8"/>
        <w:spacing w:before="0"/>
      </w:pPr>
      <w:r>
        <w:drawing>
          <wp:inline distT="0" distB="0" distL="0" distR="0" wp14:anchorId="3596807D" wp14:editId="38D9D858">
            <wp:extent cx="6124467" cy="1308100"/>
            <wp:effectExtent l="19050" t="19050" r="10160" b="254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7"/>
                    <a:srcRect t="3513" b="1"/>
                    <a:stretch/>
                  </pic:blipFill>
                  <pic:spPr bwMode="auto">
                    <a:xfrm>
                      <a:off x="0" y="0"/>
                      <a:ext cx="6147375" cy="13129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E5636" w14:textId="20EA86B2" w:rsidR="007856C4" w:rsidRDefault="007856C4" w:rsidP="00CB222E">
      <w:pPr>
        <w:pStyle w:val="26"/>
        <w:spacing w:after="240" w:line="276" w:lineRule="auto"/>
      </w:pPr>
      <w:bookmarkStart w:id="304" w:name="_Ref48464179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B17396">
        <w:rPr>
          <w:noProof/>
        </w:rPr>
        <w:t>149</w:t>
      </w:r>
      <w:r>
        <w:rPr>
          <w:noProof/>
        </w:rPr>
        <w:fldChar w:fldCharType="end"/>
      </w:r>
      <w:bookmarkEnd w:id="304"/>
      <w:r w:rsidRPr="003A209E">
        <w:t xml:space="preserve"> – Окно просмотра новости</w:t>
      </w:r>
    </w:p>
    <w:p w14:paraId="4AEE38BF" w14:textId="62AE396A" w:rsidR="007856C4" w:rsidRDefault="007856C4" w:rsidP="00CB222E">
      <w:pPr>
        <w:ind w:firstLine="851"/>
      </w:pPr>
      <w:r>
        <w:t xml:space="preserve">К новости могут быть проложены файлы, доступные на скачивание </w:t>
      </w:r>
      <w:r w:rsidR="0073413D">
        <w:t xml:space="preserve">            </w:t>
      </w:r>
      <w:r>
        <w:t>(</w:t>
      </w:r>
      <w:r w:rsidRPr="003A209E">
        <w:fldChar w:fldCharType="begin"/>
      </w:r>
      <w:r w:rsidRPr="003A209E">
        <w:instrText xml:space="preserve"> REF _Ref484641791 \h  \* MERGEFORMAT </w:instrText>
      </w:r>
      <w:r w:rsidRPr="003A209E">
        <w:fldChar w:fldCharType="separate"/>
      </w:r>
      <w:r w:rsidR="00B17396">
        <w:t>Рисунок 149</w:t>
      </w:r>
      <w:r w:rsidRPr="003A209E">
        <w:fldChar w:fldCharType="end"/>
      </w:r>
      <w:r>
        <w:t xml:space="preserve">). Для их загрузки необходимо воспользоваться соответствующей кнопкой </w:t>
      </w:r>
      <w:r>
        <w:rPr>
          <w:noProof/>
          <w:lang w:eastAsia="ru-RU"/>
        </w:rPr>
        <w:drawing>
          <wp:inline distT="0" distB="0" distL="0" distR="0" wp14:anchorId="550A6D6A" wp14:editId="0C145114">
            <wp:extent cx="200025" cy="2190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После чего загрузка будет происходить по стандартному сценарию для функционирующего браузера.</w:t>
      </w:r>
    </w:p>
    <w:p w14:paraId="0B650761" w14:textId="030BA6AE" w:rsidR="007856C4" w:rsidRDefault="007856C4" w:rsidP="00CB222E">
      <w:pPr>
        <w:ind w:firstLine="851"/>
      </w:pPr>
      <w:r w:rsidRPr="00D87973">
        <w:rPr>
          <w:b/>
          <w:bCs/>
        </w:rPr>
        <w:t>ВНИМАНИЕ!!!</w:t>
      </w:r>
      <w:r>
        <w:t xml:space="preserve"> Меню «Новости» доступно и без авторизации в </w:t>
      </w:r>
      <w:r w:rsidR="0073413D">
        <w:t>под</w:t>
      </w:r>
      <w:r>
        <w:t>системе.</w:t>
      </w:r>
    </w:p>
    <w:p w14:paraId="2DE367EF" w14:textId="784066D9" w:rsidR="00B17396" w:rsidRPr="00762E0E" w:rsidRDefault="00B17396" w:rsidP="00CB222E">
      <w:pPr>
        <w:ind w:firstLine="851"/>
      </w:pPr>
      <w:r w:rsidRPr="007C4334">
        <w:t>В случае, если за время с последнего сеанса работы пользователя в подсистеме была добавлена новость/новости актуальная до первого прочтения, то при входе пользователя в подсистему после авторизации отобразится всплывающее окно «Что нового?» со списком новостей (</w:t>
      </w:r>
      <w:r w:rsidRPr="007C4334">
        <w:fldChar w:fldCharType="begin"/>
      </w:r>
      <w:r w:rsidRPr="007C4334">
        <w:instrText xml:space="preserve"> REF _Ref156208250 \h  \* MERGEFORMAT </w:instrText>
      </w:r>
      <w:r w:rsidRPr="007C4334">
        <w:fldChar w:fldCharType="separate"/>
      </w:r>
      <w:r w:rsidRPr="007C4334">
        <w:t xml:space="preserve">Рисунок </w:t>
      </w:r>
      <w:r w:rsidRPr="007C4334">
        <w:rPr>
          <w:noProof/>
        </w:rPr>
        <w:t>150</w:t>
      </w:r>
      <w:r w:rsidRPr="007C4334">
        <w:fldChar w:fldCharType="end"/>
      </w:r>
      <w:r w:rsidRPr="007C4334">
        <w:t>).</w:t>
      </w:r>
      <w:r w:rsidRPr="00762E0E">
        <w:t xml:space="preserve">  </w:t>
      </w:r>
    </w:p>
    <w:p w14:paraId="0816FAEB" w14:textId="77777777" w:rsidR="00B17396" w:rsidRPr="00C93A48" w:rsidRDefault="00B17396" w:rsidP="00CB222E">
      <w:pPr>
        <w:ind w:firstLine="0"/>
        <w:jc w:val="center"/>
      </w:pPr>
      <w:r w:rsidRPr="0031394F">
        <w:rPr>
          <w:noProof/>
        </w:rPr>
        <w:lastRenderedPageBreak/>
        <w:drawing>
          <wp:inline distT="0" distB="0" distL="0" distR="0" wp14:anchorId="4B152C86" wp14:editId="0659F995">
            <wp:extent cx="5940425" cy="2743200"/>
            <wp:effectExtent l="19050" t="19050" r="22225" b="190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8"/>
                    <a:srcRect b="1460"/>
                    <a:stretch/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94F">
        <w:rPr>
          <w:noProof/>
        </w:rPr>
        <w:t xml:space="preserve"> </w:t>
      </w:r>
    </w:p>
    <w:p w14:paraId="74A4BA99" w14:textId="047E317F" w:rsidR="00B17396" w:rsidRDefault="00B17396" w:rsidP="00CB222E">
      <w:pPr>
        <w:spacing w:after="240" w:line="276" w:lineRule="auto"/>
        <w:ind w:firstLine="0"/>
        <w:jc w:val="center"/>
      </w:pPr>
      <w:bookmarkStart w:id="305" w:name="_Ref156208250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>
        <w:rPr>
          <w:noProof/>
        </w:rPr>
        <w:t>150</w:t>
      </w:r>
      <w:r w:rsidRPr="00573502">
        <w:rPr>
          <w:noProof/>
        </w:rPr>
        <w:fldChar w:fldCharType="end"/>
      </w:r>
      <w:bookmarkEnd w:id="305"/>
      <w:r w:rsidRPr="00573502">
        <w:t xml:space="preserve"> – Всплывающее окно «Что нового?». Пример отображения списка новостей</w:t>
      </w:r>
    </w:p>
    <w:p w14:paraId="7D65C1BD" w14:textId="77777777" w:rsidR="00CB222E" w:rsidRPr="00CB222E" w:rsidRDefault="00CB222E" w:rsidP="00CB222E">
      <w:pPr>
        <w:spacing w:after="240" w:line="276" w:lineRule="auto"/>
        <w:ind w:firstLine="0"/>
        <w:jc w:val="center"/>
        <w:rPr>
          <w:sz w:val="10"/>
          <w:szCs w:val="10"/>
        </w:rPr>
      </w:pPr>
    </w:p>
    <w:p w14:paraId="6E976662" w14:textId="77777777" w:rsidR="00B17396" w:rsidRPr="008118CB" w:rsidRDefault="00B17396" w:rsidP="00CB222E">
      <w:pPr>
        <w:ind w:firstLine="851"/>
      </w:pPr>
      <w:r w:rsidRPr="00573502">
        <w:rPr>
          <w:rFonts w:eastAsia="Times New Roman"/>
          <w:b/>
          <w:bCs/>
        </w:rPr>
        <w:t>ВНИМАНИЕ!!!</w:t>
      </w:r>
      <w:r>
        <w:rPr>
          <w:rFonts w:eastAsia="Times New Roman"/>
        </w:rPr>
        <w:t xml:space="preserve"> </w:t>
      </w:r>
      <w:r w:rsidRPr="008118CB">
        <w:rPr>
          <w:rFonts w:eastAsia="Times New Roman"/>
        </w:rPr>
        <w:t>Список новостей формируется по дате создания новости от</w:t>
      </w:r>
      <w:r w:rsidRPr="008118CB">
        <w:t xml:space="preserve"> ранней к поздней.</w:t>
      </w:r>
    </w:p>
    <w:p w14:paraId="413F9F88" w14:textId="433E3293" w:rsidR="00B17396" w:rsidRPr="008118CB" w:rsidRDefault="00B17396" w:rsidP="00CB222E">
      <w:pPr>
        <w:ind w:firstLine="851"/>
      </w:pPr>
      <w:r>
        <w:t>Д</w:t>
      </w:r>
      <w:r w:rsidRPr="008118CB">
        <w:t>ля просмотра полной информации по новости необходимо нажать ЛКМ на текст новости в одноименной колонке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150</w:t>
      </w:r>
      <w:r w:rsidRPr="008118CB">
        <w:fldChar w:fldCharType="end"/>
      </w:r>
      <w:r w:rsidRPr="008118CB">
        <w:t xml:space="preserve">). </w:t>
      </w:r>
    </w:p>
    <w:p w14:paraId="40D80DD5" w14:textId="65D6B237" w:rsidR="00B17396" w:rsidRPr="008118CB" w:rsidRDefault="00B17396" w:rsidP="00CB222E">
      <w:pPr>
        <w:ind w:firstLine="851"/>
      </w:pPr>
      <w:r w:rsidRPr="008118CB">
        <w:t xml:space="preserve">В результате отобразится окно с полной информацией по новости </w:t>
      </w:r>
      <w:r w:rsidR="00CB222E">
        <w:t xml:space="preserve">           </w:t>
      </w:r>
      <w:r w:rsidRPr="008118CB">
        <w:t>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151</w:t>
      </w:r>
      <w:r w:rsidRPr="008118CB">
        <w:fldChar w:fldCharType="end"/>
      </w:r>
      <w:r w:rsidRPr="008118CB">
        <w:t>).</w:t>
      </w:r>
    </w:p>
    <w:p w14:paraId="3B976DA9" w14:textId="77777777" w:rsidR="00B17396" w:rsidRDefault="00B17396" w:rsidP="00CB222E">
      <w:pPr>
        <w:ind w:firstLine="0"/>
        <w:jc w:val="center"/>
        <w:rPr>
          <w:sz w:val="22"/>
          <w:szCs w:val="22"/>
        </w:rPr>
      </w:pPr>
      <w:r w:rsidRPr="004057C5">
        <w:rPr>
          <w:noProof/>
          <w:sz w:val="22"/>
          <w:szCs w:val="22"/>
        </w:rPr>
        <w:lastRenderedPageBreak/>
        <w:drawing>
          <wp:inline distT="0" distB="0" distL="0" distR="0" wp14:anchorId="44C887FE" wp14:editId="5C160452">
            <wp:extent cx="5911850" cy="4796790"/>
            <wp:effectExtent l="19050" t="19050" r="12700" b="2286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9"/>
                    <a:srcRect l="481" r="-1"/>
                    <a:stretch/>
                  </pic:blipFill>
                  <pic:spPr bwMode="auto">
                    <a:xfrm>
                      <a:off x="0" y="0"/>
                      <a:ext cx="5911850" cy="47967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6B899" w14:textId="2B8728B3" w:rsidR="00B17396" w:rsidRDefault="00B17396" w:rsidP="00CB222E">
      <w:pPr>
        <w:spacing w:after="240"/>
        <w:ind w:firstLine="0"/>
        <w:jc w:val="center"/>
      </w:pPr>
      <w:bookmarkStart w:id="306" w:name="_Ref156208303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>
        <w:rPr>
          <w:noProof/>
        </w:rPr>
        <w:t>151</w:t>
      </w:r>
      <w:r w:rsidRPr="00573502">
        <w:rPr>
          <w:noProof/>
        </w:rPr>
        <w:fldChar w:fldCharType="end"/>
      </w:r>
      <w:bookmarkEnd w:id="306"/>
      <w:r w:rsidRPr="00573502">
        <w:t xml:space="preserve"> – Окно с отображением полной информации по новости</w:t>
      </w:r>
    </w:p>
    <w:p w14:paraId="5CCA7274" w14:textId="77777777" w:rsidR="00CB222E" w:rsidRPr="00CB222E" w:rsidRDefault="00CB222E" w:rsidP="00CB222E">
      <w:pPr>
        <w:spacing w:after="240"/>
        <w:ind w:firstLine="0"/>
        <w:jc w:val="center"/>
        <w:rPr>
          <w:sz w:val="4"/>
          <w:szCs w:val="4"/>
        </w:rPr>
      </w:pPr>
    </w:p>
    <w:p w14:paraId="08F49502" w14:textId="71544D3B" w:rsidR="00B17396" w:rsidRPr="008118CB" w:rsidRDefault="00B17396" w:rsidP="00251BC5">
      <w:pPr>
        <w:ind w:firstLine="851"/>
      </w:pPr>
      <w:r w:rsidRPr="008118CB">
        <w:t>Для закрытия данного окна после прочтения новости необходимо нажать кнопку «Ок» 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151</w:t>
      </w:r>
      <w:r w:rsidRPr="008118CB">
        <w:fldChar w:fldCharType="end"/>
      </w:r>
      <w:r w:rsidRPr="008118CB">
        <w:t>).</w:t>
      </w:r>
    </w:p>
    <w:p w14:paraId="2A0535E2" w14:textId="77777777" w:rsidR="00B17396" w:rsidRPr="008118CB" w:rsidRDefault="00B17396" w:rsidP="00251BC5">
      <w:pPr>
        <w:ind w:firstLine="851"/>
      </w:pPr>
      <w:r w:rsidRPr="008118CB">
        <w:rPr>
          <w:b/>
          <w:bCs/>
        </w:rPr>
        <w:t>ВНИМАНИЕ!!!</w:t>
      </w:r>
      <w:r w:rsidRPr="008118CB">
        <w:t xml:space="preserve"> </w:t>
      </w:r>
      <w:r w:rsidRPr="008118CB">
        <w:rPr>
          <w:rFonts w:eastAsia="Times New Roman"/>
        </w:rPr>
        <w:t xml:space="preserve">Новость отображается у пользователя в </w:t>
      </w:r>
      <w:r w:rsidRPr="008118CB">
        <w:t xml:space="preserve">списке новостей окна «Что нового?» </w:t>
      </w:r>
      <w:r w:rsidRPr="008118CB">
        <w:rPr>
          <w:rFonts w:eastAsia="Times New Roman"/>
        </w:rPr>
        <w:t>до первого нажатия кнопки «Ок».</w:t>
      </w:r>
    </w:p>
    <w:p w14:paraId="0003841D" w14:textId="100D7345" w:rsidR="00B17396" w:rsidRDefault="00B17396" w:rsidP="00251BC5">
      <w:pPr>
        <w:ind w:firstLine="851"/>
      </w:pPr>
      <w:r w:rsidRPr="008118CB">
        <w:t>В результате окно будет закрыто, а новость удалится из списка новостей           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150</w:t>
      </w:r>
      <w:r w:rsidRPr="008118CB">
        <w:fldChar w:fldCharType="end"/>
      </w:r>
      <w:r w:rsidRPr="008118CB">
        <w:t>).</w:t>
      </w:r>
    </w:p>
    <w:p w14:paraId="2C32A275" w14:textId="77777777" w:rsidR="00811BF5" w:rsidRPr="00F774FA" w:rsidRDefault="00811BF5" w:rsidP="00811BF5">
      <w:pPr>
        <w:pStyle w:val="af1"/>
      </w:pPr>
      <w:bookmarkStart w:id="307" w:name="_Toc106201516"/>
      <w:bookmarkStart w:id="308" w:name="_Toc106202751"/>
      <w:bookmarkStart w:id="309" w:name="_Toc106265706"/>
      <w:bookmarkStart w:id="310" w:name="_Toc156380857"/>
      <w:r>
        <w:t>Печать пустого бланка МС</w:t>
      </w:r>
      <w:bookmarkEnd w:id="307"/>
      <w:bookmarkEnd w:id="308"/>
      <w:bookmarkEnd w:id="309"/>
      <w:bookmarkEnd w:id="310"/>
    </w:p>
    <w:p w14:paraId="2D8F3B12" w14:textId="1BDC3C26" w:rsidR="00811BF5" w:rsidRDefault="00811BF5" w:rsidP="00251BC5">
      <w:pPr>
        <w:ind w:firstLine="851"/>
        <w:rPr>
          <w:rFonts w:cs="Arial"/>
        </w:rPr>
      </w:pPr>
      <w:r w:rsidRPr="004728C9">
        <w:rPr>
          <w:rFonts w:cs="Arial"/>
        </w:rPr>
        <w:t xml:space="preserve">Для </w:t>
      </w:r>
      <w:r>
        <w:rPr>
          <w:rFonts w:cs="Arial"/>
        </w:rPr>
        <w:t xml:space="preserve">печати пустого бланка МС с </w:t>
      </w:r>
      <w:r>
        <w:rPr>
          <w:bCs/>
        </w:rPr>
        <w:t xml:space="preserve">дальнейшим заполнением его от руки пользователю необходимо в </w:t>
      </w:r>
      <w:r w:rsidRPr="00D01439">
        <w:t>основном окне</w:t>
      </w:r>
      <w:r>
        <w:t xml:space="preserve"> работы с</w:t>
      </w:r>
      <w:r w:rsidRPr="00D01439">
        <w:t xml:space="preserve"> подсистем</w:t>
      </w:r>
      <w:r>
        <w:t xml:space="preserve">ой воспользоваться одной из следующих кнопок </w:t>
      </w:r>
      <w:r w:rsidRPr="001713D9">
        <w:rPr>
          <w:bCs/>
        </w:rPr>
        <w:t>«Бланк МСС», «Бланк МСПС» и</w:t>
      </w:r>
      <w:r>
        <w:rPr>
          <w:bCs/>
        </w:rPr>
        <w:t>ли</w:t>
      </w:r>
      <w:r w:rsidRPr="001713D9">
        <w:rPr>
          <w:bCs/>
        </w:rPr>
        <w:t xml:space="preserve"> «Бланк МСР»</w:t>
      </w:r>
      <w:r w:rsidRPr="004728C9">
        <w:rPr>
          <w:rFonts w:cs="Arial"/>
        </w:rPr>
        <w:t xml:space="preserve"> </w:t>
      </w:r>
      <w:r>
        <w:rPr>
          <w:rFonts w:cs="Arial"/>
        </w:rPr>
        <w:t xml:space="preserve">     </w:t>
      </w:r>
      <w:r w:rsidRPr="004728C9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_Ref106201262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152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AD9EFD6" w14:textId="6F256693" w:rsidR="00811BF5" w:rsidRDefault="004043F6" w:rsidP="00811BF5">
      <w:pPr>
        <w:ind w:firstLine="0"/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6C8666B2" wp14:editId="14DFB595">
            <wp:extent cx="6210935" cy="2581275"/>
            <wp:effectExtent l="19050" t="19050" r="18415" b="2857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581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D2DDD4" w14:textId="7D2112CC" w:rsidR="00811BF5" w:rsidRPr="004728C9" w:rsidRDefault="00811BF5" w:rsidP="00251BC5">
      <w:pPr>
        <w:pStyle w:val="26"/>
        <w:spacing w:after="240" w:line="276" w:lineRule="auto"/>
      </w:pPr>
      <w:bookmarkStart w:id="311" w:name="_Ref106201262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152</w:t>
      </w:r>
      <w:r w:rsidRPr="004728C9">
        <w:rPr>
          <w:noProof/>
        </w:rPr>
        <w:fldChar w:fldCharType="end"/>
      </w:r>
      <w:bookmarkEnd w:id="311"/>
      <w:r w:rsidRPr="004728C9">
        <w:t xml:space="preserve"> – </w:t>
      </w:r>
      <w:r w:rsidRPr="00033ED6">
        <w:t xml:space="preserve">Основное окно подсистемы. Кнопки </w:t>
      </w:r>
      <w:r w:rsidRPr="00033ED6">
        <w:rPr>
          <w:bCs/>
        </w:rPr>
        <w:t>«Бланк МСС», «Бланк МСПС» и «Бланк МСР»</w:t>
      </w:r>
    </w:p>
    <w:p w14:paraId="4594D5DF" w14:textId="7CD415EE" w:rsidR="00811BF5" w:rsidRDefault="00811BF5" w:rsidP="00251BC5">
      <w:pPr>
        <w:ind w:firstLine="851"/>
        <w:rPr>
          <w:rFonts w:cs="Arial"/>
        </w:rPr>
      </w:pPr>
      <w:r>
        <w:rPr>
          <w:rFonts w:cs="Arial"/>
        </w:rPr>
        <w:t xml:space="preserve">В результате отобразится пустой бланк МС, в котором пользователю следует </w:t>
      </w:r>
      <w:r w:rsidRPr="00033ED6">
        <w:rPr>
          <w:rFonts w:cs="Arial"/>
        </w:rPr>
        <w:t>по кнопке</w:t>
      </w:r>
      <w:r w:rsidRPr="00033ED6">
        <w:rPr>
          <w:rFonts w:cs="Arial"/>
          <w:noProof/>
        </w:rPr>
        <w:drawing>
          <wp:inline distT="0" distB="0" distL="0" distR="0" wp14:anchorId="62BD1F18" wp14:editId="0C5EC7C5">
            <wp:extent cx="276264" cy="190527"/>
            <wp:effectExtent l="0" t="0" r="9525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ED6">
        <w:rPr>
          <w:rFonts w:cs="Arial"/>
        </w:rPr>
        <w:t>скачать бланк на локальный ресурс и затем, распечатав его, заполнить требуемые поля от руки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_Ref106201407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153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79DDAD44" w14:textId="3C0D42AC" w:rsidR="00811BF5" w:rsidRDefault="009D44F7" w:rsidP="00811BF5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63C398AC" wp14:editId="61C4F6AB">
            <wp:extent cx="6120130" cy="3689350"/>
            <wp:effectExtent l="19050" t="19050" r="13970" b="2540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987515" w14:textId="48F8C6D6" w:rsidR="00811BF5" w:rsidRPr="004728C9" w:rsidRDefault="00811BF5" w:rsidP="00251BC5">
      <w:pPr>
        <w:pStyle w:val="26"/>
        <w:spacing w:after="240" w:line="276" w:lineRule="auto"/>
      </w:pPr>
      <w:bookmarkStart w:id="312" w:name="_Ref106201407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153</w:t>
      </w:r>
      <w:r w:rsidRPr="004728C9">
        <w:rPr>
          <w:noProof/>
        </w:rPr>
        <w:fldChar w:fldCharType="end"/>
      </w:r>
      <w:bookmarkEnd w:id="312"/>
      <w:r w:rsidRPr="004728C9">
        <w:t xml:space="preserve"> – </w:t>
      </w:r>
      <w:r>
        <w:t xml:space="preserve">Пример пустого бланка МС. </w:t>
      </w:r>
      <w:r w:rsidRPr="00033ED6">
        <w:t>Кнопка для загрузки бланка свидетельства на локальный ресурс</w:t>
      </w:r>
    </w:p>
    <w:p w14:paraId="3D29DED4" w14:textId="77777777" w:rsidR="00F276B9" w:rsidRPr="004728C9" w:rsidRDefault="00F276B9" w:rsidP="002F68EA">
      <w:pPr>
        <w:pStyle w:val="af1"/>
        <w:rPr>
          <w:rFonts w:cs="Arial"/>
        </w:rPr>
      </w:pPr>
      <w:bookmarkStart w:id="313" w:name="_Ref25847750"/>
      <w:bookmarkStart w:id="314" w:name="_Toc156380858"/>
      <w:bookmarkEnd w:id="230"/>
      <w:r w:rsidRPr="004728C9">
        <w:rPr>
          <w:rFonts w:cs="Arial"/>
        </w:rPr>
        <w:lastRenderedPageBreak/>
        <w:t>Личный кабинет пользователя</w:t>
      </w:r>
      <w:bookmarkEnd w:id="313"/>
      <w:bookmarkEnd w:id="314"/>
    </w:p>
    <w:p w14:paraId="0A563C18" w14:textId="16365FC5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Для роли «Администратор</w:t>
      </w:r>
      <w:r w:rsidR="001B1098" w:rsidRPr="001B1098">
        <w:rPr>
          <w:rFonts w:cs="Arial"/>
        </w:rPr>
        <w:t xml:space="preserve"> </w:t>
      </w:r>
      <w:r w:rsidR="001B1098">
        <w:rPr>
          <w:rFonts w:cs="Arial"/>
        </w:rPr>
        <w:t>МО</w:t>
      </w:r>
      <w:r w:rsidRPr="004728C9">
        <w:rPr>
          <w:rFonts w:cs="Arial"/>
        </w:rPr>
        <w:t>» работа должна производиться пользователем с профилем «Админ</w:t>
      </w:r>
      <w:r w:rsidR="001B1098">
        <w:rPr>
          <w:rFonts w:cs="Arial"/>
        </w:rPr>
        <w:t xml:space="preserve"> МО</w:t>
      </w:r>
      <w:r w:rsidRPr="004728C9">
        <w:rPr>
          <w:rFonts w:cs="Arial"/>
        </w:rPr>
        <w:t>». Текущий профиль пользователя отображается под ФИО пользователя (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_Ref25847671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154</w:t>
      </w:r>
      <w:r w:rsidR="00440ADA"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94C1D5E" w14:textId="1775A73E" w:rsidR="00F276B9" w:rsidRPr="004728C9" w:rsidRDefault="003D3609" w:rsidP="00C93611">
      <w:pPr>
        <w:pStyle w:val="affff8"/>
        <w:spacing w:before="0"/>
        <w:rPr>
          <w:rFonts w:cs="Arial"/>
        </w:rPr>
      </w:pPr>
      <w:r>
        <w:rPr>
          <w:rFonts w:cs="Arial"/>
        </w:rPr>
        <w:drawing>
          <wp:inline distT="0" distB="0" distL="0" distR="0" wp14:anchorId="4B4114DB" wp14:editId="1A8B0715">
            <wp:extent cx="1379855" cy="416560"/>
            <wp:effectExtent l="19050" t="19050" r="10795" b="2159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416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0F5EE9" w14:textId="346635D7" w:rsidR="00F276B9" w:rsidRPr="004728C9" w:rsidRDefault="00F276B9" w:rsidP="00251BC5">
      <w:pPr>
        <w:pStyle w:val="26"/>
        <w:spacing w:after="240" w:line="276" w:lineRule="auto"/>
      </w:pPr>
      <w:bookmarkStart w:id="315" w:name="_Ref2584767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154</w:t>
      </w:r>
      <w:r w:rsidRPr="004728C9">
        <w:rPr>
          <w:noProof/>
        </w:rPr>
        <w:fldChar w:fldCharType="end"/>
      </w:r>
      <w:bookmarkEnd w:id="315"/>
      <w:r w:rsidRPr="004728C9">
        <w:t xml:space="preserve"> – Профиль пользователя</w:t>
      </w:r>
    </w:p>
    <w:p w14:paraId="30B90097" w14:textId="35976DAF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Если пользователь имеет несколько профилей, то необходимо выбрать профиль «Админ</w:t>
      </w:r>
      <w:r w:rsidR="001B1098">
        <w:rPr>
          <w:rFonts w:cs="Arial"/>
        </w:rPr>
        <w:t xml:space="preserve"> МО</w:t>
      </w:r>
      <w:r w:rsidRPr="004728C9">
        <w:rPr>
          <w:rFonts w:cs="Arial"/>
        </w:rPr>
        <w:t>» в личном кабинете (п.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_Ref25847724 \n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>
        <w:rPr>
          <w:rFonts w:cs="Arial"/>
        </w:rPr>
        <w:t>4.9.2</w:t>
      </w:r>
      <w:r w:rsidR="00440ADA"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 настоящего документа).</w:t>
      </w:r>
    </w:p>
    <w:p w14:paraId="44586291" w14:textId="77777777" w:rsidR="00F276B9" w:rsidRPr="004728C9" w:rsidRDefault="00F276B9" w:rsidP="00F276B9">
      <w:pPr>
        <w:pStyle w:val="af2"/>
        <w:ind w:left="0"/>
        <w:rPr>
          <w:rFonts w:cs="Arial"/>
        </w:rPr>
      </w:pPr>
      <w:bookmarkStart w:id="316" w:name="_Toc156380859"/>
      <w:r w:rsidRPr="004728C9">
        <w:rPr>
          <w:rFonts w:cs="Arial"/>
        </w:rPr>
        <w:t>Данные пользователя</w:t>
      </w:r>
      <w:bookmarkEnd w:id="316"/>
    </w:p>
    <w:p w14:paraId="0DCA39FB" w14:textId="0A8D1E00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Для просмотра/изменения текущего профиля пользователя, а также его личных данных, в подсистеме предусмотрен личный кабинет. Для того, чтобы открыть личный кабинет, следует нажать на ФИО в панели главного меню (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_Ref25847671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154</w:t>
      </w:r>
      <w:r w:rsidR="00440ADA"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21F1BD7" w14:textId="6EE1F22C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Окно личного кабинета представлено на рисунке ниже (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_Ref25847685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155</w:t>
      </w:r>
      <w:r w:rsidR="00440ADA"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1E7BCFCA" w14:textId="1D444DF2" w:rsidR="00F276B9" w:rsidRPr="004728C9" w:rsidRDefault="00774C1C" w:rsidP="00F276B9">
      <w:pPr>
        <w:keepNext/>
        <w:ind w:firstLine="0"/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4C135F7E" wp14:editId="5E016524">
            <wp:extent cx="6210935" cy="6852285"/>
            <wp:effectExtent l="19050" t="19050" r="18415" b="2476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52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276B9" w:rsidRPr="004728C9">
        <w:rPr>
          <w:rFonts w:cs="Arial"/>
          <w:noProof/>
          <w:lang w:eastAsia="ru-RU"/>
        </w:rPr>
        <w:t xml:space="preserve">  </w:t>
      </w:r>
    </w:p>
    <w:p w14:paraId="0EDF3334" w14:textId="39A1A4F0" w:rsidR="00F276B9" w:rsidRPr="004728C9" w:rsidRDefault="00F276B9" w:rsidP="00251BC5">
      <w:pPr>
        <w:pStyle w:val="26"/>
        <w:spacing w:after="240" w:line="276" w:lineRule="auto"/>
      </w:pPr>
      <w:bookmarkStart w:id="317" w:name="_Ref25847685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155</w:t>
      </w:r>
      <w:r w:rsidRPr="004728C9">
        <w:rPr>
          <w:noProof/>
        </w:rPr>
        <w:fldChar w:fldCharType="end"/>
      </w:r>
      <w:bookmarkEnd w:id="317"/>
      <w:r w:rsidRPr="004728C9">
        <w:t xml:space="preserve"> – Личный кабинет пользователя</w:t>
      </w:r>
    </w:p>
    <w:p w14:paraId="23BC1BEC" w14:textId="77777777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В разделе «Кабинет пользователя» возможно редактирование личных данных пользователя. Для сохранения внесенных изменений необходимо нажать кнопку «Сохранить».</w:t>
      </w:r>
    </w:p>
    <w:p w14:paraId="0287F1E6" w14:textId="77777777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Будьте внимательны при внесении изменений в свои личные данные. Они используются при передаче и получении данных по интеграционной шине.</w:t>
      </w:r>
    </w:p>
    <w:p w14:paraId="3457AAC5" w14:textId="77777777" w:rsidR="00F276B9" w:rsidRPr="004728C9" w:rsidRDefault="00F276B9" w:rsidP="00F276B9">
      <w:pPr>
        <w:pStyle w:val="af2"/>
        <w:ind w:left="0"/>
        <w:rPr>
          <w:rFonts w:cs="Arial"/>
        </w:rPr>
      </w:pPr>
      <w:bookmarkStart w:id="318" w:name="_Ref25847724"/>
      <w:bookmarkStart w:id="319" w:name="_Toc156380860"/>
      <w:r w:rsidRPr="004728C9">
        <w:rPr>
          <w:rFonts w:cs="Arial"/>
        </w:rPr>
        <w:lastRenderedPageBreak/>
        <w:t>Смена профиля</w:t>
      </w:r>
      <w:bookmarkEnd w:id="318"/>
      <w:bookmarkEnd w:id="319"/>
    </w:p>
    <w:p w14:paraId="223F1379" w14:textId="6AB0326B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Раздел «Текущий профиль пользователя» показывает информацию о МО пользователя, его должности и список ролей (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_Ref25847685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155</w:t>
      </w:r>
      <w:r w:rsidR="00440ADA"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8DAD382" w14:textId="0E443623" w:rsidR="00F276B9" w:rsidRPr="004728C9" w:rsidRDefault="00F276B9" w:rsidP="00251BC5">
      <w:pPr>
        <w:ind w:firstLine="851"/>
        <w:rPr>
          <w:rFonts w:cs="Arial"/>
        </w:rPr>
      </w:pPr>
      <w:r w:rsidRPr="004728C9">
        <w:rPr>
          <w:rFonts w:cs="Arial"/>
        </w:rPr>
        <w:t>Для работы под ролью «Администратор</w:t>
      </w:r>
      <w:r w:rsidR="001A5E85">
        <w:rPr>
          <w:rFonts w:cs="Arial"/>
        </w:rPr>
        <w:t xml:space="preserve"> МО</w:t>
      </w:r>
      <w:r w:rsidRPr="004728C9">
        <w:rPr>
          <w:rFonts w:cs="Arial"/>
        </w:rPr>
        <w:t>» необходимо в поле «Профиль» выбрать из выпадающего списка значение «Админ</w:t>
      </w:r>
      <w:r w:rsidR="001A5E85">
        <w:rPr>
          <w:rFonts w:cs="Arial"/>
        </w:rPr>
        <w:t xml:space="preserve"> МО</w:t>
      </w:r>
      <w:r w:rsidRPr="004728C9">
        <w:rPr>
          <w:rFonts w:cs="Arial"/>
        </w:rPr>
        <w:t>» (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_Ref25847705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156</w:t>
      </w:r>
      <w:r w:rsidR="00440ADA" w:rsidRPr="004728C9"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2DF1182A" w14:textId="32A5BD84" w:rsidR="00F276B9" w:rsidRPr="004728C9" w:rsidRDefault="001A5E85" w:rsidP="00F276B9">
      <w:pPr>
        <w:keepNext/>
        <w:ind w:firstLine="0"/>
        <w:jc w:val="center"/>
        <w:rPr>
          <w:rFonts w:cs="Arial"/>
          <w:noProof/>
          <w:lang w:eastAsia="ru-RU"/>
        </w:rPr>
      </w:pPr>
      <w:r w:rsidRPr="001A5E85">
        <w:rPr>
          <w:rFonts w:cs="Arial"/>
          <w:noProof/>
          <w:lang w:eastAsia="ru-RU"/>
        </w:rPr>
        <w:drawing>
          <wp:inline distT="0" distB="0" distL="0" distR="0" wp14:anchorId="1B644CE5" wp14:editId="3F3B0F51">
            <wp:extent cx="4077269" cy="914528"/>
            <wp:effectExtent l="19050" t="19050" r="19050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9145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276B9" w:rsidRPr="004728C9">
        <w:rPr>
          <w:rFonts w:cs="Arial"/>
          <w:noProof/>
          <w:lang w:eastAsia="ru-RU"/>
        </w:rPr>
        <w:t xml:space="preserve">  </w:t>
      </w:r>
    </w:p>
    <w:p w14:paraId="1538D95A" w14:textId="0B26093E" w:rsidR="00F276B9" w:rsidRPr="004728C9" w:rsidRDefault="00F276B9" w:rsidP="00251BC5">
      <w:pPr>
        <w:pStyle w:val="26"/>
        <w:spacing w:after="240" w:line="276" w:lineRule="auto"/>
      </w:pPr>
      <w:bookmarkStart w:id="320" w:name="_Ref25847705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156</w:t>
      </w:r>
      <w:r w:rsidRPr="004728C9">
        <w:rPr>
          <w:noProof/>
        </w:rPr>
        <w:fldChar w:fldCharType="end"/>
      </w:r>
      <w:bookmarkEnd w:id="320"/>
      <w:r w:rsidRPr="004728C9">
        <w:t xml:space="preserve"> – Выбранный </w:t>
      </w:r>
      <w:r w:rsidRPr="004728C9">
        <w:rPr>
          <w:iCs/>
          <w:sz w:val="22"/>
          <w:szCs w:val="18"/>
        </w:rPr>
        <w:t>профиль</w:t>
      </w:r>
      <w:r w:rsidRPr="004728C9">
        <w:t xml:space="preserve"> пользователя</w:t>
      </w:r>
    </w:p>
    <w:p w14:paraId="783B1995" w14:textId="45668409" w:rsidR="00ED18E1" w:rsidRPr="004728C9" w:rsidRDefault="00ED18E1" w:rsidP="007349AA">
      <w:pPr>
        <w:pStyle w:val="af1"/>
        <w:rPr>
          <w:rFonts w:cs="Arial"/>
        </w:rPr>
      </w:pPr>
      <w:bookmarkStart w:id="321" w:name="_Toc156380861"/>
      <w:r w:rsidRPr="004728C9">
        <w:rPr>
          <w:rFonts w:cs="Arial"/>
        </w:rPr>
        <w:t>Завершение работы</w:t>
      </w:r>
      <w:bookmarkEnd w:id="98"/>
      <w:bookmarkEnd w:id="99"/>
      <w:bookmarkEnd w:id="321"/>
    </w:p>
    <w:p w14:paraId="6FBAF393" w14:textId="26B44697" w:rsidR="000F540C" w:rsidRPr="004728C9" w:rsidRDefault="000F540C" w:rsidP="00251BC5">
      <w:pPr>
        <w:ind w:firstLine="851"/>
        <w:rPr>
          <w:rFonts w:cs="Arial"/>
        </w:rPr>
      </w:pPr>
      <w:r w:rsidRPr="004728C9">
        <w:rPr>
          <w:rFonts w:cs="Arial"/>
        </w:rPr>
        <w:t xml:space="preserve">Для выхода из </w:t>
      </w:r>
      <w:r w:rsidR="007146BA" w:rsidRPr="004728C9">
        <w:rPr>
          <w:rFonts w:cs="Arial"/>
          <w:lang w:val="en-US"/>
        </w:rPr>
        <w:t>web</w:t>
      </w:r>
      <w:r w:rsidRPr="004728C9">
        <w:rPr>
          <w:rFonts w:cs="Arial"/>
        </w:rPr>
        <w:t>-приложения необходимо нажать кнопку «Выйти», расположенную в правой части главного меню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_Ref503871706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21F3234" w14:textId="1DC1AA0D" w:rsidR="000F540C" w:rsidRPr="004728C9" w:rsidRDefault="000F540C" w:rsidP="00251BC5">
      <w:pPr>
        <w:ind w:firstLine="851"/>
        <w:rPr>
          <w:rFonts w:cs="Arial"/>
        </w:rPr>
      </w:pPr>
      <w:r w:rsidRPr="004728C9">
        <w:rPr>
          <w:rFonts w:cs="Arial"/>
        </w:rPr>
        <w:t>После этого произойдет автоматический выход из учетной записи на портале госуслуг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_Ref503881835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157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 и возврат на стартовую страницу приложения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_Ref503871690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31D5F2FF" w14:textId="77777777" w:rsidR="000F540C" w:rsidRPr="004728C9" w:rsidRDefault="000F540C" w:rsidP="00C93611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31FBFFA7" wp14:editId="16C4D0B5">
            <wp:extent cx="6120765" cy="1393190"/>
            <wp:effectExtent l="19050" t="19050" r="13335" b="1651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3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601388" w14:textId="0548F98B" w:rsidR="000F540C" w:rsidRPr="004728C9" w:rsidRDefault="000F540C" w:rsidP="00251BC5">
      <w:pPr>
        <w:pStyle w:val="26"/>
        <w:spacing w:after="240" w:line="276" w:lineRule="auto"/>
      </w:pPr>
      <w:bookmarkStart w:id="322" w:name="_Ref503881835"/>
      <w:r w:rsidRPr="004728C9">
        <w:t xml:space="preserve">Рисунок </w:t>
      </w:r>
      <w:r w:rsidR="005F05DE" w:rsidRPr="004728C9">
        <w:rPr>
          <w:noProof/>
        </w:rPr>
        <w:fldChar w:fldCharType="begin"/>
      </w:r>
      <w:r w:rsidR="005F05DE" w:rsidRPr="004728C9">
        <w:rPr>
          <w:noProof/>
        </w:rPr>
        <w:instrText xml:space="preserve"> SEQ Рисунок \* ARABIC </w:instrText>
      </w:r>
      <w:r w:rsidR="005F05DE" w:rsidRPr="004728C9">
        <w:rPr>
          <w:noProof/>
        </w:rPr>
        <w:fldChar w:fldCharType="separate"/>
      </w:r>
      <w:r w:rsidR="00B17396">
        <w:rPr>
          <w:noProof/>
        </w:rPr>
        <w:t>157</w:t>
      </w:r>
      <w:r w:rsidR="005F05DE" w:rsidRPr="004728C9">
        <w:rPr>
          <w:noProof/>
        </w:rPr>
        <w:fldChar w:fldCharType="end"/>
      </w:r>
      <w:bookmarkEnd w:id="322"/>
      <w:r w:rsidRPr="004728C9">
        <w:t xml:space="preserve"> – Выход из </w:t>
      </w:r>
      <w:r w:rsidR="00C95EAC">
        <w:t>под</w:t>
      </w:r>
      <w:r w:rsidRPr="004728C9">
        <w:t>системы</w:t>
      </w:r>
    </w:p>
    <w:p w14:paraId="6453F2D9" w14:textId="77777777" w:rsidR="0040221C" w:rsidRPr="004728C9" w:rsidRDefault="00ED18E1" w:rsidP="00B179B2">
      <w:pPr>
        <w:pStyle w:val="af0"/>
        <w:rPr>
          <w:rFonts w:cs="Arial"/>
        </w:rPr>
      </w:pPr>
      <w:bookmarkStart w:id="323" w:name="_Toc156380862"/>
      <w:r w:rsidRPr="004728C9">
        <w:rPr>
          <w:rFonts w:cs="Arial"/>
        </w:rPr>
        <w:lastRenderedPageBreak/>
        <w:t>АВАРИЙНЫЕ СИТУАЦИИ</w:t>
      </w:r>
      <w:bookmarkEnd w:id="323"/>
    </w:p>
    <w:p w14:paraId="03985CD5" w14:textId="77777777" w:rsidR="00324709" w:rsidRPr="004728C9" w:rsidRDefault="00ED18E1" w:rsidP="00251BC5">
      <w:pPr>
        <w:ind w:firstLine="851"/>
        <w:rPr>
          <w:rFonts w:cs="Arial"/>
        </w:rPr>
      </w:pPr>
      <w:r w:rsidRPr="004728C9">
        <w:rPr>
          <w:rFonts w:cs="Arial"/>
        </w:rPr>
        <w:t>В сл</w:t>
      </w:r>
      <w:r w:rsidR="00324709" w:rsidRPr="004728C9">
        <w:rPr>
          <w:rFonts w:cs="Arial"/>
        </w:rPr>
        <w:t>учае возникновения ошибок в подсистеме</w:t>
      </w:r>
      <w:r w:rsidRPr="004728C9">
        <w:rPr>
          <w:rFonts w:cs="Arial"/>
        </w:rPr>
        <w:t xml:space="preserve"> необходимо выйти из </w:t>
      </w:r>
      <w:r w:rsidR="00324709" w:rsidRPr="004728C9">
        <w:rPr>
          <w:rFonts w:cs="Arial"/>
        </w:rPr>
        <w:t>подсистемы и перезапустить ее</w:t>
      </w:r>
      <w:r w:rsidRPr="004728C9">
        <w:rPr>
          <w:rFonts w:cs="Arial"/>
        </w:rPr>
        <w:t xml:space="preserve">. </w:t>
      </w:r>
    </w:p>
    <w:p w14:paraId="072DFD5F" w14:textId="29A56594" w:rsidR="00ED18E1" w:rsidRPr="004728C9" w:rsidRDefault="00ED18E1" w:rsidP="00251BC5">
      <w:pPr>
        <w:ind w:firstLine="851"/>
        <w:rPr>
          <w:rFonts w:cs="Arial"/>
        </w:rPr>
      </w:pPr>
      <w:r w:rsidRPr="004728C9">
        <w:rPr>
          <w:rFonts w:cs="Arial"/>
        </w:rPr>
        <w:t>В случае, если ошибка продолжает появляться и после вышеперечисленны</w:t>
      </w:r>
      <w:r w:rsidR="00DA75F3" w:rsidRPr="004728C9">
        <w:rPr>
          <w:rFonts w:cs="Arial"/>
        </w:rPr>
        <w:t>х</w:t>
      </w:r>
      <w:r w:rsidRPr="004728C9">
        <w:rPr>
          <w:rFonts w:cs="Arial"/>
        </w:rPr>
        <w:t xml:space="preserve"> манипуляций, </w:t>
      </w:r>
      <w:r w:rsidR="00A56A13" w:rsidRPr="004728C9">
        <w:rPr>
          <w:rFonts w:cs="Arial"/>
        </w:rPr>
        <w:t xml:space="preserve">необходимо написать заявку на </w:t>
      </w:r>
      <w:hyperlink r:id="rId187" w:history="1">
        <w:r w:rsidR="00A56A13" w:rsidRPr="004728C9">
          <w:rPr>
            <w:rStyle w:val="aff6"/>
            <w:rFonts w:cs="Arial"/>
          </w:rPr>
          <w:t>support@miacugra.ru</w:t>
        </w:r>
      </w:hyperlink>
      <w:r w:rsidR="00A56A13" w:rsidRPr="004728C9">
        <w:rPr>
          <w:rFonts w:cs="Arial"/>
        </w:rPr>
        <w:t>. В тексте заявки необходимо указать:</w:t>
      </w:r>
    </w:p>
    <w:p w14:paraId="6220C38A" w14:textId="637229DA" w:rsidR="00A56A13" w:rsidRPr="004728C9" w:rsidRDefault="00A56A13" w:rsidP="00251BC5">
      <w:pPr>
        <w:pStyle w:val="aff9"/>
        <w:numPr>
          <w:ilvl w:val="0"/>
          <w:numId w:val="32"/>
        </w:numPr>
        <w:tabs>
          <w:tab w:val="left" w:pos="1134"/>
        </w:tabs>
        <w:ind w:left="0" w:firstLine="851"/>
        <w:rPr>
          <w:rFonts w:cs="Arial"/>
        </w:rPr>
      </w:pPr>
      <w:bookmarkStart w:id="324" w:name="_Hlk517363329"/>
      <w:r w:rsidRPr="004728C9">
        <w:rPr>
          <w:rFonts w:cs="Arial"/>
        </w:rPr>
        <w:t xml:space="preserve">Наименование проекта: веб-приложение </w:t>
      </w:r>
      <w:r w:rsidR="00392AE9">
        <w:rPr>
          <w:rFonts w:cs="Arial"/>
        </w:rPr>
        <w:t>подсистемы</w:t>
      </w:r>
      <w:r w:rsidRPr="004728C9">
        <w:rPr>
          <w:rFonts w:cs="Arial"/>
        </w:rPr>
        <w:t xml:space="preserve"> «Учет смертности и рождаемости населения ХМАО</w:t>
      </w:r>
      <w:r w:rsidR="00914A45" w:rsidRPr="004728C9">
        <w:rPr>
          <w:rFonts w:cs="Arial"/>
        </w:rPr>
        <w:t xml:space="preserve"> – </w:t>
      </w:r>
      <w:r w:rsidR="00FC20DE" w:rsidRPr="004728C9">
        <w:rPr>
          <w:rFonts w:cs="Arial"/>
        </w:rPr>
        <w:t>Югры</w:t>
      </w:r>
      <w:r w:rsidRPr="004728C9">
        <w:rPr>
          <w:rFonts w:cs="Arial"/>
        </w:rPr>
        <w:t>»;</w:t>
      </w:r>
    </w:p>
    <w:p w14:paraId="1DFA6425" w14:textId="144C5FD3" w:rsidR="00A56A13" w:rsidRPr="004728C9" w:rsidRDefault="00A56A13" w:rsidP="00251BC5">
      <w:pPr>
        <w:pStyle w:val="aff9"/>
        <w:numPr>
          <w:ilvl w:val="0"/>
          <w:numId w:val="32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Версия: &lt;указать версию, которая указывается на главной странице&gt; Номер версии можно посмотреть под панелью главного меню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_Ref503871706 \h </w:instrText>
      </w:r>
      <w:r w:rsidR="004728C9">
        <w:rPr>
          <w:rFonts w:cs="Arial"/>
        </w:rPr>
        <w:instrText xml:space="preserve">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29E09F35" w14:textId="4103E993" w:rsidR="00A56A13" w:rsidRPr="004728C9" w:rsidRDefault="00A56A13" w:rsidP="00251BC5">
      <w:pPr>
        <w:pStyle w:val="aff9"/>
        <w:numPr>
          <w:ilvl w:val="0"/>
          <w:numId w:val="32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 xml:space="preserve">ФИО пользователя: &lt;&gt;. Личные данные пользователь может </w:t>
      </w:r>
      <w:r w:rsidR="00263A87" w:rsidRPr="004728C9">
        <w:rPr>
          <w:rFonts w:cs="Arial"/>
        </w:rPr>
        <w:t>просмотреть</w:t>
      </w:r>
      <w:r w:rsidRPr="004728C9">
        <w:rPr>
          <w:rFonts w:cs="Arial"/>
        </w:rPr>
        <w:t>, перейдя в личный кабинет (п.</w:t>
      </w:r>
      <w:r w:rsidR="00440ADA" w:rsidRPr="004728C9">
        <w:rPr>
          <w:rFonts w:cs="Arial"/>
        </w:rPr>
        <w:fldChar w:fldCharType="begin"/>
      </w:r>
      <w:r w:rsidR="00440ADA" w:rsidRPr="004728C9">
        <w:rPr>
          <w:rFonts w:cs="Arial"/>
        </w:rPr>
        <w:instrText xml:space="preserve"> REF _Ref25847750 \n \h </w:instrText>
      </w:r>
      <w:r w:rsidR="004728C9">
        <w:rPr>
          <w:rFonts w:cs="Arial"/>
        </w:rPr>
        <w:instrText xml:space="preserve"> \* MERGEFORMAT </w:instrText>
      </w:r>
      <w:r w:rsidR="00440ADA" w:rsidRPr="004728C9">
        <w:rPr>
          <w:rFonts w:cs="Arial"/>
        </w:rPr>
      </w:r>
      <w:r w:rsidR="00440ADA" w:rsidRPr="004728C9">
        <w:rPr>
          <w:rFonts w:cs="Arial"/>
        </w:rPr>
        <w:fldChar w:fldCharType="separate"/>
      </w:r>
      <w:r w:rsidR="00B17396">
        <w:rPr>
          <w:rFonts w:cs="Arial"/>
        </w:rPr>
        <w:t>4.9</w:t>
      </w:r>
      <w:r w:rsidR="00440ADA" w:rsidRPr="004728C9">
        <w:rPr>
          <w:rFonts w:cs="Arial"/>
        </w:rPr>
        <w:fldChar w:fldCharType="end"/>
      </w:r>
      <w:r w:rsidR="008E340E">
        <w:rPr>
          <w:rFonts w:cs="Arial"/>
        </w:rPr>
        <w:t xml:space="preserve"> </w:t>
      </w:r>
      <w:r w:rsidR="008E340E">
        <w:t>настоящего документа</w:t>
      </w:r>
      <w:r w:rsidRPr="004728C9">
        <w:rPr>
          <w:rFonts w:cs="Arial"/>
        </w:rPr>
        <w:t>);</w:t>
      </w:r>
    </w:p>
    <w:p w14:paraId="29487DD6" w14:textId="77777777" w:rsidR="00A56A13" w:rsidRPr="004728C9" w:rsidRDefault="00A56A13" w:rsidP="00251BC5">
      <w:pPr>
        <w:pStyle w:val="aff9"/>
        <w:numPr>
          <w:ilvl w:val="0"/>
          <w:numId w:val="32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Описание проблемы: &lt;краткое описание ошибки или проблемы&gt;;</w:t>
      </w:r>
    </w:p>
    <w:p w14:paraId="5D103C74" w14:textId="77777777" w:rsidR="00A56A13" w:rsidRPr="004728C9" w:rsidRDefault="00A56A13" w:rsidP="00251BC5">
      <w:pPr>
        <w:pStyle w:val="aff9"/>
        <w:numPr>
          <w:ilvl w:val="0"/>
          <w:numId w:val="32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Порядок действий: &lt;описать порядок действий пользователя, при котором возникает проблемы, при необходимости с указанием номера МС, вида и МО&gt;;</w:t>
      </w:r>
    </w:p>
    <w:p w14:paraId="52EC1371" w14:textId="77777777" w:rsidR="00A56A13" w:rsidRPr="004728C9" w:rsidRDefault="00A56A13" w:rsidP="00251BC5">
      <w:pPr>
        <w:pStyle w:val="aff9"/>
        <w:numPr>
          <w:ilvl w:val="0"/>
          <w:numId w:val="32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Телефон заявителя: &lt;телефон для обратной связи с заявителем проблемы&gt;.</w:t>
      </w:r>
      <w:bookmarkEnd w:id="324"/>
    </w:p>
    <w:p w14:paraId="30453D06" w14:textId="77777777" w:rsidR="00A56A13" w:rsidRPr="004728C9" w:rsidRDefault="00A56A13" w:rsidP="00B179B2">
      <w:pPr>
        <w:rPr>
          <w:rFonts w:cs="Arial"/>
        </w:rPr>
      </w:pPr>
    </w:p>
    <w:p w14:paraId="0A5DDC83" w14:textId="77777777" w:rsidR="0040221C" w:rsidRPr="004728C9" w:rsidRDefault="00ED18E1" w:rsidP="00B179B2">
      <w:pPr>
        <w:pStyle w:val="af0"/>
        <w:rPr>
          <w:rFonts w:cs="Arial"/>
        </w:rPr>
      </w:pPr>
      <w:bookmarkStart w:id="325" w:name="_Toc156380863"/>
      <w:r w:rsidRPr="004728C9">
        <w:rPr>
          <w:rFonts w:cs="Arial"/>
        </w:rPr>
        <w:lastRenderedPageBreak/>
        <w:t>РЕКОМЕНДАЦИИ ПО ОСВОЕНИЮ</w:t>
      </w:r>
      <w:bookmarkEnd w:id="325"/>
    </w:p>
    <w:p w14:paraId="4DE14D81" w14:textId="385043BC" w:rsidR="000279B7" w:rsidRPr="004728C9" w:rsidRDefault="00261968" w:rsidP="00251BC5">
      <w:pPr>
        <w:ind w:firstLine="851"/>
        <w:rPr>
          <w:rFonts w:cs="Arial"/>
        </w:rPr>
      </w:pPr>
      <w:r w:rsidRPr="004728C9">
        <w:rPr>
          <w:rFonts w:cs="Arial"/>
        </w:rPr>
        <w:t>Для ознакомления с модулем «</w:t>
      </w:r>
      <w:r w:rsidR="00443014">
        <w:rPr>
          <w:rFonts w:cs="Arial"/>
        </w:rPr>
        <w:t>Администратор МО</w:t>
      </w:r>
      <w:r w:rsidRPr="004728C9">
        <w:rPr>
          <w:rFonts w:cs="Arial"/>
        </w:rPr>
        <w:t xml:space="preserve">» необходимо изучить общее описание подсистемы </w:t>
      </w:r>
      <w:r w:rsidR="002B2D15" w:rsidRPr="002B2D15">
        <w:rPr>
          <w:rFonts w:cs="Arial"/>
        </w:rPr>
        <w:t>38422703.425730.011.ПД.04.2</w:t>
      </w:r>
      <w:r w:rsidRPr="004728C9">
        <w:rPr>
          <w:rFonts w:cs="Arial"/>
        </w:rPr>
        <w:t xml:space="preserve"> и настоящее руководство пользователя.</w:t>
      </w:r>
    </w:p>
    <w:p w14:paraId="57672561" w14:textId="77777777" w:rsidR="000279B7" w:rsidRPr="004728C9" w:rsidRDefault="000279B7" w:rsidP="00B179B2">
      <w:pPr>
        <w:rPr>
          <w:rFonts w:cs="Arial"/>
        </w:rPr>
      </w:pPr>
      <w:r w:rsidRPr="004728C9">
        <w:rPr>
          <w:rFonts w:cs="Arial"/>
        </w:rPr>
        <w:br w:type="page"/>
      </w:r>
    </w:p>
    <w:p w14:paraId="1B30627E" w14:textId="71720229" w:rsidR="003673CA" w:rsidRPr="004728C9" w:rsidRDefault="008C2D65" w:rsidP="00964B25">
      <w:pPr>
        <w:pStyle w:val="af0"/>
        <w:numPr>
          <w:ilvl w:val="0"/>
          <w:numId w:val="34"/>
        </w:numPr>
        <w:ind w:left="0" w:firstLine="0"/>
        <w:rPr>
          <w:rFonts w:cs="Arial"/>
          <w:b w:val="0"/>
          <w:bCs/>
        </w:rPr>
      </w:pPr>
      <w:bookmarkStart w:id="326" w:name="_Ref24981935"/>
      <w:bookmarkStart w:id="327" w:name="_Toc156380864"/>
      <w:r w:rsidRPr="004728C9">
        <w:rPr>
          <w:rFonts w:cs="Arial"/>
          <w:caps w:val="0"/>
        </w:rPr>
        <w:lastRenderedPageBreak/>
        <w:t>СПРАВОЧНОЕ</w:t>
      </w:r>
      <w:bookmarkEnd w:id="326"/>
      <w:bookmarkEnd w:id="327"/>
    </w:p>
    <w:p w14:paraId="5F8B1036" w14:textId="09DB6F5C" w:rsidR="000279B7" w:rsidRPr="004728C9" w:rsidRDefault="000279B7" w:rsidP="00251BC5">
      <w:pPr>
        <w:ind w:firstLine="851"/>
        <w:rPr>
          <w:rFonts w:cs="Arial"/>
        </w:rPr>
      </w:pPr>
      <w:r w:rsidRPr="004728C9">
        <w:rPr>
          <w:rFonts w:cs="Arial"/>
        </w:rPr>
        <w:t>Описание статусов свидетельств</w:t>
      </w:r>
      <w:r w:rsidR="00305D3F" w:rsidRPr="004728C9">
        <w:rPr>
          <w:rFonts w:cs="Arial"/>
        </w:rPr>
        <w:t>:</w:t>
      </w:r>
    </w:p>
    <w:p w14:paraId="74F9CC8B" w14:textId="203FAE35" w:rsidR="000279B7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создано</w:t>
      </w:r>
      <w:r>
        <w:rPr>
          <w:rFonts w:cs="Arial"/>
        </w:rPr>
        <w:t>»</w:t>
      </w:r>
      <w:r w:rsidR="000279B7" w:rsidRPr="004728C9">
        <w:rPr>
          <w:rFonts w:cs="Arial"/>
        </w:rPr>
        <w:t xml:space="preserve"> – создано только под пользователем</w:t>
      </w:r>
      <w:r w:rsidR="007146BA" w:rsidRPr="004728C9">
        <w:rPr>
          <w:rFonts w:cs="Arial"/>
        </w:rPr>
        <w:t>, но</w:t>
      </w:r>
      <w:r w:rsidR="000279B7" w:rsidRPr="004728C9">
        <w:rPr>
          <w:rFonts w:cs="Arial"/>
        </w:rPr>
        <w:t xml:space="preserve"> не прошло проверки ФЛК</w:t>
      </w:r>
      <w:r w:rsidR="007146BA" w:rsidRPr="004728C9">
        <w:rPr>
          <w:rFonts w:cs="Arial"/>
        </w:rPr>
        <w:t>;</w:t>
      </w:r>
    </w:p>
    <w:p w14:paraId="2E28E409" w14:textId="4D933BAF" w:rsidR="000279B7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на экспертизе</w:t>
      </w:r>
      <w:r>
        <w:rPr>
          <w:rFonts w:cs="Arial"/>
        </w:rPr>
        <w:t>»</w:t>
      </w:r>
      <w:r w:rsidR="000279B7" w:rsidRPr="004728C9">
        <w:rPr>
          <w:rFonts w:cs="Arial"/>
        </w:rPr>
        <w:t xml:space="preserve"> – прошло ФЛК</w:t>
      </w:r>
      <w:r w:rsidR="007146BA" w:rsidRPr="004728C9">
        <w:rPr>
          <w:rFonts w:cs="Arial"/>
        </w:rPr>
        <w:t xml:space="preserve"> и</w:t>
      </w:r>
      <w:r w:rsidR="000279B7" w:rsidRPr="004728C9">
        <w:rPr>
          <w:rFonts w:cs="Arial"/>
        </w:rPr>
        <w:t xml:space="preserve"> отправлено на проверку к проверяющему</w:t>
      </w:r>
      <w:r w:rsidR="007146BA" w:rsidRPr="004728C9">
        <w:rPr>
          <w:rFonts w:cs="Arial"/>
        </w:rPr>
        <w:t>;</w:t>
      </w:r>
    </w:p>
    <w:p w14:paraId="71C10AB4" w14:textId="1EBF31E8" w:rsidR="000279B7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возврат</w:t>
      </w:r>
      <w:r>
        <w:rPr>
          <w:rFonts w:cs="Arial"/>
        </w:rPr>
        <w:t>»</w:t>
      </w:r>
      <w:r w:rsidR="000279B7" w:rsidRPr="004728C9">
        <w:rPr>
          <w:rFonts w:cs="Arial"/>
        </w:rPr>
        <w:t xml:space="preserve"> – не прошло проверку у проверяющего</w:t>
      </w:r>
      <w:r w:rsidR="007146BA" w:rsidRPr="004728C9">
        <w:rPr>
          <w:rFonts w:cs="Arial"/>
        </w:rPr>
        <w:t xml:space="preserve"> и </w:t>
      </w:r>
      <w:r w:rsidR="000279B7" w:rsidRPr="004728C9">
        <w:rPr>
          <w:rFonts w:cs="Arial"/>
        </w:rPr>
        <w:t>возвращено заполняющему для устранения замечаний</w:t>
      </w:r>
      <w:r w:rsidR="007146BA" w:rsidRPr="004728C9">
        <w:rPr>
          <w:rFonts w:cs="Arial"/>
        </w:rPr>
        <w:t>;</w:t>
      </w:r>
    </w:p>
    <w:p w14:paraId="15C488A4" w14:textId="34009FEB" w:rsidR="000279B7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к печати</w:t>
      </w:r>
      <w:r>
        <w:rPr>
          <w:rFonts w:cs="Arial"/>
        </w:rPr>
        <w:t>»</w:t>
      </w:r>
      <w:r w:rsidR="000279B7" w:rsidRPr="004728C9">
        <w:rPr>
          <w:rFonts w:cs="Arial"/>
        </w:rPr>
        <w:t xml:space="preserve"> – прошло проверку у проверяющего</w:t>
      </w:r>
      <w:r w:rsidR="007146BA" w:rsidRPr="004728C9">
        <w:rPr>
          <w:rFonts w:cs="Arial"/>
        </w:rPr>
        <w:t xml:space="preserve"> и</w:t>
      </w:r>
      <w:r w:rsidR="000279B7" w:rsidRPr="004728C9">
        <w:rPr>
          <w:rFonts w:cs="Arial"/>
        </w:rPr>
        <w:t xml:space="preserve"> доступно для вывода на печать</w:t>
      </w:r>
      <w:r w:rsidR="007146BA" w:rsidRPr="004728C9">
        <w:rPr>
          <w:rFonts w:cs="Arial"/>
        </w:rPr>
        <w:t>;</w:t>
      </w:r>
    </w:p>
    <w:p w14:paraId="2FBAA8C3" w14:textId="22A9257D" w:rsidR="000279B7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выдано</w:t>
      </w:r>
      <w:r>
        <w:rPr>
          <w:rFonts w:cs="Arial"/>
        </w:rPr>
        <w:t>»</w:t>
      </w:r>
      <w:r w:rsidR="000279B7" w:rsidRPr="004728C9">
        <w:rPr>
          <w:rFonts w:cs="Arial"/>
        </w:rPr>
        <w:t xml:space="preserve"> – распечатано</w:t>
      </w:r>
      <w:r w:rsidR="007146BA" w:rsidRPr="004728C9">
        <w:rPr>
          <w:rFonts w:cs="Arial"/>
        </w:rPr>
        <w:t xml:space="preserve"> и</w:t>
      </w:r>
      <w:r w:rsidR="000279B7" w:rsidRPr="004728C9">
        <w:rPr>
          <w:rFonts w:cs="Arial"/>
        </w:rPr>
        <w:t xml:space="preserve"> выдано на руки</w:t>
      </w:r>
      <w:r w:rsidR="007146BA" w:rsidRPr="004728C9">
        <w:rPr>
          <w:rFonts w:cs="Arial"/>
        </w:rPr>
        <w:t>;</w:t>
      </w:r>
    </w:p>
    <w:p w14:paraId="26E9089F" w14:textId="7685BF6B" w:rsidR="000279B7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выдано и заменено</w:t>
      </w:r>
      <w:r>
        <w:rPr>
          <w:rFonts w:cs="Arial"/>
        </w:rPr>
        <w:t>»</w:t>
      </w:r>
      <w:r w:rsidR="00D7206A" w:rsidRPr="004728C9">
        <w:rPr>
          <w:rFonts w:cs="Arial"/>
        </w:rPr>
        <w:t xml:space="preserve"> </w:t>
      </w:r>
      <w:r w:rsidR="007146BA" w:rsidRPr="004728C9">
        <w:rPr>
          <w:rFonts w:cs="Arial"/>
        </w:rPr>
        <w:t>–</w:t>
      </w:r>
      <w:r w:rsidR="00D7206A" w:rsidRPr="004728C9">
        <w:rPr>
          <w:rFonts w:cs="Arial"/>
        </w:rPr>
        <w:t xml:space="preserve"> распечатано</w:t>
      </w:r>
      <w:r w:rsidR="007146BA" w:rsidRPr="004728C9">
        <w:rPr>
          <w:rFonts w:cs="Arial"/>
        </w:rPr>
        <w:t xml:space="preserve"> и</w:t>
      </w:r>
      <w:r w:rsidR="00D7206A" w:rsidRPr="004728C9">
        <w:rPr>
          <w:rFonts w:cs="Arial"/>
        </w:rPr>
        <w:t xml:space="preserve"> выдано на руки, но заменено свидетельством «взамен…»</w:t>
      </w:r>
      <w:r w:rsidR="007146BA" w:rsidRPr="004728C9">
        <w:rPr>
          <w:rFonts w:cs="Arial"/>
        </w:rPr>
        <w:t>;</w:t>
      </w:r>
    </w:p>
    <w:p w14:paraId="6F5F0E00" w14:textId="3A2D8E5F" w:rsidR="009464FE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4043F6">
        <w:rPr>
          <w:rFonts w:cs="Arial"/>
        </w:rPr>
        <w:t>выдано и исправлено</w:t>
      </w:r>
      <w:r>
        <w:rPr>
          <w:rFonts w:cs="Arial"/>
        </w:rPr>
        <w:t>»</w:t>
      </w:r>
      <w:r w:rsidR="004043F6">
        <w:rPr>
          <w:rFonts w:cs="Arial"/>
        </w:rPr>
        <w:t xml:space="preserve"> </w:t>
      </w:r>
      <w:r w:rsidR="004043F6" w:rsidRPr="004728C9">
        <w:rPr>
          <w:rFonts w:cs="Arial"/>
        </w:rPr>
        <w:t>– распечатано и выдано на руки</w:t>
      </w:r>
      <w:r w:rsidR="004043F6">
        <w:rPr>
          <w:rFonts w:cs="Arial"/>
        </w:rPr>
        <w:t xml:space="preserve"> с соответствующим статусом</w:t>
      </w:r>
      <w:r w:rsidR="009464FE" w:rsidRPr="004728C9">
        <w:rPr>
          <w:rFonts w:cs="Arial"/>
        </w:rPr>
        <w:t>;</w:t>
      </w:r>
    </w:p>
    <w:p w14:paraId="4A91A85A" w14:textId="6FA0B63E" w:rsidR="00587DF5" w:rsidRPr="004728C9" w:rsidRDefault="00251BC5" w:rsidP="00251BC5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4728C9">
        <w:rPr>
          <w:rFonts w:cs="Arial"/>
        </w:rPr>
        <w:t>замена</w:t>
      </w:r>
      <w:r>
        <w:rPr>
          <w:rFonts w:cs="Arial"/>
        </w:rPr>
        <w:t>»</w:t>
      </w:r>
      <w:r w:rsidR="00D7206A" w:rsidRPr="004728C9">
        <w:rPr>
          <w:rFonts w:cs="Arial"/>
        </w:rPr>
        <w:t xml:space="preserve"> – статус присваивает эксперт в случае, если в свидетельстве есть грубые нарушения. Свидетельству должно быть выписано свидетельство «взамен…»</w:t>
      </w:r>
      <w:r w:rsidR="001A5E85">
        <w:rPr>
          <w:rFonts w:cs="Arial"/>
        </w:rPr>
        <w:t>.</w:t>
      </w:r>
    </w:p>
    <w:p w14:paraId="54FC960D" w14:textId="56F73862" w:rsidR="000279B7" w:rsidRPr="004728C9" w:rsidRDefault="000279B7" w:rsidP="00587DF5">
      <w:pPr>
        <w:ind w:left="1211" w:firstLine="0"/>
        <w:rPr>
          <w:rFonts w:cs="Arial"/>
        </w:rPr>
      </w:pPr>
    </w:p>
    <w:p w14:paraId="227C7478" w14:textId="0CB77B8F" w:rsidR="00587DF5" w:rsidRPr="004728C9" w:rsidRDefault="008C2D65" w:rsidP="00964B25">
      <w:pPr>
        <w:pStyle w:val="af0"/>
        <w:numPr>
          <w:ilvl w:val="0"/>
          <w:numId w:val="34"/>
        </w:numPr>
        <w:ind w:left="0" w:firstLine="0"/>
        <w:rPr>
          <w:rFonts w:cs="Arial"/>
          <w:b w:val="0"/>
          <w:bCs/>
        </w:rPr>
      </w:pPr>
      <w:bookmarkStart w:id="328" w:name="_Ref24982166"/>
      <w:bookmarkStart w:id="329" w:name="_Toc156380865"/>
      <w:bookmarkStart w:id="330" w:name="_Hlk1642434"/>
      <w:r w:rsidRPr="004728C9">
        <w:rPr>
          <w:rStyle w:val="13"/>
          <w:rFonts w:cs="Arial"/>
          <w:b/>
          <w:bCs w:val="0"/>
        </w:rPr>
        <w:lastRenderedPageBreak/>
        <w:t xml:space="preserve">ОПИСАНИЕ </w:t>
      </w:r>
      <w:r w:rsidRPr="004728C9">
        <w:rPr>
          <w:rStyle w:val="13"/>
          <w:rFonts w:eastAsiaTheme="minorHAnsi" w:cs="Arial"/>
          <w:b/>
          <w:bCs w:val="0"/>
          <w:szCs w:val="24"/>
        </w:rPr>
        <w:t>ПРОЦЕССА</w:t>
      </w:r>
      <w:r w:rsidRPr="004728C9">
        <w:rPr>
          <w:rStyle w:val="13"/>
          <w:rFonts w:cs="Arial"/>
          <w:b/>
          <w:bCs w:val="0"/>
        </w:rPr>
        <w:t xml:space="preserve"> ПРИСВОЕНИЯ РОЛЕЙ ПОЛЬЗОВАТЕЛЯМ </w:t>
      </w:r>
      <w:r w:rsidR="00C95EAC">
        <w:rPr>
          <w:rStyle w:val="13"/>
          <w:rFonts w:cs="Arial"/>
          <w:b/>
          <w:bCs w:val="0"/>
        </w:rPr>
        <w:t>ПОД</w:t>
      </w:r>
      <w:r w:rsidRPr="004728C9">
        <w:rPr>
          <w:rStyle w:val="13"/>
          <w:rFonts w:cs="Arial"/>
          <w:b/>
          <w:bCs w:val="0"/>
        </w:rPr>
        <w:t>СИСТЕМЫ</w:t>
      </w:r>
      <w:bookmarkEnd w:id="328"/>
      <w:bookmarkEnd w:id="329"/>
    </w:p>
    <w:p w14:paraId="653AF957" w14:textId="51BB7210" w:rsidR="00587DF5" w:rsidRPr="004728C9" w:rsidRDefault="00587DF5" w:rsidP="00251BC5">
      <w:pPr>
        <w:ind w:firstLine="851"/>
        <w:rPr>
          <w:rFonts w:cs="Arial"/>
        </w:rPr>
      </w:pPr>
      <w:r w:rsidRPr="004728C9">
        <w:rPr>
          <w:rFonts w:cs="Arial"/>
        </w:rPr>
        <w:t xml:space="preserve">Для присвоения ролей </w:t>
      </w:r>
      <w:r w:rsidR="009429A3" w:rsidRPr="004728C9">
        <w:rPr>
          <w:rFonts w:cs="Arial"/>
        </w:rPr>
        <w:t>пользователям</w:t>
      </w:r>
      <w:r w:rsidRPr="004728C9">
        <w:rPr>
          <w:rFonts w:cs="Arial"/>
        </w:rPr>
        <w:t xml:space="preserve"> в </w:t>
      </w:r>
      <w:r w:rsidR="00C95EAC">
        <w:rPr>
          <w:rFonts w:cs="Arial"/>
        </w:rPr>
        <w:t>подс</w:t>
      </w:r>
      <w:r w:rsidRPr="004728C9">
        <w:rPr>
          <w:rFonts w:cs="Arial"/>
        </w:rPr>
        <w:t>истеме пользователю</w:t>
      </w:r>
      <w:r w:rsidR="009429A3" w:rsidRPr="004728C9">
        <w:rPr>
          <w:rFonts w:cs="Arial"/>
        </w:rPr>
        <w:t xml:space="preserve"> с ролью «Админ»</w:t>
      </w:r>
      <w:r w:rsidRPr="004728C9">
        <w:rPr>
          <w:rFonts w:cs="Arial"/>
        </w:rPr>
        <w:t xml:space="preserve"> необходимо</w:t>
      </w:r>
      <w:r w:rsidR="001275E2" w:rsidRPr="004728C9">
        <w:rPr>
          <w:rFonts w:cs="Arial"/>
        </w:rPr>
        <w:t xml:space="preserve"> в разделе «Пользователи»</w:t>
      </w:r>
      <w:r w:rsidRPr="004728C9">
        <w:rPr>
          <w:rFonts w:cs="Arial"/>
        </w:rPr>
        <w:t xml:space="preserve"> открыть окно редактирования</w:t>
      </w:r>
      <w:r w:rsidR="001A5E85">
        <w:rPr>
          <w:rFonts w:cs="Arial"/>
        </w:rPr>
        <w:t xml:space="preserve"> </w:t>
      </w:r>
      <w:r w:rsidR="001A5E85" w:rsidRPr="004728C9">
        <w:rPr>
          <w:rFonts w:cs="Arial"/>
        </w:rPr>
        <w:t>пользователя</w:t>
      </w:r>
      <w:r w:rsidRPr="004728C9">
        <w:rPr>
          <w:rFonts w:cs="Arial"/>
        </w:rPr>
        <w:t xml:space="preserve"> (</w:t>
      </w:r>
      <w:r w:rsidR="001275E2" w:rsidRPr="004728C9">
        <w:rPr>
          <w:rFonts w:cs="Arial"/>
        </w:rPr>
        <w:fldChar w:fldCharType="begin"/>
      </w:r>
      <w:r w:rsidR="001275E2" w:rsidRPr="004728C9">
        <w:rPr>
          <w:rFonts w:cs="Arial"/>
        </w:rPr>
        <w:instrText xml:space="preserve"> REF _Ref1639980 \h </w:instrText>
      </w:r>
      <w:r w:rsidR="004728C9">
        <w:rPr>
          <w:rFonts w:cs="Arial"/>
        </w:rPr>
        <w:instrText xml:space="preserve"> \* MERGEFORMAT </w:instrText>
      </w:r>
      <w:r w:rsidR="001275E2" w:rsidRPr="004728C9">
        <w:rPr>
          <w:rFonts w:cs="Arial"/>
        </w:rPr>
      </w:r>
      <w:r w:rsidR="001275E2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158</w:t>
      </w:r>
      <w:r w:rsidR="001275E2" w:rsidRPr="004728C9">
        <w:rPr>
          <w:rFonts w:cs="Arial"/>
        </w:rPr>
        <w:fldChar w:fldCharType="end"/>
      </w:r>
      <w:r w:rsidRPr="004728C9">
        <w:rPr>
          <w:rFonts w:cs="Arial"/>
        </w:rPr>
        <w:t>)</w:t>
      </w:r>
      <w:r w:rsidR="001A5E85">
        <w:rPr>
          <w:rFonts w:cs="Arial"/>
        </w:rPr>
        <w:t>.</w:t>
      </w:r>
    </w:p>
    <w:p w14:paraId="059FD76F" w14:textId="511345E7" w:rsidR="001275E2" w:rsidRPr="004728C9" w:rsidRDefault="00E3479D" w:rsidP="009429A3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6B6D97E4" wp14:editId="1147B94A">
            <wp:extent cx="5320507" cy="5856312"/>
            <wp:effectExtent l="19050" t="19050" r="13970" b="1143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22" cy="5881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169D2A" w14:textId="6999921C" w:rsidR="001275E2" w:rsidRPr="004728C9" w:rsidRDefault="001275E2" w:rsidP="00251BC5">
      <w:pPr>
        <w:pStyle w:val="26"/>
        <w:spacing w:after="240" w:line="276" w:lineRule="auto"/>
      </w:pPr>
      <w:bookmarkStart w:id="331" w:name="_Ref163998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158</w:t>
      </w:r>
      <w:r w:rsidRPr="004728C9">
        <w:rPr>
          <w:noProof/>
        </w:rPr>
        <w:fldChar w:fldCharType="end"/>
      </w:r>
      <w:bookmarkEnd w:id="331"/>
      <w:r w:rsidRPr="004728C9">
        <w:t xml:space="preserve"> – Окно редактирования пользователя</w:t>
      </w:r>
    </w:p>
    <w:p w14:paraId="756D5E5D" w14:textId="4198124D" w:rsidR="004A42E7" w:rsidRPr="004728C9" w:rsidRDefault="004A42E7" w:rsidP="00251BC5">
      <w:pPr>
        <w:ind w:firstLine="851"/>
        <w:rPr>
          <w:rFonts w:cs="Arial"/>
        </w:rPr>
      </w:pPr>
      <w:r w:rsidRPr="004728C9">
        <w:rPr>
          <w:rFonts w:cs="Arial"/>
        </w:rPr>
        <w:t>Для добавления роли, необходимо нажать кнопку «Добавить», при этом в открывшемся окне (</w:t>
      </w:r>
      <w:r w:rsidR="00C44ECD" w:rsidRPr="004728C9">
        <w:rPr>
          <w:rFonts w:cs="Arial"/>
        </w:rPr>
        <w:fldChar w:fldCharType="begin"/>
      </w:r>
      <w:r w:rsidR="00C44ECD" w:rsidRPr="004728C9">
        <w:rPr>
          <w:rFonts w:cs="Arial"/>
        </w:rPr>
        <w:instrText xml:space="preserve"> REF _Ref24983010 \h </w:instrText>
      </w:r>
      <w:r w:rsidR="004728C9">
        <w:rPr>
          <w:rFonts w:cs="Arial"/>
        </w:rPr>
        <w:instrText xml:space="preserve"> \* MERGEFORMAT </w:instrText>
      </w:r>
      <w:r w:rsidR="00C44ECD" w:rsidRPr="004728C9">
        <w:rPr>
          <w:rFonts w:cs="Arial"/>
        </w:rPr>
      </w:r>
      <w:r w:rsidR="00C44EC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159</w:t>
      </w:r>
      <w:r w:rsidR="00C44ECD" w:rsidRPr="004728C9">
        <w:rPr>
          <w:rFonts w:cs="Arial"/>
        </w:rPr>
        <w:fldChar w:fldCharType="end"/>
      </w:r>
      <w:r w:rsidRPr="004728C9">
        <w:rPr>
          <w:rFonts w:cs="Arial"/>
        </w:rPr>
        <w:t>) необходимо выбрать из справочника роль для пользователя. После ввода всех необходимых данных, необходимо нажать кнопку «Сохранить».</w:t>
      </w:r>
    </w:p>
    <w:p w14:paraId="7FCA153C" w14:textId="77777777" w:rsidR="004A42E7" w:rsidRPr="004728C9" w:rsidRDefault="004A42E7" w:rsidP="00C93611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lastRenderedPageBreak/>
        <w:drawing>
          <wp:inline distT="0" distB="0" distL="0" distR="0" wp14:anchorId="7D2992C4" wp14:editId="5C9A54DC">
            <wp:extent cx="3489966" cy="2126382"/>
            <wp:effectExtent l="19050" t="19050" r="15240" b="2667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3511192" cy="21393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9D9DF4" w14:textId="0A5DAC6B" w:rsidR="004A42E7" w:rsidRPr="004728C9" w:rsidRDefault="004A42E7" w:rsidP="00251BC5">
      <w:pPr>
        <w:pStyle w:val="26"/>
        <w:spacing w:after="240" w:line="276" w:lineRule="auto"/>
        <w:rPr>
          <w:noProof/>
        </w:rPr>
      </w:pPr>
      <w:bookmarkStart w:id="332" w:name="_Ref2498301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159</w:t>
      </w:r>
      <w:r w:rsidRPr="004728C9">
        <w:rPr>
          <w:noProof/>
        </w:rPr>
        <w:fldChar w:fldCharType="end"/>
      </w:r>
      <w:bookmarkEnd w:id="332"/>
      <w:r w:rsidRPr="004728C9">
        <w:rPr>
          <w:noProof/>
        </w:rPr>
        <w:t xml:space="preserve"> – Окно добавления роли для пользователя</w:t>
      </w:r>
    </w:p>
    <w:p w14:paraId="67C1568E" w14:textId="77777777" w:rsidR="004A42E7" w:rsidRPr="004728C9" w:rsidRDefault="004A42E7" w:rsidP="00251BC5">
      <w:pPr>
        <w:ind w:firstLine="851"/>
        <w:rPr>
          <w:rFonts w:cs="Arial"/>
        </w:rPr>
      </w:pPr>
      <w:r w:rsidRPr="004728C9">
        <w:rPr>
          <w:rFonts w:cs="Arial"/>
          <w:b/>
          <w:bCs/>
        </w:rPr>
        <w:t>ВНИМАНИЕ!!!</w:t>
      </w:r>
      <w:r w:rsidRPr="004728C9">
        <w:rPr>
          <w:rFonts w:cs="Arial"/>
        </w:rPr>
        <w:t xml:space="preserve"> Дата и номер договора обязательны для ролей «Проверяющий» и «Эксперт».</w:t>
      </w:r>
    </w:p>
    <w:p w14:paraId="7F227946" w14:textId="4B285F69" w:rsidR="004A42E7" w:rsidRPr="004728C9" w:rsidRDefault="004A42E7" w:rsidP="00251BC5">
      <w:pPr>
        <w:ind w:firstLine="851"/>
        <w:rPr>
          <w:rFonts w:cs="Arial"/>
        </w:rPr>
      </w:pPr>
      <w:r w:rsidRPr="004728C9">
        <w:rPr>
          <w:rFonts w:cs="Arial"/>
        </w:rPr>
        <w:t>В случае, если в роли выбран эксперт, то для просмотра свидетельств не только со статусом «Выдано»</w:t>
      </w:r>
      <w:r w:rsidRPr="004728C9">
        <w:rPr>
          <w:rStyle w:val="afffb"/>
          <w:rFonts w:cs="Arial"/>
        </w:rPr>
        <w:footnoteReference w:id="23"/>
      </w:r>
      <w:r w:rsidRPr="004728C9">
        <w:rPr>
          <w:rFonts w:cs="Arial"/>
        </w:rPr>
        <w:t xml:space="preserve">, но и во всех статусах, необходимо в поле «МО для полного контроля» указать МО, свидетельства которых должен просматривать эксперт </w:t>
      </w:r>
      <w:r w:rsidR="001D4EC7">
        <w:rPr>
          <w:rFonts w:cs="Arial"/>
        </w:rPr>
        <w:t xml:space="preserve"> </w:t>
      </w:r>
      <w:r w:rsidRPr="004728C9">
        <w:rPr>
          <w:rFonts w:cs="Arial"/>
        </w:rPr>
        <w:t>(</w:t>
      </w:r>
      <w:r w:rsidR="00C44ECD" w:rsidRPr="004728C9">
        <w:rPr>
          <w:rFonts w:cs="Arial"/>
        </w:rPr>
        <w:fldChar w:fldCharType="begin"/>
      </w:r>
      <w:r w:rsidR="00C44ECD" w:rsidRPr="004728C9">
        <w:rPr>
          <w:rFonts w:cs="Arial"/>
        </w:rPr>
        <w:instrText xml:space="preserve"> REF _Ref24983023 \h </w:instrText>
      </w:r>
      <w:r w:rsidR="004728C9">
        <w:rPr>
          <w:rFonts w:cs="Arial"/>
        </w:rPr>
        <w:instrText xml:space="preserve"> \* MERGEFORMAT </w:instrText>
      </w:r>
      <w:r w:rsidR="00C44ECD" w:rsidRPr="004728C9">
        <w:rPr>
          <w:rFonts w:cs="Arial"/>
        </w:rPr>
      </w:r>
      <w:r w:rsidR="00C44EC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160</w:t>
      </w:r>
      <w:r w:rsidR="00C44ECD"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8935DA6" w14:textId="77777777" w:rsidR="004A42E7" w:rsidRPr="004728C9" w:rsidRDefault="004A42E7" w:rsidP="00C93611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drawing>
          <wp:inline distT="0" distB="0" distL="0" distR="0" wp14:anchorId="29503DC9" wp14:editId="09A377BD">
            <wp:extent cx="3571249" cy="2863737"/>
            <wp:effectExtent l="19050" t="19050" r="10160" b="1333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3572219" cy="2864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7CA6CE" w14:textId="0D7199B2" w:rsidR="004A42E7" w:rsidRPr="004728C9" w:rsidRDefault="004A42E7" w:rsidP="00251BC5">
      <w:pPr>
        <w:pStyle w:val="26"/>
        <w:spacing w:after="240" w:line="276" w:lineRule="auto"/>
      </w:pPr>
      <w:bookmarkStart w:id="333" w:name="_Ref24983023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160</w:t>
      </w:r>
      <w:r w:rsidRPr="004728C9">
        <w:rPr>
          <w:noProof/>
        </w:rPr>
        <w:fldChar w:fldCharType="end"/>
      </w:r>
      <w:bookmarkEnd w:id="333"/>
      <w:r w:rsidRPr="004728C9">
        <w:t xml:space="preserve"> – Настройка для роли эксперта</w:t>
      </w:r>
    </w:p>
    <w:p w14:paraId="23B4F1EA" w14:textId="77777777" w:rsidR="0073413D" w:rsidRDefault="004A42E7" w:rsidP="00251BC5">
      <w:pPr>
        <w:ind w:firstLine="851"/>
        <w:rPr>
          <w:rFonts w:cs="Arial"/>
        </w:rPr>
      </w:pPr>
      <w:r w:rsidRPr="004728C9">
        <w:rPr>
          <w:rFonts w:cs="Arial"/>
        </w:rPr>
        <w:lastRenderedPageBreak/>
        <w:t>Для добавления права пользователю необходимо в поле «Индив.права» выбрать дополнительное право</w:t>
      </w:r>
      <w:r w:rsidRPr="004728C9">
        <w:rPr>
          <w:rStyle w:val="afffb"/>
          <w:rFonts w:cs="Arial"/>
        </w:rPr>
        <w:footnoteReference w:id="24"/>
      </w:r>
      <w:r w:rsidRPr="004728C9">
        <w:rPr>
          <w:rFonts w:cs="Arial"/>
        </w:rPr>
        <w:t>.</w:t>
      </w:r>
      <w:r w:rsidR="0073413D">
        <w:rPr>
          <w:rFonts w:cs="Arial"/>
        </w:rPr>
        <w:t xml:space="preserve"> </w:t>
      </w:r>
      <w:r w:rsidR="0073413D" w:rsidRPr="00FE4566">
        <w:rPr>
          <w:rFonts w:cs="Arial"/>
        </w:rPr>
        <w:t>Также</w:t>
      </w:r>
      <w:r w:rsidR="0073413D">
        <w:rPr>
          <w:rFonts w:cs="Arial"/>
        </w:rPr>
        <w:t xml:space="preserve"> пользователю доступна возможность совмещения прав:</w:t>
      </w:r>
    </w:p>
    <w:p w14:paraId="6FB15707" w14:textId="77777777" w:rsidR="0073413D" w:rsidRPr="00106F6E" w:rsidRDefault="0073413D" w:rsidP="00873E5A">
      <w:pPr>
        <w:numPr>
          <w:ilvl w:val="0"/>
          <w:numId w:val="52"/>
        </w:numPr>
        <w:tabs>
          <w:tab w:val="left" w:pos="1134"/>
        </w:tabs>
        <w:ind w:left="0" w:firstLine="851"/>
        <w:rPr>
          <w:rFonts w:cs="Arial"/>
        </w:rPr>
      </w:pPr>
      <w:r w:rsidRPr="00106F6E">
        <w:rPr>
          <w:rFonts w:cs="Arial"/>
        </w:rPr>
        <w:t>«ЭП заполнившего для МСР» + «Руководитель МО для МСР» + «ЭП МО для МСР»;</w:t>
      </w:r>
    </w:p>
    <w:p w14:paraId="01648A27" w14:textId="77777777" w:rsidR="0073413D" w:rsidRPr="00106F6E" w:rsidRDefault="0073413D" w:rsidP="00873E5A">
      <w:pPr>
        <w:numPr>
          <w:ilvl w:val="0"/>
          <w:numId w:val="52"/>
        </w:numPr>
        <w:tabs>
          <w:tab w:val="left" w:pos="1134"/>
        </w:tabs>
        <w:ind w:left="0" w:firstLine="851"/>
        <w:rPr>
          <w:rFonts w:cs="Arial"/>
        </w:rPr>
      </w:pPr>
      <w:r w:rsidRPr="00106F6E">
        <w:rPr>
          <w:rFonts w:cs="Arial"/>
        </w:rPr>
        <w:t>«ЭП заполнившего для МСС» + «Руководитель МО для МСС» + «ЭП МО для МСПС»;</w:t>
      </w:r>
    </w:p>
    <w:p w14:paraId="0914AF25" w14:textId="77777777" w:rsidR="0073413D" w:rsidRPr="00106F6E" w:rsidRDefault="0073413D" w:rsidP="00873E5A">
      <w:pPr>
        <w:numPr>
          <w:ilvl w:val="0"/>
          <w:numId w:val="52"/>
        </w:numPr>
        <w:tabs>
          <w:tab w:val="left" w:pos="1134"/>
        </w:tabs>
        <w:ind w:left="0" w:firstLine="851"/>
        <w:rPr>
          <w:rFonts w:cs="Arial"/>
        </w:rPr>
      </w:pPr>
      <w:r w:rsidRPr="00106F6E">
        <w:rPr>
          <w:rFonts w:cs="Arial"/>
        </w:rPr>
        <w:t>«ЭП заполнившего для МСПС» + «Руководитель МО для МСПС» + «ЭП МО для МСПС».</w:t>
      </w:r>
    </w:p>
    <w:p w14:paraId="798FE206" w14:textId="77777777" w:rsidR="0073413D" w:rsidRPr="00106F6E" w:rsidRDefault="0073413D" w:rsidP="00873E5A">
      <w:pPr>
        <w:ind w:firstLine="851"/>
        <w:rPr>
          <w:rFonts w:cs="Arial"/>
        </w:rPr>
      </w:pPr>
      <w:r w:rsidRPr="00106F6E">
        <w:rPr>
          <w:rFonts w:cs="Arial"/>
        </w:rPr>
        <w:t>Пользователь, у которого есть все три права на подпись, может подписать МС всеми тремя подписями поочерёдно: сначала ЭП заполнившего, далее ЭП руководителя и затем ЭП МО. При этом:</w:t>
      </w:r>
    </w:p>
    <w:p w14:paraId="1FDF05BE" w14:textId="77777777" w:rsidR="0073413D" w:rsidRPr="00106F6E" w:rsidRDefault="0073413D" w:rsidP="00873E5A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06F6E">
        <w:rPr>
          <w:rFonts w:cs="Arial"/>
        </w:rPr>
        <w:t>при попытке подписи ЭП заполняющего будет осуществлена проверка на совпадение ФИО в сертификате с ФИО врача/заполнившего в МС;</w:t>
      </w:r>
    </w:p>
    <w:p w14:paraId="49EC0824" w14:textId="77777777" w:rsidR="0073413D" w:rsidRDefault="0073413D" w:rsidP="00873E5A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06F6E">
        <w:rPr>
          <w:rFonts w:cs="Arial"/>
        </w:rPr>
        <w:t>при попытке подписи ЭП руководителя будет осуществлена проверка на совпадение ФИО в сертификате с ФИО Руководителя в МС;</w:t>
      </w:r>
    </w:p>
    <w:p w14:paraId="7F0116CE" w14:textId="77777777" w:rsidR="0073413D" w:rsidRPr="00106F6E" w:rsidRDefault="0073413D" w:rsidP="00873E5A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06F6E">
        <w:rPr>
          <w:rFonts w:cs="Arial"/>
        </w:rPr>
        <w:t>при попытке подписи ЭП МО будет осуществлена проверка, является ли сертификат сертификатом МО</w:t>
      </w:r>
      <w:r>
        <w:rPr>
          <w:rFonts w:cs="Arial"/>
        </w:rPr>
        <w:t>.</w:t>
      </w:r>
    </w:p>
    <w:p w14:paraId="78F1BA07" w14:textId="77777777" w:rsidR="004A42E7" w:rsidRPr="004728C9" w:rsidRDefault="004A42E7" w:rsidP="00873E5A">
      <w:pPr>
        <w:ind w:firstLine="851"/>
        <w:rPr>
          <w:rFonts w:cs="Arial"/>
        </w:rPr>
      </w:pPr>
      <w:r w:rsidRPr="004728C9">
        <w:rPr>
          <w:rFonts w:cs="Arial"/>
        </w:rPr>
        <w:t>Для сохранения внесенных изменений необходимо нажать кнопку «Сохранить».</w:t>
      </w:r>
    </w:p>
    <w:p w14:paraId="6C7A9394" w14:textId="7E18EF3F" w:rsidR="004A42E7" w:rsidRPr="004728C9" w:rsidRDefault="004A42E7" w:rsidP="00873E5A">
      <w:pPr>
        <w:ind w:firstLine="851"/>
        <w:rPr>
          <w:rFonts w:cs="Arial"/>
        </w:rPr>
      </w:pPr>
      <w:r w:rsidRPr="004728C9">
        <w:rPr>
          <w:rFonts w:cs="Arial"/>
        </w:rPr>
        <w:t>Роль «Администратор МО» (Администратор МО) дает доступ к справочнику пользователей и сотрудников МО, которое выбрано в поле «МО для администрирования» (</w:t>
      </w:r>
      <w:r w:rsidR="00C44ECD" w:rsidRPr="004728C9">
        <w:rPr>
          <w:rFonts w:cs="Arial"/>
        </w:rPr>
        <w:fldChar w:fldCharType="begin"/>
      </w:r>
      <w:r w:rsidR="00C44ECD" w:rsidRPr="004728C9">
        <w:rPr>
          <w:rFonts w:cs="Arial"/>
        </w:rPr>
        <w:instrText xml:space="preserve"> REF _Ref24983034 \h </w:instrText>
      </w:r>
      <w:r w:rsidR="004728C9">
        <w:rPr>
          <w:rFonts w:cs="Arial"/>
        </w:rPr>
        <w:instrText xml:space="preserve"> \* MERGEFORMAT </w:instrText>
      </w:r>
      <w:r w:rsidR="00C44ECD" w:rsidRPr="004728C9">
        <w:rPr>
          <w:rFonts w:cs="Arial"/>
        </w:rPr>
      </w:r>
      <w:r w:rsidR="00C44ECD" w:rsidRPr="004728C9">
        <w:rPr>
          <w:rFonts w:cs="Arial"/>
        </w:rPr>
        <w:fldChar w:fldCharType="separate"/>
      </w:r>
      <w:r w:rsidR="00B17396" w:rsidRPr="00B17396">
        <w:rPr>
          <w:rFonts w:cs="Arial"/>
        </w:rPr>
        <w:t xml:space="preserve">Рисунок </w:t>
      </w:r>
      <w:r w:rsidR="00B17396" w:rsidRPr="00B17396">
        <w:rPr>
          <w:rFonts w:cs="Arial"/>
          <w:noProof/>
        </w:rPr>
        <w:t>161</w:t>
      </w:r>
      <w:r w:rsidR="00C44ECD"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357C8A7B" w14:textId="77777777" w:rsidR="004A42E7" w:rsidRPr="004728C9" w:rsidRDefault="004A42E7" w:rsidP="00C93611">
      <w:pPr>
        <w:pStyle w:val="affff8"/>
        <w:spacing w:before="0"/>
        <w:rPr>
          <w:rFonts w:cs="Arial"/>
        </w:rPr>
      </w:pPr>
      <w:r w:rsidRPr="004728C9">
        <w:rPr>
          <w:rFonts w:cs="Arial"/>
        </w:rPr>
        <w:lastRenderedPageBreak/>
        <w:drawing>
          <wp:inline distT="0" distB="0" distL="0" distR="0" wp14:anchorId="0A32ABA4" wp14:editId="6C67BDEB">
            <wp:extent cx="3362325" cy="2505075"/>
            <wp:effectExtent l="19050" t="19050" r="28575" b="2857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05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CEC8E8" w14:textId="132717BC" w:rsidR="00620D86" w:rsidRPr="004728C9" w:rsidRDefault="004A42E7" w:rsidP="00873E5A">
      <w:pPr>
        <w:pStyle w:val="26"/>
        <w:spacing w:after="240" w:line="276" w:lineRule="auto"/>
      </w:pPr>
      <w:bookmarkStart w:id="334" w:name="_Ref24983034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161</w:t>
      </w:r>
      <w:r w:rsidRPr="004728C9">
        <w:rPr>
          <w:noProof/>
        </w:rPr>
        <w:fldChar w:fldCharType="end"/>
      </w:r>
      <w:bookmarkEnd w:id="334"/>
      <w:r w:rsidRPr="004728C9">
        <w:t xml:space="preserve"> – Добавление роли администратора МО</w:t>
      </w:r>
    </w:p>
    <w:p w14:paraId="727F528F" w14:textId="1AF959A4" w:rsidR="00B146A1" w:rsidRPr="004728C9" w:rsidRDefault="00E3479D" w:rsidP="00B146A1">
      <w:pPr>
        <w:tabs>
          <w:tab w:val="left" w:pos="993"/>
          <w:tab w:val="left" w:pos="3195"/>
        </w:tabs>
        <w:ind w:firstLine="0"/>
        <w:rPr>
          <w:rFonts w:cs="Arial"/>
        </w:rPr>
      </w:pPr>
      <w:r w:rsidRPr="00753799">
        <w:rPr>
          <w:rFonts w:cs="Arial"/>
          <w:noProof/>
        </w:rPr>
        <w:drawing>
          <wp:inline distT="0" distB="0" distL="0" distR="0" wp14:anchorId="6AF0B2AF" wp14:editId="632167E7">
            <wp:extent cx="6210935" cy="3232785"/>
            <wp:effectExtent l="19050" t="19050" r="18415" b="2476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2327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DE3D2B" w14:textId="00BB3AD4" w:rsidR="009429A3" w:rsidRPr="004728C9" w:rsidRDefault="009429A3" w:rsidP="00873E5A">
      <w:pPr>
        <w:pStyle w:val="26"/>
        <w:spacing w:after="240" w:line="276" w:lineRule="auto"/>
      </w:pPr>
      <w:bookmarkStart w:id="335" w:name="_Ref1642184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162</w:t>
      </w:r>
      <w:r w:rsidRPr="004728C9">
        <w:rPr>
          <w:noProof/>
        </w:rPr>
        <w:fldChar w:fldCharType="end"/>
      </w:r>
      <w:bookmarkEnd w:id="335"/>
      <w:r w:rsidRPr="004728C9">
        <w:t xml:space="preserve"> – </w:t>
      </w:r>
      <w:r w:rsidR="00E3479D" w:rsidRPr="004728C9">
        <w:t>Окно редактирования пользователя с</w:t>
      </w:r>
      <w:r w:rsidR="00E3479D">
        <w:t>о списком добавленных ролей в нижней части формы</w:t>
      </w:r>
    </w:p>
    <w:p w14:paraId="2241425C" w14:textId="248F8BAA" w:rsidR="009429A3" w:rsidRDefault="009429A3" w:rsidP="00873E5A">
      <w:pPr>
        <w:tabs>
          <w:tab w:val="left" w:pos="0"/>
        </w:tabs>
        <w:ind w:firstLine="851"/>
        <w:rPr>
          <w:rFonts w:cs="Arial"/>
        </w:rPr>
      </w:pPr>
      <w:r w:rsidRPr="004728C9">
        <w:rPr>
          <w:rFonts w:cs="Arial"/>
        </w:rPr>
        <w:t>Пользователю необходимо заполнить все обязательные поля и нажать кнопку «Сохранить». В результате пользователю будут присвоены выбранные роли.</w:t>
      </w:r>
    </w:p>
    <w:p w14:paraId="675FFD0C" w14:textId="4A189324" w:rsidR="0073413D" w:rsidRPr="004728C9" w:rsidRDefault="0073413D" w:rsidP="0073413D">
      <w:pPr>
        <w:pStyle w:val="af0"/>
        <w:numPr>
          <w:ilvl w:val="0"/>
          <w:numId w:val="34"/>
        </w:numPr>
        <w:ind w:left="0" w:firstLine="0"/>
        <w:rPr>
          <w:rFonts w:cs="Arial"/>
          <w:b w:val="0"/>
          <w:bCs/>
        </w:rPr>
      </w:pPr>
      <w:bookmarkStart w:id="336" w:name="_Ref71624613"/>
      <w:bookmarkStart w:id="337" w:name="_Toc71638072"/>
      <w:bookmarkStart w:id="338" w:name="_Toc156380866"/>
      <w:r>
        <w:rPr>
          <w:rStyle w:val="13"/>
          <w:rFonts w:cs="Arial"/>
          <w:b/>
          <w:bCs w:val="0"/>
        </w:rPr>
        <w:lastRenderedPageBreak/>
        <w:t>ОПИСАНИЕ ПРОВЕРКИ МАССОВОЙ ПОДПИСИ МС ЭП</w:t>
      </w:r>
      <w:bookmarkEnd w:id="336"/>
      <w:bookmarkEnd w:id="337"/>
      <w:bookmarkEnd w:id="338"/>
    </w:p>
    <w:p w14:paraId="687B96FD" w14:textId="77777777" w:rsidR="0073413D" w:rsidRPr="00602DE6" w:rsidRDefault="0073413D" w:rsidP="00873E5A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FE4566">
        <w:rPr>
          <w:rFonts w:cs="Arial"/>
        </w:rPr>
        <w:t>Для массовой</w:t>
      </w:r>
      <w:r w:rsidRPr="00602DE6">
        <w:rPr>
          <w:rFonts w:cs="Arial"/>
        </w:rPr>
        <w:t xml:space="preserve"> подписи необходимо, чтобы все выбранные МС были созданы в одной МО и имели одинаковый статус РЭМД;</w:t>
      </w:r>
    </w:p>
    <w:p w14:paraId="685C5BBF" w14:textId="2BD1B355" w:rsidR="0073413D" w:rsidRPr="00602DE6" w:rsidRDefault="0073413D" w:rsidP="00873E5A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заполнившего в МО без настройки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врача;</w:t>
      </w:r>
    </w:p>
    <w:p w14:paraId="3A38A78C" w14:textId="26D982E5" w:rsidR="0073413D" w:rsidRPr="00602DE6" w:rsidRDefault="0073413D" w:rsidP="00873E5A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заполнившего в МО с настройкой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заполнившего;</w:t>
      </w:r>
    </w:p>
    <w:p w14:paraId="2A8074B0" w14:textId="017F5BD2" w:rsidR="0073413D" w:rsidRPr="00602DE6" w:rsidRDefault="0073413D" w:rsidP="00873E5A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руководителя необходимо, чтобы во всех выбранных МС были одинаковые ФИО руководителя.</w:t>
      </w:r>
    </w:p>
    <w:p w14:paraId="1D093AB6" w14:textId="7D8BA8C5" w:rsidR="0073413D" w:rsidRPr="004728C9" w:rsidRDefault="0073413D" w:rsidP="00873E5A">
      <w:pPr>
        <w:ind w:firstLine="851"/>
        <w:rPr>
          <w:rFonts w:cs="Arial"/>
        </w:rPr>
      </w:pPr>
      <w:r w:rsidRPr="006C1037">
        <w:rPr>
          <w:color w:val="212121"/>
        </w:rPr>
        <w:t xml:space="preserve">В случае если хотя бы одна из проверок не пройдена, отобразится сообщение: </w:t>
      </w:r>
      <w:r>
        <w:rPr>
          <w:color w:val="212121"/>
        </w:rPr>
        <w:t>«</w:t>
      </w:r>
      <w:r w:rsidRPr="006C1037">
        <w:rPr>
          <w:color w:val="212121"/>
        </w:rPr>
        <w:t>Для массовой подписи выберите МС с одинаковыми статусами РЭМД и одинаковыми ФИО заполнившего/врача (для подписи заполнившим) или одинаковыми ФИО руководителя (для подписи руководителем), созданные в одной МО</w:t>
      </w:r>
      <w:r>
        <w:rPr>
          <w:color w:val="212121"/>
        </w:rPr>
        <w:t>»</w:t>
      </w:r>
      <w:r w:rsidRPr="004728C9"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_Ref71620321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B17396" w:rsidRPr="004728C9">
        <w:t xml:space="preserve">Рисунок </w:t>
      </w:r>
      <w:r w:rsidR="00B17396">
        <w:rPr>
          <w:noProof/>
        </w:rPr>
        <w:t>163</w:t>
      </w:r>
      <w:r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061E297E" w14:textId="77777777" w:rsidR="0073413D" w:rsidRPr="004728C9" w:rsidRDefault="0073413D" w:rsidP="0073413D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297D27B8" wp14:editId="41698D31">
            <wp:extent cx="3343275" cy="1809750"/>
            <wp:effectExtent l="19050" t="19050" r="28575" b="1905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8097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2A844A" w14:textId="30F2C663" w:rsidR="0073413D" w:rsidRDefault="0073413D" w:rsidP="00873E5A">
      <w:pPr>
        <w:pStyle w:val="26"/>
        <w:spacing w:after="240" w:line="276" w:lineRule="auto"/>
      </w:pPr>
      <w:bookmarkStart w:id="339" w:name="_Ref7162032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B17396">
        <w:rPr>
          <w:noProof/>
        </w:rPr>
        <w:t>163</w:t>
      </w:r>
      <w:r w:rsidRPr="004728C9">
        <w:rPr>
          <w:noProof/>
        </w:rPr>
        <w:fldChar w:fldCharType="end"/>
      </w:r>
      <w:bookmarkEnd w:id="339"/>
      <w:r w:rsidRPr="004728C9">
        <w:t xml:space="preserve"> – </w:t>
      </w:r>
      <w:r w:rsidRPr="00602DE6">
        <w:t>Блокирующее окно</w:t>
      </w:r>
    </w:p>
    <w:p w14:paraId="5021E997" w14:textId="071C44B9" w:rsidR="0073413D" w:rsidRPr="007A3DE8" w:rsidRDefault="0073413D" w:rsidP="00873E5A">
      <w:pPr>
        <w:ind w:firstLine="851"/>
      </w:pPr>
      <w:r>
        <w:t>Также п</w:t>
      </w:r>
      <w:r w:rsidRPr="007A3DE8">
        <w:t xml:space="preserve">ри подписи нескольких свидетельств </w:t>
      </w:r>
      <w:r>
        <w:t>осуществляется</w:t>
      </w:r>
      <w:r w:rsidRPr="007A3DE8">
        <w:t xml:space="preserve"> проверка</w:t>
      </w:r>
      <w:r w:rsidRPr="007A3DE8">
        <w:rPr>
          <w:vertAlign w:val="superscript"/>
        </w:rPr>
        <w:footnoteReference w:id="25"/>
      </w:r>
      <w:r w:rsidRPr="007A3DE8">
        <w:t xml:space="preserve"> версии </w:t>
      </w:r>
      <w:r w:rsidR="00C95EAC">
        <w:t>под</w:t>
      </w:r>
      <w:r w:rsidRPr="007A3DE8">
        <w:t>системы на форме «</w:t>
      </w:r>
      <w:r>
        <w:t>С</w:t>
      </w:r>
      <w:r w:rsidRPr="007A3DE8">
        <w:t>писок родившихся на подпись».</w:t>
      </w:r>
      <w:r>
        <w:t xml:space="preserve"> Т.е. </w:t>
      </w:r>
      <w:r w:rsidRPr="007A3DE8">
        <w:t xml:space="preserve">при нажатии на кнопку «Подписать ЭП» </w:t>
      </w:r>
      <w:r>
        <w:t>происходит</w:t>
      </w:r>
      <w:r w:rsidRPr="007A3DE8">
        <w:t xml:space="preserve"> проверка версии </w:t>
      </w:r>
      <w:r w:rsidR="00C95EAC">
        <w:t>под</w:t>
      </w:r>
      <w:r w:rsidRPr="007A3DE8">
        <w:t xml:space="preserve">системы, в которой были созданы подписываемые МСР. Если МСР были созданы в одной из устаревших версий </w:t>
      </w:r>
      <w:r w:rsidR="00C95EAC">
        <w:t>под</w:t>
      </w:r>
      <w:r w:rsidRPr="007A3DE8">
        <w:t xml:space="preserve">системы, то отобразится соответствующее сообщение: «ВНИМАНИЕ! МСР </w:t>
      </w:r>
      <w:r w:rsidRPr="007A3DE8">
        <w:lastRenderedPageBreak/>
        <w:t>необходимо подписывать с помощью ЭП в течении суток после их создания в системе! Среди выбранных МСР есть свидетельства (</w:t>
      </w:r>
      <w:r w:rsidRPr="007A3DE8">
        <w:rPr>
          <w:iCs/>
        </w:rPr>
        <w:t>номера МСР</w:t>
      </w:r>
      <w:r w:rsidRPr="007A3DE8">
        <w:t xml:space="preserve">), созданные в старой версии </w:t>
      </w:r>
      <w:r w:rsidR="00C95EAC">
        <w:t>под</w:t>
      </w:r>
      <w:r w:rsidRPr="007A3DE8">
        <w:t>системы. Они могут не содержать обязательные данные для формирования xml документа. В случае отсутствия обязательных данных документ не будет принят в РЭМД. Продолжить подписание?» (</w:t>
      </w:r>
      <w:r>
        <w:fldChar w:fldCharType="begin"/>
      </w:r>
      <w:r>
        <w:instrText xml:space="preserve"> REF _Ref71625950 \h </w:instrText>
      </w:r>
      <w:r>
        <w:fldChar w:fldCharType="separate"/>
      </w:r>
      <w:r w:rsidR="00B17396" w:rsidRPr="007A3DE8">
        <w:t xml:space="preserve">Рисунок </w:t>
      </w:r>
      <w:r w:rsidR="00B17396">
        <w:rPr>
          <w:noProof/>
        </w:rPr>
        <w:t>164</w:t>
      </w:r>
      <w:r>
        <w:fldChar w:fldCharType="end"/>
      </w:r>
      <w:r w:rsidRPr="007A3DE8">
        <w:t>).</w:t>
      </w:r>
    </w:p>
    <w:p w14:paraId="400B3679" w14:textId="77777777" w:rsidR="0073413D" w:rsidRPr="007A3DE8" w:rsidRDefault="0073413D" w:rsidP="0073413D">
      <w:pPr>
        <w:ind w:firstLine="0"/>
        <w:jc w:val="center"/>
      </w:pPr>
      <w:r w:rsidRPr="007A3DE8">
        <w:rPr>
          <w:noProof/>
        </w:rPr>
        <w:drawing>
          <wp:inline distT="0" distB="0" distL="0" distR="0" wp14:anchorId="095A785B" wp14:editId="6EC7EF95">
            <wp:extent cx="4229100" cy="2933700"/>
            <wp:effectExtent l="19050" t="19050" r="19050" b="1905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359A06" w14:textId="0E1C8D2B" w:rsidR="0073413D" w:rsidRPr="007A3DE8" w:rsidRDefault="0073413D" w:rsidP="00873E5A">
      <w:pPr>
        <w:pStyle w:val="26"/>
        <w:spacing w:after="240" w:line="276" w:lineRule="auto"/>
      </w:pPr>
      <w:bookmarkStart w:id="340" w:name="_Ref71625950"/>
      <w:r w:rsidRPr="007A3DE8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164</w:t>
      </w:r>
      <w:r w:rsidR="00B17396">
        <w:rPr>
          <w:noProof/>
        </w:rPr>
        <w:fldChar w:fldCharType="end"/>
      </w:r>
      <w:bookmarkEnd w:id="340"/>
      <w:r w:rsidRPr="007A3DE8">
        <w:t xml:space="preserve"> – Пример предупреждающего сообщения при проверке версии </w:t>
      </w:r>
      <w:r w:rsidR="00C95EAC">
        <w:t>под</w:t>
      </w:r>
      <w:r w:rsidRPr="007A3DE8">
        <w:t>системы</w:t>
      </w:r>
    </w:p>
    <w:p w14:paraId="31EDB7D9" w14:textId="4944C94A" w:rsidR="0073413D" w:rsidRDefault="0073413D" w:rsidP="00873E5A">
      <w:pPr>
        <w:tabs>
          <w:tab w:val="left" w:pos="0"/>
        </w:tabs>
        <w:ind w:firstLine="851"/>
      </w:pPr>
      <w:r w:rsidRPr="00A158D6">
        <w:t>При нажатии на кнопку «Да» будет осуществлена ЭП МСР. При нажатии «Нет»</w:t>
      </w:r>
      <w:r w:rsidR="003A1C4B">
        <w:t xml:space="preserve"> </w:t>
      </w:r>
      <w:r w:rsidRPr="00A158D6">
        <w:t>предупреждающее окно будет закрыто, и пользователь останется в форме «</w:t>
      </w:r>
      <w:r>
        <w:t>С</w:t>
      </w:r>
      <w:r w:rsidRPr="00A158D6">
        <w:t>писок родившихся на подпись».</w:t>
      </w:r>
    </w:p>
    <w:p w14:paraId="6EEAE636" w14:textId="1649C8BF" w:rsidR="001D4EC7" w:rsidRDefault="001D4EC7" w:rsidP="001D4EC7">
      <w:pPr>
        <w:tabs>
          <w:tab w:val="left" w:pos="0"/>
        </w:tabs>
        <w:ind w:firstLine="0"/>
      </w:pPr>
    </w:p>
    <w:p w14:paraId="61ACDA74" w14:textId="77777777" w:rsidR="001D4EC7" w:rsidRDefault="001D4EC7" w:rsidP="001D4EC7">
      <w:pPr>
        <w:pStyle w:val="af0"/>
        <w:numPr>
          <w:ilvl w:val="0"/>
          <w:numId w:val="34"/>
        </w:numPr>
        <w:ind w:left="0" w:firstLine="0"/>
        <w:rPr>
          <w:rFonts w:eastAsia="Times New Roman"/>
        </w:rPr>
      </w:pPr>
      <w:bookmarkStart w:id="341" w:name="_Ref88137648"/>
      <w:bookmarkStart w:id="342" w:name="_Toc88201782"/>
      <w:bookmarkStart w:id="343" w:name="_Toc156380867"/>
      <w:r>
        <w:rPr>
          <w:rStyle w:val="13"/>
          <w:rFonts w:cs="Arial"/>
          <w:b/>
          <w:bCs w:val="0"/>
        </w:rPr>
        <w:lastRenderedPageBreak/>
        <w:t xml:space="preserve">ОПИСАНИЕ ПРОЦЕССА </w:t>
      </w:r>
      <w:r w:rsidRPr="00080600">
        <w:rPr>
          <w:rFonts w:eastAsia="Times New Roman"/>
          <w:caps w:val="0"/>
        </w:rPr>
        <w:t>СВЕРКИ ДАННЫХ ПОЛЬЗОВАТЕЛЯ</w:t>
      </w:r>
      <w:r>
        <w:rPr>
          <w:rFonts w:eastAsia="Times New Roman"/>
          <w:caps w:val="0"/>
        </w:rPr>
        <w:t xml:space="preserve"> О ТРУДОУСТРОЙСТВЕ</w:t>
      </w:r>
      <w:r w:rsidRPr="00080600">
        <w:rPr>
          <w:rFonts w:eastAsia="Times New Roman"/>
          <w:caps w:val="0"/>
        </w:rPr>
        <w:t xml:space="preserve"> В </w:t>
      </w:r>
      <w:r>
        <w:rPr>
          <w:rFonts w:eastAsia="Times New Roman"/>
          <w:caps w:val="0"/>
        </w:rPr>
        <w:t>ПОДСИСТЕМЕ</w:t>
      </w:r>
      <w:r w:rsidRPr="00080600">
        <w:rPr>
          <w:rFonts w:eastAsia="Times New Roman"/>
          <w:caps w:val="0"/>
        </w:rPr>
        <w:t xml:space="preserve"> С ДАННЫМИ В МТБЗ</w:t>
      </w:r>
      <w:r>
        <w:rPr>
          <w:rFonts w:eastAsia="Times New Roman"/>
          <w:caps w:val="0"/>
        </w:rPr>
        <w:t xml:space="preserve"> (ФРМР)</w:t>
      </w:r>
      <w:bookmarkEnd w:id="341"/>
      <w:bookmarkEnd w:id="342"/>
      <w:bookmarkEnd w:id="343"/>
    </w:p>
    <w:p w14:paraId="634B58F9" w14:textId="5260C69E" w:rsidR="009E1B70" w:rsidRPr="001A5C4A" w:rsidRDefault="009E1B70" w:rsidP="00873E5A">
      <w:pPr>
        <w:ind w:firstLine="851"/>
      </w:pPr>
      <w:bookmarkStart w:id="344" w:name="_Hlk88129183"/>
      <w:r w:rsidRPr="001A5C4A">
        <w:t xml:space="preserve">На странице редактирования пользователя на вкладке «Список МО» имеется кнопка «Сверить с данными МТБЗ», предназначенная для </w:t>
      </w:r>
      <w:bookmarkStart w:id="345" w:name="_Hlk88129341"/>
      <w:r w:rsidRPr="001A5C4A">
        <w:t>сверки данных пользователя о трудоустройстве в подсистеме с данными в МТБЗ (ФРМР)</w:t>
      </w:r>
      <w:bookmarkEnd w:id="345"/>
      <w:r w:rsidRPr="001A5C4A">
        <w:t>. Сверка происходит по тем МО, которые присутствуют в списке должностей пользователя</w:t>
      </w:r>
      <w:r>
        <w:t xml:space="preserve"> (</w:t>
      </w:r>
      <w:r>
        <w:fldChar w:fldCharType="begin"/>
      </w:r>
      <w:r>
        <w:instrText xml:space="preserve"> REF _Ref77236120 \h </w:instrText>
      </w:r>
      <w: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165</w:t>
      </w:r>
      <w:r>
        <w:fldChar w:fldCharType="end"/>
      </w:r>
      <w:r>
        <w:t>)</w:t>
      </w:r>
      <w:r w:rsidRPr="001A5C4A">
        <w:t>.</w:t>
      </w:r>
      <w:bookmarkEnd w:id="344"/>
    </w:p>
    <w:p w14:paraId="5CA12AC3" w14:textId="77777777" w:rsidR="009E1B70" w:rsidRPr="001A5C4A" w:rsidRDefault="009E1B70" w:rsidP="009E1B70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5CF0877D" wp14:editId="128AA08D">
            <wp:extent cx="5940425" cy="4665980"/>
            <wp:effectExtent l="19050" t="19050" r="22225" b="2032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5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F260AB" w14:textId="14381A3A" w:rsidR="009E1B70" w:rsidRPr="001A5C4A" w:rsidRDefault="009E1B70" w:rsidP="00873E5A">
      <w:pPr>
        <w:pStyle w:val="26"/>
        <w:spacing w:after="240" w:line="276" w:lineRule="auto"/>
      </w:pPr>
      <w:bookmarkStart w:id="346" w:name="_Ref77236120"/>
      <w:bookmarkStart w:id="347" w:name="_Hlk77236438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165</w:t>
      </w:r>
      <w:r w:rsidR="00B17396">
        <w:rPr>
          <w:noProof/>
        </w:rPr>
        <w:fldChar w:fldCharType="end"/>
      </w:r>
      <w:bookmarkEnd w:id="346"/>
      <w:r w:rsidRPr="001A5C4A">
        <w:t xml:space="preserve"> – Окно «Редактирование пользователя». Кнопка «Сверить с данными МТБЗ»</w:t>
      </w:r>
    </w:p>
    <w:bookmarkEnd w:id="347"/>
    <w:p w14:paraId="46735431" w14:textId="77777777" w:rsidR="009E1B70" w:rsidRPr="001A5C4A" w:rsidRDefault="009E1B70" w:rsidP="00873E5A">
      <w:pPr>
        <w:ind w:firstLine="851"/>
      </w:pPr>
      <w:r w:rsidRPr="001A5C4A">
        <w:t xml:space="preserve">В случае, если после нажатия кнопки «Сверить с данными МТБЗ»: </w:t>
      </w:r>
    </w:p>
    <w:p w14:paraId="5171ADFF" w14:textId="4E64CB0C" w:rsidR="009E1B70" w:rsidRPr="001A5C4A" w:rsidRDefault="009E1B70" w:rsidP="00873E5A">
      <w:pPr>
        <w:numPr>
          <w:ilvl w:val="0"/>
          <w:numId w:val="57"/>
        </w:numPr>
        <w:tabs>
          <w:tab w:val="left" w:pos="1134"/>
        </w:tabs>
        <w:ind w:left="0" w:firstLine="851"/>
      </w:pPr>
      <w:r w:rsidRPr="001A5C4A">
        <w:t>будут обнаружены несоответствия данных в подсистеме с данными в МТБЗ, то отобразится следующее сообщение: «Обнаружено несоответствие данных по работе пользователя в системе с данными в ФРМР. Обновить данные?» (</w:t>
      </w:r>
      <w:r w:rsidRPr="001A5C4A">
        <w:fldChar w:fldCharType="begin"/>
      </w:r>
      <w:r w:rsidRPr="001A5C4A">
        <w:instrText xml:space="preserve"> REF _Ref77236484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t>166</w:t>
      </w:r>
      <w:r w:rsidRPr="001A5C4A">
        <w:fldChar w:fldCharType="end"/>
      </w:r>
      <w:r w:rsidRPr="001A5C4A">
        <w:t>). Для обновления данных следует нажать на кнопку «Подтвердить» (</w:t>
      </w:r>
      <w:r w:rsidRPr="001A5C4A">
        <w:fldChar w:fldCharType="begin"/>
      </w:r>
      <w:r w:rsidRPr="001A5C4A">
        <w:instrText xml:space="preserve"> REF _Ref77236484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t>166</w:t>
      </w:r>
      <w:r w:rsidRPr="001A5C4A">
        <w:fldChar w:fldCharType="end"/>
      </w:r>
      <w:r w:rsidRPr="001A5C4A">
        <w:t>).</w:t>
      </w:r>
    </w:p>
    <w:p w14:paraId="112CF372" w14:textId="77777777" w:rsidR="009E1B70" w:rsidRPr="001A5C4A" w:rsidRDefault="009E1B70" w:rsidP="009E1B70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6B3E0867" wp14:editId="45D546B0">
            <wp:extent cx="5940425" cy="4563110"/>
            <wp:effectExtent l="19050" t="19050" r="22225" b="2794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3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840DCC" w14:textId="659B61A0" w:rsidR="009E1B70" w:rsidRPr="001A5C4A" w:rsidRDefault="009E1B70" w:rsidP="00873E5A">
      <w:pPr>
        <w:pStyle w:val="26"/>
        <w:spacing w:after="240" w:line="276" w:lineRule="auto"/>
      </w:pPr>
      <w:bookmarkStart w:id="348" w:name="_Ref77236484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166</w:t>
      </w:r>
      <w:r w:rsidR="00B17396">
        <w:rPr>
          <w:noProof/>
        </w:rPr>
        <w:fldChar w:fldCharType="end"/>
      </w:r>
      <w:bookmarkEnd w:id="348"/>
      <w:r w:rsidRPr="001A5C4A">
        <w:t xml:space="preserve"> – Окно «Редактирование пользователя». Всплывающее сообщение</w:t>
      </w:r>
    </w:p>
    <w:p w14:paraId="5911F31F" w14:textId="4D93E47F" w:rsidR="009E1B70" w:rsidRDefault="009E1B70" w:rsidP="00873E5A">
      <w:pPr>
        <w:ind w:firstLine="851"/>
      </w:pPr>
      <w:r w:rsidRPr="001A5C4A">
        <w:t xml:space="preserve">В результате данные </w:t>
      </w:r>
      <w:r>
        <w:t xml:space="preserve">в списке </w:t>
      </w:r>
      <w:r w:rsidRPr="001A5C4A">
        <w:t xml:space="preserve">обновятся, </w:t>
      </w:r>
      <w:r>
        <w:t xml:space="preserve">а также </w:t>
      </w:r>
      <w:r w:rsidRPr="001A5C4A">
        <w:t>обновится дата в поле «Обновлено из МТБЗ» (</w:t>
      </w:r>
      <w:r w:rsidRPr="001A5C4A">
        <w:fldChar w:fldCharType="begin"/>
      </w:r>
      <w:r w:rsidRPr="001A5C4A">
        <w:instrText xml:space="preserve"> REF _Ref77236733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t>168</w:t>
      </w:r>
      <w:r w:rsidRPr="001A5C4A">
        <w:fldChar w:fldCharType="end"/>
      </w:r>
      <w:r w:rsidRPr="001A5C4A">
        <w:t>).</w:t>
      </w:r>
    </w:p>
    <w:p w14:paraId="20A8C5F4" w14:textId="0ADE27CB" w:rsidR="009E1B70" w:rsidRPr="00407AFB" w:rsidRDefault="009E1B70" w:rsidP="00873E5A">
      <w:pPr>
        <w:pStyle w:val="aff9"/>
        <w:tabs>
          <w:tab w:val="left" w:pos="1134"/>
        </w:tabs>
        <w:ind w:left="0" w:firstLine="851"/>
      </w:pPr>
      <w:r w:rsidRPr="00345ECF">
        <w:rPr>
          <w:b/>
          <w:bCs/>
        </w:rPr>
        <w:t>ВНИМАНИЕ!!!</w:t>
      </w:r>
      <w:r>
        <w:t xml:space="preserve"> Е</w:t>
      </w:r>
      <w:r w:rsidRPr="00407AFB">
        <w:t>сли у пользователя есть несколько должностей</w:t>
      </w:r>
      <w:r>
        <w:t>,</w:t>
      </w:r>
      <w:r w:rsidRPr="00407AFB">
        <w:t xml:space="preserve"> записанных в профиле</w:t>
      </w:r>
      <w:r>
        <w:t>,</w:t>
      </w:r>
      <w:r w:rsidRPr="00407AFB">
        <w:t xml:space="preserve"> и некоторые не соответствуют данным МТБЗ, то при нажатии на кнопку «Сверить с данными МТБЗ»</w:t>
      </w:r>
      <w:r>
        <w:t xml:space="preserve"> (</w:t>
      </w:r>
      <w:r>
        <w:fldChar w:fldCharType="begin"/>
      </w:r>
      <w:r>
        <w:instrText xml:space="preserve"> REF _Ref77236120 \h </w:instrText>
      </w:r>
      <w:r>
        <w:fldChar w:fldCharType="separate"/>
      </w:r>
      <w:r w:rsidR="00B17396" w:rsidRPr="001A5C4A">
        <w:t xml:space="preserve">Рисунок </w:t>
      </w:r>
      <w:r w:rsidR="00B17396">
        <w:rPr>
          <w:noProof/>
        </w:rPr>
        <w:t>165</w:t>
      </w:r>
      <w:r>
        <w:fldChar w:fldCharType="end"/>
      </w:r>
      <w:r>
        <w:t>)</w:t>
      </w:r>
      <w:r w:rsidRPr="00407AFB">
        <w:t xml:space="preserve"> не соответствующие должности автоматически заменятся на соответствующие данным МТБЗ и откроется </w:t>
      </w:r>
      <w:r>
        <w:t xml:space="preserve">окно подтверждения действия содержащее следующий текст: </w:t>
      </w:r>
      <w:r w:rsidRPr="00407AFB">
        <w:t>«Обнаружено несоответствие данных по работе пользователя в системе с данными ФРМР. Обновить данные?» (</w:t>
      </w:r>
      <w:r w:rsidRPr="001A5C4A">
        <w:fldChar w:fldCharType="begin"/>
      </w:r>
      <w:r w:rsidRPr="001A5C4A">
        <w:instrText xml:space="preserve"> REF _Ref77236484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t>166</w:t>
      </w:r>
      <w:r w:rsidRPr="001A5C4A">
        <w:fldChar w:fldCharType="end"/>
      </w:r>
      <w:r w:rsidRPr="00407AFB">
        <w:t>).</w:t>
      </w:r>
    </w:p>
    <w:p w14:paraId="05BEE561" w14:textId="55A9264A" w:rsidR="009E1B70" w:rsidRDefault="009E1B70" w:rsidP="00873E5A">
      <w:pPr>
        <w:ind w:firstLine="851"/>
      </w:pPr>
      <w:r w:rsidRPr="00407AFB">
        <w:t>По нажатию на кнопку «Подтвердить» будет открыто окно «Выбор специальностей»</w:t>
      </w:r>
      <w:r>
        <w:t>,</w:t>
      </w:r>
      <w:r w:rsidRPr="00407AFB">
        <w:t xml:space="preserve"> в котором необходимо в строке с измененной должностью в колонке «Специализация» нажать ЛКМ на название специальности и в выпадающем списке выбрать требуемую, далее нажать кнопку «Сохранить» (</w:t>
      </w:r>
      <w:r w:rsidRPr="00407AFB">
        <w:fldChar w:fldCharType="begin"/>
      </w:r>
      <w:r w:rsidRPr="00407AFB">
        <w:instrText xml:space="preserve"> REF _Ref128644522 \h </w:instrText>
      </w:r>
      <w:r>
        <w:instrText xml:space="preserve"> \* MERGEFORMAT </w:instrText>
      </w:r>
      <w:r w:rsidRPr="00407AFB">
        <w:fldChar w:fldCharType="separate"/>
      </w:r>
      <w:r w:rsidR="00B17396" w:rsidRPr="00407AFB">
        <w:t xml:space="preserve">Рисунок </w:t>
      </w:r>
      <w:r w:rsidR="00B17396">
        <w:rPr>
          <w:noProof/>
        </w:rPr>
        <w:t>167</w:t>
      </w:r>
      <w:r w:rsidRPr="00407AFB">
        <w:fldChar w:fldCharType="end"/>
      </w:r>
      <w:r w:rsidRPr="00407AFB">
        <w:t>).</w:t>
      </w:r>
    </w:p>
    <w:p w14:paraId="07727583" w14:textId="77777777" w:rsidR="009E1B70" w:rsidRDefault="009E1B70" w:rsidP="00FF4D48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2059DBD" wp14:editId="4C81204B">
            <wp:extent cx="4800600" cy="4107372"/>
            <wp:effectExtent l="19050" t="19050" r="19050" b="2667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" r="894" b="621"/>
                    <a:stretch/>
                  </pic:blipFill>
                  <pic:spPr bwMode="auto">
                    <a:xfrm>
                      <a:off x="0" y="0"/>
                      <a:ext cx="4806603" cy="41125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2C9B4" w14:textId="7A649CCB" w:rsidR="009E1B70" w:rsidRPr="00407AFB" w:rsidRDefault="009E1B70" w:rsidP="00FF4D48">
      <w:pPr>
        <w:pStyle w:val="26"/>
        <w:spacing w:after="240" w:line="276" w:lineRule="auto"/>
      </w:pPr>
      <w:bookmarkStart w:id="349" w:name="_Ref128644522"/>
      <w:r w:rsidRPr="00407AFB">
        <w:t xml:space="preserve">Рисунок </w:t>
      </w:r>
      <w:r w:rsidRPr="00407AFB">
        <w:rPr>
          <w:noProof/>
        </w:rPr>
        <w:fldChar w:fldCharType="begin"/>
      </w:r>
      <w:r w:rsidRPr="00407AFB">
        <w:rPr>
          <w:noProof/>
        </w:rPr>
        <w:instrText xml:space="preserve"> SEQ Рисунок \* ARABIC </w:instrText>
      </w:r>
      <w:r w:rsidRPr="00407AFB">
        <w:rPr>
          <w:noProof/>
        </w:rPr>
        <w:fldChar w:fldCharType="separate"/>
      </w:r>
      <w:r w:rsidR="00B17396">
        <w:rPr>
          <w:noProof/>
        </w:rPr>
        <w:t>167</w:t>
      </w:r>
      <w:r w:rsidRPr="00407AFB">
        <w:rPr>
          <w:noProof/>
        </w:rPr>
        <w:fldChar w:fldCharType="end"/>
      </w:r>
      <w:bookmarkEnd w:id="349"/>
      <w:r w:rsidRPr="00407AFB">
        <w:t xml:space="preserve"> – Окно «Выбор специальностей». </w:t>
      </w:r>
      <w:r>
        <w:t>Пример в</w:t>
      </w:r>
      <w:r w:rsidRPr="00407AFB">
        <w:t>ыбор</w:t>
      </w:r>
      <w:r>
        <w:t>а</w:t>
      </w:r>
      <w:r w:rsidRPr="00407AFB">
        <w:t xml:space="preserve"> специальности в выпадающем списке. Кнопка «Сохранить»</w:t>
      </w:r>
    </w:p>
    <w:p w14:paraId="64D0D12F" w14:textId="77777777" w:rsidR="009E1B70" w:rsidRPr="001A5C4A" w:rsidRDefault="009E1B70" w:rsidP="00FF4D48">
      <w:pPr>
        <w:ind w:firstLine="851"/>
      </w:pPr>
      <w:r>
        <w:t>В результате выбранная специальность сохранится и отобразится в профиле пользователя.</w:t>
      </w:r>
    </w:p>
    <w:p w14:paraId="39F5ED43" w14:textId="77777777" w:rsidR="009E1B70" w:rsidRPr="001A5C4A" w:rsidRDefault="009E1B70" w:rsidP="009E1B70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10C0C5C6" wp14:editId="4E6FFF51">
            <wp:extent cx="5940425" cy="4679315"/>
            <wp:effectExtent l="19050" t="19050" r="22225" b="2603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9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9C007A" w14:textId="779AF2E2" w:rsidR="009E1B70" w:rsidRPr="001A5C4A" w:rsidRDefault="009E1B70" w:rsidP="00FF4D48">
      <w:pPr>
        <w:pStyle w:val="26"/>
        <w:spacing w:after="240" w:line="276" w:lineRule="auto"/>
      </w:pPr>
      <w:bookmarkStart w:id="350" w:name="_Ref77236733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168</w:t>
      </w:r>
      <w:r w:rsidR="00B17396">
        <w:rPr>
          <w:noProof/>
        </w:rPr>
        <w:fldChar w:fldCharType="end"/>
      </w:r>
      <w:bookmarkEnd w:id="350"/>
      <w:r w:rsidRPr="001A5C4A">
        <w:t xml:space="preserve"> – Окно «Редактирование пользователя». Поле «Обновлено из МТБЗ»</w:t>
      </w:r>
    </w:p>
    <w:p w14:paraId="3DCB19B1" w14:textId="788DBEC1" w:rsidR="009E1B70" w:rsidRPr="001A5C4A" w:rsidRDefault="009E1B70" w:rsidP="00FF4D48">
      <w:pPr>
        <w:numPr>
          <w:ilvl w:val="0"/>
          <w:numId w:val="57"/>
        </w:numPr>
        <w:tabs>
          <w:tab w:val="left" w:pos="1134"/>
        </w:tabs>
        <w:ind w:left="0" w:firstLine="851"/>
      </w:pPr>
      <w:r w:rsidRPr="001A5C4A">
        <w:t>данные в подсистеме и МТБЗ совпадают, то отобразится сообщение: «Данные совпадают» (</w:t>
      </w:r>
      <w:r w:rsidRPr="001A5C4A">
        <w:fldChar w:fldCharType="begin"/>
      </w:r>
      <w:r w:rsidRPr="001A5C4A">
        <w:instrText xml:space="preserve"> REF _Ref77236918 \h  \* MERGEFORMAT </w:instrText>
      </w:r>
      <w:r w:rsidRPr="001A5C4A">
        <w:fldChar w:fldCharType="separate"/>
      </w:r>
      <w:r w:rsidR="00B17396" w:rsidRPr="001A5C4A">
        <w:t xml:space="preserve">Рисунок </w:t>
      </w:r>
      <w:r w:rsidR="00B17396">
        <w:t>169</w:t>
      </w:r>
      <w:r w:rsidRPr="001A5C4A">
        <w:fldChar w:fldCharType="end"/>
      </w:r>
      <w:r w:rsidRPr="001A5C4A">
        <w:t>).</w:t>
      </w:r>
    </w:p>
    <w:p w14:paraId="33A57F2E" w14:textId="77777777" w:rsidR="009E1B70" w:rsidRPr="001A5C4A" w:rsidRDefault="009E1B70" w:rsidP="009E1B70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39A29DB8" wp14:editId="2E8966C6">
            <wp:extent cx="5942897" cy="4581525"/>
            <wp:effectExtent l="19050" t="19050" r="2032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01" cy="45920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A6FE29" w14:textId="1CB907D1" w:rsidR="001D4EC7" w:rsidRPr="004728C9" w:rsidRDefault="009E1B70" w:rsidP="00FF4D48">
      <w:pPr>
        <w:pStyle w:val="26"/>
        <w:spacing w:after="240" w:line="276" w:lineRule="auto"/>
        <w:rPr>
          <w:rFonts w:cs="Arial"/>
        </w:rPr>
      </w:pPr>
      <w:bookmarkStart w:id="351" w:name="_Ref77236918"/>
      <w:r w:rsidRPr="001A5C4A">
        <w:t xml:space="preserve">Рисунок </w:t>
      </w:r>
      <w:r w:rsidR="00B17396">
        <w:fldChar w:fldCharType="begin"/>
      </w:r>
      <w:r w:rsidR="00B17396">
        <w:instrText xml:space="preserve"> SEQ Рисунок \* ARABIC </w:instrText>
      </w:r>
      <w:r w:rsidR="00B17396">
        <w:fldChar w:fldCharType="separate"/>
      </w:r>
      <w:r w:rsidR="00B17396">
        <w:rPr>
          <w:noProof/>
        </w:rPr>
        <w:t>169</w:t>
      </w:r>
      <w:r w:rsidR="00B17396">
        <w:rPr>
          <w:noProof/>
        </w:rPr>
        <w:fldChar w:fldCharType="end"/>
      </w:r>
      <w:bookmarkEnd w:id="351"/>
      <w:r w:rsidRPr="001A5C4A">
        <w:t xml:space="preserve"> – Окно «Редактирование пользователя». Всплывающее сообщение</w:t>
      </w:r>
    </w:p>
    <w:bookmarkEnd w:id="330"/>
    <w:p w14:paraId="791545D7" w14:textId="77777777" w:rsidR="00F20269" w:rsidRPr="004728C9" w:rsidRDefault="00F20269" w:rsidP="00B179B2">
      <w:pPr>
        <w:pStyle w:val="af6"/>
        <w:rPr>
          <w:rFonts w:cs="Arial"/>
        </w:rPr>
      </w:pPr>
    </w:p>
    <w:p w14:paraId="0D3BC723" w14:textId="51618DAE" w:rsidR="00C44ECD" w:rsidRPr="004728C9" w:rsidRDefault="00582C67" w:rsidP="00B179B2">
      <w:pPr>
        <w:rPr>
          <w:rFonts w:cs="Arial"/>
        </w:rPr>
      </w:pPr>
      <w:r w:rsidRPr="004728C9">
        <w:rPr>
          <w:rFonts w:cs="Arial"/>
        </w:rPr>
        <w:t>БД – База данных</w:t>
      </w:r>
    </w:p>
    <w:p w14:paraId="29366864" w14:textId="77777777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БСМЭ – Бюро судебно-медицинской экспертизы</w:t>
      </w:r>
    </w:p>
    <w:p w14:paraId="274F860B" w14:textId="17D8D6E4" w:rsidR="00C44ECD" w:rsidRDefault="00C44ECD" w:rsidP="00C44ECD">
      <w:pPr>
        <w:rPr>
          <w:rFonts w:cs="Arial"/>
        </w:rPr>
      </w:pPr>
      <w:r w:rsidRPr="004728C9">
        <w:rPr>
          <w:rFonts w:cs="Arial"/>
        </w:rPr>
        <w:t>БУ – Бюджетное учреждение</w:t>
      </w:r>
    </w:p>
    <w:p w14:paraId="68A4B5C4" w14:textId="0D337E96" w:rsidR="00E3479D" w:rsidRDefault="00E3479D" w:rsidP="00E3479D">
      <w:r>
        <w:rPr>
          <w:rFonts w:cs="Arial"/>
        </w:rPr>
        <w:t xml:space="preserve">ВИМИС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>
        <w:t>вертикально-интегрированная медицинская информационная система</w:t>
      </w:r>
    </w:p>
    <w:p w14:paraId="71A60823" w14:textId="77777777" w:rsidR="004043F6" w:rsidRDefault="004043F6" w:rsidP="004043F6">
      <w:bookmarkStart w:id="352" w:name="_Hlk89674876"/>
      <w:r>
        <w:rPr>
          <w:rFonts w:cs="Arial"/>
        </w:rPr>
        <w:t xml:space="preserve">ВИМИС «АКиНЕО»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«Акушерство, гинекология и неонатология»</w:t>
      </w:r>
    </w:p>
    <w:p w14:paraId="099313D0" w14:textId="77777777" w:rsidR="004043F6" w:rsidRDefault="004043F6" w:rsidP="004043F6">
      <w:bookmarkStart w:id="353" w:name="_Hlk89671993"/>
      <w:r>
        <w:rPr>
          <w:rFonts w:cs="Arial"/>
        </w:rPr>
        <w:t xml:space="preserve">ВИМИС «Онкология»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</w:t>
      </w:r>
      <w:r>
        <w:rPr>
          <w:rFonts w:cs="Arial"/>
        </w:rPr>
        <w:t>Онкология</w:t>
      </w:r>
      <w:r w:rsidRPr="005B649B">
        <w:t>»</w:t>
      </w:r>
    </w:p>
    <w:bookmarkEnd w:id="353"/>
    <w:p w14:paraId="0B8BE86F" w14:textId="06C377FB" w:rsidR="00622F76" w:rsidRDefault="004043F6" w:rsidP="004043F6">
      <w:r>
        <w:rPr>
          <w:rFonts w:cs="Arial"/>
        </w:rPr>
        <w:t xml:space="preserve">ВИМИС «ССЗ»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</w:t>
      </w:r>
      <w:r w:rsidRPr="00C87EC1">
        <w:rPr>
          <w:rFonts w:cs="Arial"/>
        </w:rPr>
        <w:t>Сердечно-сосудистые заболевания</w:t>
      </w:r>
      <w:r w:rsidRPr="005B649B">
        <w:t>»</w:t>
      </w:r>
      <w:bookmarkEnd w:id="352"/>
    </w:p>
    <w:p w14:paraId="13DE8D76" w14:textId="31A710AC" w:rsidR="0037496D" w:rsidRDefault="0037496D" w:rsidP="004043F6">
      <w:bookmarkStart w:id="354" w:name="_Hlk131580946"/>
      <w:bookmarkStart w:id="355" w:name="_Hlk131580706"/>
      <w:r w:rsidRPr="00904452">
        <w:rPr>
          <w:rFonts w:cs="Arial"/>
        </w:rPr>
        <w:t xml:space="preserve">ВИМИС «Профилактика»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Профилактика</w:t>
      </w:r>
      <w:r w:rsidRPr="00904452">
        <w:t>»</w:t>
      </w:r>
      <w:bookmarkEnd w:id="354"/>
    </w:p>
    <w:p w14:paraId="3DF3D3B4" w14:textId="06584D23" w:rsidR="008B014D" w:rsidRPr="008B014D" w:rsidRDefault="008B014D" w:rsidP="008B014D">
      <w:r w:rsidRPr="002F722D">
        <w:rPr>
          <w:rFonts w:cs="Arial"/>
        </w:rPr>
        <w:t xml:space="preserve">ВИМИС «Профилактика </w:t>
      </w:r>
      <w:r w:rsidRPr="002F722D">
        <w:rPr>
          <w:bCs/>
        </w:rPr>
        <w:t>инфекционных заболеваний</w:t>
      </w:r>
      <w:r w:rsidRPr="002F722D">
        <w:rPr>
          <w:rFonts w:cs="Arial"/>
        </w:rPr>
        <w:t xml:space="preserve">» – </w:t>
      </w:r>
      <w:r w:rsidRPr="002F722D">
        <w:t>Вертикально-интегрированная медицинская информационная система по профилю оказания медицинской помощи «</w:t>
      </w:r>
      <w:r w:rsidRPr="002F722D">
        <w:rPr>
          <w:rFonts w:cs="Arial"/>
        </w:rPr>
        <w:t xml:space="preserve">Профилактика </w:t>
      </w:r>
      <w:r w:rsidRPr="002F722D">
        <w:rPr>
          <w:bCs/>
        </w:rPr>
        <w:t>инфекционных заболеваний</w:t>
      </w:r>
      <w:r w:rsidRPr="002F722D">
        <w:t>»</w:t>
      </w:r>
    </w:p>
    <w:bookmarkEnd w:id="355"/>
    <w:p w14:paraId="30D612F0" w14:textId="77777777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ЕСИА – Единый сервис авторизации пользователей системы здравоохранения ХМАО-Югры</w:t>
      </w:r>
    </w:p>
    <w:p w14:paraId="1FA14AD8" w14:textId="00EF6F54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ЗАГС – Орган</w:t>
      </w:r>
      <w:r w:rsidR="002F4095">
        <w:rPr>
          <w:rFonts w:cs="Arial"/>
        </w:rPr>
        <w:t xml:space="preserve"> </w:t>
      </w:r>
      <w:r w:rsidRPr="004728C9">
        <w:rPr>
          <w:rFonts w:cs="Arial"/>
        </w:rPr>
        <w:t>записи актов гражданского состояния</w:t>
      </w:r>
    </w:p>
    <w:p w14:paraId="624AE98E" w14:textId="5283EE3F" w:rsidR="00582C67" w:rsidRDefault="00582C67" w:rsidP="00C44ECD">
      <w:pPr>
        <w:rPr>
          <w:rFonts w:cs="Arial"/>
        </w:rPr>
      </w:pPr>
      <w:bookmarkStart w:id="356" w:name="_Hlk53579818"/>
      <w:r w:rsidRPr="004728C9">
        <w:rPr>
          <w:rFonts w:cs="Arial"/>
        </w:rPr>
        <w:t>ИС – Информационная система</w:t>
      </w:r>
    </w:p>
    <w:p w14:paraId="2A57BF3B" w14:textId="1CF165B8" w:rsidR="001D6710" w:rsidRDefault="001D6710" w:rsidP="00C44ECD">
      <w:pPr>
        <w:rPr>
          <w:rStyle w:val="hgkelc"/>
        </w:rPr>
      </w:pPr>
      <w:r>
        <w:rPr>
          <w:rFonts w:cs="Arial"/>
          <w:szCs w:val="22"/>
        </w:rPr>
        <w:t xml:space="preserve">КИЛИ </w:t>
      </w:r>
      <w:r w:rsidRPr="004728C9">
        <w:rPr>
          <w:rFonts w:cs="Arial"/>
        </w:rPr>
        <w:t xml:space="preserve">– </w:t>
      </w:r>
      <w:r>
        <w:rPr>
          <w:rStyle w:val="hgkelc"/>
        </w:rPr>
        <w:t>Комиссия по изучению летальных исходов</w:t>
      </w:r>
    </w:p>
    <w:p w14:paraId="73D7FF42" w14:textId="1A0063C2" w:rsidR="00880F7A" w:rsidRPr="004728C9" w:rsidRDefault="00880F7A" w:rsidP="00C44ECD">
      <w:pPr>
        <w:rPr>
          <w:rFonts w:cs="Arial"/>
        </w:rPr>
      </w:pPr>
      <w:r>
        <w:rPr>
          <w:rStyle w:val="hgkelc"/>
        </w:rPr>
        <w:t xml:space="preserve">КЛАДР </w:t>
      </w:r>
      <w:r w:rsidRPr="004728C9">
        <w:rPr>
          <w:rFonts w:cs="Arial"/>
        </w:rPr>
        <w:t xml:space="preserve">– </w:t>
      </w:r>
      <w:r w:rsidRPr="00BB1418">
        <w:rPr>
          <w:rStyle w:val="affffd"/>
          <w:i w:val="0"/>
          <w:iCs w:val="0"/>
        </w:rPr>
        <w:t>Классификатор адресов</w:t>
      </w:r>
      <w:r w:rsidRPr="00BB1418">
        <w:rPr>
          <w:i/>
          <w:iCs/>
        </w:rPr>
        <w:t xml:space="preserve"> </w:t>
      </w:r>
      <w:r w:rsidRPr="00BB1418">
        <w:t>Российской Федерации</w:t>
      </w:r>
    </w:p>
    <w:bookmarkEnd w:id="356"/>
    <w:p w14:paraId="40253022" w14:textId="76957BFB" w:rsidR="00F017C1" w:rsidRPr="004728C9" w:rsidRDefault="004E760D" w:rsidP="00B179B2">
      <w:pPr>
        <w:rPr>
          <w:rFonts w:cs="Arial"/>
        </w:rPr>
      </w:pPr>
      <w:r w:rsidRPr="004728C9">
        <w:rPr>
          <w:rFonts w:cs="Arial"/>
        </w:rPr>
        <w:t>МИАЦ – БУ ХМАО-Югры «Медицинский информационно-аналитический центр»</w:t>
      </w:r>
    </w:p>
    <w:p w14:paraId="6DB458E6" w14:textId="06DA0F9C" w:rsidR="00314532" w:rsidRPr="004728C9" w:rsidRDefault="00314532" w:rsidP="00B179B2">
      <w:pPr>
        <w:rPr>
          <w:rFonts w:cs="Arial"/>
        </w:rPr>
      </w:pPr>
      <w:r w:rsidRPr="004728C9">
        <w:rPr>
          <w:rFonts w:cs="Arial"/>
        </w:rPr>
        <w:t>М</w:t>
      </w:r>
      <w:r w:rsidR="00CE2A93" w:rsidRPr="004728C9">
        <w:rPr>
          <w:rFonts w:cs="Arial"/>
        </w:rPr>
        <w:t>О</w:t>
      </w:r>
      <w:r w:rsidRPr="004728C9">
        <w:rPr>
          <w:rFonts w:cs="Arial"/>
        </w:rPr>
        <w:t xml:space="preserve"> – медицинск</w:t>
      </w:r>
      <w:r w:rsidR="00CE2A93" w:rsidRPr="004728C9">
        <w:rPr>
          <w:rFonts w:cs="Arial"/>
        </w:rPr>
        <w:t>ая организация</w:t>
      </w:r>
    </w:p>
    <w:p w14:paraId="790E2C61" w14:textId="77777777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МС – медицинское свидетельство</w:t>
      </w:r>
    </w:p>
    <w:p w14:paraId="2FC973D5" w14:textId="77777777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МСПС – медицинское свидетельство о перинатальной смерти</w:t>
      </w:r>
    </w:p>
    <w:p w14:paraId="5E6D901D" w14:textId="77777777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МСР – медицинское свидетельство о рождении</w:t>
      </w:r>
    </w:p>
    <w:p w14:paraId="6A0C6867" w14:textId="068CDEAA" w:rsidR="00C44ECD" w:rsidRDefault="00C44ECD" w:rsidP="00C44ECD">
      <w:pPr>
        <w:rPr>
          <w:rFonts w:cs="Arial"/>
        </w:rPr>
      </w:pPr>
      <w:r w:rsidRPr="004728C9">
        <w:rPr>
          <w:rFonts w:cs="Arial"/>
        </w:rPr>
        <w:t>МСС – медицинское свидетельство о смерти</w:t>
      </w:r>
    </w:p>
    <w:p w14:paraId="6546DB40" w14:textId="6A5608A1" w:rsidR="00880F7A" w:rsidRDefault="00880F7A" w:rsidP="00C44ECD">
      <w:pPr>
        <w:rPr>
          <w:rFonts w:cs="Arial"/>
        </w:rPr>
      </w:pPr>
      <w:r>
        <w:rPr>
          <w:rFonts w:cs="Arial"/>
        </w:rPr>
        <w:t xml:space="preserve">МТБЗ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FF62AF">
        <w:rPr>
          <w:rFonts w:cs="Arial"/>
        </w:rPr>
        <w:t>Материально-техническая база здравоохранения</w:t>
      </w:r>
    </w:p>
    <w:p w14:paraId="5ADD59F6" w14:textId="3E5DF6B4" w:rsidR="001D6710" w:rsidRPr="004728C9" w:rsidRDefault="001D6710" w:rsidP="00C44ECD">
      <w:pPr>
        <w:rPr>
          <w:rFonts w:cs="Arial"/>
        </w:rPr>
      </w:pPr>
      <w:r>
        <w:rPr>
          <w:rFonts w:cs="Arial"/>
        </w:rPr>
        <w:t xml:space="preserve">РМИС </w:t>
      </w:r>
      <w:r w:rsidRPr="004728C9">
        <w:rPr>
          <w:rFonts w:cs="Arial"/>
        </w:rPr>
        <w:t xml:space="preserve">– </w:t>
      </w:r>
      <w:r>
        <w:rPr>
          <w:rFonts w:cs="Arial"/>
        </w:rPr>
        <w:t>Региональная медицинская информационная система</w:t>
      </w:r>
    </w:p>
    <w:p w14:paraId="2557173B" w14:textId="3D82A3C7" w:rsidR="00177AEF" w:rsidRPr="004728C9" w:rsidRDefault="00177AEF" w:rsidP="00C44ECD">
      <w:pPr>
        <w:rPr>
          <w:rFonts w:cs="Arial"/>
        </w:rPr>
      </w:pPr>
      <w:bookmarkStart w:id="357" w:name="_Hlk53579873"/>
      <w:r w:rsidRPr="004728C9">
        <w:rPr>
          <w:rFonts w:cs="Arial"/>
        </w:rPr>
        <w:lastRenderedPageBreak/>
        <w:t>РРЭМД – Региональный реестр электронных медицинских документов</w:t>
      </w:r>
    </w:p>
    <w:p w14:paraId="13462C7D" w14:textId="1AAB0F87" w:rsidR="00C44ECD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РФ – Российская Федерация</w:t>
      </w:r>
    </w:p>
    <w:p w14:paraId="2F7F759A" w14:textId="5258E1E2" w:rsidR="00177AEF" w:rsidRPr="004728C9" w:rsidRDefault="00177AEF" w:rsidP="00C44ECD">
      <w:pPr>
        <w:rPr>
          <w:rFonts w:cs="Arial"/>
        </w:rPr>
      </w:pPr>
      <w:r w:rsidRPr="004728C9">
        <w:rPr>
          <w:rFonts w:cs="Arial"/>
        </w:rPr>
        <w:t>РЭМД – Реестр электронных медицинских документов</w:t>
      </w:r>
    </w:p>
    <w:bookmarkEnd w:id="357"/>
    <w:p w14:paraId="6AA38C64" w14:textId="13AAA841" w:rsidR="00C44ECD" w:rsidRDefault="00C44ECD" w:rsidP="00C44ECD">
      <w:pPr>
        <w:rPr>
          <w:rFonts w:cs="Arial"/>
        </w:rPr>
      </w:pPr>
      <w:r w:rsidRPr="004728C9">
        <w:rPr>
          <w:rFonts w:cs="Arial"/>
        </w:rPr>
        <w:t>СНИЛС – Страховой номер индивидуального лицевого счёта</w:t>
      </w:r>
    </w:p>
    <w:p w14:paraId="150580CF" w14:textId="0F2B4BB6" w:rsidR="00741783" w:rsidRPr="004728C9" w:rsidRDefault="00741783" w:rsidP="00C44ECD">
      <w:pPr>
        <w:rPr>
          <w:rFonts w:cs="Arial"/>
        </w:rPr>
      </w:pPr>
      <w:r>
        <w:rPr>
          <w:rFonts w:cs="Arial"/>
        </w:rPr>
        <w:t xml:space="preserve">УдКон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szCs w:val="22"/>
        </w:rPr>
        <w:t>Компонент ЦУ РС ЕГИСЗ</w:t>
      </w:r>
      <w:r>
        <w:rPr>
          <w:rFonts w:cs="Arial"/>
        </w:rPr>
        <w:t xml:space="preserve"> «Удаленное консультирование»</w:t>
      </w:r>
    </w:p>
    <w:p w14:paraId="40D1B77B" w14:textId="5B4C8F1C" w:rsidR="00582C67" w:rsidRPr="004728C9" w:rsidRDefault="00582C67" w:rsidP="00C44ECD">
      <w:pPr>
        <w:rPr>
          <w:rFonts w:cs="Arial"/>
        </w:rPr>
      </w:pPr>
      <w:r w:rsidRPr="004728C9">
        <w:rPr>
          <w:rFonts w:cs="Arial"/>
        </w:rPr>
        <w:t>ФЛК – форматно-логический контроль</w:t>
      </w:r>
    </w:p>
    <w:p w14:paraId="391743B4" w14:textId="4C8D2BCD" w:rsidR="00880F7A" w:rsidRDefault="00880F7A" w:rsidP="00C44ECD">
      <w:pPr>
        <w:rPr>
          <w:rFonts w:cs="Arial"/>
        </w:rPr>
      </w:pPr>
      <w:bookmarkStart w:id="358" w:name="_Hlk53579895"/>
      <w:r>
        <w:rPr>
          <w:rFonts w:cs="Arial"/>
        </w:rPr>
        <w:t xml:space="preserve">ФРМР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>
        <w:t>Федеральный регистр медицинских работников</w:t>
      </w:r>
    </w:p>
    <w:p w14:paraId="231B0B60" w14:textId="4AE472DC" w:rsidR="00177AEF" w:rsidRPr="004728C9" w:rsidRDefault="00177AEF" w:rsidP="00C44ECD">
      <w:pPr>
        <w:rPr>
          <w:rFonts w:cs="Arial"/>
        </w:rPr>
      </w:pPr>
      <w:r w:rsidRPr="004728C9">
        <w:rPr>
          <w:rFonts w:cs="Arial"/>
        </w:rPr>
        <w:t>ФРЭМД – Федеральный реестр электронных медицинских документов</w:t>
      </w:r>
    </w:p>
    <w:bookmarkEnd w:id="358"/>
    <w:p w14:paraId="7267880D" w14:textId="493E3942" w:rsidR="006E612D" w:rsidRPr="004728C9" w:rsidRDefault="006E612D" w:rsidP="00B179B2">
      <w:pPr>
        <w:rPr>
          <w:rFonts w:cs="Arial"/>
        </w:rPr>
      </w:pPr>
      <w:r w:rsidRPr="004728C9">
        <w:rPr>
          <w:rFonts w:cs="Arial"/>
        </w:rPr>
        <w:t xml:space="preserve">ХМАО </w:t>
      </w:r>
      <w:r w:rsidR="00324709" w:rsidRPr="004728C9">
        <w:rPr>
          <w:rFonts w:cs="Arial"/>
        </w:rPr>
        <w:t>–</w:t>
      </w:r>
      <w:r w:rsidRPr="004728C9">
        <w:rPr>
          <w:rFonts w:cs="Arial"/>
        </w:rPr>
        <w:t xml:space="preserve"> </w:t>
      </w:r>
      <w:r w:rsidR="00324709" w:rsidRPr="004728C9">
        <w:rPr>
          <w:rFonts w:cs="Arial"/>
        </w:rPr>
        <w:t>Ханты-Мансийский автономный округ</w:t>
      </w:r>
    </w:p>
    <w:p w14:paraId="76FD6E5B" w14:textId="77777777" w:rsidR="00305D3F" w:rsidRPr="004728C9" w:rsidRDefault="00C44ECD" w:rsidP="00C44ECD">
      <w:pPr>
        <w:rPr>
          <w:rFonts w:cs="Arial"/>
        </w:rPr>
      </w:pPr>
      <w:r w:rsidRPr="004728C9">
        <w:rPr>
          <w:rFonts w:cs="Arial"/>
        </w:rPr>
        <w:t>ЦУ РС ЕГИСЗ – Центральный узел регионального сегмента единой государственной информационной системы в сфере здравоохранения</w:t>
      </w:r>
    </w:p>
    <w:p w14:paraId="73277DFA" w14:textId="1D94E79B" w:rsidR="00C44ECD" w:rsidRPr="004728C9" w:rsidRDefault="00305D3F" w:rsidP="005B47A2">
      <w:pPr>
        <w:rPr>
          <w:rFonts w:cs="Arial"/>
        </w:rPr>
      </w:pPr>
      <w:bookmarkStart w:id="359" w:name="_Hlk53579908"/>
      <w:r w:rsidRPr="004728C9">
        <w:rPr>
          <w:rFonts w:cs="Arial"/>
        </w:rPr>
        <w:t>ЭП – электронная подпись</w:t>
      </w:r>
      <w:bookmarkEnd w:id="359"/>
    </w:p>
    <w:p w14:paraId="0DFE8704" w14:textId="0481E144" w:rsidR="00937016" w:rsidRPr="004728C9" w:rsidRDefault="007E4E47" w:rsidP="00177AEF">
      <w:pPr>
        <w:rPr>
          <w:rFonts w:cs="Arial"/>
          <w:sz w:val="2"/>
          <w:szCs w:val="2"/>
        </w:rPr>
      </w:pPr>
      <w:r w:rsidRPr="004728C9">
        <w:rPr>
          <w:rFonts w:cs="Arial"/>
        </w:rPr>
        <w:br w:type="page"/>
      </w:r>
    </w:p>
    <w:tbl>
      <w:tblPr>
        <w:tblStyle w:val="aff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743"/>
        <w:gridCol w:w="850"/>
        <w:gridCol w:w="851"/>
        <w:gridCol w:w="992"/>
        <w:gridCol w:w="992"/>
        <w:gridCol w:w="1305"/>
        <w:gridCol w:w="1388"/>
        <w:gridCol w:w="993"/>
        <w:gridCol w:w="1134"/>
      </w:tblGrid>
      <w:tr w:rsidR="00C83802" w:rsidRPr="004728C9" w14:paraId="7748958B" w14:textId="77777777" w:rsidTr="009464FE">
        <w:trPr>
          <w:trHeight w:val="567"/>
          <w:tblHeader/>
        </w:trPr>
        <w:tc>
          <w:tcPr>
            <w:tcW w:w="9782" w:type="dxa"/>
            <w:gridSpan w:val="10"/>
            <w:vAlign w:val="center"/>
          </w:tcPr>
          <w:p w14:paraId="525DE5E0" w14:textId="77777777" w:rsidR="00C83802" w:rsidRPr="004728C9" w:rsidRDefault="00C83802" w:rsidP="00F83F3A">
            <w:pPr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lastRenderedPageBreak/>
              <w:t>Лист регистрации изменений</w:t>
            </w:r>
          </w:p>
        </w:tc>
      </w:tr>
      <w:tr w:rsidR="00C83802" w:rsidRPr="004728C9" w14:paraId="2DF4888D" w14:textId="77777777" w:rsidTr="000841D3">
        <w:trPr>
          <w:trHeight w:val="340"/>
          <w:tblHeader/>
        </w:trPr>
        <w:tc>
          <w:tcPr>
            <w:tcW w:w="3970" w:type="dxa"/>
            <w:gridSpan w:val="5"/>
            <w:vAlign w:val="center"/>
          </w:tcPr>
          <w:p w14:paraId="369DE72A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Номера листов (страниц)</w:t>
            </w:r>
          </w:p>
        </w:tc>
        <w:tc>
          <w:tcPr>
            <w:tcW w:w="992" w:type="dxa"/>
            <w:vMerge w:val="restart"/>
            <w:vAlign w:val="center"/>
          </w:tcPr>
          <w:p w14:paraId="62B9FEDD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Всего</w:t>
            </w:r>
          </w:p>
          <w:p w14:paraId="14733E80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листов</w:t>
            </w:r>
          </w:p>
          <w:p w14:paraId="243182A7" w14:textId="77777777" w:rsidR="00C83802" w:rsidRPr="004728C9" w:rsidRDefault="00C83802" w:rsidP="00F83F3A">
            <w:pPr>
              <w:spacing w:line="240" w:lineRule="auto"/>
              <w:ind w:left="-57" w:right="-340" w:firstLine="0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(страниц)</w:t>
            </w:r>
          </w:p>
          <w:p w14:paraId="1A6E0574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в докум.</w:t>
            </w:r>
          </w:p>
        </w:tc>
        <w:tc>
          <w:tcPr>
            <w:tcW w:w="1305" w:type="dxa"/>
            <w:vMerge w:val="restart"/>
            <w:vAlign w:val="center"/>
          </w:tcPr>
          <w:p w14:paraId="09D4033E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№</w:t>
            </w:r>
          </w:p>
          <w:p w14:paraId="258D1BAB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документа</w:t>
            </w:r>
          </w:p>
        </w:tc>
        <w:tc>
          <w:tcPr>
            <w:tcW w:w="1388" w:type="dxa"/>
            <w:vMerge w:val="restart"/>
            <w:vAlign w:val="center"/>
          </w:tcPr>
          <w:p w14:paraId="316B472A" w14:textId="77777777" w:rsidR="00C83802" w:rsidRPr="004728C9" w:rsidRDefault="00C83802" w:rsidP="00F83F3A">
            <w:pPr>
              <w:spacing w:line="240" w:lineRule="auto"/>
              <w:ind w:left="-57"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Входящий</w:t>
            </w:r>
          </w:p>
          <w:p w14:paraId="7B95DA24" w14:textId="77777777" w:rsidR="00C83802" w:rsidRPr="004728C9" w:rsidRDefault="00C83802" w:rsidP="00F83F3A">
            <w:pPr>
              <w:spacing w:line="240" w:lineRule="auto"/>
              <w:ind w:left="-57"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№ сопрово-дительного докум. и дата</w:t>
            </w:r>
          </w:p>
        </w:tc>
        <w:tc>
          <w:tcPr>
            <w:tcW w:w="993" w:type="dxa"/>
            <w:vMerge w:val="restart"/>
            <w:vAlign w:val="center"/>
          </w:tcPr>
          <w:p w14:paraId="3EDE86A6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Подп.</w:t>
            </w:r>
          </w:p>
        </w:tc>
        <w:tc>
          <w:tcPr>
            <w:tcW w:w="1134" w:type="dxa"/>
            <w:vMerge w:val="restart"/>
            <w:vAlign w:val="center"/>
          </w:tcPr>
          <w:p w14:paraId="79E0539C" w14:textId="77777777" w:rsidR="00C83802" w:rsidRPr="004728C9" w:rsidRDefault="00C83802" w:rsidP="00F83F3A">
            <w:pPr>
              <w:spacing w:line="240" w:lineRule="auto"/>
              <w:ind w:left="-170" w:right="-170"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Дата</w:t>
            </w:r>
          </w:p>
        </w:tc>
      </w:tr>
      <w:tr w:rsidR="00C83802" w:rsidRPr="004728C9" w14:paraId="7EF43294" w14:textId="77777777" w:rsidTr="000841D3">
        <w:trPr>
          <w:trHeight w:val="1077"/>
        </w:trPr>
        <w:tc>
          <w:tcPr>
            <w:tcW w:w="534" w:type="dxa"/>
            <w:vAlign w:val="center"/>
          </w:tcPr>
          <w:p w14:paraId="19274CE3" w14:textId="77777777" w:rsidR="00C83802" w:rsidRPr="004728C9" w:rsidRDefault="00C83802" w:rsidP="00F83F3A">
            <w:pPr>
              <w:ind w:left="-113" w:right="-227" w:firstLine="32"/>
              <w:jc w:val="left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Изм.</w:t>
            </w:r>
          </w:p>
        </w:tc>
        <w:tc>
          <w:tcPr>
            <w:tcW w:w="743" w:type="dxa"/>
            <w:vAlign w:val="center"/>
          </w:tcPr>
          <w:p w14:paraId="13BD54C5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изме</w:t>
            </w:r>
            <w:r w:rsidRPr="004728C9">
              <w:rPr>
                <w:rFonts w:cs="Arial"/>
                <w:sz w:val="22"/>
              </w:rPr>
              <w:softHyphen/>
              <w:t>ненных</w:t>
            </w:r>
          </w:p>
        </w:tc>
        <w:tc>
          <w:tcPr>
            <w:tcW w:w="850" w:type="dxa"/>
            <w:vAlign w:val="center"/>
          </w:tcPr>
          <w:p w14:paraId="6169B4CC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заме</w:t>
            </w:r>
            <w:r w:rsidRPr="004728C9">
              <w:rPr>
                <w:rFonts w:cs="Arial"/>
                <w:sz w:val="22"/>
              </w:rPr>
              <w:softHyphen/>
              <w:t>ненных</w:t>
            </w:r>
          </w:p>
        </w:tc>
        <w:tc>
          <w:tcPr>
            <w:tcW w:w="851" w:type="dxa"/>
            <w:vAlign w:val="center"/>
          </w:tcPr>
          <w:p w14:paraId="2F49EEE5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новых</w:t>
            </w:r>
          </w:p>
        </w:tc>
        <w:tc>
          <w:tcPr>
            <w:tcW w:w="992" w:type="dxa"/>
            <w:vAlign w:val="center"/>
          </w:tcPr>
          <w:p w14:paraId="425E998A" w14:textId="77777777" w:rsidR="00C83802" w:rsidRPr="004728C9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4728C9">
              <w:rPr>
                <w:rFonts w:cs="Arial"/>
                <w:sz w:val="22"/>
              </w:rPr>
              <w:t>аннули</w:t>
            </w:r>
            <w:r w:rsidRPr="004728C9">
              <w:rPr>
                <w:rFonts w:cs="Arial"/>
                <w:sz w:val="22"/>
              </w:rPr>
              <w:softHyphen/>
              <w:t>рован</w:t>
            </w:r>
            <w:r w:rsidRPr="004728C9">
              <w:rPr>
                <w:rFonts w:cs="Arial"/>
                <w:sz w:val="22"/>
              </w:rPr>
              <w:softHyphen/>
              <w:t>ных</w:t>
            </w:r>
          </w:p>
        </w:tc>
        <w:tc>
          <w:tcPr>
            <w:tcW w:w="992" w:type="dxa"/>
            <w:vMerge/>
          </w:tcPr>
          <w:p w14:paraId="42350E83" w14:textId="77777777" w:rsidR="00C83802" w:rsidRPr="004728C9" w:rsidRDefault="00C83802" w:rsidP="00F83F3A">
            <w:pPr>
              <w:spacing w:line="240" w:lineRule="auto"/>
              <w:ind w:firstLine="0"/>
              <w:rPr>
                <w:rFonts w:cs="Arial"/>
                <w:i/>
                <w:sz w:val="22"/>
              </w:rPr>
            </w:pPr>
          </w:p>
        </w:tc>
        <w:tc>
          <w:tcPr>
            <w:tcW w:w="1305" w:type="dxa"/>
            <w:vMerge/>
          </w:tcPr>
          <w:p w14:paraId="087A8718" w14:textId="77777777" w:rsidR="00C83802" w:rsidRPr="004728C9" w:rsidRDefault="00C83802" w:rsidP="00F83F3A">
            <w:pPr>
              <w:spacing w:line="240" w:lineRule="auto"/>
              <w:ind w:firstLine="0"/>
              <w:rPr>
                <w:rFonts w:cs="Arial"/>
                <w:i/>
                <w:sz w:val="22"/>
              </w:rPr>
            </w:pPr>
          </w:p>
        </w:tc>
        <w:tc>
          <w:tcPr>
            <w:tcW w:w="1388" w:type="dxa"/>
            <w:vMerge/>
          </w:tcPr>
          <w:p w14:paraId="5F9D4C7A" w14:textId="77777777" w:rsidR="00C83802" w:rsidRPr="004728C9" w:rsidRDefault="00C83802" w:rsidP="00F83F3A">
            <w:pPr>
              <w:spacing w:line="240" w:lineRule="auto"/>
              <w:ind w:firstLine="0"/>
              <w:rPr>
                <w:rFonts w:cs="Arial"/>
                <w:i/>
                <w:sz w:val="22"/>
              </w:rPr>
            </w:pPr>
          </w:p>
        </w:tc>
        <w:tc>
          <w:tcPr>
            <w:tcW w:w="993" w:type="dxa"/>
            <w:vMerge/>
          </w:tcPr>
          <w:p w14:paraId="308BDD55" w14:textId="77777777" w:rsidR="00C83802" w:rsidRPr="004728C9" w:rsidRDefault="00C83802" w:rsidP="00F83F3A">
            <w:pPr>
              <w:spacing w:line="240" w:lineRule="auto"/>
              <w:ind w:firstLine="0"/>
              <w:rPr>
                <w:rFonts w:cs="Arial"/>
                <w:sz w:val="22"/>
              </w:rPr>
            </w:pPr>
          </w:p>
        </w:tc>
        <w:tc>
          <w:tcPr>
            <w:tcW w:w="1134" w:type="dxa"/>
            <w:vMerge/>
          </w:tcPr>
          <w:p w14:paraId="00B6C6C5" w14:textId="77777777" w:rsidR="00C83802" w:rsidRPr="004728C9" w:rsidRDefault="00C83802" w:rsidP="00F83F3A">
            <w:pPr>
              <w:spacing w:line="240" w:lineRule="auto"/>
              <w:ind w:firstLine="0"/>
              <w:rPr>
                <w:rFonts w:cs="Arial"/>
                <w:sz w:val="22"/>
              </w:rPr>
            </w:pPr>
          </w:p>
        </w:tc>
      </w:tr>
      <w:tr w:rsidR="00741783" w:rsidRPr="004728C9" w14:paraId="19BBBF62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79454EC0" w14:textId="2EDDD628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4728C9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43" w:type="dxa"/>
            <w:vAlign w:val="center"/>
          </w:tcPr>
          <w:p w14:paraId="72EB1235" w14:textId="21E20F9F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4728C9">
              <w:rPr>
                <w:rFonts w:cs="Arial"/>
                <w:sz w:val="18"/>
                <w:szCs w:val="18"/>
              </w:rPr>
              <w:t>2</w:t>
            </w:r>
            <w:r w:rsidR="00964B25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3F268233" w14:textId="78F53A47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35DBD9D" w14:textId="543450C5" w:rsidR="00741783" w:rsidRPr="004728C9" w:rsidRDefault="00EB4705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7E3FF6C4" w14:textId="3D9A3D5B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6EAA906" w14:textId="33C2CC28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  <w:r w:rsidR="00EB4705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305" w:type="dxa"/>
            <w:vAlign w:val="center"/>
          </w:tcPr>
          <w:p w14:paraId="236333B5" w14:textId="07F07D94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.3</w:t>
            </w:r>
          </w:p>
        </w:tc>
        <w:tc>
          <w:tcPr>
            <w:tcW w:w="1388" w:type="dxa"/>
            <w:vAlign w:val="center"/>
          </w:tcPr>
          <w:p w14:paraId="2FC36937" w14:textId="77777777" w:rsidR="00741783" w:rsidRPr="004728C9" w:rsidRDefault="00741783" w:rsidP="00741783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A8413D" w14:textId="77777777" w:rsidR="00741783" w:rsidRPr="004728C9" w:rsidRDefault="00741783" w:rsidP="00741783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BAE55" w14:textId="1543396C" w:rsidR="00741783" w:rsidRPr="004728C9" w:rsidRDefault="00741783" w:rsidP="00741783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04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03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741783" w:rsidRPr="004728C9" w14:paraId="15428819" w14:textId="77777777" w:rsidTr="008C3170">
        <w:trPr>
          <w:trHeight w:val="454"/>
        </w:trPr>
        <w:tc>
          <w:tcPr>
            <w:tcW w:w="9782" w:type="dxa"/>
            <w:gridSpan w:val="10"/>
            <w:vAlign w:val="center"/>
          </w:tcPr>
          <w:p w14:paraId="312BEDDE" w14:textId="49DCEDDA" w:rsidR="00741783" w:rsidRPr="004728C9" w:rsidRDefault="00741783" w:rsidP="00964B25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20-21, 33,</w:t>
            </w:r>
            <w:r w:rsidR="00EB4705">
              <w:rPr>
                <w:rFonts w:cs="Arial"/>
                <w:sz w:val="18"/>
                <w:szCs w:val="18"/>
              </w:rPr>
              <w:t xml:space="preserve"> 35-36,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EB4705">
              <w:rPr>
                <w:rFonts w:cs="Arial"/>
                <w:sz w:val="18"/>
                <w:szCs w:val="18"/>
              </w:rPr>
              <w:t>40</w:t>
            </w:r>
            <w:r>
              <w:rPr>
                <w:rFonts w:cs="Arial"/>
                <w:sz w:val="18"/>
                <w:szCs w:val="18"/>
              </w:rPr>
              <w:t>-4</w:t>
            </w:r>
            <w:r w:rsidR="00EB4705">
              <w:rPr>
                <w:rFonts w:cs="Arial"/>
                <w:sz w:val="18"/>
                <w:szCs w:val="18"/>
              </w:rPr>
              <w:t>9</w:t>
            </w:r>
            <w:r>
              <w:rPr>
                <w:rFonts w:cs="Arial"/>
                <w:sz w:val="18"/>
                <w:szCs w:val="18"/>
              </w:rPr>
              <w:t>, 5</w:t>
            </w:r>
            <w:r w:rsidR="00EB470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-5</w:t>
            </w:r>
            <w:r w:rsidR="00EB4705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, 5</w:t>
            </w:r>
            <w:r w:rsidR="00EB4705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, 7</w:t>
            </w:r>
            <w:r w:rsidR="00EB4705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, 8</w:t>
            </w:r>
            <w:r w:rsidR="00EB470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, 8</w:t>
            </w:r>
            <w:r w:rsidR="00EB4705">
              <w:rPr>
                <w:rFonts w:cs="Arial"/>
                <w:sz w:val="18"/>
                <w:szCs w:val="18"/>
              </w:rPr>
              <w:t>4</w:t>
            </w:r>
          </w:p>
          <w:p w14:paraId="7D511B89" w14:textId="6FDE5301" w:rsidR="00741783" w:rsidRPr="004728C9" w:rsidRDefault="00741783" w:rsidP="00964B25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4.2.</w:t>
            </w:r>
            <w:r>
              <w:rPr>
                <w:rFonts w:cs="Arial"/>
                <w:sz w:val="18"/>
                <w:szCs w:val="18"/>
              </w:rPr>
              <w:t>7</w:t>
            </w:r>
          </w:p>
          <w:p w14:paraId="2B9A5852" w14:textId="5A60BCB4" w:rsidR="00741783" w:rsidRDefault="00741783" w:rsidP="00964B25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20, 4</w:t>
            </w:r>
            <w:r w:rsidR="00EB4705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-5</w:t>
            </w:r>
            <w:r w:rsidR="00EB4705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, 6</w:t>
            </w:r>
            <w:r w:rsidR="00EB4705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B4705">
              <w:rPr>
                <w:rFonts w:cs="Arial"/>
                <w:sz w:val="18"/>
                <w:szCs w:val="18"/>
              </w:rPr>
              <w:t>70</w:t>
            </w:r>
          </w:p>
          <w:p w14:paraId="4A5E0DC1" w14:textId="33379FB6" w:rsidR="00741783" w:rsidRPr="00741783" w:rsidRDefault="00741783" w:rsidP="00964B25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741783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32, 38, 5</w:t>
            </w:r>
            <w:r w:rsidR="00EB4705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-6</w:t>
            </w:r>
            <w:r w:rsidR="00EB470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, 6</w:t>
            </w:r>
            <w:r w:rsidR="00EB4705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, 6</w:t>
            </w:r>
            <w:r w:rsidR="00EB4705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, 10</w:t>
            </w:r>
            <w:r w:rsidR="00EB4705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>, 10</w:t>
            </w:r>
            <w:r w:rsidR="00EB4705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, 11</w:t>
            </w:r>
            <w:r w:rsidR="00EB4705">
              <w:rPr>
                <w:rFonts w:cs="Arial"/>
                <w:sz w:val="18"/>
                <w:szCs w:val="18"/>
              </w:rPr>
              <w:t>2</w:t>
            </w:r>
          </w:p>
        </w:tc>
      </w:tr>
      <w:tr w:rsidR="006528BB" w:rsidRPr="004728C9" w14:paraId="5F220B97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7FFD13A7" w14:textId="36A80C81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2AE7E33B" w14:textId="397954BE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9540B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1D052820" w14:textId="74BAE6B4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9E1175C" w14:textId="058F75ED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B4A060D" w14:textId="21460555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1D7148F" w14:textId="7B4BE474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91</w:t>
            </w:r>
          </w:p>
        </w:tc>
        <w:tc>
          <w:tcPr>
            <w:tcW w:w="1305" w:type="dxa"/>
            <w:vAlign w:val="center"/>
          </w:tcPr>
          <w:p w14:paraId="133CAB43" w14:textId="6A0B08D0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388" w:type="dxa"/>
            <w:vAlign w:val="center"/>
          </w:tcPr>
          <w:p w14:paraId="1982DFBE" w14:textId="77777777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CCE2A8E" w14:textId="77777777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C435BB6" w14:textId="01E1601B" w:rsidR="006528BB" w:rsidRPr="004728C9" w:rsidRDefault="006528BB" w:rsidP="006528B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02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6528BB" w:rsidRPr="004728C9" w14:paraId="00C56976" w14:textId="77777777" w:rsidTr="00A07355">
        <w:trPr>
          <w:trHeight w:val="454"/>
        </w:trPr>
        <w:tc>
          <w:tcPr>
            <w:tcW w:w="9782" w:type="dxa"/>
            <w:gridSpan w:val="10"/>
            <w:vAlign w:val="center"/>
          </w:tcPr>
          <w:p w14:paraId="3B4B5593" w14:textId="559E7864" w:rsidR="006528BB" w:rsidRPr="004728C9" w:rsidRDefault="006528BB" w:rsidP="006528B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24-27, 29, 32, 35,</w:t>
            </w:r>
            <w:r w:rsidR="0059540B">
              <w:rPr>
                <w:rFonts w:cs="Arial"/>
                <w:sz w:val="18"/>
                <w:szCs w:val="18"/>
              </w:rPr>
              <w:t xml:space="preserve"> 52,</w:t>
            </w:r>
            <w:r>
              <w:rPr>
                <w:rFonts w:cs="Arial"/>
                <w:sz w:val="18"/>
                <w:szCs w:val="18"/>
              </w:rPr>
              <w:t xml:space="preserve"> 60-65, 70</w:t>
            </w:r>
          </w:p>
          <w:p w14:paraId="541EC0BE" w14:textId="3233F6D8" w:rsidR="006528BB" w:rsidRPr="004728C9" w:rsidRDefault="006528BB" w:rsidP="006528B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4.1.5</w:t>
            </w:r>
          </w:p>
          <w:p w14:paraId="3AD518C8" w14:textId="7CE6A4AC" w:rsidR="006528BB" w:rsidRDefault="006528BB" w:rsidP="006528B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27-30,</w:t>
            </w:r>
            <w:r w:rsidR="0059540B">
              <w:rPr>
                <w:rFonts w:cs="Arial"/>
                <w:sz w:val="18"/>
                <w:szCs w:val="18"/>
              </w:rPr>
              <w:t xml:space="preserve"> 68,</w:t>
            </w:r>
            <w:r>
              <w:rPr>
                <w:rFonts w:cs="Arial"/>
                <w:sz w:val="18"/>
                <w:szCs w:val="18"/>
              </w:rPr>
              <w:t xml:space="preserve"> 8</w:t>
            </w:r>
            <w:r w:rsidR="0059540B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-8</w:t>
            </w:r>
            <w:r w:rsidR="0059540B">
              <w:rPr>
                <w:rFonts w:cs="Arial"/>
                <w:sz w:val="18"/>
                <w:szCs w:val="18"/>
              </w:rPr>
              <w:t>8</w:t>
            </w:r>
          </w:p>
          <w:p w14:paraId="40651437" w14:textId="122045D9" w:rsidR="006528BB" w:rsidRPr="006528BB" w:rsidRDefault="006528BB" w:rsidP="006528B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6528BB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32, 42, 8</w:t>
            </w:r>
            <w:r w:rsidR="0059540B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, 9</w:t>
            </w:r>
            <w:r w:rsidR="0059540B">
              <w:rPr>
                <w:rFonts w:cs="Arial"/>
                <w:sz w:val="18"/>
                <w:szCs w:val="18"/>
              </w:rPr>
              <w:t>7</w:t>
            </w:r>
          </w:p>
        </w:tc>
      </w:tr>
      <w:tr w:rsidR="001D6710" w:rsidRPr="004728C9" w14:paraId="3980AC15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606804E6" w14:textId="6C3AD5B3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43" w:type="dxa"/>
            <w:vAlign w:val="center"/>
          </w:tcPr>
          <w:p w14:paraId="1190DF19" w14:textId="23AAB18E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850" w:type="dxa"/>
            <w:vAlign w:val="center"/>
          </w:tcPr>
          <w:p w14:paraId="7DCB7900" w14:textId="48816189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1EDFAAD" w14:textId="3B3B5E98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21B67420" w14:textId="3D74C5FB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F91A8B8" w14:textId="419F1216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99</w:t>
            </w:r>
          </w:p>
        </w:tc>
        <w:tc>
          <w:tcPr>
            <w:tcW w:w="1305" w:type="dxa"/>
            <w:vAlign w:val="center"/>
          </w:tcPr>
          <w:p w14:paraId="42029B6C" w14:textId="47C8FE76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88" w:type="dxa"/>
            <w:vAlign w:val="center"/>
          </w:tcPr>
          <w:p w14:paraId="79114C62" w14:textId="77777777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7AC36C0" w14:textId="77777777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4BD3400" w14:textId="54ECCBB1" w:rsidR="001D6710" w:rsidRPr="004728C9" w:rsidRDefault="001D6710" w:rsidP="001D6710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05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1D6710" w:rsidRPr="004728C9" w14:paraId="01AE403D" w14:textId="77777777" w:rsidTr="00A07355">
        <w:trPr>
          <w:trHeight w:val="454"/>
        </w:trPr>
        <w:tc>
          <w:tcPr>
            <w:tcW w:w="9782" w:type="dxa"/>
            <w:gridSpan w:val="10"/>
            <w:vAlign w:val="bottom"/>
          </w:tcPr>
          <w:p w14:paraId="1DA0F260" w14:textId="29D6D8F0" w:rsidR="001D6710" w:rsidRPr="004728C9" w:rsidRDefault="001D6710" w:rsidP="001D6710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39-41, 48, 50-54, 56, 59, 67-69, 94, 96-97</w:t>
            </w:r>
          </w:p>
          <w:p w14:paraId="427F1EEC" w14:textId="2A2754F2" w:rsidR="001D6710" w:rsidRPr="004728C9" w:rsidRDefault="001D6710" w:rsidP="001D6710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 xml:space="preserve">3.2.1, Приложение </w:t>
            </w:r>
            <w:r w:rsidR="001D4EC7">
              <w:rPr>
                <w:rFonts w:cs="Arial"/>
                <w:sz w:val="18"/>
                <w:szCs w:val="18"/>
              </w:rPr>
              <w:t>В</w:t>
            </w:r>
          </w:p>
          <w:p w14:paraId="21D2199B" w14:textId="27BFB973" w:rsidR="001D6710" w:rsidRDefault="001D6710" w:rsidP="001D6710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65-70, 128-129</w:t>
            </w:r>
          </w:p>
          <w:p w14:paraId="44C2D691" w14:textId="3A50C755" w:rsidR="001D6710" w:rsidRPr="001D6710" w:rsidRDefault="001D6710" w:rsidP="001D6710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1D6710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47-49, 61, 72, 77, 88-90</w:t>
            </w:r>
          </w:p>
        </w:tc>
      </w:tr>
      <w:tr w:rsidR="009C1B46" w:rsidRPr="004728C9" w14:paraId="74A55EF2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14E3032F" w14:textId="1F789135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43" w:type="dxa"/>
            <w:vAlign w:val="center"/>
          </w:tcPr>
          <w:p w14:paraId="63FDDD31" w14:textId="149C1BFE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622F7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1D1B9DB5" w14:textId="77471517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77DFABA" w14:textId="6D19B03B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7088078" w14:textId="2C44331D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C355FB3" w14:textId="0946B298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622F76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05" w:type="dxa"/>
            <w:vAlign w:val="center"/>
          </w:tcPr>
          <w:p w14:paraId="16A52348" w14:textId="0E02A998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388" w:type="dxa"/>
            <w:vAlign w:val="center"/>
          </w:tcPr>
          <w:p w14:paraId="58473F0C" w14:textId="77777777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04A8A8C" w14:textId="77777777" w:rsidR="009C1B46" w:rsidRPr="004728C9" w:rsidRDefault="009C1B46" w:rsidP="009C1B4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6B1F8E0" w14:textId="7F975AFD" w:rsidR="009C1B46" w:rsidRPr="004728C9" w:rsidRDefault="00622F76" w:rsidP="009C1B4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  <w:r w:rsidR="009C1B46" w:rsidRPr="004728C9">
              <w:rPr>
                <w:rFonts w:cs="Arial"/>
                <w:sz w:val="18"/>
                <w:szCs w:val="18"/>
              </w:rPr>
              <w:t>.</w:t>
            </w:r>
            <w:r w:rsidR="009C1B46">
              <w:rPr>
                <w:rFonts w:cs="Arial"/>
                <w:sz w:val="18"/>
                <w:szCs w:val="18"/>
              </w:rPr>
              <w:t>11</w:t>
            </w:r>
            <w:r w:rsidR="009C1B46" w:rsidRPr="004728C9">
              <w:rPr>
                <w:rFonts w:cs="Arial"/>
                <w:sz w:val="18"/>
                <w:szCs w:val="18"/>
              </w:rPr>
              <w:t>.20</w:t>
            </w:r>
            <w:r w:rsidR="009C1B46">
              <w:rPr>
                <w:rFonts w:cs="Arial"/>
                <w:sz w:val="18"/>
                <w:szCs w:val="18"/>
              </w:rPr>
              <w:t>21</w:t>
            </w:r>
          </w:p>
        </w:tc>
      </w:tr>
      <w:tr w:rsidR="009C1B46" w:rsidRPr="004728C9" w14:paraId="26FF4AC5" w14:textId="77777777" w:rsidTr="00A07355">
        <w:trPr>
          <w:trHeight w:val="454"/>
        </w:trPr>
        <w:tc>
          <w:tcPr>
            <w:tcW w:w="9782" w:type="dxa"/>
            <w:gridSpan w:val="10"/>
            <w:vAlign w:val="bottom"/>
          </w:tcPr>
          <w:p w14:paraId="07F23CE3" w14:textId="7FFB389B" w:rsidR="009C1B46" w:rsidRPr="004728C9" w:rsidRDefault="009C1B46" w:rsidP="009C1B4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 xml:space="preserve">2, 18-20, 28, 35-36, 38, 51, </w:t>
            </w:r>
            <w:r w:rsidR="00622F76">
              <w:rPr>
                <w:rFonts w:cs="Arial"/>
                <w:sz w:val="18"/>
                <w:szCs w:val="18"/>
              </w:rPr>
              <w:t>53-</w:t>
            </w:r>
            <w:r>
              <w:rPr>
                <w:rFonts w:cs="Arial"/>
                <w:sz w:val="18"/>
                <w:szCs w:val="18"/>
              </w:rPr>
              <w:t>54, 67-68, 72, 74-78, 101-104</w:t>
            </w:r>
          </w:p>
          <w:p w14:paraId="73169339" w14:textId="3B0A9F54" w:rsidR="009C1B46" w:rsidRPr="004728C9" w:rsidRDefault="009C1B46" w:rsidP="009C1B4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4.1.6, Приложение Г</w:t>
            </w:r>
          </w:p>
          <w:p w14:paraId="441AEBD7" w14:textId="4007FC8D" w:rsidR="009C1B46" w:rsidRDefault="009C1B46" w:rsidP="009C1B4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16-19, 44, 100, 136-139</w:t>
            </w:r>
          </w:p>
          <w:p w14:paraId="1D60D605" w14:textId="0B221451" w:rsidR="009C1B46" w:rsidRPr="009C1B46" w:rsidRDefault="009C1B46" w:rsidP="009C1B4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9C1B46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15, 32-33, 47, 65, 70, 91, 97, 101, 103, 105, 107</w:t>
            </w:r>
          </w:p>
        </w:tc>
      </w:tr>
      <w:tr w:rsidR="00D618A1" w:rsidRPr="004728C9" w14:paraId="19709438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2AE42FF3" w14:textId="0E473D3E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43" w:type="dxa"/>
            <w:vAlign w:val="center"/>
          </w:tcPr>
          <w:p w14:paraId="0F104297" w14:textId="3EA6D9BD" w:rsidR="00D618A1" w:rsidRPr="004728C9" w:rsidRDefault="002B2D15" w:rsidP="00D618A1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7DD74F01" w14:textId="2EB24767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7FEC363" w14:textId="5D67AAEF" w:rsidR="00D618A1" w:rsidRPr="004728C9" w:rsidRDefault="002B2D15" w:rsidP="00D618A1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39A87B5" w14:textId="65D1F997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A54DCF5" w14:textId="752F2539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108</w:t>
            </w:r>
          </w:p>
        </w:tc>
        <w:tc>
          <w:tcPr>
            <w:tcW w:w="1305" w:type="dxa"/>
            <w:vAlign w:val="center"/>
          </w:tcPr>
          <w:p w14:paraId="14AD714F" w14:textId="590D2EE4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 w:rsidR="00BE136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88" w:type="dxa"/>
            <w:vAlign w:val="center"/>
          </w:tcPr>
          <w:p w14:paraId="5CE0900E" w14:textId="77777777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E03574F" w14:textId="77777777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1392C98" w14:textId="33AA0A15" w:rsidR="00D618A1" w:rsidRPr="004728C9" w:rsidRDefault="00D618A1" w:rsidP="00D618A1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 w:rsidR="00BE1367">
              <w:rPr>
                <w:rFonts w:cs="Arial"/>
                <w:sz w:val="18"/>
                <w:szCs w:val="18"/>
              </w:rPr>
              <w:t>01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</w:t>
            </w:r>
            <w:r w:rsidR="00BE1367">
              <w:rPr>
                <w:rFonts w:cs="Arial"/>
                <w:sz w:val="18"/>
                <w:szCs w:val="18"/>
              </w:rPr>
              <w:t>2</w:t>
            </w:r>
          </w:p>
        </w:tc>
      </w:tr>
      <w:tr w:rsidR="002B2D15" w:rsidRPr="004728C9" w14:paraId="4B8D3254" w14:textId="77777777" w:rsidTr="00A07355">
        <w:trPr>
          <w:trHeight w:val="454"/>
        </w:trPr>
        <w:tc>
          <w:tcPr>
            <w:tcW w:w="9782" w:type="dxa"/>
            <w:gridSpan w:val="10"/>
            <w:vAlign w:val="bottom"/>
          </w:tcPr>
          <w:p w14:paraId="41353101" w14:textId="378E73D9" w:rsidR="002B2D15" w:rsidRDefault="002B2D15" w:rsidP="002B2D15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46-51</w:t>
            </w:r>
          </w:p>
          <w:p w14:paraId="4FD578EE" w14:textId="1C0EC2B9" w:rsidR="002B2D15" w:rsidRPr="002B2D15" w:rsidRDefault="002B2D15" w:rsidP="002B2D15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2B2D15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56-58, 63</w:t>
            </w:r>
          </w:p>
        </w:tc>
      </w:tr>
      <w:tr w:rsidR="007A079C" w:rsidRPr="004728C9" w14:paraId="1800144D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02D0A1A0" w14:textId="265CE3DD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3" w:type="dxa"/>
            <w:vAlign w:val="center"/>
          </w:tcPr>
          <w:p w14:paraId="18D53A30" w14:textId="123EAD7B" w:rsidR="007A079C" w:rsidRPr="004728C9" w:rsidRDefault="00A466DC" w:rsidP="007A079C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47260CB8" w14:textId="66AA2920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C2D20D" w14:textId="28F89CE6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2010314" w14:textId="64A7E916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BE0059C" w14:textId="70302CB3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109</w:t>
            </w:r>
          </w:p>
        </w:tc>
        <w:tc>
          <w:tcPr>
            <w:tcW w:w="1305" w:type="dxa"/>
            <w:vAlign w:val="center"/>
          </w:tcPr>
          <w:p w14:paraId="3C44085D" w14:textId="5CD21387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388" w:type="dxa"/>
            <w:vAlign w:val="center"/>
          </w:tcPr>
          <w:p w14:paraId="1901B7B2" w14:textId="77777777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71F0EE52" w14:textId="77777777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2F3A4A5" w14:textId="3B596333" w:rsidR="007A079C" w:rsidRPr="004728C9" w:rsidRDefault="007A079C" w:rsidP="007A079C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05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03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7A079C" w:rsidRPr="004728C9" w14:paraId="06A40C03" w14:textId="77777777" w:rsidTr="00A07355">
        <w:trPr>
          <w:trHeight w:val="454"/>
        </w:trPr>
        <w:tc>
          <w:tcPr>
            <w:tcW w:w="9782" w:type="dxa"/>
            <w:gridSpan w:val="10"/>
            <w:vAlign w:val="bottom"/>
          </w:tcPr>
          <w:p w14:paraId="21902369" w14:textId="3C00CC96" w:rsidR="007A079C" w:rsidRPr="004728C9" w:rsidRDefault="007A079C" w:rsidP="007A079C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 xml:space="preserve">2, </w:t>
            </w:r>
            <w:r w:rsidR="00D119E8">
              <w:rPr>
                <w:rFonts w:cs="Arial"/>
                <w:sz w:val="18"/>
                <w:szCs w:val="18"/>
              </w:rPr>
              <w:t>40, 54, 66-70, 74, 76-80</w:t>
            </w:r>
          </w:p>
          <w:p w14:paraId="31AB48A4" w14:textId="01958C2A" w:rsidR="007A079C" w:rsidRPr="004728C9" w:rsidRDefault="007A079C" w:rsidP="007A079C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4.</w:t>
            </w:r>
            <w:r w:rsidR="00D119E8">
              <w:rPr>
                <w:rFonts w:cs="Arial"/>
                <w:sz w:val="18"/>
                <w:szCs w:val="18"/>
              </w:rPr>
              <w:t>2</w:t>
            </w:r>
          </w:p>
          <w:p w14:paraId="130E78B9" w14:textId="706F2865" w:rsidR="007A079C" w:rsidRDefault="007A079C" w:rsidP="007A079C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A466DC">
              <w:rPr>
                <w:rFonts w:cs="Arial"/>
                <w:sz w:val="18"/>
                <w:szCs w:val="18"/>
              </w:rPr>
              <w:t>89-90, 111</w:t>
            </w:r>
          </w:p>
          <w:p w14:paraId="245C5E8D" w14:textId="697AB40E" w:rsidR="007A079C" w:rsidRPr="007A079C" w:rsidRDefault="007A079C" w:rsidP="007A079C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7A079C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A466DC">
              <w:rPr>
                <w:rFonts w:cs="Arial"/>
                <w:sz w:val="18"/>
                <w:szCs w:val="18"/>
              </w:rPr>
              <w:t>87-88, 91-92, 94, 99, 102-103, 105-107, 109-110</w:t>
            </w:r>
          </w:p>
        </w:tc>
      </w:tr>
      <w:tr w:rsidR="0029099F" w:rsidRPr="004728C9" w14:paraId="4B6D746E" w14:textId="77777777" w:rsidTr="000841D3">
        <w:trPr>
          <w:trHeight w:val="454"/>
        </w:trPr>
        <w:tc>
          <w:tcPr>
            <w:tcW w:w="534" w:type="dxa"/>
            <w:vAlign w:val="center"/>
          </w:tcPr>
          <w:p w14:paraId="161A6BF8" w14:textId="277F97BB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743" w:type="dxa"/>
            <w:vAlign w:val="center"/>
          </w:tcPr>
          <w:p w14:paraId="0EACC27E" w14:textId="79EC9E65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14AE147F" w14:textId="02C9B567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55512DE" w14:textId="2017A5B5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5BC1BA78" w14:textId="47093EA7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21B761F" w14:textId="12CB8546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112</w:t>
            </w:r>
          </w:p>
        </w:tc>
        <w:tc>
          <w:tcPr>
            <w:tcW w:w="1305" w:type="dxa"/>
            <w:vAlign w:val="center"/>
          </w:tcPr>
          <w:p w14:paraId="628F45A5" w14:textId="4ADFE64A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88" w:type="dxa"/>
            <w:vAlign w:val="center"/>
          </w:tcPr>
          <w:p w14:paraId="2D6FC899" w14:textId="77777777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346F6083" w14:textId="77777777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2FD64DA5" w14:textId="4339C5B4" w:rsidR="0029099F" w:rsidRPr="004728C9" w:rsidRDefault="0029099F" w:rsidP="0029099F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01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06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29099F" w:rsidRPr="004728C9" w14:paraId="3949DBED" w14:textId="77777777" w:rsidTr="00A07355">
        <w:trPr>
          <w:trHeight w:val="454"/>
        </w:trPr>
        <w:tc>
          <w:tcPr>
            <w:tcW w:w="9782" w:type="dxa"/>
            <w:gridSpan w:val="10"/>
            <w:vAlign w:val="bottom"/>
          </w:tcPr>
          <w:p w14:paraId="4AD342CF" w14:textId="40E8B3D9" w:rsidR="0029099F" w:rsidRPr="004728C9" w:rsidRDefault="0029099F" w:rsidP="0029099F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18, 29, 66-68, 98</w:t>
            </w:r>
          </w:p>
          <w:p w14:paraId="25B6ED92" w14:textId="042F8328" w:rsidR="0029099F" w:rsidRPr="004728C9" w:rsidRDefault="0029099F" w:rsidP="0029099F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4</w:t>
            </w:r>
          </w:p>
          <w:p w14:paraId="75C4C2DE" w14:textId="63EBB7C0" w:rsidR="0029099F" w:rsidRDefault="0029099F" w:rsidP="0029099F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87-89</w:t>
            </w:r>
          </w:p>
          <w:p w14:paraId="13C9A19E" w14:textId="7E884AAC" w:rsidR="0029099F" w:rsidRPr="0029099F" w:rsidRDefault="0029099F" w:rsidP="0029099F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29099F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15-33</w:t>
            </w:r>
          </w:p>
        </w:tc>
      </w:tr>
      <w:tr w:rsidR="004043F6" w:rsidRPr="004728C9" w14:paraId="42A199D9" w14:textId="77777777" w:rsidTr="00A07355">
        <w:trPr>
          <w:trHeight w:val="454"/>
        </w:trPr>
        <w:tc>
          <w:tcPr>
            <w:tcW w:w="534" w:type="dxa"/>
            <w:vAlign w:val="center"/>
          </w:tcPr>
          <w:p w14:paraId="6186EF68" w14:textId="43DF1C6C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743" w:type="dxa"/>
            <w:vAlign w:val="center"/>
          </w:tcPr>
          <w:p w14:paraId="109B6098" w14:textId="75A2C10E" w:rsidR="004043F6" w:rsidRPr="004728C9" w:rsidRDefault="002F0E78" w:rsidP="004043F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6369BA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33D56BB4" w14:textId="6B2EB2DA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D91B2FB" w14:textId="639977FB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98C11CF" w14:textId="2C1E55F2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D942F1C" w14:textId="2D29DFC0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113</w:t>
            </w:r>
          </w:p>
        </w:tc>
        <w:tc>
          <w:tcPr>
            <w:tcW w:w="1305" w:type="dxa"/>
            <w:vAlign w:val="center"/>
          </w:tcPr>
          <w:p w14:paraId="08DFF0DC" w14:textId="3C17A747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388" w:type="dxa"/>
            <w:vAlign w:val="center"/>
          </w:tcPr>
          <w:p w14:paraId="1227D76E" w14:textId="77777777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1D805095" w14:textId="77777777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EA031C1" w14:textId="0A9C7839" w:rsidR="004043F6" w:rsidRPr="004728C9" w:rsidRDefault="004043F6" w:rsidP="004043F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16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06</w:t>
            </w:r>
            <w:r w:rsidRPr="004728C9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4043F6" w:rsidRPr="004728C9" w14:paraId="7EBE5CFD" w14:textId="77777777" w:rsidTr="00A07355">
        <w:trPr>
          <w:trHeight w:val="454"/>
        </w:trPr>
        <w:tc>
          <w:tcPr>
            <w:tcW w:w="9782" w:type="dxa"/>
            <w:gridSpan w:val="10"/>
            <w:vAlign w:val="bottom"/>
          </w:tcPr>
          <w:p w14:paraId="3EE37B6D" w14:textId="3AEB4367" w:rsidR="004043F6" w:rsidRPr="004728C9" w:rsidRDefault="004043F6" w:rsidP="004043F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</w:t>
            </w:r>
            <w:r w:rsidR="006369BA">
              <w:rPr>
                <w:rFonts w:cs="Arial"/>
                <w:sz w:val="18"/>
                <w:szCs w:val="18"/>
              </w:rPr>
              <w:t xml:space="preserve"> 54-55,</w:t>
            </w:r>
            <w:r>
              <w:rPr>
                <w:rFonts w:cs="Arial"/>
                <w:sz w:val="18"/>
                <w:szCs w:val="18"/>
              </w:rPr>
              <w:t xml:space="preserve"> 68, 70, 74, 76-80, 90-93</w:t>
            </w:r>
          </w:p>
          <w:p w14:paraId="3802E16F" w14:textId="4678C2B7" w:rsidR="004043F6" w:rsidRPr="004728C9" w:rsidRDefault="004043F6" w:rsidP="004043F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8</w:t>
            </w:r>
          </w:p>
          <w:p w14:paraId="618F3B2F" w14:textId="693BBC40" w:rsidR="004043F6" w:rsidRDefault="004043F6" w:rsidP="004043F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128-129</w:t>
            </w:r>
          </w:p>
          <w:p w14:paraId="73A43CD3" w14:textId="34A9A1AC" w:rsidR="004043F6" w:rsidRPr="004043F6" w:rsidRDefault="004043F6" w:rsidP="004043F6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043F6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94, 99, 102-103, 105, 107, 109</w:t>
            </w:r>
            <w:r w:rsidR="002F0E78">
              <w:rPr>
                <w:rFonts w:cs="Arial"/>
                <w:sz w:val="18"/>
                <w:szCs w:val="18"/>
              </w:rPr>
              <w:t>-110, 123, 125</w:t>
            </w:r>
          </w:p>
        </w:tc>
      </w:tr>
      <w:tr w:rsidR="009464FE" w:rsidRPr="00F035F5" w14:paraId="49022087" w14:textId="77777777" w:rsidTr="000841D3">
        <w:trPr>
          <w:trHeight w:val="454"/>
        </w:trPr>
        <w:tc>
          <w:tcPr>
            <w:tcW w:w="534" w:type="dxa"/>
            <w:vAlign w:val="bottom"/>
          </w:tcPr>
          <w:p w14:paraId="74D115B1" w14:textId="62BB9CCF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F035F5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743" w:type="dxa"/>
          </w:tcPr>
          <w:p w14:paraId="143A0EEE" w14:textId="770FB2F3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25B7C08" w14:textId="30510DBD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AB201E4" w14:textId="3088D012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9FF7080" w14:textId="0BA3162A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78BD52F" w14:textId="5CBD90AA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113</w:t>
            </w:r>
          </w:p>
        </w:tc>
        <w:tc>
          <w:tcPr>
            <w:tcW w:w="1305" w:type="dxa"/>
          </w:tcPr>
          <w:p w14:paraId="2A7E617D" w14:textId="07813F9F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388" w:type="dxa"/>
          </w:tcPr>
          <w:p w14:paraId="4D6EC416" w14:textId="77777777" w:rsidR="009464FE" w:rsidRPr="00F035F5" w:rsidRDefault="009464FE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D656B5E" w14:textId="77777777" w:rsidR="009464FE" w:rsidRPr="00F035F5" w:rsidRDefault="009464FE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D4B3CA" w14:textId="2158EA3C" w:rsidR="009464FE" w:rsidRPr="00F035F5" w:rsidRDefault="00F035F5" w:rsidP="00813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27.07.2022</w:t>
            </w:r>
          </w:p>
        </w:tc>
      </w:tr>
      <w:tr w:rsidR="007210FB" w:rsidRPr="00F035F5" w14:paraId="4D4348CB" w14:textId="77777777" w:rsidTr="009E3AA6">
        <w:trPr>
          <w:trHeight w:val="454"/>
        </w:trPr>
        <w:tc>
          <w:tcPr>
            <w:tcW w:w="9782" w:type="dxa"/>
            <w:gridSpan w:val="10"/>
            <w:vAlign w:val="bottom"/>
          </w:tcPr>
          <w:p w14:paraId="66944626" w14:textId="77777777" w:rsidR="007210FB" w:rsidRDefault="007210FB" w:rsidP="007210F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2, 37, 54</w:t>
            </w:r>
          </w:p>
          <w:p w14:paraId="7814B3D1" w14:textId="28C6B7DC" w:rsidR="007210FB" w:rsidRPr="007210FB" w:rsidRDefault="007210FB" w:rsidP="007210F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7210FB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1, 6, 7, 9, 10, 11, 45, 46,</w:t>
            </w:r>
            <w:r w:rsidR="006F1509">
              <w:rPr>
                <w:rFonts w:cs="Arial"/>
                <w:sz w:val="18"/>
                <w:szCs w:val="18"/>
              </w:rPr>
              <w:t xml:space="preserve"> 47,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244A4D">
              <w:rPr>
                <w:rFonts w:cs="Arial"/>
                <w:sz w:val="18"/>
                <w:szCs w:val="18"/>
              </w:rPr>
              <w:t xml:space="preserve">49, </w:t>
            </w:r>
            <w:r>
              <w:rPr>
                <w:rFonts w:cs="Arial"/>
                <w:sz w:val="18"/>
                <w:szCs w:val="18"/>
              </w:rPr>
              <w:t>51, 52, 71, 125</w:t>
            </w:r>
          </w:p>
        </w:tc>
      </w:tr>
      <w:tr w:rsidR="00B678E0" w:rsidRPr="00F035F5" w14:paraId="082E851B" w14:textId="77777777" w:rsidTr="000841D3">
        <w:trPr>
          <w:trHeight w:val="454"/>
        </w:trPr>
        <w:tc>
          <w:tcPr>
            <w:tcW w:w="534" w:type="dxa"/>
            <w:vAlign w:val="bottom"/>
          </w:tcPr>
          <w:p w14:paraId="294C74EE" w14:textId="0413F74B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BF2CAB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743" w:type="dxa"/>
          </w:tcPr>
          <w:p w14:paraId="752E987D" w14:textId="0FB1DBD4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79CDEEF" w14:textId="354AFFB3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78214379" w14:textId="1CE8CE75" w:rsidR="00B678E0" w:rsidRPr="00F035F5" w:rsidRDefault="006917EF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2F267231" w14:textId="52AC702C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0F797BE" w14:textId="7F6545F4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="006917EF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05" w:type="dxa"/>
          </w:tcPr>
          <w:p w14:paraId="65853AF9" w14:textId="6EECE97D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388" w:type="dxa"/>
          </w:tcPr>
          <w:p w14:paraId="4334527A" w14:textId="77777777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494CDB00" w14:textId="77777777" w:rsidR="00B678E0" w:rsidRPr="00F035F5" w:rsidRDefault="00B678E0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7A702F" w14:textId="526EAF04" w:rsidR="00B678E0" w:rsidRPr="00F035F5" w:rsidRDefault="000B21A6" w:rsidP="00B678E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B678E0">
              <w:rPr>
                <w:rFonts w:cs="Arial"/>
                <w:sz w:val="18"/>
                <w:szCs w:val="18"/>
              </w:rPr>
              <w:t>7.0</w:t>
            </w:r>
            <w:r>
              <w:rPr>
                <w:rFonts w:cs="Arial"/>
                <w:sz w:val="18"/>
                <w:szCs w:val="18"/>
              </w:rPr>
              <w:t>1</w:t>
            </w:r>
            <w:r w:rsidR="00B678E0">
              <w:rPr>
                <w:rFonts w:cs="Arial"/>
                <w:sz w:val="18"/>
                <w:szCs w:val="18"/>
              </w:rPr>
              <w:t>.202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B678E0" w:rsidRPr="00F035F5" w14:paraId="787780FC" w14:textId="77777777" w:rsidTr="00CD1058">
        <w:trPr>
          <w:trHeight w:val="454"/>
        </w:trPr>
        <w:tc>
          <w:tcPr>
            <w:tcW w:w="9782" w:type="dxa"/>
            <w:gridSpan w:val="10"/>
            <w:vAlign w:val="bottom"/>
          </w:tcPr>
          <w:p w14:paraId="1745B672" w14:textId="77777777" w:rsidR="00B678E0" w:rsidRDefault="00B678E0" w:rsidP="00B678E0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4.3</w:t>
            </w:r>
          </w:p>
          <w:p w14:paraId="710D4C19" w14:textId="21056A12" w:rsidR="009E1CFE" w:rsidRPr="004728C9" w:rsidRDefault="009E1CFE" w:rsidP="009E1CF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24-30</w:t>
            </w:r>
          </w:p>
          <w:p w14:paraId="0EDB99FB" w14:textId="77777777" w:rsidR="009E1CFE" w:rsidRDefault="009E1CFE" w:rsidP="009E1CF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26-34</w:t>
            </w:r>
          </w:p>
          <w:p w14:paraId="65368ACB" w14:textId="6EF8B3C0" w:rsidR="009E1CFE" w:rsidRPr="00B678E0" w:rsidRDefault="009E1CFE" w:rsidP="009E1CF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043F6">
              <w:rPr>
                <w:rFonts w:cs="Arial"/>
                <w:sz w:val="18"/>
                <w:szCs w:val="18"/>
              </w:rPr>
              <w:t>Обновлены рисунки:</w:t>
            </w:r>
            <w:r>
              <w:rPr>
                <w:rFonts w:cs="Arial"/>
                <w:sz w:val="18"/>
                <w:szCs w:val="18"/>
              </w:rPr>
              <w:t xml:space="preserve"> 25</w:t>
            </w:r>
          </w:p>
        </w:tc>
      </w:tr>
      <w:tr w:rsidR="0059257F" w:rsidRPr="00F035F5" w14:paraId="61DB9881" w14:textId="77777777" w:rsidTr="000841D3">
        <w:trPr>
          <w:trHeight w:val="454"/>
        </w:trPr>
        <w:tc>
          <w:tcPr>
            <w:tcW w:w="534" w:type="dxa"/>
            <w:vAlign w:val="bottom"/>
          </w:tcPr>
          <w:p w14:paraId="7D233486" w14:textId="4F9DEC57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743" w:type="dxa"/>
          </w:tcPr>
          <w:p w14:paraId="4AA2ED7E" w14:textId="40E71831" w:rsidR="0059257F" w:rsidRPr="00F035F5" w:rsidRDefault="003C56E7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77DDB81" w14:textId="1AB38243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25AD0CF" w14:textId="69333E09" w:rsidR="0059257F" w:rsidRPr="00F035F5" w:rsidRDefault="003C56E7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51097315" w14:textId="4D70A9B8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290DD51" w14:textId="7133AD29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3F27B3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1305" w:type="dxa"/>
          </w:tcPr>
          <w:p w14:paraId="3A8773D2" w14:textId="674B3D7C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4728C9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</w:t>
            </w:r>
            <w:r w:rsidR="003D373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88" w:type="dxa"/>
          </w:tcPr>
          <w:p w14:paraId="797321D1" w14:textId="77777777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50E549A8" w14:textId="77777777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7A041" w14:textId="0BAA180D" w:rsidR="0059257F" w:rsidRPr="00F035F5" w:rsidRDefault="0059257F" w:rsidP="0059257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3D373E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.0</w:t>
            </w:r>
            <w:r w:rsidR="003D373E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59257F" w:rsidRPr="00F035F5" w14:paraId="2FE3934A" w14:textId="77777777" w:rsidTr="00176A20">
        <w:trPr>
          <w:trHeight w:val="454"/>
        </w:trPr>
        <w:tc>
          <w:tcPr>
            <w:tcW w:w="9782" w:type="dxa"/>
            <w:gridSpan w:val="10"/>
            <w:vAlign w:val="bottom"/>
          </w:tcPr>
          <w:p w14:paraId="66B02347" w14:textId="0B9CC8C0" w:rsidR="0059257F" w:rsidRDefault="0059257F" w:rsidP="0059257F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1.2.1</w:t>
            </w:r>
          </w:p>
          <w:p w14:paraId="183477C6" w14:textId="6953E6FB" w:rsidR="0059257F" w:rsidRPr="0059257F" w:rsidRDefault="0059257F" w:rsidP="0059257F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59257F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4</w:t>
            </w:r>
            <w:r w:rsidRPr="0059257F">
              <w:rPr>
                <w:rFonts w:cs="Arial"/>
                <w:sz w:val="18"/>
                <w:szCs w:val="18"/>
              </w:rPr>
              <w:t>5</w:t>
            </w:r>
            <w:r w:rsidR="003F27B3">
              <w:rPr>
                <w:rFonts w:cs="Arial"/>
                <w:sz w:val="18"/>
                <w:szCs w:val="18"/>
              </w:rPr>
              <w:t>, 122</w:t>
            </w:r>
          </w:p>
        </w:tc>
      </w:tr>
      <w:tr w:rsidR="001301C1" w:rsidRPr="00F035F5" w14:paraId="524CE170" w14:textId="77777777" w:rsidTr="00176A20">
        <w:trPr>
          <w:trHeight w:val="454"/>
        </w:trPr>
        <w:tc>
          <w:tcPr>
            <w:tcW w:w="534" w:type="dxa"/>
            <w:vAlign w:val="center"/>
          </w:tcPr>
          <w:p w14:paraId="489645BD" w14:textId="42939E9B" w:rsidR="001301C1" w:rsidRPr="00F035F5" w:rsidRDefault="000D4BDE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743" w:type="dxa"/>
            <w:vAlign w:val="center"/>
          </w:tcPr>
          <w:p w14:paraId="47FE44EB" w14:textId="52B8F39A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0A6BC5F" w14:textId="1C664678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795498D" w14:textId="3862BD0A" w:rsidR="001301C1" w:rsidRPr="00F035F5" w:rsidRDefault="006730D0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5533732D" w14:textId="0EED01E4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1D6593B" w14:textId="29C242DC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="006730D0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05" w:type="dxa"/>
            <w:vAlign w:val="center"/>
          </w:tcPr>
          <w:p w14:paraId="072A005B" w14:textId="25DFDD76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</w:t>
            </w:r>
            <w:r w:rsidR="00C115DA">
              <w:rPr>
                <w:rFonts w:cs="Arial"/>
                <w:sz w:val="18"/>
                <w:szCs w:val="18"/>
              </w:rPr>
              <w:t>9</w:t>
            </w:r>
            <w:r w:rsidRPr="007E5CC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1388" w:type="dxa"/>
            <w:vAlign w:val="center"/>
          </w:tcPr>
          <w:p w14:paraId="715C6751" w14:textId="77777777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0F47A7A" w14:textId="77777777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0B4B19" w14:textId="4F72A2F9" w:rsidR="001301C1" w:rsidRPr="00F035F5" w:rsidRDefault="001301C1" w:rsidP="001301C1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05.04.2023</w:t>
            </w:r>
          </w:p>
        </w:tc>
      </w:tr>
      <w:tr w:rsidR="001301C1" w:rsidRPr="00F035F5" w14:paraId="7AB9495E" w14:textId="77777777" w:rsidTr="00176A20">
        <w:trPr>
          <w:trHeight w:val="454"/>
        </w:trPr>
        <w:tc>
          <w:tcPr>
            <w:tcW w:w="9782" w:type="dxa"/>
            <w:gridSpan w:val="10"/>
            <w:vAlign w:val="center"/>
          </w:tcPr>
          <w:p w14:paraId="0C3FA454" w14:textId="1630C12D" w:rsidR="001301C1" w:rsidRPr="001A5C4A" w:rsidRDefault="001301C1" w:rsidP="001301C1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Изменены пункты</w:t>
            </w:r>
            <w:r w:rsidRPr="001A5C4A">
              <w:rPr>
                <w:rFonts w:cs="Arial"/>
                <w:sz w:val="18"/>
                <w:szCs w:val="18"/>
              </w:rPr>
              <w:t>: 4.</w:t>
            </w:r>
            <w:r>
              <w:rPr>
                <w:rFonts w:cs="Arial"/>
                <w:sz w:val="18"/>
                <w:szCs w:val="18"/>
              </w:rPr>
              <w:t>4.1 - 4.4.3, Приложение Г</w:t>
            </w:r>
          </w:p>
          <w:p w14:paraId="5120B272" w14:textId="5CE9B323" w:rsidR="001301C1" w:rsidRDefault="001301C1" w:rsidP="001301C1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73539B">
              <w:rPr>
                <w:rFonts w:cs="Arial"/>
                <w:sz w:val="18"/>
                <w:szCs w:val="18"/>
              </w:rPr>
              <w:t>80</w:t>
            </w:r>
          </w:p>
          <w:p w14:paraId="7FB91721" w14:textId="7EE87449" w:rsidR="001301C1" w:rsidRPr="001301C1" w:rsidRDefault="001301C1" w:rsidP="001301C1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1301C1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62</w:t>
            </w:r>
            <w:r w:rsidR="00A25F8E">
              <w:rPr>
                <w:rFonts w:cs="Arial"/>
                <w:sz w:val="18"/>
                <w:szCs w:val="18"/>
              </w:rPr>
              <w:t xml:space="preserve">, </w:t>
            </w:r>
            <w:r w:rsidR="00722E9D">
              <w:rPr>
                <w:rFonts w:cs="Arial"/>
                <w:sz w:val="18"/>
                <w:szCs w:val="18"/>
              </w:rPr>
              <w:t xml:space="preserve">74, </w:t>
            </w:r>
            <w:r w:rsidR="00A25F8E">
              <w:rPr>
                <w:rFonts w:cs="Arial"/>
                <w:sz w:val="18"/>
                <w:szCs w:val="18"/>
              </w:rPr>
              <w:t>125</w:t>
            </w:r>
          </w:p>
        </w:tc>
      </w:tr>
      <w:tr w:rsidR="00921034" w:rsidRPr="00F035F5" w14:paraId="3DF467BA" w14:textId="77777777" w:rsidTr="00921034">
        <w:trPr>
          <w:trHeight w:val="454"/>
        </w:trPr>
        <w:tc>
          <w:tcPr>
            <w:tcW w:w="534" w:type="dxa"/>
            <w:vAlign w:val="center"/>
          </w:tcPr>
          <w:p w14:paraId="31408912" w14:textId="3F039A9F" w:rsidR="00921034" w:rsidRPr="00F035F5" w:rsidRDefault="000D4BDE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743" w:type="dxa"/>
            <w:vAlign w:val="center"/>
          </w:tcPr>
          <w:p w14:paraId="13D73D00" w14:textId="63CF8B3E" w:rsidR="00921034" w:rsidRPr="00F035F5" w:rsidRDefault="00921034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434BEB16" w14:textId="44E34DBE" w:rsidR="00921034" w:rsidRPr="00F035F5" w:rsidRDefault="00FC52D1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2868CC6" w14:textId="5198C094" w:rsidR="00921034" w:rsidRPr="00F035F5" w:rsidRDefault="0073539B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ED36358" w14:textId="351B3407" w:rsidR="00921034" w:rsidRPr="00F035F5" w:rsidRDefault="00921034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E96F185" w14:textId="6585CE66" w:rsidR="00921034" w:rsidRPr="00F035F5" w:rsidRDefault="00921034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131</w:t>
            </w:r>
          </w:p>
        </w:tc>
        <w:tc>
          <w:tcPr>
            <w:tcW w:w="1305" w:type="dxa"/>
            <w:vAlign w:val="center"/>
          </w:tcPr>
          <w:p w14:paraId="5FBC7140" w14:textId="60887F04" w:rsidR="00921034" w:rsidRPr="00F035F5" w:rsidRDefault="00921034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</w:t>
            </w:r>
            <w:r w:rsidR="00C115DA">
              <w:rPr>
                <w:rFonts w:cs="Arial"/>
                <w:sz w:val="18"/>
                <w:szCs w:val="18"/>
              </w:rPr>
              <w:t>9</w:t>
            </w:r>
            <w:r w:rsidRPr="007E5CC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</w:t>
            </w:r>
            <w:r w:rsidR="00FC52D1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88" w:type="dxa"/>
            <w:vAlign w:val="center"/>
          </w:tcPr>
          <w:p w14:paraId="5B51A0B4" w14:textId="77777777" w:rsidR="00921034" w:rsidRPr="00F035F5" w:rsidRDefault="00921034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8F0E47" w14:textId="77777777" w:rsidR="00921034" w:rsidRPr="00F035F5" w:rsidRDefault="00921034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23A16B" w14:textId="657C4291" w:rsidR="00921034" w:rsidRPr="00F035F5" w:rsidRDefault="00FC52D1" w:rsidP="0092103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</w:t>
            </w:r>
            <w:r w:rsidR="00921034">
              <w:rPr>
                <w:rFonts w:cs="Arial"/>
                <w:sz w:val="18"/>
                <w:szCs w:val="18"/>
              </w:rPr>
              <w:t>.04.2023</w:t>
            </w:r>
          </w:p>
        </w:tc>
      </w:tr>
      <w:tr w:rsidR="00921034" w:rsidRPr="00F035F5" w14:paraId="24FFB38E" w14:textId="77777777" w:rsidTr="00921034">
        <w:trPr>
          <w:trHeight w:val="454"/>
        </w:trPr>
        <w:tc>
          <w:tcPr>
            <w:tcW w:w="9782" w:type="dxa"/>
            <w:gridSpan w:val="10"/>
            <w:vAlign w:val="bottom"/>
          </w:tcPr>
          <w:p w14:paraId="7A51A61D" w14:textId="77777777" w:rsidR="0073539B" w:rsidRDefault="0073539B" w:rsidP="0073539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282</w:t>
            </w:r>
          </w:p>
          <w:p w14:paraId="2942A3C3" w14:textId="77777777" w:rsidR="00921034" w:rsidRDefault="0073539B" w:rsidP="0073539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73539B">
              <w:rPr>
                <w:rFonts w:cs="Arial"/>
                <w:sz w:val="18"/>
                <w:szCs w:val="18"/>
              </w:rPr>
              <w:t>Обновлены страницы: 6</w:t>
            </w:r>
            <w:r>
              <w:rPr>
                <w:rFonts w:cs="Arial"/>
                <w:sz w:val="18"/>
                <w:szCs w:val="18"/>
              </w:rPr>
              <w:t>3, 96</w:t>
            </w:r>
          </w:p>
          <w:p w14:paraId="20B6EF1B" w14:textId="31B0BB1B" w:rsidR="0073539B" w:rsidRPr="0073539B" w:rsidRDefault="0073539B" w:rsidP="0073539B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043F6">
              <w:rPr>
                <w:rFonts w:cs="Arial"/>
                <w:sz w:val="18"/>
                <w:szCs w:val="18"/>
              </w:rPr>
              <w:t>Обновлены рисунки:</w:t>
            </w:r>
            <w:r>
              <w:rPr>
                <w:rFonts w:cs="Arial"/>
                <w:sz w:val="18"/>
                <w:szCs w:val="18"/>
              </w:rPr>
              <w:t xml:space="preserve"> 76-79, 81, 104, 126</w:t>
            </w:r>
          </w:p>
        </w:tc>
      </w:tr>
      <w:tr w:rsidR="000D4BDE" w:rsidRPr="00F035F5" w14:paraId="5F891850" w14:textId="77777777" w:rsidTr="00142292">
        <w:trPr>
          <w:trHeight w:val="454"/>
        </w:trPr>
        <w:tc>
          <w:tcPr>
            <w:tcW w:w="534" w:type="dxa"/>
            <w:vAlign w:val="center"/>
          </w:tcPr>
          <w:p w14:paraId="009812C6" w14:textId="2B3E0521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743" w:type="dxa"/>
            <w:vAlign w:val="center"/>
          </w:tcPr>
          <w:p w14:paraId="6514F4A5" w14:textId="7148564D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6FFA390E" w14:textId="5F497855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6BAE97" w14:textId="30123159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5715D542" w14:textId="5B0400B5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BA32F4C" w14:textId="169AA5DA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136</w:t>
            </w:r>
          </w:p>
        </w:tc>
        <w:tc>
          <w:tcPr>
            <w:tcW w:w="1305" w:type="dxa"/>
            <w:vAlign w:val="center"/>
          </w:tcPr>
          <w:p w14:paraId="3E5A6D25" w14:textId="236F5895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</w:t>
            </w:r>
            <w:r w:rsidR="00711103">
              <w:rPr>
                <w:rFonts w:cs="Arial"/>
                <w:sz w:val="18"/>
                <w:szCs w:val="18"/>
              </w:rPr>
              <w:t>9</w:t>
            </w:r>
            <w:r w:rsidRPr="007E5CC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388" w:type="dxa"/>
            <w:vAlign w:val="center"/>
          </w:tcPr>
          <w:p w14:paraId="2E1A0C12" w14:textId="77777777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4DCA08" w14:textId="77777777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4C774A" w14:textId="37290701" w:rsidR="000D4BDE" w:rsidRPr="00F035F5" w:rsidRDefault="000D4BDE" w:rsidP="000D4BD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24.08.2023</w:t>
            </w:r>
          </w:p>
        </w:tc>
      </w:tr>
      <w:tr w:rsidR="00FA0251" w:rsidRPr="00F035F5" w14:paraId="1F8AF9A8" w14:textId="77777777" w:rsidTr="00E449F0">
        <w:trPr>
          <w:trHeight w:val="454"/>
        </w:trPr>
        <w:tc>
          <w:tcPr>
            <w:tcW w:w="9782" w:type="dxa"/>
            <w:gridSpan w:val="10"/>
            <w:vAlign w:val="bottom"/>
          </w:tcPr>
          <w:p w14:paraId="14B200B8" w14:textId="45FAF3D6" w:rsidR="000D4BDE" w:rsidRDefault="000D4BDE" w:rsidP="000D4BD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>Добавлены пункты: 4.</w:t>
            </w:r>
            <w:r>
              <w:rPr>
                <w:rFonts w:cs="Arial"/>
                <w:sz w:val="18"/>
                <w:szCs w:val="18"/>
              </w:rPr>
              <w:t>2.7.6</w:t>
            </w:r>
          </w:p>
          <w:p w14:paraId="0BD25E3A" w14:textId="7F20078A" w:rsidR="000D4BDE" w:rsidRPr="004728C9" w:rsidRDefault="000D4BDE" w:rsidP="000D4BD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56, 57-60, 65, 77-95, 132</w:t>
            </w:r>
          </w:p>
          <w:p w14:paraId="74944B51" w14:textId="312113BF" w:rsidR="000D4BDE" w:rsidRDefault="000D4BDE" w:rsidP="000D4BD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71, 82, 114, 115</w:t>
            </w:r>
          </w:p>
          <w:p w14:paraId="52E46888" w14:textId="1D8D6AD9" w:rsidR="00FA0251" w:rsidRPr="000D4BDE" w:rsidRDefault="000D4BDE" w:rsidP="000D4BDE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0D4BDE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15, 21, 40, 69, 70, 77-81, 83, 100-113, 116-123</w:t>
            </w:r>
          </w:p>
        </w:tc>
      </w:tr>
      <w:tr w:rsidR="00711103" w:rsidRPr="00F035F5" w14:paraId="2D6DE5A9" w14:textId="77777777" w:rsidTr="00952A32">
        <w:trPr>
          <w:trHeight w:val="454"/>
        </w:trPr>
        <w:tc>
          <w:tcPr>
            <w:tcW w:w="534" w:type="dxa"/>
            <w:vAlign w:val="center"/>
          </w:tcPr>
          <w:p w14:paraId="31986A1D" w14:textId="7AA89BA3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743" w:type="dxa"/>
            <w:vAlign w:val="center"/>
          </w:tcPr>
          <w:p w14:paraId="3F2BAA56" w14:textId="74C65D72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093269E1" w14:textId="56F7FBD1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E149EE6" w14:textId="6E73495B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20C64E" w14:textId="2AF6DEBD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C6475C8" w14:textId="5BCBC144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136</w:t>
            </w:r>
          </w:p>
        </w:tc>
        <w:tc>
          <w:tcPr>
            <w:tcW w:w="1305" w:type="dxa"/>
            <w:vAlign w:val="center"/>
          </w:tcPr>
          <w:p w14:paraId="05072C29" w14:textId="71AC1C47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7E5CC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1388" w:type="dxa"/>
            <w:vAlign w:val="center"/>
          </w:tcPr>
          <w:p w14:paraId="7F35E4B3" w14:textId="77777777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93B5FD" w14:textId="77777777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B99AA1" w14:textId="30A041FC" w:rsidR="00711103" w:rsidRPr="00F035F5" w:rsidRDefault="00711103" w:rsidP="00711103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26.12.2023</w:t>
            </w:r>
          </w:p>
        </w:tc>
      </w:tr>
      <w:tr w:rsidR="00711103" w:rsidRPr="00F035F5" w14:paraId="5B837241" w14:textId="77777777" w:rsidTr="008620D3">
        <w:trPr>
          <w:trHeight w:val="454"/>
        </w:trPr>
        <w:tc>
          <w:tcPr>
            <w:tcW w:w="9782" w:type="dxa"/>
            <w:gridSpan w:val="10"/>
            <w:vAlign w:val="bottom"/>
          </w:tcPr>
          <w:p w14:paraId="75E5FEE9" w14:textId="420C1E1A" w:rsidR="00711103" w:rsidRPr="004728C9" w:rsidRDefault="00711103" w:rsidP="00711103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2, 81, 91, 93</w:t>
            </w:r>
          </w:p>
          <w:p w14:paraId="66ECA4B1" w14:textId="6DE57C78" w:rsidR="00711103" w:rsidRDefault="00711103" w:rsidP="00711103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4728C9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118, 121</w:t>
            </w:r>
          </w:p>
          <w:p w14:paraId="131303BF" w14:textId="4DC71A96" w:rsidR="00711103" w:rsidRPr="00711103" w:rsidRDefault="00711103" w:rsidP="00711103">
            <w:pPr>
              <w:pStyle w:val="aff9"/>
              <w:numPr>
                <w:ilvl w:val="0"/>
                <w:numId w:val="36"/>
              </w:numPr>
              <w:rPr>
                <w:rFonts w:cs="Arial"/>
                <w:sz w:val="18"/>
                <w:szCs w:val="18"/>
              </w:rPr>
            </w:pPr>
            <w:r w:rsidRPr="00711103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6A51AB">
              <w:rPr>
                <w:rFonts w:cs="Arial"/>
                <w:sz w:val="18"/>
                <w:szCs w:val="18"/>
              </w:rPr>
              <w:t xml:space="preserve">28, 29, </w:t>
            </w:r>
            <w:r>
              <w:rPr>
                <w:rFonts w:cs="Arial"/>
                <w:sz w:val="18"/>
                <w:szCs w:val="18"/>
              </w:rPr>
              <w:t>56, 59, 62, 100, 104-107, 117, 120</w:t>
            </w:r>
          </w:p>
        </w:tc>
      </w:tr>
      <w:tr w:rsidR="006330BD" w:rsidRPr="00F035F5" w14:paraId="01DCA38B" w14:textId="77777777" w:rsidTr="002F5866">
        <w:trPr>
          <w:trHeight w:val="454"/>
        </w:trPr>
        <w:tc>
          <w:tcPr>
            <w:tcW w:w="534" w:type="dxa"/>
          </w:tcPr>
          <w:p w14:paraId="4CD15CDC" w14:textId="115FB12A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743" w:type="dxa"/>
          </w:tcPr>
          <w:p w14:paraId="16E4433C" w14:textId="1F1C5613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DF40A12" w14:textId="1D1EEB20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6333400" w14:textId="6736495A" w:rsidR="006330BD" w:rsidRPr="007C4334" w:rsidRDefault="007C4334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55EA737" w14:textId="0FFCD242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B4199D5" w14:textId="0FF269A7" w:rsidR="006330BD" w:rsidRPr="007C4334" w:rsidRDefault="007C4334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>138</w:t>
            </w:r>
          </w:p>
        </w:tc>
        <w:tc>
          <w:tcPr>
            <w:tcW w:w="1305" w:type="dxa"/>
          </w:tcPr>
          <w:p w14:paraId="4EB76AB4" w14:textId="7E1A0910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rFonts w:cs="Arial"/>
                <w:sz w:val="18"/>
                <w:szCs w:val="18"/>
              </w:rPr>
              <w:t>ИЗ.0</w:t>
            </w:r>
            <w:r w:rsidR="00843C04" w:rsidRPr="007C4334">
              <w:rPr>
                <w:rFonts w:cs="Arial"/>
                <w:sz w:val="18"/>
                <w:szCs w:val="18"/>
              </w:rPr>
              <w:t>9</w:t>
            </w:r>
            <w:r w:rsidRPr="007C4334">
              <w:rPr>
                <w:rFonts w:cs="Arial"/>
                <w:sz w:val="18"/>
                <w:szCs w:val="18"/>
              </w:rPr>
              <w:t>.18</w:t>
            </w:r>
          </w:p>
        </w:tc>
        <w:tc>
          <w:tcPr>
            <w:tcW w:w="1388" w:type="dxa"/>
          </w:tcPr>
          <w:p w14:paraId="6D854BA3" w14:textId="77777777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DB39AA9" w14:textId="77777777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411557" w14:textId="34FAC2EC" w:rsidR="006330BD" w:rsidRPr="007C4334" w:rsidRDefault="006330BD" w:rsidP="006330BD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>17.01.2024</w:t>
            </w:r>
          </w:p>
        </w:tc>
      </w:tr>
      <w:tr w:rsidR="006330BD" w:rsidRPr="00F035F5" w14:paraId="2552A749" w14:textId="77777777" w:rsidTr="009E5249">
        <w:trPr>
          <w:trHeight w:val="454"/>
        </w:trPr>
        <w:tc>
          <w:tcPr>
            <w:tcW w:w="9782" w:type="dxa"/>
            <w:gridSpan w:val="10"/>
            <w:vAlign w:val="bottom"/>
          </w:tcPr>
          <w:p w14:paraId="13149F38" w14:textId="33D9E914" w:rsidR="006330BD" w:rsidRPr="007C4334" w:rsidRDefault="006330BD" w:rsidP="006330BD">
            <w:pPr>
              <w:pStyle w:val="aff9"/>
              <w:numPr>
                <w:ilvl w:val="0"/>
                <w:numId w:val="36"/>
              </w:numPr>
              <w:spacing w:before="60" w:after="60"/>
              <w:rPr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 xml:space="preserve">Обновлены страницы: 2, </w:t>
            </w:r>
            <w:r w:rsidR="007C4334" w:rsidRPr="007C4334">
              <w:rPr>
                <w:sz w:val="18"/>
                <w:szCs w:val="18"/>
              </w:rPr>
              <w:t>113-115</w:t>
            </w:r>
          </w:p>
          <w:p w14:paraId="7CBACCE0" w14:textId="1332905C" w:rsidR="006330BD" w:rsidRPr="007C4334" w:rsidRDefault="006330BD" w:rsidP="007C4334">
            <w:pPr>
              <w:pStyle w:val="aff9"/>
              <w:numPr>
                <w:ilvl w:val="0"/>
                <w:numId w:val="36"/>
              </w:numPr>
              <w:spacing w:before="60" w:after="60"/>
              <w:rPr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 xml:space="preserve">Добавлены рисунки: </w:t>
            </w:r>
            <w:r w:rsidR="007C4334" w:rsidRPr="007C4334">
              <w:rPr>
                <w:sz w:val="18"/>
                <w:szCs w:val="18"/>
              </w:rPr>
              <w:t>150, 151</w:t>
            </w:r>
          </w:p>
        </w:tc>
      </w:tr>
      <w:tr w:rsidR="00711103" w:rsidRPr="00F035F5" w14:paraId="2C53686D" w14:textId="77777777" w:rsidTr="000A28B5">
        <w:trPr>
          <w:trHeight w:val="454"/>
        </w:trPr>
        <w:tc>
          <w:tcPr>
            <w:tcW w:w="534" w:type="dxa"/>
          </w:tcPr>
          <w:p w14:paraId="310449F1" w14:textId="6920A273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743" w:type="dxa"/>
          </w:tcPr>
          <w:p w14:paraId="0C956FA8" w14:textId="2405014D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BE92FFC" w14:textId="6F0FB38C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BE2B9FB" w14:textId="4867F420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4058715" w14:textId="570D499D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31C139C" w14:textId="12824355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137</w:t>
            </w:r>
          </w:p>
        </w:tc>
        <w:tc>
          <w:tcPr>
            <w:tcW w:w="1305" w:type="dxa"/>
          </w:tcPr>
          <w:p w14:paraId="27291F7D" w14:textId="7EEAE77E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C4334">
              <w:rPr>
                <w:rFonts w:cs="Arial"/>
                <w:sz w:val="18"/>
                <w:szCs w:val="18"/>
              </w:rPr>
              <w:t>ИЗ.09.1</w:t>
            </w: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88" w:type="dxa"/>
          </w:tcPr>
          <w:p w14:paraId="6FA9D3C0" w14:textId="77777777" w:rsidR="00711103" w:rsidRPr="00F035F5" w:rsidRDefault="00711103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612D68AE" w14:textId="77777777" w:rsidR="00711103" w:rsidRPr="00F035F5" w:rsidRDefault="00711103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15C5D6" w14:textId="4CA87131" w:rsidR="00711103" w:rsidRPr="00F035F5" w:rsidRDefault="000A28B5" w:rsidP="000A28B5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19.12.2024</w:t>
            </w:r>
          </w:p>
        </w:tc>
      </w:tr>
      <w:tr w:rsidR="000A28B5" w:rsidRPr="00F035F5" w14:paraId="310EFA99" w14:textId="77777777" w:rsidTr="001A0E93">
        <w:trPr>
          <w:trHeight w:val="454"/>
        </w:trPr>
        <w:tc>
          <w:tcPr>
            <w:tcW w:w="9782" w:type="dxa"/>
            <w:gridSpan w:val="10"/>
            <w:vAlign w:val="bottom"/>
          </w:tcPr>
          <w:p w14:paraId="15491DF5" w14:textId="6632450E" w:rsidR="000A28B5" w:rsidRPr="000A28B5" w:rsidRDefault="000A28B5" w:rsidP="000A28B5">
            <w:pPr>
              <w:pStyle w:val="aff9"/>
              <w:numPr>
                <w:ilvl w:val="0"/>
                <w:numId w:val="36"/>
              </w:numPr>
              <w:spacing w:before="60" w:after="60"/>
              <w:rPr>
                <w:sz w:val="18"/>
                <w:szCs w:val="18"/>
              </w:rPr>
            </w:pPr>
            <w:r w:rsidRPr="007C4334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79</w:t>
            </w:r>
          </w:p>
        </w:tc>
      </w:tr>
      <w:tr w:rsidR="00711103" w:rsidRPr="00F035F5" w14:paraId="45527E0B" w14:textId="77777777" w:rsidTr="000841D3">
        <w:trPr>
          <w:trHeight w:val="454"/>
        </w:trPr>
        <w:tc>
          <w:tcPr>
            <w:tcW w:w="534" w:type="dxa"/>
            <w:vAlign w:val="bottom"/>
          </w:tcPr>
          <w:p w14:paraId="07404225" w14:textId="77777777" w:rsidR="00711103" w:rsidRPr="00F035F5" w:rsidRDefault="00711103" w:rsidP="00F83F3A">
            <w:pPr>
              <w:ind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</w:tcPr>
          <w:p w14:paraId="47362AD5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15F95C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0BF8F1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5A0A13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412A2E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</w:tcPr>
          <w:p w14:paraId="4BFC1827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21376A29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65F06023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A5163A" w14:textId="77777777" w:rsidR="00711103" w:rsidRPr="00F035F5" w:rsidRDefault="00711103" w:rsidP="00F83F3A">
            <w:pPr>
              <w:ind w:firstLine="0"/>
              <w:rPr>
                <w:rFonts w:cs="Arial"/>
                <w:sz w:val="18"/>
                <w:szCs w:val="18"/>
              </w:rPr>
            </w:pPr>
          </w:p>
        </w:tc>
      </w:tr>
    </w:tbl>
    <w:p w14:paraId="67AC1576" w14:textId="77777777" w:rsidR="007000FD" w:rsidRPr="00F035F5" w:rsidRDefault="007000FD" w:rsidP="00B179B2">
      <w:pPr>
        <w:rPr>
          <w:rFonts w:cs="Arial"/>
          <w:sz w:val="18"/>
          <w:szCs w:val="18"/>
        </w:rPr>
      </w:pPr>
    </w:p>
    <w:sectPr w:rsidR="007000FD" w:rsidRPr="00F035F5" w:rsidSect="00C83802">
      <w:pgSz w:w="11906" w:h="16838"/>
      <w:pgMar w:top="1702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9DFF7" w14:textId="77777777" w:rsidR="00436768" w:rsidRDefault="00436768" w:rsidP="00B179B2">
      <w:r>
        <w:separator/>
      </w:r>
    </w:p>
  </w:endnote>
  <w:endnote w:type="continuationSeparator" w:id="0">
    <w:p w14:paraId="30660F9C" w14:textId="77777777" w:rsidR="00436768" w:rsidRDefault="00436768" w:rsidP="00B1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D2CA8" w14:textId="77777777" w:rsidR="00436768" w:rsidRDefault="00436768" w:rsidP="00B179B2">
      <w:r>
        <w:separator/>
      </w:r>
    </w:p>
  </w:footnote>
  <w:footnote w:type="continuationSeparator" w:id="0">
    <w:p w14:paraId="466F638B" w14:textId="77777777" w:rsidR="00436768" w:rsidRDefault="00436768" w:rsidP="00B179B2">
      <w:r>
        <w:continuationSeparator/>
      </w:r>
    </w:p>
  </w:footnote>
  <w:footnote w:id="1">
    <w:p w14:paraId="43058CE5" w14:textId="77777777" w:rsidR="00F63D43" w:rsidRDefault="00F63D43" w:rsidP="00017946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>
        <w:rPr>
          <w:rFonts w:cs="Arial"/>
        </w:rPr>
        <w:t>Указанные</w:t>
      </w:r>
      <w:r w:rsidRPr="004728C9">
        <w:rPr>
          <w:rFonts w:cs="Arial"/>
        </w:rPr>
        <w:t xml:space="preserve"> </w:t>
      </w:r>
      <w:r w:rsidRPr="004728C9">
        <w:rPr>
          <w:rFonts w:cs="Arial"/>
          <w:lang w:val="en-US"/>
        </w:rPr>
        <w:t>e</w:t>
      </w:r>
      <w:r w:rsidRPr="004728C9">
        <w:rPr>
          <w:rFonts w:cs="Arial"/>
        </w:rPr>
        <w:t>-</w:t>
      </w:r>
      <w:r w:rsidRPr="004728C9">
        <w:rPr>
          <w:rFonts w:cs="Arial"/>
          <w:lang w:val="en-US"/>
        </w:rPr>
        <w:t>mail</w:t>
      </w:r>
      <w:r w:rsidRPr="004728C9">
        <w:rPr>
          <w:rFonts w:cs="Arial"/>
        </w:rPr>
        <w:t xml:space="preserve"> для рассылки</w:t>
      </w:r>
    </w:p>
  </w:footnote>
  <w:footnote w:id="2">
    <w:p w14:paraId="4707C7F9" w14:textId="77777777" w:rsidR="00F63D43" w:rsidRDefault="00F63D43" w:rsidP="00D16FFA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Осуществляется отправка электронного сообщения пользователю с информацией по замечаниям, сделанным экспертом, в любом МС</w:t>
      </w:r>
    </w:p>
  </w:footnote>
  <w:footnote w:id="3">
    <w:p w14:paraId="49EB1D5B" w14:textId="3FEB838A" w:rsidR="00F63D43" w:rsidRDefault="00F63D43" w:rsidP="00496737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МСС»</w:t>
      </w:r>
    </w:p>
  </w:footnote>
  <w:footnote w:id="4">
    <w:p w14:paraId="0A98BDB8" w14:textId="349C9627" w:rsidR="00F63D43" w:rsidRDefault="00F63D43" w:rsidP="00496737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МСПС»</w:t>
      </w:r>
    </w:p>
  </w:footnote>
  <w:footnote w:id="5">
    <w:p w14:paraId="7AE7F05C" w14:textId="42DC6CD8" w:rsidR="00F63D43" w:rsidRDefault="00F63D43" w:rsidP="00442744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МСР»</w:t>
      </w:r>
    </w:p>
  </w:footnote>
  <w:footnote w:id="6">
    <w:p w14:paraId="01BFE9F0" w14:textId="27CA7D84" w:rsidR="00F63D43" w:rsidRPr="002B129E" w:rsidRDefault="00F63D43" w:rsidP="00442744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626F3F">
        <w:rPr>
          <w:rFonts w:cs="Arial"/>
        </w:rPr>
        <w:t>ВИМИС «Онкология»</w:t>
      </w:r>
      <w:r>
        <w:rPr>
          <w:rFonts w:cs="Arial"/>
        </w:rPr>
        <w:t xml:space="preserve"> </w:t>
      </w:r>
      <w:r w:rsidRPr="002B129E">
        <w:rPr>
          <w:rFonts w:cs="Arial"/>
        </w:rPr>
        <w:t xml:space="preserve">/ </w:t>
      </w:r>
      <w:r w:rsidRPr="00626F3F">
        <w:rPr>
          <w:rFonts w:cs="Arial"/>
        </w:rPr>
        <w:t>ВИМИС «</w:t>
      </w:r>
      <w:r>
        <w:rPr>
          <w:rFonts w:cs="Arial"/>
        </w:rPr>
        <w:t>ССЗ</w:t>
      </w:r>
      <w:r w:rsidRPr="00626F3F">
        <w:rPr>
          <w:rFonts w:cs="Arial"/>
        </w:rPr>
        <w:t>»</w:t>
      </w:r>
      <w:r>
        <w:rPr>
          <w:rFonts w:cs="Arial"/>
        </w:rPr>
        <w:t xml:space="preserve"> </w:t>
      </w:r>
      <w:r w:rsidRPr="002B129E">
        <w:rPr>
          <w:rFonts w:cs="Arial"/>
        </w:rPr>
        <w:t>/</w:t>
      </w:r>
      <w:r>
        <w:rPr>
          <w:rFonts w:cs="Arial"/>
        </w:rPr>
        <w:t xml:space="preserve"> </w:t>
      </w:r>
      <w:r w:rsidRPr="00626F3F">
        <w:rPr>
          <w:rFonts w:cs="Arial"/>
        </w:rPr>
        <w:t>ВИМИС «</w:t>
      </w:r>
      <w:r>
        <w:rPr>
          <w:rFonts w:cs="Arial"/>
        </w:rPr>
        <w:t>АКиНЕО</w:t>
      </w:r>
      <w:r w:rsidRPr="00626F3F">
        <w:rPr>
          <w:rFonts w:cs="Arial"/>
        </w:rPr>
        <w:t>»</w:t>
      </w:r>
      <w:r>
        <w:rPr>
          <w:rFonts w:cs="Arial"/>
        </w:rPr>
        <w:t>/ВИМИС «Профилактика»</w:t>
      </w:r>
    </w:p>
  </w:footnote>
  <w:footnote w:id="7">
    <w:p w14:paraId="44E89636" w14:textId="77777777" w:rsidR="00F63D43" w:rsidRDefault="00F63D43" w:rsidP="004F3793">
      <w:pPr>
        <w:pStyle w:val="afff9"/>
        <w:ind w:firstLine="0"/>
      </w:pPr>
      <w:r>
        <w:rPr>
          <w:rStyle w:val="afffb"/>
        </w:rPr>
        <w:footnoteRef/>
      </w:r>
      <w:r>
        <w:t xml:space="preserve"> О</w:t>
      </w:r>
      <w:r w:rsidRPr="00C30045">
        <w:t>тображаются только статусы</w:t>
      </w:r>
      <w:r>
        <w:t xml:space="preserve"> </w:t>
      </w:r>
      <w:r w:rsidRPr="00C30045">
        <w:t>по профилям, в которые был направлен документ</w:t>
      </w:r>
    </w:p>
  </w:footnote>
  <w:footnote w:id="8">
    <w:p w14:paraId="1353A6DB" w14:textId="77777777" w:rsidR="00F63D43" w:rsidRDefault="00F63D43" w:rsidP="004F379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</w:t>
      </w:r>
      <w:r w:rsidRPr="002364F1">
        <w:t>ри наличии права «ЭП заполнившего для МСР»/«ЭП заполнившего для МСС»/«ЭП заполнившего для МСПС»</w:t>
      </w:r>
    </w:p>
  </w:footnote>
  <w:footnote w:id="9">
    <w:p w14:paraId="0B34EC83" w14:textId="469B3C49" w:rsidR="00F63D43" w:rsidRDefault="00F63D43" w:rsidP="004F379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4F3793">
        <w:instrText xml:space="preserve"> \* MERGEFORMAT </w:instrText>
      </w:r>
      <w:r>
        <w:fldChar w:fldCharType="separate"/>
      </w:r>
      <w:r>
        <w:t>ПРИЛОЖЕНИЕ C</w:t>
      </w:r>
      <w:r>
        <w:fldChar w:fldCharType="end"/>
      </w:r>
      <w:r>
        <w:t xml:space="preserve"> настоящего руководства</w:t>
      </w:r>
    </w:p>
  </w:footnote>
  <w:footnote w:id="10">
    <w:p w14:paraId="086225F9" w14:textId="77777777" w:rsidR="00F63D43" w:rsidRDefault="00F63D43" w:rsidP="004F379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Предварительно у пользователя должна быть настроена ЭЦП</w:t>
      </w:r>
    </w:p>
  </w:footnote>
  <w:footnote w:id="11">
    <w:p w14:paraId="385786C4" w14:textId="77777777" w:rsidR="00F63D43" w:rsidRDefault="00F63D43" w:rsidP="004F379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12">
    <w:p w14:paraId="10D9E7B8" w14:textId="7240C196" w:rsidR="00F63D43" w:rsidRDefault="00F63D43" w:rsidP="004F379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«Выдано»</w:t>
      </w:r>
      <w:r>
        <w:t xml:space="preserve"> </w:t>
      </w:r>
      <w:r w:rsidRPr="00A030A4">
        <w:t>/</w:t>
      </w:r>
      <w:r>
        <w:t xml:space="preserve"> </w:t>
      </w:r>
      <w:r w:rsidRPr="00A030A4">
        <w:t>«К печати»</w:t>
      </w:r>
    </w:p>
  </w:footnote>
  <w:footnote w:id="13">
    <w:p w14:paraId="5E1636D0" w14:textId="75FA4766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Пользователь может выбрать либо одно МС,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DB26A2">
        <w:instrText xml:space="preserve"> \* MERGEFORMAT </w:instrText>
      </w:r>
      <w:r>
        <w:fldChar w:fldCharType="separate"/>
      </w:r>
      <w:r>
        <w:t>ПРИЛОЖЕНИЕ В</w:t>
      </w:r>
      <w:r>
        <w:fldChar w:fldCharType="end"/>
      </w:r>
      <w:r>
        <w:t xml:space="preserve"> настоящего руководства</w:t>
      </w:r>
    </w:p>
  </w:footnote>
  <w:footnote w:id="14">
    <w:p w14:paraId="13581C0C" w14:textId="77777777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Предварительно у пользователя должна быть настроена ЭЦП</w:t>
      </w:r>
    </w:p>
  </w:footnote>
  <w:footnote w:id="15">
    <w:p w14:paraId="1541BC48" w14:textId="77777777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16">
    <w:p w14:paraId="1DD74E1F" w14:textId="0D02C21D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 и заменено»</w:t>
      </w:r>
      <w:r>
        <w:t xml:space="preserve"> </w:t>
      </w:r>
      <w:r w:rsidRPr="00A030A4">
        <w:t>/</w:t>
      </w:r>
      <w:r>
        <w:t xml:space="preserve"> </w:t>
      </w:r>
      <w:r w:rsidRPr="00A030A4">
        <w:t>«Выдано»</w:t>
      </w:r>
      <w:r>
        <w:t xml:space="preserve"> </w:t>
      </w:r>
      <w:r w:rsidRPr="00A030A4">
        <w:t>/</w:t>
      </w:r>
      <w:r>
        <w:t xml:space="preserve"> </w:t>
      </w:r>
      <w:r w:rsidRPr="00A030A4">
        <w:t>«К печати»</w:t>
      </w:r>
    </w:p>
  </w:footnote>
  <w:footnote w:id="17">
    <w:p w14:paraId="439D3A07" w14:textId="0063F7EA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DB26A2">
        <w:instrText xml:space="preserve"> \* MERGEFORMAT </w:instrText>
      </w:r>
      <w:r>
        <w:fldChar w:fldCharType="separate"/>
      </w:r>
      <w:r>
        <w:t>ПРИЛОЖЕНИЕ В</w:t>
      </w:r>
      <w:r>
        <w:fldChar w:fldCharType="end"/>
      </w:r>
      <w:r>
        <w:t xml:space="preserve"> настоящего руководства</w:t>
      </w:r>
    </w:p>
  </w:footnote>
  <w:footnote w:id="18">
    <w:p w14:paraId="7919A65C" w14:textId="77777777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Предварительно у пользователя должна быть настроена ЭЦП</w:t>
      </w:r>
    </w:p>
  </w:footnote>
  <w:footnote w:id="19">
    <w:p w14:paraId="5A2C16BF" w14:textId="77777777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Не </w:t>
      </w:r>
      <w:r w:rsidRPr="000C39C3">
        <w:rPr>
          <w:rFonts w:eastAsia="Times New Roman"/>
        </w:rPr>
        <w:t>являющимся сертификатом медицинской организации</w:t>
      </w:r>
    </w:p>
  </w:footnote>
  <w:footnote w:id="20">
    <w:p w14:paraId="68719293" w14:textId="41DE0638" w:rsidR="00F63D43" w:rsidRDefault="00F63D43" w:rsidP="00DB26A2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</w:t>
      </w:r>
      <w:r w:rsidRPr="00A72D22">
        <w:rPr>
          <w:rFonts w:eastAsia="Times New Roman"/>
        </w:rPr>
        <w:t>Пользователь с индивидуальным правом «ЭП МО для МСС»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МСПС»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МСР»</w:t>
      </w:r>
    </w:p>
  </w:footnote>
  <w:footnote w:id="21">
    <w:p w14:paraId="17218106" w14:textId="77777777" w:rsidR="00F63D43" w:rsidRDefault="00F63D43" w:rsidP="00DB26A2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9801D3">
        <w:t>В данных сертификата при этом должен быть атрибут «OGRN»</w:t>
      </w:r>
    </w:p>
  </w:footnote>
  <w:footnote w:id="22">
    <w:p w14:paraId="01C7F457" w14:textId="77777777" w:rsidR="00F63D43" w:rsidRDefault="00F63D43" w:rsidP="00DB26A2">
      <w:pPr>
        <w:pStyle w:val="afff9"/>
        <w:ind w:firstLine="0"/>
      </w:pPr>
      <w:r>
        <w:rPr>
          <w:rStyle w:val="afffb"/>
        </w:rPr>
        <w:footnoteRef/>
      </w:r>
      <w:r>
        <w:t xml:space="preserve"> Отменить подпись ЭП МО может только пользователь, который подписывал данное МС</w:t>
      </w:r>
    </w:p>
  </w:footnote>
  <w:footnote w:id="23">
    <w:p w14:paraId="00308CFE" w14:textId="04D2BEC4" w:rsidR="00F63D43" w:rsidRDefault="00F63D43" w:rsidP="00873E5A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 Описание всех статусов представлено в </w:t>
      </w:r>
      <w:r>
        <w:fldChar w:fldCharType="begin"/>
      </w:r>
      <w:r>
        <w:instrText xml:space="preserve"> REF _Ref24981935 \n \h </w:instrText>
      </w:r>
      <w:r w:rsidR="00873E5A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</w:p>
  </w:footnote>
  <w:footnote w:id="24">
    <w:p w14:paraId="619DA7EA" w14:textId="40FD6229" w:rsidR="00F63D43" w:rsidRDefault="00F63D43" w:rsidP="00873E5A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Право «Изменение диагнозов в свидетельствах» позволяет пользователю изменять установленные в МО причины смерти.</w:t>
      </w:r>
    </w:p>
    <w:p w14:paraId="783FAC53" w14:textId="77777777" w:rsidR="00F63D43" w:rsidRDefault="00F63D43" w:rsidP="00873E5A">
      <w:pPr>
        <w:pStyle w:val="afff9"/>
        <w:spacing w:line="276" w:lineRule="auto"/>
        <w:ind w:firstLine="0"/>
      </w:pPr>
      <w:r>
        <w:t>Право «Аналитика» позволяет пользователю иметь доступ к системным отчетам конструктора отчетов.</w:t>
      </w:r>
    </w:p>
    <w:p w14:paraId="3DC2DF18" w14:textId="77777777" w:rsidR="00F63D43" w:rsidRDefault="00F63D43" w:rsidP="00873E5A">
      <w:pPr>
        <w:pStyle w:val="afff9"/>
        <w:spacing w:line="276" w:lineRule="auto"/>
        <w:ind w:firstLine="0"/>
      </w:pPr>
      <w:r>
        <w:t>Право «</w:t>
      </w:r>
      <w:r w:rsidRPr="008D52C1">
        <w:t>Аналитика - редактирование источников данных</w:t>
      </w:r>
      <w:r>
        <w:t>» дает доступ пользователю к настройке источников данных для отчетов. Это право необходимо давать опытным пользователям, со знанием БД подсистемы</w:t>
      </w:r>
    </w:p>
  </w:footnote>
  <w:footnote w:id="25">
    <w:p w14:paraId="073F0DA2" w14:textId="77777777" w:rsidR="00F63D43" w:rsidRDefault="00F63D43" w:rsidP="00873E5A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При наличии у пользователя </w:t>
      </w:r>
      <w:r w:rsidRPr="00751A6F">
        <w:t>индивидуальн</w:t>
      </w:r>
      <w:r>
        <w:t>ого</w:t>
      </w:r>
      <w:r w:rsidRPr="00751A6F">
        <w:t xml:space="preserve"> прав</w:t>
      </w:r>
      <w:r>
        <w:t>а</w:t>
      </w:r>
      <w:r w:rsidRPr="00751A6F">
        <w:t xml:space="preserve"> «ЭП заполнившего для МСПС»/«Руководитель МО для МСР»/«ЭП МО для МСР»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13219242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6B43ADD" w14:textId="77777777" w:rsidR="00F63D43" w:rsidRPr="00620B8A" w:rsidRDefault="00F63D43" w:rsidP="004072CC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18</w:t>
        </w:r>
        <w:r w:rsidRPr="00620B8A">
          <w:fldChar w:fldCharType="end"/>
        </w:r>
      </w:p>
      <w:p w14:paraId="3B42FAEA" w14:textId="3EF24F32" w:rsidR="00F63D43" w:rsidRDefault="00F63D43" w:rsidP="00632892">
        <w:pPr>
          <w:pStyle w:val="aff2"/>
          <w:tabs>
            <w:tab w:val="clear" w:pos="4677"/>
            <w:tab w:val="clear" w:pos="9355"/>
            <w:tab w:val="right" w:pos="10065"/>
          </w:tabs>
        </w:pPr>
        <w:r w:rsidRPr="009F55FE">
          <w:t>38422703.425730.011.ИЗ.0</w:t>
        </w:r>
        <w:r>
          <w:t>9</w:t>
        </w:r>
        <w:r w:rsidRPr="009F55FE">
          <w:t>.</w:t>
        </w:r>
        <w:r>
          <w:t>1</w:t>
        </w:r>
        <w:r w:rsidR="000A28B5">
          <w:t>9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45552558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99D5F68" w14:textId="6FF21B52" w:rsidR="00F63D43" w:rsidRPr="00620B8A" w:rsidRDefault="00F63D43" w:rsidP="00B179B2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2</w:t>
        </w:r>
        <w:r w:rsidRPr="00620B8A">
          <w:fldChar w:fldCharType="end"/>
        </w:r>
      </w:p>
      <w:p w14:paraId="5561F9E3" w14:textId="543AF121" w:rsidR="00F63D43" w:rsidRPr="00620B8A" w:rsidRDefault="00F63D43" w:rsidP="00B179B2">
        <w:pPr>
          <w:pStyle w:val="aff2"/>
        </w:pPr>
        <w:r w:rsidRPr="009F55FE">
          <w:t>38422703.425730.011.ИЗ.0</w:t>
        </w:r>
        <w:r>
          <w:t>9</w:t>
        </w:r>
        <w:r w:rsidRPr="009F55FE">
          <w:t>.</w:t>
        </w:r>
        <w:r w:rsidR="00711103">
          <w:t>1</w:t>
        </w:r>
        <w:r w:rsidR="000A28B5">
          <w:t>9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3475A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2A0A9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7CBF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707C0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0D46E93"/>
    <w:multiLevelType w:val="hybridMultilevel"/>
    <w:tmpl w:val="AEBE6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4E3722"/>
    <w:multiLevelType w:val="multilevel"/>
    <w:tmpl w:val="70DC2D70"/>
    <w:styleLink w:val="1"/>
    <w:lvl w:ilvl="0">
      <w:start w:val="1"/>
      <w:numFmt w:val="none"/>
      <w:suff w:val="nothing"/>
      <w:lvlText w:val="Примечание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5CF10B9"/>
    <w:multiLevelType w:val="hybridMultilevel"/>
    <w:tmpl w:val="703AE3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A14516"/>
    <w:multiLevelType w:val="hybridMultilevel"/>
    <w:tmpl w:val="2320D4D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95C43DE"/>
    <w:multiLevelType w:val="multilevel"/>
    <w:tmpl w:val="FB28CB54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9F76E22"/>
    <w:multiLevelType w:val="hybridMultilevel"/>
    <w:tmpl w:val="DD8CF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C62B9"/>
    <w:multiLevelType w:val="hybridMultilevel"/>
    <w:tmpl w:val="A05A37C2"/>
    <w:lvl w:ilvl="0" w:tplc="573AE2B2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  <w:bCs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0E5452C8"/>
    <w:multiLevelType w:val="hybridMultilevel"/>
    <w:tmpl w:val="4E881892"/>
    <w:lvl w:ilvl="0" w:tplc="F4167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31A1D"/>
    <w:multiLevelType w:val="hybridMultilevel"/>
    <w:tmpl w:val="3C16A306"/>
    <w:lvl w:ilvl="0" w:tplc="90F80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31FE8"/>
    <w:multiLevelType w:val="multilevel"/>
    <w:tmpl w:val="7586F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749061B"/>
    <w:multiLevelType w:val="multilevel"/>
    <w:tmpl w:val="B644E86C"/>
    <w:lvl w:ilvl="0">
      <w:start w:val="1"/>
      <w:numFmt w:val="decimal"/>
      <w:pStyle w:val="a0"/>
      <w:suff w:val="nothing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30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5" w15:restartNumberingAfterBreak="0">
    <w:nsid w:val="175132B0"/>
    <w:multiLevelType w:val="multilevel"/>
    <w:tmpl w:val="49CA3C68"/>
    <w:lvl w:ilvl="0">
      <w:start w:val="1"/>
      <w:numFmt w:val="none"/>
      <w:pStyle w:val="a1"/>
      <w:suff w:val="space"/>
      <w:lvlText w:val="%1Рис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79013F6"/>
    <w:multiLevelType w:val="hybridMultilevel"/>
    <w:tmpl w:val="103A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73CD8"/>
    <w:multiLevelType w:val="multilevel"/>
    <w:tmpl w:val="93162FFA"/>
    <w:lvl w:ilvl="0">
      <w:start w:val="1"/>
      <w:numFmt w:val="none"/>
      <w:pStyle w:val="a2"/>
      <w:suff w:val="nothing"/>
      <w:lvlText w:val="%1АННОТАЦИЯ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3"/>
      <w:suff w:val="nothing"/>
      <w:lvlText w:val="%2СОДЕРЖАНИЕ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B431490"/>
    <w:multiLevelType w:val="multilevel"/>
    <w:tmpl w:val="B358C3C2"/>
    <w:lvl w:ilvl="0">
      <w:start w:val="1"/>
      <w:numFmt w:val="decimal"/>
      <w:pStyle w:val="10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pStyle w:val="a4"/>
      <w:suff w:val="space"/>
      <w:lvlText w:val=""/>
      <w:lvlJc w:val="left"/>
      <w:pPr>
        <w:ind w:left="142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9" w15:restartNumberingAfterBreak="0">
    <w:nsid w:val="1C966738"/>
    <w:multiLevelType w:val="hybridMultilevel"/>
    <w:tmpl w:val="1DD8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601FA0"/>
    <w:multiLevelType w:val="multilevel"/>
    <w:tmpl w:val="16621146"/>
    <w:lvl w:ilvl="0">
      <w:start w:val="1"/>
      <w:numFmt w:val="none"/>
      <w:pStyle w:val="a5"/>
      <w:suff w:val="nothing"/>
      <w:lvlText w:val="%1ПРИЛОЖЕНИЕ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DFE4CAF"/>
    <w:multiLevelType w:val="hybridMultilevel"/>
    <w:tmpl w:val="4ECAF54C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E2C2D42"/>
    <w:multiLevelType w:val="hybridMultilevel"/>
    <w:tmpl w:val="12ACC350"/>
    <w:name w:val="WW8Num13222"/>
    <w:lvl w:ilvl="0" w:tplc="8FAAE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6"/>
        </w:tabs>
        <w:ind w:left="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6"/>
        </w:tabs>
        <w:ind w:left="1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6"/>
        </w:tabs>
        <w:ind w:left="2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6"/>
        </w:tabs>
        <w:ind w:left="3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6"/>
        </w:tabs>
        <w:ind w:left="3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6"/>
        </w:tabs>
        <w:ind w:left="4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6"/>
        </w:tabs>
        <w:ind w:left="5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6"/>
        </w:tabs>
        <w:ind w:left="5906" w:hanging="360"/>
      </w:pPr>
      <w:rPr>
        <w:rFonts w:ascii="Wingdings" w:hAnsi="Wingdings" w:hint="default"/>
      </w:rPr>
    </w:lvl>
  </w:abstractNum>
  <w:abstractNum w:abstractNumId="23" w15:restartNumberingAfterBreak="0">
    <w:nsid w:val="207020AD"/>
    <w:multiLevelType w:val="hybridMultilevel"/>
    <w:tmpl w:val="7E9824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3E13553"/>
    <w:multiLevelType w:val="hybridMultilevel"/>
    <w:tmpl w:val="606EF720"/>
    <w:lvl w:ilvl="0" w:tplc="FD6225DA">
      <w:start w:val="1"/>
      <w:numFmt w:val="russianUpper"/>
      <w:lvlText w:val="ПРИЛОЖЕНИЕ 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1317B5"/>
    <w:multiLevelType w:val="hybridMultilevel"/>
    <w:tmpl w:val="2C7E4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C057B9"/>
    <w:multiLevelType w:val="hybridMultilevel"/>
    <w:tmpl w:val="48289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1541E"/>
    <w:multiLevelType w:val="hybridMultilevel"/>
    <w:tmpl w:val="B8C03BFE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2A5833B0"/>
    <w:multiLevelType w:val="multilevel"/>
    <w:tmpl w:val="2CAC45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11"/>
      <w:suff w:val="nothing"/>
      <w:lvlText w:val="Примечания:"/>
      <w:lvlJc w:val="left"/>
      <w:pPr>
        <w:ind w:left="0" w:firstLine="851"/>
      </w:pPr>
      <w:rPr>
        <w:rFonts w:hint="default"/>
        <w:spacing w:val="20"/>
        <w:w w:val="100"/>
        <w:position w:val="0"/>
      </w:rPr>
    </w:lvl>
    <w:lvl w:ilvl="2">
      <w:start w:val="1"/>
      <w:numFmt w:val="none"/>
      <w:suff w:val="space"/>
      <w:lvlText w:val="%3"/>
      <w:lvlJc w:val="left"/>
      <w:pPr>
        <w:ind w:left="0" w:firstLine="0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E4431A7"/>
    <w:multiLevelType w:val="hybridMultilevel"/>
    <w:tmpl w:val="425C24B6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2F3839AB"/>
    <w:multiLevelType w:val="multilevel"/>
    <w:tmpl w:val="285CD1DA"/>
    <w:lvl w:ilvl="0">
      <w:start w:val="1"/>
      <w:numFmt w:val="none"/>
      <w:pStyle w:val="a6"/>
      <w:suff w:val="space"/>
      <w:lvlText w:val="%1Таблица"/>
      <w:lvlJc w:val="left"/>
      <w:pPr>
        <w:ind w:left="0" w:firstLine="0"/>
      </w:pPr>
      <w:rPr>
        <w:rFonts w:hint="default"/>
        <w:spacing w:val="2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166569C"/>
    <w:multiLevelType w:val="hybridMultilevel"/>
    <w:tmpl w:val="BD78475E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3237371"/>
    <w:multiLevelType w:val="hybridMultilevel"/>
    <w:tmpl w:val="18FCCB20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3BCE0469"/>
    <w:multiLevelType w:val="multilevel"/>
    <w:tmpl w:val="33FA7A40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7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a8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ПЕРЕЧЕНЬ СИМВОЛОВ 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E700730"/>
    <w:multiLevelType w:val="hybridMultilevel"/>
    <w:tmpl w:val="D0D8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E32A5D"/>
    <w:multiLevelType w:val="hybridMultilevel"/>
    <w:tmpl w:val="CC5C7910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52699"/>
    <w:multiLevelType w:val="multilevel"/>
    <w:tmpl w:val="6462706C"/>
    <w:lvl w:ilvl="0">
      <w:start w:val="1"/>
      <w:numFmt w:val="none"/>
      <w:suff w:val="space"/>
      <w:lvlText w:val="%1Рис."/>
      <w:lvlJc w:val="left"/>
      <w:pPr>
        <w:ind w:left="0" w:firstLine="0"/>
      </w:pPr>
      <w:rPr>
        <w:rFonts w:ascii="Arial" w:hAnsi="Arial" w:hint="default"/>
        <w:spacing w:val="0"/>
        <w:w w:val="100"/>
        <w:sz w:val="24"/>
      </w:rPr>
    </w:lvl>
    <w:lvl w:ilvl="1">
      <w:start w:val="1"/>
      <w:numFmt w:val="none"/>
      <w:lvlRestart w:val="0"/>
      <w:suff w:val="nothing"/>
      <w:lvlText w:val="%2Примечание."/>
      <w:lvlJc w:val="left"/>
      <w:pPr>
        <w:ind w:left="0" w:firstLine="0"/>
      </w:pPr>
      <w:rPr>
        <w:rFonts w:ascii="Arial" w:hAnsi="Arial" w:hint="default"/>
        <w:b w:val="0"/>
        <w:i w:val="0"/>
        <w:spacing w:val="20"/>
        <w:w w:val="100"/>
        <w:sz w:val="24"/>
      </w:rPr>
    </w:lvl>
    <w:lvl w:ilvl="2">
      <w:start w:val="1"/>
      <w:numFmt w:val="none"/>
      <w:pStyle w:val="a9"/>
      <w:suff w:val="space"/>
      <w:lvlText w:val="%3Пример"/>
      <w:lvlJc w:val="left"/>
      <w:pPr>
        <w:ind w:left="0" w:firstLine="0"/>
      </w:pPr>
      <w:rPr>
        <w:rFonts w:hint="default"/>
        <w:spacing w:val="20"/>
        <w:w w:val="1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44C213C7"/>
    <w:multiLevelType w:val="multilevel"/>
    <w:tmpl w:val="D7CA1CCE"/>
    <w:lvl w:ilvl="0">
      <w:start w:val="1"/>
      <w:numFmt w:val="russianLower"/>
      <w:pStyle w:val="aa"/>
      <w:suff w:val="space"/>
      <w:lvlText w:val="%1)"/>
      <w:lvlJc w:val="left"/>
      <w:pPr>
        <w:ind w:left="0" w:firstLine="851"/>
      </w:pPr>
      <w:rPr>
        <w:rFonts w:ascii="Arial" w:hAnsi="Arial" w:hint="default"/>
        <w:spacing w:val="0"/>
        <w:w w:val="100"/>
        <w:position w:val="0"/>
        <w:sz w:val="24"/>
      </w:rPr>
    </w:lvl>
    <w:lvl w:ilvl="1">
      <w:start w:val="1"/>
      <w:numFmt w:val="lowerLetter"/>
      <w:lvlText w:val="%2.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38" w15:restartNumberingAfterBreak="0">
    <w:nsid w:val="46C77870"/>
    <w:multiLevelType w:val="hybridMultilevel"/>
    <w:tmpl w:val="0558427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49980232"/>
    <w:multiLevelType w:val="multilevel"/>
    <w:tmpl w:val="F9B05946"/>
    <w:lvl w:ilvl="0">
      <w:start w:val="1"/>
      <w:numFmt w:val="decimal"/>
      <w:suff w:val="space"/>
      <w:lvlText w:val="А.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b"/>
      <w:suff w:val="space"/>
      <w:lvlText w:val="А.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ac"/>
      <w:suff w:val="space"/>
      <w:lvlText w:val="А.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d"/>
      <w:suff w:val="space"/>
      <w:lvlText w:val="А.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2C87A9E"/>
    <w:multiLevelType w:val="hybridMultilevel"/>
    <w:tmpl w:val="A56838D2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34E25AD"/>
    <w:multiLevelType w:val="hybridMultilevel"/>
    <w:tmpl w:val="2CD081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55806A67"/>
    <w:multiLevelType w:val="hybridMultilevel"/>
    <w:tmpl w:val="90DCC4A6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790124"/>
    <w:multiLevelType w:val="multilevel"/>
    <w:tmpl w:val="94BEE442"/>
    <w:lvl w:ilvl="0">
      <w:start w:val="1"/>
      <w:numFmt w:val="none"/>
      <w:pStyle w:val="ae"/>
      <w:suff w:val="nothing"/>
      <w:lvlText w:val="%1–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57A10C4E"/>
    <w:multiLevelType w:val="hybridMultilevel"/>
    <w:tmpl w:val="68A61C42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A4976F3"/>
    <w:multiLevelType w:val="multilevel"/>
    <w:tmpl w:val="0419001D"/>
    <w:styleLink w:val="2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A76312B"/>
    <w:multiLevelType w:val="hybridMultilevel"/>
    <w:tmpl w:val="DDA24D9C"/>
    <w:name w:val="WW8Num13222222222222222422222222222"/>
    <w:lvl w:ilvl="0" w:tplc="8FAAE702">
      <w:start w:val="1"/>
      <w:numFmt w:val="bullet"/>
      <w:lvlText w:val=""/>
      <w:lvlJc w:val="left"/>
      <w:pPr>
        <w:ind w:left="2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abstractNum w:abstractNumId="47" w15:restartNumberingAfterBreak="0">
    <w:nsid w:val="5B2D19A9"/>
    <w:multiLevelType w:val="hybridMultilevel"/>
    <w:tmpl w:val="22FEE988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2653DD"/>
    <w:multiLevelType w:val="multilevel"/>
    <w:tmpl w:val="B20CF93C"/>
    <w:lvl w:ilvl="0">
      <w:start w:val="1"/>
      <w:numFmt w:val="none"/>
      <w:pStyle w:val="af"/>
      <w:suff w:val="nothing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49572E2"/>
    <w:multiLevelType w:val="hybridMultilevel"/>
    <w:tmpl w:val="56E28294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65095DAD"/>
    <w:multiLevelType w:val="multilevel"/>
    <w:tmpl w:val="DD48D66C"/>
    <w:name w:val="WW8Num13222222222222222222222322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6529202E"/>
    <w:multiLevelType w:val="multilevel"/>
    <w:tmpl w:val="7CC07714"/>
    <w:lvl w:ilvl="0">
      <w:start w:val="1"/>
      <w:numFmt w:val="decimal"/>
      <w:pStyle w:val="af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f1"/>
      <w:suff w:val="space"/>
      <w:lvlText w:val="%1.%2."/>
      <w:lvlJc w:val="left"/>
      <w:pPr>
        <w:ind w:left="0" w:firstLine="851"/>
      </w:pPr>
      <w:rPr>
        <w:rFonts w:hint="default"/>
        <w:b/>
        <w:color w:val="auto"/>
      </w:rPr>
    </w:lvl>
    <w:lvl w:ilvl="2">
      <w:start w:val="1"/>
      <w:numFmt w:val="decimal"/>
      <w:pStyle w:val="af2"/>
      <w:suff w:val="space"/>
      <w:lvlText w:val="%1.%2.%3."/>
      <w:lvlJc w:val="left"/>
      <w:pPr>
        <w:ind w:left="-283" w:firstLine="851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f3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361" w:hanging="119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6977059"/>
    <w:multiLevelType w:val="multilevel"/>
    <w:tmpl w:val="04A8ECA6"/>
    <w:lvl w:ilvl="0">
      <w:start w:val="1"/>
      <w:numFmt w:val="none"/>
      <w:pStyle w:val="af4"/>
      <w:suff w:val="space"/>
      <w:lvlText w:val="А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9C868D0"/>
    <w:multiLevelType w:val="multilevel"/>
    <w:tmpl w:val="B774853C"/>
    <w:lvl w:ilvl="0">
      <w:start w:val="1"/>
      <w:numFmt w:val="none"/>
      <w:pStyle w:val="af5"/>
      <w:suff w:val="nothing"/>
      <w:lvlText w:val="Примечание."/>
      <w:lvlJc w:val="left"/>
      <w:pPr>
        <w:ind w:left="0" w:firstLine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20"/>
        <w:w w:val="1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6B847590"/>
    <w:multiLevelType w:val="hybridMultilevel"/>
    <w:tmpl w:val="B37C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442FB3"/>
    <w:multiLevelType w:val="hybridMultilevel"/>
    <w:tmpl w:val="5B008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151E44"/>
    <w:multiLevelType w:val="hybridMultilevel"/>
    <w:tmpl w:val="7AB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C9009D"/>
    <w:multiLevelType w:val="hybridMultilevel"/>
    <w:tmpl w:val="5F942BB0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75CA172B"/>
    <w:multiLevelType w:val="hybridMultilevel"/>
    <w:tmpl w:val="5F688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FB4E9E"/>
    <w:multiLevelType w:val="hybridMultilevel"/>
    <w:tmpl w:val="9BFA6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7A2D506C"/>
    <w:multiLevelType w:val="hybridMultilevel"/>
    <w:tmpl w:val="BDC265FE"/>
    <w:lvl w:ilvl="0" w:tplc="32BE1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876614"/>
    <w:multiLevelType w:val="multilevel"/>
    <w:tmpl w:val="AD80A524"/>
    <w:lvl w:ilvl="0">
      <w:start w:val="1"/>
      <w:numFmt w:val="none"/>
      <w:pStyle w:val="af6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af7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af8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af9"/>
      <w:suff w:val="nothing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7B997366"/>
    <w:multiLevelType w:val="hybridMultilevel"/>
    <w:tmpl w:val="B260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83039">
    <w:abstractNumId w:val="13"/>
  </w:num>
  <w:num w:numId="2" w16cid:durableId="1798525851">
    <w:abstractNumId w:val="5"/>
  </w:num>
  <w:num w:numId="3" w16cid:durableId="659042016">
    <w:abstractNumId w:val="51"/>
  </w:num>
  <w:num w:numId="4" w16cid:durableId="1191260901">
    <w:abstractNumId w:val="37"/>
  </w:num>
  <w:num w:numId="5" w16cid:durableId="1831408478">
    <w:abstractNumId w:val="52"/>
  </w:num>
  <w:num w:numId="6" w16cid:durableId="790057547">
    <w:abstractNumId w:val="39"/>
  </w:num>
  <w:num w:numId="7" w16cid:durableId="267588518">
    <w:abstractNumId w:val="61"/>
  </w:num>
  <w:num w:numId="8" w16cid:durableId="33586030">
    <w:abstractNumId w:val="8"/>
  </w:num>
  <w:num w:numId="9" w16cid:durableId="825975789">
    <w:abstractNumId w:val="33"/>
  </w:num>
  <w:num w:numId="10" w16cid:durableId="707724980">
    <w:abstractNumId w:val="17"/>
  </w:num>
  <w:num w:numId="11" w16cid:durableId="90056478">
    <w:abstractNumId w:val="36"/>
  </w:num>
  <w:num w:numId="12" w16cid:durableId="1598251280">
    <w:abstractNumId w:val="15"/>
  </w:num>
  <w:num w:numId="13" w16cid:durableId="1308321513">
    <w:abstractNumId w:val="30"/>
  </w:num>
  <w:num w:numId="14" w16cid:durableId="1474903217">
    <w:abstractNumId w:val="53"/>
  </w:num>
  <w:num w:numId="15" w16cid:durableId="5062622">
    <w:abstractNumId w:val="28"/>
  </w:num>
  <w:num w:numId="16" w16cid:durableId="1268074562">
    <w:abstractNumId w:val="43"/>
  </w:num>
  <w:num w:numId="17" w16cid:durableId="1293562416">
    <w:abstractNumId w:val="3"/>
  </w:num>
  <w:num w:numId="18" w16cid:durableId="1068071692">
    <w:abstractNumId w:val="2"/>
  </w:num>
  <w:num w:numId="19" w16cid:durableId="830407798">
    <w:abstractNumId w:val="1"/>
  </w:num>
  <w:num w:numId="20" w16cid:durableId="1599366356">
    <w:abstractNumId w:val="0"/>
  </w:num>
  <w:num w:numId="21" w16cid:durableId="1545092216">
    <w:abstractNumId w:val="45"/>
  </w:num>
  <w:num w:numId="22" w16cid:durableId="352851909">
    <w:abstractNumId w:val="48"/>
  </w:num>
  <w:num w:numId="23" w16cid:durableId="717705488">
    <w:abstractNumId w:val="14"/>
  </w:num>
  <w:num w:numId="24" w16cid:durableId="718431827">
    <w:abstractNumId w:val="18"/>
  </w:num>
  <w:num w:numId="25" w16cid:durableId="274137630">
    <w:abstractNumId w:val="20"/>
  </w:num>
  <w:num w:numId="26" w16cid:durableId="586578292">
    <w:abstractNumId w:val="49"/>
  </w:num>
  <w:num w:numId="27" w16cid:durableId="1814370194">
    <w:abstractNumId w:val="32"/>
  </w:num>
  <w:num w:numId="28" w16cid:durableId="1651977965">
    <w:abstractNumId w:val="57"/>
  </w:num>
  <w:num w:numId="29" w16cid:durableId="1670448769">
    <w:abstractNumId w:val="27"/>
  </w:num>
  <w:num w:numId="30" w16cid:durableId="16544886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6928130">
    <w:abstractNumId w:val="41"/>
  </w:num>
  <w:num w:numId="32" w16cid:durableId="1388643367">
    <w:abstractNumId w:val="29"/>
  </w:num>
  <w:num w:numId="33" w16cid:durableId="840659560">
    <w:abstractNumId w:val="23"/>
  </w:num>
  <w:num w:numId="34" w16cid:durableId="2118986713">
    <w:abstractNumId w:val="24"/>
  </w:num>
  <w:num w:numId="35" w16cid:durableId="102571171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9836905">
    <w:abstractNumId w:val="19"/>
  </w:num>
  <w:num w:numId="37" w16cid:durableId="1371220588">
    <w:abstractNumId w:val="35"/>
  </w:num>
  <w:num w:numId="38" w16cid:durableId="1294166863">
    <w:abstractNumId w:val="42"/>
  </w:num>
  <w:num w:numId="39" w16cid:durableId="1733045042">
    <w:abstractNumId w:val="47"/>
  </w:num>
  <w:num w:numId="40" w16cid:durableId="1506549147">
    <w:abstractNumId w:val="56"/>
  </w:num>
  <w:num w:numId="41" w16cid:durableId="1295600551">
    <w:abstractNumId w:val="44"/>
  </w:num>
  <w:num w:numId="42" w16cid:durableId="1484203748">
    <w:abstractNumId w:val="55"/>
  </w:num>
  <w:num w:numId="43" w16cid:durableId="826213837">
    <w:abstractNumId w:val="31"/>
  </w:num>
  <w:num w:numId="44" w16cid:durableId="1825507917">
    <w:abstractNumId w:val="21"/>
  </w:num>
  <w:num w:numId="45" w16cid:durableId="876159638">
    <w:abstractNumId w:val="40"/>
  </w:num>
  <w:num w:numId="46" w16cid:durableId="1569346657">
    <w:abstractNumId w:val="54"/>
  </w:num>
  <w:num w:numId="47" w16cid:durableId="1051343808">
    <w:abstractNumId w:val="7"/>
  </w:num>
  <w:num w:numId="48" w16cid:durableId="116071401">
    <w:abstractNumId w:val="4"/>
  </w:num>
  <w:num w:numId="49" w16cid:durableId="128744215">
    <w:abstractNumId w:val="58"/>
  </w:num>
  <w:num w:numId="50" w16cid:durableId="1373656403">
    <w:abstractNumId w:val="25"/>
  </w:num>
  <w:num w:numId="51" w16cid:durableId="1002708043">
    <w:abstractNumId w:val="16"/>
  </w:num>
  <w:num w:numId="52" w16cid:durableId="1255479979">
    <w:abstractNumId w:val="60"/>
  </w:num>
  <w:num w:numId="53" w16cid:durableId="716708717">
    <w:abstractNumId w:val="12"/>
  </w:num>
  <w:num w:numId="54" w16cid:durableId="764963407">
    <w:abstractNumId w:val="10"/>
  </w:num>
  <w:num w:numId="55" w16cid:durableId="1057242691">
    <w:abstractNumId w:val="34"/>
  </w:num>
  <w:num w:numId="56" w16cid:durableId="1544445537">
    <w:abstractNumId w:val="62"/>
  </w:num>
  <w:num w:numId="57" w16cid:durableId="970986397">
    <w:abstractNumId w:val="11"/>
  </w:num>
  <w:num w:numId="58" w16cid:durableId="580867419">
    <w:abstractNumId w:val="59"/>
  </w:num>
  <w:num w:numId="59" w16cid:durableId="1701585975">
    <w:abstractNumId w:val="26"/>
  </w:num>
  <w:num w:numId="60" w16cid:durableId="199059386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4904679">
    <w:abstractNumId w:val="38"/>
  </w:num>
  <w:num w:numId="62" w16cid:durableId="951320725">
    <w:abstractNumId w:val="6"/>
  </w:num>
  <w:num w:numId="63" w16cid:durableId="350028718">
    <w:abstractNumId w:val="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851"/>
  <w:hyphenationZone w:val="357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14"/>
    <w:rsid w:val="000004A1"/>
    <w:rsid w:val="000026DB"/>
    <w:rsid w:val="000027B4"/>
    <w:rsid w:val="00003519"/>
    <w:rsid w:val="000038B9"/>
    <w:rsid w:val="000048F0"/>
    <w:rsid w:val="00006A42"/>
    <w:rsid w:val="00006A69"/>
    <w:rsid w:val="00007B24"/>
    <w:rsid w:val="00010CE5"/>
    <w:rsid w:val="000119B1"/>
    <w:rsid w:val="000129F5"/>
    <w:rsid w:val="00016188"/>
    <w:rsid w:val="00017946"/>
    <w:rsid w:val="00020012"/>
    <w:rsid w:val="00020081"/>
    <w:rsid w:val="000219C0"/>
    <w:rsid w:val="00023227"/>
    <w:rsid w:val="00023716"/>
    <w:rsid w:val="000240E8"/>
    <w:rsid w:val="000245E7"/>
    <w:rsid w:val="00024F64"/>
    <w:rsid w:val="0002589B"/>
    <w:rsid w:val="00026C19"/>
    <w:rsid w:val="0002743A"/>
    <w:rsid w:val="000279B7"/>
    <w:rsid w:val="000308C5"/>
    <w:rsid w:val="00030FB6"/>
    <w:rsid w:val="00034669"/>
    <w:rsid w:val="00035137"/>
    <w:rsid w:val="0003572E"/>
    <w:rsid w:val="0004010A"/>
    <w:rsid w:val="0004071C"/>
    <w:rsid w:val="00041CE5"/>
    <w:rsid w:val="00041FB1"/>
    <w:rsid w:val="00044E74"/>
    <w:rsid w:val="00046A4E"/>
    <w:rsid w:val="00046F14"/>
    <w:rsid w:val="000473EA"/>
    <w:rsid w:val="00047A36"/>
    <w:rsid w:val="00051E4C"/>
    <w:rsid w:val="00053AA5"/>
    <w:rsid w:val="00053AC8"/>
    <w:rsid w:val="0005456A"/>
    <w:rsid w:val="000579AE"/>
    <w:rsid w:val="00064585"/>
    <w:rsid w:val="0006530F"/>
    <w:rsid w:val="00065760"/>
    <w:rsid w:val="00067138"/>
    <w:rsid w:val="00072C8A"/>
    <w:rsid w:val="000736B3"/>
    <w:rsid w:val="00074BCF"/>
    <w:rsid w:val="000751B0"/>
    <w:rsid w:val="000775C6"/>
    <w:rsid w:val="000808E7"/>
    <w:rsid w:val="00081DDF"/>
    <w:rsid w:val="000841D3"/>
    <w:rsid w:val="00084D99"/>
    <w:rsid w:val="00087777"/>
    <w:rsid w:val="000904C1"/>
    <w:rsid w:val="00090AC2"/>
    <w:rsid w:val="00090EF0"/>
    <w:rsid w:val="00092001"/>
    <w:rsid w:val="000926DE"/>
    <w:rsid w:val="000943CA"/>
    <w:rsid w:val="00095219"/>
    <w:rsid w:val="000966AB"/>
    <w:rsid w:val="00097823"/>
    <w:rsid w:val="000A28B5"/>
    <w:rsid w:val="000A2991"/>
    <w:rsid w:val="000A3016"/>
    <w:rsid w:val="000A4099"/>
    <w:rsid w:val="000A59BC"/>
    <w:rsid w:val="000A5CF6"/>
    <w:rsid w:val="000A7F79"/>
    <w:rsid w:val="000B080A"/>
    <w:rsid w:val="000B21A6"/>
    <w:rsid w:val="000B4282"/>
    <w:rsid w:val="000C0717"/>
    <w:rsid w:val="000C0E04"/>
    <w:rsid w:val="000C181A"/>
    <w:rsid w:val="000C2920"/>
    <w:rsid w:val="000C4298"/>
    <w:rsid w:val="000C51EF"/>
    <w:rsid w:val="000C54A1"/>
    <w:rsid w:val="000C7BA2"/>
    <w:rsid w:val="000C7CF4"/>
    <w:rsid w:val="000D12B9"/>
    <w:rsid w:val="000D1994"/>
    <w:rsid w:val="000D2DBF"/>
    <w:rsid w:val="000D30CC"/>
    <w:rsid w:val="000D3BA8"/>
    <w:rsid w:val="000D4BDE"/>
    <w:rsid w:val="000E1B58"/>
    <w:rsid w:val="000E25F2"/>
    <w:rsid w:val="000E3B98"/>
    <w:rsid w:val="000E3C97"/>
    <w:rsid w:val="000E492B"/>
    <w:rsid w:val="000E5AAC"/>
    <w:rsid w:val="000E6785"/>
    <w:rsid w:val="000E7254"/>
    <w:rsid w:val="000F0511"/>
    <w:rsid w:val="000F1F2A"/>
    <w:rsid w:val="000F29EF"/>
    <w:rsid w:val="000F2C56"/>
    <w:rsid w:val="000F31BA"/>
    <w:rsid w:val="000F3A1F"/>
    <w:rsid w:val="000F40E1"/>
    <w:rsid w:val="000F49A8"/>
    <w:rsid w:val="000F5326"/>
    <w:rsid w:val="000F540C"/>
    <w:rsid w:val="000F5439"/>
    <w:rsid w:val="001011CB"/>
    <w:rsid w:val="00103B2B"/>
    <w:rsid w:val="00103C51"/>
    <w:rsid w:val="00104857"/>
    <w:rsid w:val="00105810"/>
    <w:rsid w:val="00106DCC"/>
    <w:rsid w:val="00106E88"/>
    <w:rsid w:val="00107D63"/>
    <w:rsid w:val="00111C83"/>
    <w:rsid w:val="00114898"/>
    <w:rsid w:val="00117389"/>
    <w:rsid w:val="0011743F"/>
    <w:rsid w:val="00121D04"/>
    <w:rsid w:val="00122020"/>
    <w:rsid w:val="00122280"/>
    <w:rsid w:val="00125583"/>
    <w:rsid w:val="00125B20"/>
    <w:rsid w:val="00125FAC"/>
    <w:rsid w:val="001275E2"/>
    <w:rsid w:val="0013002E"/>
    <w:rsid w:val="001301C1"/>
    <w:rsid w:val="00130558"/>
    <w:rsid w:val="00131A08"/>
    <w:rsid w:val="00132563"/>
    <w:rsid w:val="0013421A"/>
    <w:rsid w:val="001377C1"/>
    <w:rsid w:val="00140503"/>
    <w:rsid w:val="00140590"/>
    <w:rsid w:val="001416AB"/>
    <w:rsid w:val="00141BE8"/>
    <w:rsid w:val="00142013"/>
    <w:rsid w:val="00142292"/>
    <w:rsid w:val="00142522"/>
    <w:rsid w:val="00146C79"/>
    <w:rsid w:val="0015004C"/>
    <w:rsid w:val="00151123"/>
    <w:rsid w:val="0015214C"/>
    <w:rsid w:val="00153A30"/>
    <w:rsid w:val="00153DB4"/>
    <w:rsid w:val="00154C55"/>
    <w:rsid w:val="001560F3"/>
    <w:rsid w:val="00157DFF"/>
    <w:rsid w:val="00162BC8"/>
    <w:rsid w:val="001632BC"/>
    <w:rsid w:val="00163C03"/>
    <w:rsid w:val="00163DDC"/>
    <w:rsid w:val="00165352"/>
    <w:rsid w:val="0017232D"/>
    <w:rsid w:val="00172FEE"/>
    <w:rsid w:val="00173010"/>
    <w:rsid w:val="00173D96"/>
    <w:rsid w:val="001743EF"/>
    <w:rsid w:val="00176720"/>
    <w:rsid w:val="00176934"/>
    <w:rsid w:val="00176A20"/>
    <w:rsid w:val="00176BBC"/>
    <w:rsid w:val="00177224"/>
    <w:rsid w:val="00177AEF"/>
    <w:rsid w:val="001804EE"/>
    <w:rsid w:val="00180E3D"/>
    <w:rsid w:val="00181383"/>
    <w:rsid w:val="001833BB"/>
    <w:rsid w:val="001838DD"/>
    <w:rsid w:val="00183ADF"/>
    <w:rsid w:val="00183DD6"/>
    <w:rsid w:val="00183F9E"/>
    <w:rsid w:val="0018592C"/>
    <w:rsid w:val="00186817"/>
    <w:rsid w:val="001874E7"/>
    <w:rsid w:val="00192A00"/>
    <w:rsid w:val="001953CB"/>
    <w:rsid w:val="00196416"/>
    <w:rsid w:val="001A00A4"/>
    <w:rsid w:val="001A07D6"/>
    <w:rsid w:val="001A0938"/>
    <w:rsid w:val="001A18F9"/>
    <w:rsid w:val="001A2A59"/>
    <w:rsid w:val="001A5201"/>
    <w:rsid w:val="001A5E85"/>
    <w:rsid w:val="001A61A4"/>
    <w:rsid w:val="001A659F"/>
    <w:rsid w:val="001A790C"/>
    <w:rsid w:val="001B0EDD"/>
    <w:rsid w:val="001B1098"/>
    <w:rsid w:val="001B3CFB"/>
    <w:rsid w:val="001B5A90"/>
    <w:rsid w:val="001C0DA9"/>
    <w:rsid w:val="001C1943"/>
    <w:rsid w:val="001C49C3"/>
    <w:rsid w:val="001C5187"/>
    <w:rsid w:val="001C54F1"/>
    <w:rsid w:val="001C613F"/>
    <w:rsid w:val="001D2C6D"/>
    <w:rsid w:val="001D43B1"/>
    <w:rsid w:val="001D4EC7"/>
    <w:rsid w:val="001D5EB9"/>
    <w:rsid w:val="001D6710"/>
    <w:rsid w:val="001D7291"/>
    <w:rsid w:val="001E2C70"/>
    <w:rsid w:val="001E5B2C"/>
    <w:rsid w:val="001E70E2"/>
    <w:rsid w:val="001E73B6"/>
    <w:rsid w:val="001E77B5"/>
    <w:rsid w:val="001F4C4C"/>
    <w:rsid w:val="001F5355"/>
    <w:rsid w:val="001F56C0"/>
    <w:rsid w:val="001F5C6F"/>
    <w:rsid w:val="001F6773"/>
    <w:rsid w:val="00200629"/>
    <w:rsid w:val="002036C2"/>
    <w:rsid w:val="00203CE6"/>
    <w:rsid w:val="002054BA"/>
    <w:rsid w:val="0020700B"/>
    <w:rsid w:val="00212361"/>
    <w:rsid w:val="0021273F"/>
    <w:rsid w:val="00213973"/>
    <w:rsid w:val="002143B9"/>
    <w:rsid w:val="00217936"/>
    <w:rsid w:val="00217E88"/>
    <w:rsid w:val="0022079C"/>
    <w:rsid w:val="00221200"/>
    <w:rsid w:val="0022687C"/>
    <w:rsid w:val="00231473"/>
    <w:rsid w:val="00234B4B"/>
    <w:rsid w:val="00235780"/>
    <w:rsid w:val="002361EB"/>
    <w:rsid w:val="002402F9"/>
    <w:rsid w:val="0024153C"/>
    <w:rsid w:val="00244A4D"/>
    <w:rsid w:val="002459F7"/>
    <w:rsid w:val="00246733"/>
    <w:rsid w:val="00250238"/>
    <w:rsid w:val="0025048A"/>
    <w:rsid w:val="00250B7C"/>
    <w:rsid w:val="00251490"/>
    <w:rsid w:val="00251BC5"/>
    <w:rsid w:val="00252809"/>
    <w:rsid w:val="00254346"/>
    <w:rsid w:val="00256F03"/>
    <w:rsid w:val="00257AB3"/>
    <w:rsid w:val="00261968"/>
    <w:rsid w:val="00263A87"/>
    <w:rsid w:val="00265E49"/>
    <w:rsid w:val="00265F52"/>
    <w:rsid w:val="002662F6"/>
    <w:rsid w:val="00270924"/>
    <w:rsid w:val="0027253B"/>
    <w:rsid w:val="00272EAC"/>
    <w:rsid w:val="002741EC"/>
    <w:rsid w:val="00276A10"/>
    <w:rsid w:val="0028155E"/>
    <w:rsid w:val="00281D21"/>
    <w:rsid w:val="00283DAF"/>
    <w:rsid w:val="0028502F"/>
    <w:rsid w:val="00285724"/>
    <w:rsid w:val="00285D5B"/>
    <w:rsid w:val="00285DDF"/>
    <w:rsid w:val="002862C7"/>
    <w:rsid w:val="00286912"/>
    <w:rsid w:val="00286982"/>
    <w:rsid w:val="0028749B"/>
    <w:rsid w:val="00287CE7"/>
    <w:rsid w:val="0029099F"/>
    <w:rsid w:val="002919E7"/>
    <w:rsid w:val="002A01D0"/>
    <w:rsid w:val="002A0209"/>
    <w:rsid w:val="002A2B81"/>
    <w:rsid w:val="002A2D67"/>
    <w:rsid w:val="002A6473"/>
    <w:rsid w:val="002A6A8C"/>
    <w:rsid w:val="002A7178"/>
    <w:rsid w:val="002A7F3B"/>
    <w:rsid w:val="002B0F47"/>
    <w:rsid w:val="002B2D15"/>
    <w:rsid w:val="002B55BF"/>
    <w:rsid w:val="002B7F69"/>
    <w:rsid w:val="002C0F67"/>
    <w:rsid w:val="002C1597"/>
    <w:rsid w:val="002C1773"/>
    <w:rsid w:val="002C1CB5"/>
    <w:rsid w:val="002C25CB"/>
    <w:rsid w:val="002C2BFC"/>
    <w:rsid w:val="002C5FB4"/>
    <w:rsid w:val="002D0D61"/>
    <w:rsid w:val="002D0DC3"/>
    <w:rsid w:val="002D3C50"/>
    <w:rsid w:val="002D47E2"/>
    <w:rsid w:val="002D4B6F"/>
    <w:rsid w:val="002D5F55"/>
    <w:rsid w:val="002D6C81"/>
    <w:rsid w:val="002E2F95"/>
    <w:rsid w:val="002E43DF"/>
    <w:rsid w:val="002E4935"/>
    <w:rsid w:val="002E4B06"/>
    <w:rsid w:val="002E5641"/>
    <w:rsid w:val="002E7AED"/>
    <w:rsid w:val="002F0E78"/>
    <w:rsid w:val="002F33F2"/>
    <w:rsid w:val="002F4095"/>
    <w:rsid w:val="002F4C46"/>
    <w:rsid w:val="002F6780"/>
    <w:rsid w:val="002F68EA"/>
    <w:rsid w:val="002F716C"/>
    <w:rsid w:val="002F722D"/>
    <w:rsid w:val="002F726B"/>
    <w:rsid w:val="003029AB"/>
    <w:rsid w:val="00302BAA"/>
    <w:rsid w:val="00305D3F"/>
    <w:rsid w:val="0030700A"/>
    <w:rsid w:val="00310240"/>
    <w:rsid w:val="00310387"/>
    <w:rsid w:val="003114FA"/>
    <w:rsid w:val="00311F2C"/>
    <w:rsid w:val="00314124"/>
    <w:rsid w:val="00314532"/>
    <w:rsid w:val="0032120E"/>
    <w:rsid w:val="00323283"/>
    <w:rsid w:val="00324709"/>
    <w:rsid w:val="003309B8"/>
    <w:rsid w:val="00335F83"/>
    <w:rsid w:val="00337EF9"/>
    <w:rsid w:val="003410EF"/>
    <w:rsid w:val="00341DFD"/>
    <w:rsid w:val="00344E13"/>
    <w:rsid w:val="00346550"/>
    <w:rsid w:val="003512B5"/>
    <w:rsid w:val="00352421"/>
    <w:rsid w:val="00356C79"/>
    <w:rsid w:val="003611E8"/>
    <w:rsid w:val="0036379C"/>
    <w:rsid w:val="00364E32"/>
    <w:rsid w:val="003651FB"/>
    <w:rsid w:val="00365FA9"/>
    <w:rsid w:val="00366CE2"/>
    <w:rsid w:val="003673CA"/>
    <w:rsid w:val="00370585"/>
    <w:rsid w:val="00371823"/>
    <w:rsid w:val="00371EFF"/>
    <w:rsid w:val="00372D20"/>
    <w:rsid w:val="00372D29"/>
    <w:rsid w:val="00372D8E"/>
    <w:rsid w:val="00374006"/>
    <w:rsid w:val="0037496D"/>
    <w:rsid w:val="00375536"/>
    <w:rsid w:val="00375A80"/>
    <w:rsid w:val="003762E3"/>
    <w:rsid w:val="00376651"/>
    <w:rsid w:val="00381664"/>
    <w:rsid w:val="00385B90"/>
    <w:rsid w:val="003861FE"/>
    <w:rsid w:val="0038706E"/>
    <w:rsid w:val="00392AE9"/>
    <w:rsid w:val="00394B8E"/>
    <w:rsid w:val="00395B53"/>
    <w:rsid w:val="0039756E"/>
    <w:rsid w:val="003A058E"/>
    <w:rsid w:val="003A1203"/>
    <w:rsid w:val="003A1C4B"/>
    <w:rsid w:val="003A3C18"/>
    <w:rsid w:val="003A4DA1"/>
    <w:rsid w:val="003A52F2"/>
    <w:rsid w:val="003A63CE"/>
    <w:rsid w:val="003B5346"/>
    <w:rsid w:val="003B7D6D"/>
    <w:rsid w:val="003C04F4"/>
    <w:rsid w:val="003C185A"/>
    <w:rsid w:val="003C38B6"/>
    <w:rsid w:val="003C56E7"/>
    <w:rsid w:val="003C5DA1"/>
    <w:rsid w:val="003D3609"/>
    <w:rsid w:val="003D373E"/>
    <w:rsid w:val="003D37C9"/>
    <w:rsid w:val="003D3D9F"/>
    <w:rsid w:val="003D4260"/>
    <w:rsid w:val="003D7574"/>
    <w:rsid w:val="003E3082"/>
    <w:rsid w:val="003E468A"/>
    <w:rsid w:val="003E5BF2"/>
    <w:rsid w:val="003E76A7"/>
    <w:rsid w:val="003F003F"/>
    <w:rsid w:val="003F27B3"/>
    <w:rsid w:val="003F295E"/>
    <w:rsid w:val="003F4884"/>
    <w:rsid w:val="003F4AAE"/>
    <w:rsid w:val="003F4B59"/>
    <w:rsid w:val="003F5AFC"/>
    <w:rsid w:val="003F7859"/>
    <w:rsid w:val="004002C1"/>
    <w:rsid w:val="0040221C"/>
    <w:rsid w:val="004043F6"/>
    <w:rsid w:val="004045D1"/>
    <w:rsid w:val="00404B06"/>
    <w:rsid w:val="00406A16"/>
    <w:rsid w:val="004072CC"/>
    <w:rsid w:val="00410B39"/>
    <w:rsid w:val="004204EF"/>
    <w:rsid w:val="00420BB8"/>
    <w:rsid w:val="00420E91"/>
    <w:rsid w:val="00423036"/>
    <w:rsid w:val="004258D6"/>
    <w:rsid w:val="00431928"/>
    <w:rsid w:val="00432400"/>
    <w:rsid w:val="00432679"/>
    <w:rsid w:val="00432E89"/>
    <w:rsid w:val="00436768"/>
    <w:rsid w:val="004367AA"/>
    <w:rsid w:val="004404F6"/>
    <w:rsid w:val="00440ADA"/>
    <w:rsid w:val="00440B10"/>
    <w:rsid w:val="00442744"/>
    <w:rsid w:val="00443014"/>
    <w:rsid w:val="00444299"/>
    <w:rsid w:val="0044526F"/>
    <w:rsid w:val="00445A2E"/>
    <w:rsid w:val="00446328"/>
    <w:rsid w:val="00446772"/>
    <w:rsid w:val="00447650"/>
    <w:rsid w:val="00451972"/>
    <w:rsid w:val="00452212"/>
    <w:rsid w:val="00453D89"/>
    <w:rsid w:val="0045476E"/>
    <w:rsid w:val="00454C24"/>
    <w:rsid w:val="00466055"/>
    <w:rsid w:val="004669CF"/>
    <w:rsid w:val="00470721"/>
    <w:rsid w:val="004728C9"/>
    <w:rsid w:val="0047521D"/>
    <w:rsid w:val="0047534D"/>
    <w:rsid w:val="00475DC4"/>
    <w:rsid w:val="00476105"/>
    <w:rsid w:val="004775D8"/>
    <w:rsid w:val="0047772F"/>
    <w:rsid w:val="00477869"/>
    <w:rsid w:val="004778B0"/>
    <w:rsid w:val="00480A9C"/>
    <w:rsid w:val="00480BFD"/>
    <w:rsid w:val="0048213E"/>
    <w:rsid w:val="00482EE8"/>
    <w:rsid w:val="00483D15"/>
    <w:rsid w:val="00484E35"/>
    <w:rsid w:val="00485165"/>
    <w:rsid w:val="0048603F"/>
    <w:rsid w:val="00487787"/>
    <w:rsid w:val="00487792"/>
    <w:rsid w:val="00490EFF"/>
    <w:rsid w:val="00495AD2"/>
    <w:rsid w:val="00496047"/>
    <w:rsid w:val="004964B9"/>
    <w:rsid w:val="00496737"/>
    <w:rsid w:val="004A0232"/>
    <w:rsid w:val="004A189B"/>
    <w:rsid w:val="004A37D0"/>
    <w:rsid w:val="004A3C1F"/>
    <w:rsid w:val="004A42E7"/>
    <w:rsid w:val="004A42FB"/>
    <w:rsid w:val="004B101B"/>
    <w:rsid w:val="004B1E4C"/>
    <w:rsid w:val="004B3199"/>
    <w:rsid w:val="004B397A"/>
    <w:rsid w:val="004B4E38"/>
    <w:rsid w:val="004B68B5"/>
    <w:rsid w:val="004B6D90"/>
    <w:rsid w:val="004B6F51"/>
    <w:rsid w:val="004C05E1"/>
    <w:rsid w:val="004C24FB"/>
    <w:rsid w:val="004C5BAA"/>
    <w:rsid w:val="004C6531"/>
    <w:rsid w:val="004D02B0"/>
    <w:rsid w:val="004D15F7"/>
    <w:rsid w:val="004D211F"/>
    <w:rsid w:val="004D2B30"/>
    <w:rsid w:val="004E1E80"/>
    <w:rsid w:val="004E2B8C"/>
    <w:rsid w:val="004E2F09"/>
    <w:rsid w:val="004E4D04"/>
    <w:rsid w:val="004E5582"/>
    <w:rsid w:val="004E69F0"/>
    <w:rsid w:val="004E760D"/>
    <w:rsid w:val="004E7FE9"/>
    <w:rsid w:val="004F3793"/>
    <w:rsid w:val="004F47F8"/>
    <w:rsid w:val="004F5BE5"/>
    <w:rsid w:val="004F7427"/>
    <w:rsid w:val="004F7983"/>
    <w:rsid w:val="0050084A"/>
    <w:rsid w:val="00504949"/>
    <w:rsid w:val="00507403"/>
    <w:rsid w:val="005102CA"/>
    <w:rsid w:val="0051050E"/>
    <w:rsid w:val="005105AC"/>
    <w:rsid w:val="00510671"/>
    <w:rsid w:val="0051145F"/>
    <w:rsid w:val="00515796"/>
    <w:rsid w:val="005169AE"/>
    <w:rsid w:val="00521D30"/>
    <w:rsid w:val="0052479A"/>
    <w:rsid w:val="005259AA"/>
    <w:rsid w:val="00526337"/>
    <w:rsid w:val="00526AAB"/>
    <w:rsid w:val="00527648"/>
    <w:rsid w:val="00527944"/>
    <w:rsid w:val="0053017A"/>
    <w:rsid w:val="00531048"/>
    <w:rsid w:val="00532439"/>
    <w:rsid w:val="005329EB"/>
    <w:rsid w:val="00534A1B"/>
    <w:rsid w:val="00540579"/>
    <w:rsid w:val="00540B32"/>
    <w:rsid w:val="00540EAF"/>
    <w:rsid w:val="00541A8F"/>
    <w:rsid w:val="00542F27"/>
    <w:rsid w:val="00546BE2"/>
    <w:rsid w:val="00547A01"/>
    <w:rsid w:val="00547F4C"/>
    <w:rsid w:val="00551D64"/>
    <w:rsid w:val="005520FB"/>
    <w:rsid w:val="005550E2"/>
    <w:rsid w:val="00560D48"/>
    <w:rsid w:val="00562271"/>
    <w:rsid w:val="00564807"/>
    <w:rsid w:val="0056731E"/>
    <w:rsid w:val="0056737F"/>
    <w:rsid w:val="0056738B"/>
    <w:rsid w:val="0056774B"/>
    <w:rsid w:val="00567B4B"/>
    <w:rsid w:val="005707FB"/>
    <w:rsid w:val="005728DF"/>
    <w:rsid w:val="00573CA9"/>
    <w:rsid w:val="00574B6D"/>
    <w:rsid w:val="00574C84"/>
    <w:rsid w:val="005752F6"/>
    <w:rsid w:val="005767E9"/>
    <w:rsid w:val="0058172E"/>
    <w:rsid w:val="00581B1B"/>
    <w:rsid w:val="00582371"/>
    <w:rsid w:val="00582C67"/>
    <w:rsid w:val="00586461"/>
    <w:rsid w:val="00586892"/>
    <w:rsid w:val="00587965"/>
    <w:rsid w:val="00587DF5"/>
    <w:rsid w:val="00590509"/>
    <w:rsid w:val="005915F1"/>
    <w:rsid w:val="00591801"/>
    <w:rsid w:val="00591A3E"/>
    <w:rsid w:val="00592090"/>
    <w:rsid w:val="0059257F"/>
    <w:rsid w:val="0059406E"/>
    <w:rsid w:val="00594411"/>
    <w:rsid w:val="00594858"/>
    <w:rsid w:val="0059540B"/>
    <w:rsid w:val="00595A89"/>
    <w:rsid w:val="00596648"/>
    <w:rsid w:val="00597E0C"/>
    <w:rsid w:val="005A0056"/>
    <w:rsid w:val="005A13F1"/>
    <w:rsid w:val="005A1939"/>
    <w:rsid w:val="005A354C"/>
    <w:rsid w:val="005A35EA"/>
    <w:rsid w:val="005A6690"/>
    <w:rsid w:val="005B47A2"/>
    <w:rsid w:val="005B4EFE"/>
    <w:rsid w:val="005B6838"/>
    <w:rsid w:val="005B7619"/>
    <w:rsid w:val="005C0CEB"/>
    <w:rsid w:val="005C16E2"/>
    <w:rsid w:val="005C2629"/>
    <w:rsid w:val="005C2A62"/>
    <w:rsid w:val="005C2D57"/>
    <w:rsid w:val="005C3ABC"/>
    <w:rsid w:val="005C3B8D"/>
    <w:rsid w:val="005C3DCD"/>
    <w:rsid w:val="005C4D17"/>
    <w:rsid w:val="005C7F11"/>
    <w:rsid w:val="005D19FE"/>
    <w:rsid w:val="005D28B6"/>
    <w:rsid w:val="005D4FCB"/>
    <w:rsid w:val="005D732A"/>
    <w:rsid w:val="005D7595"/>
    <w:rsid w:val="005D7632"/>
    <w:rsid w:val="005E05B5"/>
    <w:rsid w:val="005E16CF"/>
    <w:rsid w:val="005E17D1"/>
    <w:rsid w:val="005E5389"/>
    <w:rsid w:val="005F0545"/>
    <w:rsid w:val="005F05DE"/>
    <w:rsid w:val="005F2B6B"/>
    <w:rsid w:val="005F4ED7"/>
    <w:rsid w:val="005F60C9"/>
    <w:rsid w:val="0060123C"/>
    <w:rsid w:val="006031BB"/>
    <w:rsid w:val="00607BC6"/>
    <w:rsid w:val="006108FE"/>
    <w:rsid w:val="00610B25"/>
    <w:rsid w:val="00611D6D"/>
    <w:rsid w:val="00612993"/>
    <w:rsid w:val="00614AE3"/>
    <w:rsid w:val="00614ED1"/>
    <w:rsid w:val="00615A79"/>
    <w:rsid w:val="00615AE2"/>
    <w:rsid w:val="006178E5"/>
    <w:rsid w:val="00620B8A"/>
    <w:rsid w:val="00620D86"/>
    <w:rsid w:val="00621A3D"/>
    <w:rsid w:val="00622F76"/>
    <w:rsid w:val="00626F3F"/>
    <w:rsid w:val="006278BC"/>
    <w:rsid w:val="00627FA8"/>
    <w:rsid w:val="006317E3"/>
    <w:rsid w:val="00632892"/>
    <w:rsid w:val="006330BD"/>
    <w:rsid w:val="006369BA"/>
    <w:rsid w:val="00641CA1"/>
    <w:rsid w:val="00645B44"/>
    <w:rsid w:val="00646849"/>
    <w:rsid w:val="0064799B"/>
    <w:rsid w:val="006500FB"/>
    <w:rsid w:val="006528BB"/>
    <w:rsid w:val="0065317E"/>
    <w:rsid w:val="00653CFC"/>
    <w:rsid w:val="00656A9F"/>
    <w:rsid w:val="00657468"/>
    <w:rsid w:val="0065752F"/>
    <w:rsid w:val="0066042D"/>
    <w:rsid w:val="00661C20"/>
    <w:rsid w:val="00662343"/>
    <w:rsid w:val="0066312B"/>
    <w:rsid w:val="00663247"/>
    <w:rsid w:val="00665732"/>
    <w:rsid w:val="00672123"/>
    <w:rsid w:val="0067293A"/>
    <w:rsid w:val="006730D0"/>
    <w:rsid w:val="006743AC"/>
    <w:rsid w:val="00680570"/>
    <w:rsid w:val="006860FD"/>
    <w:rsid w:val="00686F84"/>
    <w:rsid w:val="00690460"/>
    <w:rsid w:val="006917EF"/>
    <w:rsid w:val="00692D14"/>
    <w:rsid w:val="0069547C"/>
    <w:rsid w:val="00695BD0"/>
    <w:rsid w:val="006A107E"/>
    <w:rsid w:val="006A19E4"/>
    <w:rsid w:val="006A2C4D"/>
    <w:rsid w:val="006A477F"/>
    <w:rsid w:val="006A4BA9"/>
    <w:rsid w:val="006A51AB"/>
    <w:rsid w:val="006A6ABE"/>
    <w:rsid w:val="006B045C"/>
    <w:rsid w:val="006B0F91"/>
    <w:rsid w:val="006B1780"/>
    <w:rsid w:val="006B2981"/>
    <w:rsid w:val="006B2B59"/>
    <w:rsid w:val="006B38A6"/>
    <w:rsid w:val="006B4443"/>
    <w:rsid w:val="006B484F"/>
    <w:rsid w:val="006B49CE"/>
    <w:rsid w:val="006B4E96"/>
    <w:rsid w:val="006B5071"/>
    <w:rsid w:val="006B7F04"/>
    <w:rsid w:val="006C2130"/>
    <w:rsid w:val="006C50FC"/>
    <w:rsid w:val="006C59DD"/>
    <w:rsid w:val="006C7215"/>
    <w:rsid w:val="006C72CA"/>
    <w:rsid w:val="006D0CEC"/>
    <w:rsid w:val="006D1DF3"/>
    <w:rsid w:val="006D5616"/>
    <w:rsid w:val="006E332A"/>
    <w:rsid w:val="006E337D"/>
    <w:rsid w:val="006E3D73"/>
    <w:rsid w:val="006E612D"/>
    <w:rsid w:val="006F0586"/>
    <w:rsid w:val="006F0615"/>
    <w:rsid w:val="006F134D"/>
    <w:rsid w:val="006F145D"/>
    <w:rsid w:val="006F1509"/>
    <w:rsid w:val="006F335A"/>
    <w:rsid w:val="006F3514"/>
    <w:rsid w:val="006F41C1"/>
    <w:rsid w:val="006F4892"/>
    <w:rsid w:val="006F511A"/>
    <w:rsid w:val="006F624E"/>
    <w:rsid w:val="006F6F13"/>
    <w:rsid w:val="007000FD"/>
    <w:rsid w:val="00700F3E"/>
    <w:rsid w:val="00702439"/>
    <w:rsid w:val="0070269A"/>
    <w:rsid w:val="0070361E"/>
    <w:rsid w:val="0070443E"/>
    <w:rsid w:val="00705A34"/>
    <w:rsid w:val="0070787A"/>
    <w:rsid w:val="00710C54"/>
    <w:rsid w:val="00711103"/>
    <w:rsid w:val="00711C79"/>
    <w:rsid w:val="00712AA3"/>
    <w:rsid w:val="00714088"/>
    <w:rsid w:val="007146BA"/>
    <w:rsid w:val="00714CBF"/>
    <w:rsid w:val="00715FAF"/>
    <w:rsid w:val="007171AB"/>
    <w:rsid w:val="007210FB"/>
    <w:rsid w:val="0072207D"/>
    <w:rsid w:val="00722389"/>
    <w:rsid w:val="00722403"/>
    <w:rsid w:val="00722E9D"/>
    <w:rsid w:val="007240D4"/>
    <w:rsid w:val="007256A1"/>
    <w:rsid w:val="00731354"/>
    <w:rsid w:val="0073413D"/>
    <w:rsid w:val="007342F4"/>
    <w:rsid w:val="007349AA"/>
    <w:rsid w:val="0073539B"/>
    <w:rsid w:val="007371FA"/>
    <w:rsid w:val="0073773B"/>
    <w:rsid w:val="00740EFD"/>
    <w:rsid w:val="00741783"/>
    <w:rsid w:val="00741AD1"/>
    <w:rsid w:val="0074208F"/>
    <w:rsid w:val="007472B2"/>
    <w:rsid w:val="00747CEB"/>
    <w:rsid w:val="00751ACE"/>
    <w:rsid w:val="007545D5"/>
    <w:rsid w:val="00754ADE"/>
    <w:rsid w:val="007558E5"/>
    <w:rsid w:val="00757A7C"/>
    <w:rsid w:val="007603E8"/>
    <w:rsid w:val="007618AC"/>
    <w:rsid w:val="007621DE"/>
    <w:rsid w:val="00762E26"/>
    <w:rsid w:val="00766406"/>
    <w:rsid w:val="00766FFC"/>
    <w:rsid w:val="00767953"/>
    <w:rsid w:val="0077130F"/>
    <w:rsid w:val="007717EE"/>
    <w:rsid w:val="00771A71"/>
    <w:rsid w:val="00773F9D"/>
    <w:rsid w:val="00774C1C"/>
    <w:rsid w:val="00783069"/>
    <w:rsid w:val="007839F7"/>
    <w:rsid w:val="007856C4"/>
    <w:rsid w:val="00786251"/>
    <w:rsid w:val="00786491"/>
    <w:rsid w:val="007901B1"/>
    <w:rsid w:val="00790207"/>
    <w:rsid w:val="00790A9B"/>
    <w:rsid w:val="00791130"/>
    <w:rsid w:val="00791B70"/>
    <w:rsid w:val="00792874"/>
    <w:rsid w:val="00793393"/>
    <w:rsid w:val="0079676C"/>
    <w:rsid w:val="007977D8"/>
    <w:rsid w:val="007A079C"/>
    <w:rsid w:val="007A0D19"/>
    <w:rsid w:val="007A1B9B"/>
    <w:rsid w:val="007A1F48"/>
    <w:rsid w:val="007A36D4"/>
    <w:rsid w:val="007A388B"/>
    <w:rsid w:val="007A56D8"/>
    <w:rsid w:val="007A62BC"/>
    <w:rsid w:val="007B0EC4"/>
    <w:rsid w:val="007B2558"/>
    <w:rsid w:val="007B3123"/>
    <w:rsid w:val="007B3A27"/>
    <w:rsid w:val="007B4B98"/>
    <w:rsid w:val="007C06A9"/>
    <w:rsid w:val="007C0C7F"/>
    <w:rsid w:val="007C4334"/>
    <w:rsid w:val="007C57D0"/>
    <w:rsid w:val="007C57F9"/>
    <w:rsid w:val="007C5A77"/>
    <w:rsid w:val="007C5BE2"/>
    <w:rsid w:val="007D0135"/>
    <w:rsid w:val="007D07DB"/>
    <w:rsid w:val="007D1C24"/>
    <w:rsid w:val="007D25F1"/>
    <w:rsid w:val="007D4444"/>
    <w:rsid w:val="007E0957"/>
    <w:rsid w:val="007E1032"/>
    <w:rsid w:val="007E1561"/>
    <w:rsid w:val="007E2A89"/>
    <w:rsid w:val="007E2D53"/>
    <w:rsid w:val="007E4E47"/>
    <w:rsid w:val="007E6ADF"/>
    <w:rsid w:val="007E7741"/>
    <w:rsid w:val="007F343C"/>
    <w:rsid w:val="007F4CE4"/>
    <w:rsid w:val="007F788E"/>
    <w:rsid w:val="008020A5"/>
    <w:rsid w:val="00806D4D"/>
    <w:rsid w:val="00810184"/>
    <w:rsid w:val="008105EA"/>
    <w:rsid w:val="00811BF5"/>
    <w:rsid w:val="008130C7"/>
    <w:rsid w:val="008137BA"/>
    <w:rsid w:val="00814CB2"/>
    <w:rsid w:val="00814F76"/>
    <w:rsid w:val="0081668C"/>
    <w:rsid w:val="00817CFD"/>
    <w:rsid w:val="008200A2"/>
    <w:rsid w:val="00822061"/>
    <w:rsid w:val="0082222C"/>
    <w:rsid w:val="00822652"/>
    <w:rsid w:val="00822CC6"/>
    <w:rsid w:val="00824E74"/>
    <w:rsid w:val="008265A0"/>
    <w:rsid w:val="00826AD0"/>
    <w:rsid w:val="00830D76"/>
    <w:rsid w:val="00831A61"/>
    <w:rsid w:val="00832704"/>
    <w:rsid w:val="0083382C"/>
    <w:rsid w:val="0083436F"/>
    <w:rsid w:val="00835013"/>
    <w:rsid w:val="00835D41"/>
    <w:rsid w:val="00837CE9"/>
    <w:rsid w:val="00840BC0"/>
    <w:rsid w:val="00841C8E"/>
    <w:rsid w:val="00843C04"/>
    <w:rsid w:val="008454B7"/>
    <w:rsid w:val="00845968"/>
    <w:rsid w:val="00847535"/>
    <w:rsid w:val="0085059D"/>
    <w:rsid w:val="008508A1"/>
    <w:rsid w:val="00850AE5"/>
    <w:rsid w:val="00853110"/>
    <w:rsid w:val="00853A57"/>
    <w:rsid w:val="00854338"/>
    <w:rsid w:val="008610D9"/>
    <w:rsid w:val="00862D55"/>
    <w:rsid w:val="0086333F"/>
    <w:rsid w:val="008634A5"/>
    <w:rsid w:val="00863E93"/>
    <w:rsid w:val="00864731"/>
    <w:rsid w:val="00865FD3"/>
    <w:rsid w:val="00867DD3"/>
    <w:rsid w:val="0087051E"/>
    <w:rsid w:val="008731DA"/>
    <w:rsid w:val="00873E5A"/>
    <w:rsid w:val="00877BD4"/>
    <w:rsid w:val="00880F06"/>
    <w:rsid w:val="00880F7A"/>
    <w:rsid w:val="00882F68"/>
    <w:rsid w:val="008832FF"/>
    <w:rsid w:val="008860BB"/>
    <w:rsid w:val="008867F0"/>
    <w:rsid w:val="00886BDA"/>
    <w:rsid w:val="00892FD9"/>
    <w:rsid w:val="0089407E"/>
    <w:rsid w:val="00894609"/>
    <w:rsid w:val="00895366"/>
    <w:rsid w:val="00895F7A"/>
    <w:rsid w:val="008970D7"/>
    <w:rsid w:val="008A0250"/>
    <w:rsid w:val="008A0671"/>
    <w:rsid w:val="008A20F8"/>
    <w:rsid w:val="008A3065"/>
    <w:rsid w:val="008A4A8D"/>
    <w:rsid w:val="008A4AFE"/>
    <w:rsid w:val="008A7002"/>
    <w:rsid w:val="008A72F7"/>
    <w:rsid w:val="008B014D"/>
    <w:rsid w:val="008B1D02"/>
    <w:rsid w:val="008B235B"/>
    <w:rsid w:val="008B3F85"/>
    <w:rsid w:val="008B4865"/>
    <w:rsid w:val="008B4BAB"/>
    <w:rsid w:val="008B6186"/>
    <w:rsid w:val="008B6561"/>
    <w:rsid w:val="008B76E7"/>
    <w:rsid w:val="008C0CB6"/>
    <w:rsid w:val="008C2BD0"/>
    <w:rsid w:val="008C2C0D"/>
    <w:rsid w:val="008C2D65"/>
    <w:rsid w:val="008C3170"/>
    <w:rsid w:val="008C416D"/>
    <w:rsid w:val="008C56F9"/>
    <w:rsid w:val="008C7C73"/>
    <w:rsid w:val="008D00FC"/>
    <w:rsid w:val="008D1BAD"/>
    <w:rsid w:val="008D2481"/>
    <w:rsid w:val="008D2629"/>
    <w:rsid w:val="008D32A2"/>
    <w:rsid w:val="008D33C9"/>
    <w:rsid w:val="008D4C75"/>
    <w:rsid w:val="008D52C1"/>
    <w:rsid w:val="008D59D6"/>
    <w:rsid w:val="008E273D"/>
    <w:rsid w:val="008E2932"/>
    <w:rsid w:val="008E340E"/>
    <w:rsid w:val="008E529B"/>
    <w:rsid w:val="008E5621"/>
    <w:rsid w:val="008E5672"/>
    <w:rsid w:val="008E6E38"/>
    <w:rsid w:val="008F0329"/>
    <w:rsid w:val="008F08A5"/>
    <w:rsid w:val="008F193C"/>
    <w:rsid w:val="008F1BAD"/>
    <w:rsid w:val="008F49A3"/>
    <w:rsid w:val="008F4FF6"/>
    <w:rsid w:val="008F5352"/>
    <w:rsid w:val="008F565B"/>
    <w:rsid w:val="008F5A3E"/>
    <w:rsid w:val="008F636E"/>
    <w:rsid w:val="008F69A0"/>
    <w:rsid w:val="008F6FDD"/>
    <w:rsid w:val="008F7B82"/>
    <w:rsid w:val="008F7CF7"/>
    <w:rsid w:val="00900E5B"/>
    <w:rsid w:val="00900FB9"/>
    <w:rsid w:val="009010BF"/>
    <w:rsid w:val="00905B52"/>
    <w:rsid w:val="00907015"/>
    <w:rsid w:val="00907955"/>
    <w:rsid w:val="009116CB"/>
    <w:rsid w:val="00911984"/>
    <w:rsid w:val="0091290F"/>
    <w:rsid w:val="00914A45"/>
    <w:rsid w:val="00914B4B"/>
    <w:rsid w:val="00921034"/>
    <w:rsid w:val="00922C4E"/>
    <w:rsid w:val="009253F9"/>
    <w:rsid w:val="00926584"/>
    <w:rsid w:val="009270F5"/>
    <w:rsid w:val="009275B4"/>
    <w:rsid w:val="00934D6D"/>
    <w:rsid w:val="00935EE5"/>
    <w:rsid w:val="00937016"/>
    <w:rsid w:val="009374CD"/>
    <w:rsid w:val="00941E0B"/>
    <w:rsid w:val="009429A3"/>
    <w:rsid w:val="00945AB9"/>
    <w:rsid w:val="0094631B"/>
    <w:rsid w:val="009463DE"/>
    <w:rsid w:val="009464FE"/>
    <w:rsid w:val="0095047C"/>
    <w:rsid w:val="00951A3C"/>
    <w:rsid w:val="009524E6"/>
    <w:rsid w:val="009541E4"/>
    <w:rsid w:val="009556E7"/>
    <w:rsid w:val="00955AE8"/>
    <w:rsid w:val="00955BEF"/>
    <w:rsid w:val="009568BA"/>
    <w:rsid w:val="00956E31"/>
    <w:rsid w:val="009621A0"/>
    <w:rsid w:val="009622F1"/>
    <w:rsid w:val="00962AD8"/>
    <w:rsid w:val="00962C4A"/>
    <w:rsid w:val="0096434B"/>
    <w:rsid w:val="00964B25"/>
    <w:rsid w:val="00964DEC"/>
    <w:rsid w:val="00967D1E"/>
    <w:rsid w:val="0097030B"/>
    <w:rsid w:val="00971089"/>
    <w:rsid w:val="00972B45"/>
    <w:rsid w:val="009735F4"/>
    <w:rsid w:val="009736D4"/>
    <w:rsid w:val="00976069"/>
    <w:rsid w:val="009820C3"/>
    <w:rsid w:val="00982CFD"/>
    <w:rsid w:val="0098438F"/>
    <w:rsid w:val="00987EDA"/>
    <w:rsid w:val="00990D51"/>
    <w:rsid w:val="00991CAC"/>
    <w:rsid w:val="00991D83"/>
    <w:rsid w:val="00992065"/>
    <w:rsid w:val="0099265C"/>
    <w:rsid w:val="00992713"/>
    <w:rsid w:val="009930DA"/>
    <w:rsid w:val="00993497"/>
    <w:rsid w:val="00994B9F"/>
    <w:rsid w:val="009973D6"/>
    <w:rsid w:val="009A0616"/>
    <w:rsid w:val="009A1283"/>
    <w:rsid w:val="009A17AD"/>
    <w:rsid w:val="009A3371"/>
    <w:rsid w:val="009A4027"/>
    <w:rsid w:val="009A6749"/>
    <w:rsid w:val="009A75A2"/>
    <w:rsid w:val="009A7943"/>
    <w:rsid w:val="009B03AE"/>
    <w:rsid w:val="009B12BF"/>
    <w:rsid w:val="009B458C"/>
    <w:rsid w:val="009B51E1"/>
    <w:rsid w:val="009B5C4B"/>
    <w:rsid w:val="009B6B39"/>
    <w:rsid w:val="009C038B"/>
    <w:rsid w:val="009C04A4"/>
    <w:rsid w:val="009C095D"/>
    <w:rsid w:val="009C1B46"/>
    <w:rsid w:val="009C3424"/>
    <w:rsid w:val="009C4312"/>
    <w:rsid w:val="009C47B1"/>
    <w:rsid w:val="009C4AE9"/>
    <w:rsid w:val="009C4BDD"/>
    <w:rsid w:val="009C57B5"/>
    <w:rsid w:val="009C6A39"/>
    <w:rsid w:val="009C6A84"/>
    <w:rsid w:val="009D44F7"/>
    <w:rsid w:val="009D53D2"/>
    <w:rsid w:val="009D6A0C"/>
    <w:rsid w:val="009D6CD9"/>
    <w:rsid w:val="009D6EA1"/>
    <w:rsid w:val="009D76CC"/>
    <w:rsid w:val="009E0F04"/>
    <w:rsid w:val="009E0F23"/>
    <w:rsid w:val="009E1B70"/>
    <w:rsid w:val="009E1CFE"/>
    <w:rsid w:val="009E341F"/>
    <w:rsid w:val="009E3AA6"/>
    <w:rsid w:val="009E7305"/>
    <w:rsid w:val="009F00CD"/>
    <w:rsid w:val="009F0C36"/>
    <w:rsid w:val="009F2B26"/>
    <w:rsid w:val="009F3199"/>
    <w:rsid w:val="009F3DE4"/>
    <w:rsid w:val="009F3E38"/>
    <w:rsid w:val="009F55FE"/>
    <w:rsid w:val="009F57A0"/>
    <w:rsid w:val="009F6220"/>
    <w:rsid w:val="00A00C58"/>
    <w:rsid w:val="00A01D33"/>
    <w:rsid w:val="00A022DA"/>
    <w:rsid w:val="00A04B13"/>
    <w:rsid w:val="00A0556B"/>
    <w:rsid w:val="00A07355"/>
    <w:rsid w:val="00A112CD"/>
    <w:rsid w:val="00A1131C"/>
    <w:rsid w:val="00A130BB"/>
    <w:rsid w:val="00A14DD4"/>
    <w:rsid w:val="00A15008"/>
    <w:rsid w:val="00A15506"/>
    <w:rsid w:val="00A17782"/>
    <w:rsid w:val="00A20E54"/>
    <w:rsid w:val="00A2140B"/>
    <w:rsid w:val="00A2154E"/>
    <w:rsid w:val="00A237C9"/>
    <w:rsid w:val="00A25F8E"/>
    <w:rsid w:val="00A30AA7"/>
    <w:rsid w:val="00A325F9"/>
    <w:rsid w:val="00A32919"/>
    <w:rsid w:val="00A365DD"/>
    <w:rsid w:val="00A365FC"/>
    <w:rsid w:val="00A411BF"/>
    <w:rsid w:val="00A41DAC"/>
    <w:rsid w:val="00A4422A"/>
    <w:rsid w:val="00A466DC"/>
    <w:rsid w:val="00A47846"/>
    <w:rsid w:val="00A51F1C"/>
    <w:rsid w:val="00A51FAB"/>
    <w:rsid w:val="00A53564"/>
    <w:rsid w:val="00A535F1"/>
    <w:rsid w:val="00A547B9"/>
    <w:rsid w:val="00A55721"/>
    <w:rsid w:val="00A55B80"/>
    <w:rsid w:val="00A56A13"/>
    <w:rsid w:val="00A56A87"/>
    <w:rsid w:val="00A57121"/>
    <w:rsid w:val="00A61ABC"/>
    <w:rsid w:val="00A63328"/>
    <w:rsid w:val="00A65869"/>
    <w:rsid w:val="00A66367"/>
    <w:rsid w:val="00A70CF9"/>
    <w:rsid w:val="00A73AEA"/>
    <w:rsid w:val="00A818C2"/>
    <w:rsid w:val="00A82B2B"/>
    <w:rsid w:val="00A83931"/>
    <w:rsid w:val="00A856CF"/>
    <w:rsid w:val="00A85FF0"/>
    <w:rsid w:val="00A91208"/>
    <w:rsid w:val="00A926B6"/>
    <w:rsid w:val="00A94473"/>
    <w:rsid w:val="00A945F3"/>
    <w:rsid w:val="00A94EBE"/>
    <w:rsid w:val="00A95DE5"/>
    <w:rsid w:val="00A9666B"/>
    <w:rsid w:val="00A97007"/>
    <w:rsid w:val="00A974BB"/>
    <w:rsid w:val="00AA279F"/>
    <w:rsid w:val="00AA4DDA"/>
    <w:rsid w:val="00AA5502"/>
    <w:rsid w:val="00AA5705"/>
    <w:rsid w:val="00AA6ACC"/>
    <w:rsid w:val="00AB2439"/>
    <w:rsid w:val="00AB3B27"/>
    <w:rsid w:val="00AB47BB"/>
    <w:rsid w:val="00AB5BED"/>
    <w:rsid w:val="00AB6B7A"/>
    <w:rsid w:val="00AC323C"/>
    <w:rsid w:val="00AC3C79"/>
    <w:rsid w:val="00AC43D0"/>
    <w:rsid w:val="00AC44BC"/>
    <w:rsid w:val="00AC568C"/>
    <w:rsid w:val="00AC650E"/>
    <w:rsid w:val="00AC6D44"/>
    <w:rsid w:val="00AC715F"/>
    <w:rsid w:val="00AD2028"/>
    <w:rsid w:val="00AD2F3E"/>
    <w:rsid w:val="00AD5D34"/>
    <w:rsid w:val="00AD652B"/>
    <w:rsid w:val="00AD6FC7"/>
    <w:rsid w:val="00AD770D"/>
    <w:rsid w:val="00AE1392"/>
    <w:rsid w:val="00AE2406"/>
    <w:rsid w:val="00AE2B8E"/>
    <w:rsid w:val="00AE3491"/>
    <w:rsid w:val="00AF0AC0"/>
    <w:rsid w:val="00AF349D"/>
    <w:rsid w:val="00AF36D4"/>
    <w:rsid w:val="00AF565C"/>
    <w:rsid w:val="00AF6F05"/>
    <w:rsid w:val="00AF7166"/>
    <w:rsid w:val="00B02695"/>
    <w:rsid w:val="00B02A67"/>
    <w:rsid w:val="00B05307"/>
    <w:rsid w:val="00B058B1"/>
    <w:rsid w:val="00B05AB4"/>
    <w:rsid w:val="00B06B05"/>
    <w:rsid w:val="00B07BD4"/>
    <w:rsid w:val="00B10B8E"/>
    <w:rsid w:val="00B13F91"/>
    <w:rsid w:val="00B143B0"/>
    <w:rsid w:val="00B146A1"/>
    <w:rsid w:val="00B147E4"/>
    <w:rsid w:val="00B1647D"/>
    <w:rsid w:val="00B16739"/>
    <w:rsid w:val="00B17396"/>
    <w:rsid w:val="00B179B2"/>
    <w:rsid w:val="00B203AF"/>
    <w:rsid w:val="00B21126"/>
    <w:rsid w:val="00B22800"/>
    <w:rsid w:val="00B2342F"/>
    <w:rsid w:val="00B2476C"/>
    <w:rsid w:val="00B24D9D"/>
    <w:rsid w:val="00B307C0"/>
    <w:rsid w:val="00B3095D"/>
    <w:rsid w:val="00B34167"/>
    <w:rsid w:val="00B34239"/>
    <w:rsid w:val="00B37E12"/>
    <w:rsid w:val="00B410AC"/>
    <w:rsid w:val="00B417BD"/>
    <w:rsid w:val="00B4284B"/>
    <w:rsid w:val="00B457EB"/>
    <w:rsid w:val="00B479B4"/>
    <w:rsid w:val="00B5194D"/>
    <w:rsid w:val="00B51A24"/>
    <w:rsid w:val="00B533A1"/>
    <w:rsid w:val="00B552AB"/>
    <w:rsid w:val="00B57739"/>
    <w:rsid w:val="00B57D3A"/>
    <w:rsid w:val="00B61341"/>
    <w:rsid w:val="00B62125"/>
    <w:rsid w:val="00B6299C"/>
    <w:rsid w:val="00B631CD"/>
    <w:rsid w:val="00B6687F"/>
    <w:rsid w:val="00B67834"/>
    <w:rsid w:val="00B678E0"/>
    <w:rsid w:val="00B7242A"/>
    <w:rsid w:val="00B73B39"/>
    <w:rsid w:val="00B753B9"/>
    <w:rsid w:val="00B7554F"/>
    <w:rsid w:val="00B7622D"/>
    <w:rsid w:val="00B7623D"/>
    <w:rsid w:val="00B76894"/>
    <w:rsid w:val="00B76F75"/>
    <w:rsid w:val="00B83701"/>
    <w:rsid w:val="00B878B6"/>
    <w:rsid w:val="00B90926"/>
    <w:rsid w:val="00B90A83"/>
    <w:rsid w:val="00B910D3"/>
    <w:rsid w:val="00B92B98"/>
    <w:rsid w:val="00B92E28"/>
    <w:rsid w:val="00B9360F"/>
    <w:rsid w:val="00B93DE6"/>
    <w:rsid w:val="00B96580"/>
    <w:rsid w:val="00B976F8"/>
    <w:rsid w:val="00BA03DE"/>
    <w:rsid w:val="00BA083F"/>
    <w:rsid w:val="00BA171F"/>
    <w:rsid w:val="00BA36CD"/>
    <w:rsid w:val="00BA4516"/>
    <w:rsid w:val="00BA508F"/>
    <w:rsid w:val="00BA60BD"/>
    <w:rsid w:val="00BB218F"/>
    <w:rsid w:val="00BB2F34"/>
    <w:rsid w:val="00BB3CB9"/>
    <w:rsid w:val="00BB57C0"/>
    <w:rsid w:val="00BB6DF7"/>
    <w:rsid w:val="00BB6F3C"/>
    <w:rsid w:val="00BB7FED"/>
    <w:rsid w:val="00BC37FF"/>
    <w:rsid w:val="00BC53D6"/>
    <w:rsid w:val="00BC7FBE"/>
    <w:rsid w:val="00BD4541"/>
    <w:rsid w:val="00BD6639"/>
    <w:rsid w:val="00BE1367"/>
    <w:rsid w:val="00BE1DA5"/>
    <w:rsid w:val="00BE30D3"/>
    <w:rsid w:val="00BE32A2"/>
    <w:rsid w:val="00BE3BEC"/>
    <w:rsid w:val="00BE53F6"/>
    <w:rsid w:val="00BE5712"/>
    <w:rsid w:val="00BF2CAB"/>
    <w:rsid w:val="00BF3375"/>
    <w:rsid w:val="00BF5447"/>
    <w:rsid w:val="00BF62E6"/>
    <w:rsid w:val="00BF6AEA"/>
    <w:rsid w:val="00C04EB1"/>
    <w:rsid w:val="00C115DA"/>
    <w:rsid w:val="00C11723"/>
    <w:rsid w:val="00C120DE"/>
    <w:rsid w:val="00C14252"/>
    <w:rsid w:val="00C17935"/>
    <w:rsid w:val="00C17A84"/>
    <w:rsid w:val="00C20F2A"/>
    <w:rsid w:val="00C2192A"/>
    <w:rsid w:val="00C256C2"/>
    <w:rsid w:val="00C26576"/>
    <w:rsid w:val="00C27744"/>
    <w:rsid w:val="00C306A0"/>
    <w:rsid w:val="00C323AB"/>
    <w:rsid w:val="00C3249D"/>
    <w:rsid w:val="00C34287"/>
    <w:rsid w:val="00C35187"/>
    <w:rsid w:val="00C407A8"/>
    <w:rsid w:val="00C40E25"/>
    <w:rsid w:val="00C416A5"/>
    <w:rsid w:val="00C41AAB"/>
    <w:rsid w:val="00C43176"/>
    <w:rsid w:val="00C43216"/>
    <w:rsid w:val="00C445F5"/>
    <w:rsid w:val="00C44678"/>
    <w:rsid w:val="00C44C46"/>
    <w:rsid w:val="00C44ECD"/>
    <w:rsid w:val="00C469F5"/>
    <w:rsid w:val="00C50536"/>
    <w:rsid w:val="00C519C4"/>
    <w:rsid w:val="00C56274"/>
    <w:rsid w:val="00C568F1"/>
    <w:rsid w:val="00C57047"/>
    <w:rsid w:val="00C57301"/>
    <w:rsid w:val="00C6226C"/>
    <w:rsid w:val="00C655E7"/>
    <w:rsid w:val="00C66017"/>
    <w:rsid w:val="00C6730A"/>
    <w:rsid w:val="00C72F2A"/>
    <w:rsid w:val="00C73524"/>
    <w:rsid w:val="00C73BEA"/>
    <w:rsid w:val="00C75EBA"/>
    <w:rsid w:val="00C76194"/>
    <w:rsid w:val="00C77922"/>
    <w:rsid w:val="00C80CF6"/>
    <w:rsid w:val="00C810C7"/>
    <w:rsid w:val="00C83802"/>
    <w:rsid w:val="00C845EC"/>
    <w:rsid w:val="00C84A83"/>
    <w:rsid w:val="00C87F41"/>
    <w:rsid w:val="00C912B8"/>
    <w:rsid w:val="00C91692"/>
    <w:rsid w:val="00C91BE6"/>
    <w:rsid w:val="00C920B0"/>
    <w:rsid w:val="00C9295A"/>
    <w:rsid w:val="00C92BFA"/>
    <w:rsid w:val="00C93611"/>
    <w:rsid w:val="00C93907"/>
    <w:rsid w:val="00C95EAC"/>
    <w:rsid w:val="00C9698C"/>
    <w:rsid w:val="00C97393"/>
    <w:rsid w:val="00CA0C82"/>
    <w:rsid w:val="00CA307B"/>
    <w:rsid w:val="00CA4761"/>
    <w:rsid w:val="00CA4AFF"/>
    <w:rsid w:val="00CA74F5"/>
    <w:rsid w:val="00CA76B8"/>
    <w:rsid w:val="00CB13E0"/>
    <w:rsid w:val="00CB1811"/>
    <w:rsid w:val="00CB1A5C"/>
    <w:rsid w:val="00CB222E"/>
    <w:rsid w:val="00CB35F1"/>
    <w:rsid w:val="00CB5343"/>
    <w:rsid w:val="00CB5644"/>
    <w:rsid w:val="00CB62F7"/>
    <w:rsid w:val="00CB6B76"/>
    <w:rsid w:val="00CC0B34"/>
    <w:rsid w:val="00CC3EF7"/>
    <w:rsid w:val="00CC6EE7"/>
    <w:rsid w:val="00CD1058"/>
    <w:rsid w:val="00CD2372"/>
    <w:rsid w:val="00CD4674"/>
    <w:rsid w:val="00CD4FC7"/>
    <w:rsid w:val="00CD5BD7"/>
    <w:rsid w:val="00CD7175"/>
    <w:rsid w:val="00CE1152"/>
    <w:rsid w:val="00CE19C8"/>
    <w:rsid w:val="00CE2A93"/>
    <w:rsid w:val="00CE39A5"/>
    <w:rsid w:val="00CE4641"/>
    <w:rsid w:val="00CE48B6"/>
    <w:rsid w:val="00CE4DC2"/>
    <w:rsid w:val="00CE6A7A"/>
    <w:rsid w:val="00CE756F"/>
    <w:rsid w:val="00CF164F"/>
    <w:rsid w:val="00CF661B"/>
    <w:rsid w:val="00D00164"/>
    <w:rsid w:val="00D0108E"/>
    <w:rsid w:val="00D016E8"/>
    <w:rsid w:val="00D035F0"/>
    <w:rsid w:val="00D05913"/>
    <w:rsid w:val="00D0595F"/>
    <w:rsid w:val="00D05A8B"/>
    <w:rsid w:val="00D11782"/>
    <w:rsid w:val="00D119E8"/>
    <w:rsid w:val="00D124F5"/>
    <w:rsid w:val="00D13C01"/>
    <w:rsid w:val="00D13E93"/>
    <w:rsid w:val="00D14DF5"/>
    <w:rsid w:val="00D1556D"/>
    <w:rsid w:val="00D15ACC"/>
    <w:rsid w:val="00D16F9D"/>
    <w:rsid w:val="00D16FFA"/>
    <w:rsid w:val="00D240E4"/>
    <w:rsid w:val="00D26041"/>
    <w:rsid w:val="00D26EEE"/>
    <w:rsid w:val="00D275D6"/>
    <w:rsid w:val="00D27665"/>
    <w:rsid w:val="00D27AE1"/>
    <w:rsid w:val="00D30C37"/>
    <w:rsid w:val="00D30F84"/>
    <w:rsid w:val="00D32030"/>
    <w:rsid w:val="00D34A95"/>
    <w:rsid w:val="00D36F24"/>
    <w:rsid w:val="00D40402"/>
    <w:rsid w:val="00D41208"/>
    <w:rsid w:val="00D415D8"/>
    <w:rsid w:val="00D42506"/>
    <w:rsid w:val="00D43350"/>
    <w:rsid w:val="00D50BC6"/>
    <w:rsid w:val="00D527C4"/>
    <w:rsid w:val="00D55326"/>
    <w:rsid w:val="00D556DD"/>
    <w:rsid w:val="00D60050"/>
    <w:rsid w:val="00D605EB"/>
    <w:rsid w:val="00D618A1"/>
    <w:rsid w:val="00D620DD"/>
    <w:rsid w:val="00D62582"/>
    <w:rsid w:val="00D6397A"/>
    <w:rsid w:val="00D64F2D"/>
    <w:rsid w:val="00D678B4"/>
    <w:rsid w:val="00D67D0B"/>
    <w:rsid w:val="00D67ECB"/>
    <w:rsid w:val="00D70996"/>
    <w:rsid w:val="00D7206A"/>
    <w:rsid w:val="00D735F2"/>
    <w:rsid w:val="00D73F52"/>
    <w:rsid w:val="00D7437A"/>
    <w:rsid w:val="00D75428"/>
    <w:rsid w:val="00D754BF"/>
    <w:rsid w:val="00D756A8"/>
    <w:rsid w:val="00D8141E"/>
    <w:rsid w:val="00D8520B"/>
    <w:rsid w:val="00D854C9"/>
    <w:rsid w:val="00D93106"/>
    <w:rsid w:val="00D934BF"/>
    <w:rsid w:val="00D93D51"/>
    <w:rsid w:val="00D93ED0"/>
    <w:rsid w:val="00D955C9"/>
    <w:rsid w:val="00DA1159"/>
    <w:rsid w:val="00DA47BD"/>
    <w:rsid w:val="00DA4823"/>
    <w:rsid w:val="00DA5448"/>
    <w:rsid w:val="00DA5C96"/>
    <w:rsid w:val="00DA6312"/>
    <w:rsid w:val="00DA6867"/>
    <w:rsid w:val="00DA724E"/>
    <w:rsid w:val="00DA75F3"/>
    <w:rsid w:val="00DB0381"/>
    <w:rsid w:val="00DB17F6"/>
    <w:rsid w:val="00DB26A2"/>
    <w:rsid w:val="00DB6114"/>
    <w:rsid w:val="00DB65F9"/>
    <w:rsid w:val="00DC2F5D"/>
    <w:rsid w:val="00DC37A7"/>
    <w:rsid w:val="00DC7554"/>
    <w:rsid w:val="00DC7814"/>
    <w:rsid w:val="00DD1B59"/>
    <w:rsid w:val="00DD4E6A"/>
    <w:rsid w:val="00DD607D"/>
    <w:rsid w:val="00DD69B4"/>
    <w:rsid w:val="00DE1DE1"/>
    <w:rsid w:val="00DE1DFF"/>
    <w:rsid w:val="00DE3B50"/>
    <w:rsid w:val="00DE46A0"/>
    <w:rsid w:val="00DF0E20"/>
    <w:rsid w:val="00DF313A"/>
    <w:rsid w:val="00E039C0"/>
    <w:rsid w:val="00E04046"/>
    <w:rsid w:val="00E04AA4"/>
    <w:rsid w:val="00E05224"/>
    <w:rsid w:val="00E0540A"/>
    <w:rsid w:val="00E059A3"/>
    <w:rsid w:val="00E079F1"/>
    <w:rsid w:val="00E10186"/>
    <w:rsid w:val="00E11BD8"/>
    <w:rsid w:val="00E13781"/>
    <w:rsid w:val="00E13FA5"/>
    <w:rsid w:val="00E21A7B"/>
    <w:rsid w:val="00E24992"/>
    <w:rsid w:val="00E25C29"/>
    <w:rsid w:val="00E25EC9"/>
    <w:rsid w:val="00E25F12"/>
    <w:rsid w:val="00E319F9"/>
    <w:rsid w:val="00E33828"/>
    <w:rsid w:val="00E33945"/>
    <w:rsid w:val="00E3479D"/>
    <w:rsid w:val="00E3691C"/>
    <w:rsid w:val="00E37736"/>
    <w:rsid w:val="00E40DE1"/>
    <w:rsid w:val="00E414A3"/>
    <w:rsid w:val="00E42ED5"/>
    <w:rsid w:val="00E447F4"/>
    <w:rsid w:val="00E449F0"/>
    <w:rsid w:val="00E45259"/>
    <w:rsid w:val="00E45CFB"/>
    <w:rsid w:val="00E45DA4"/>
    <w:rsid w:val="00E5009B"/>
    <w:rsid w:val="00E54218"/>
    <w:rsid w:val="00E55969"/>
    <w:rsid w:val="00E60DD7"/>
    <w:rsid w:val="00E62628"/>
    <w:rsid w:val="00E64ED3"/>
    <w:rsid w:val="00E65323"/>
    <w:rsid w:val="00E65A09"/>
    <w:rsid w:val="00E65CC7"/>
    <w:rsid w:val="00E66687"/>
    <w:rsid w:val="00E70848"/>
    <w:rsid w:val="00E71368"/>
    <w:rsid w:val="00E721B8"/>
    <w:rsid w:val="00E722C9"/>
    <w:rsid w:val="00E75BEF"/>
    <w:rsid w:val="00E75C22"/>
    <w:rsid w:val="00E80A2B"/>
    <w:rsid w:val="00E81032"/>
    <w:rsid w:val="00E81BC9"/>
    <w:rsid w:val="00E825DE"/>
    <w:rsid w:val="00E8267D"/>
    <w:rsid w:val="00E83EE9"/>
    <w:rsid w:val="00E85149"/>
    <w:rsid w:val="00E87351"/>
    <w:rsid w:val="00E87E1D"/>
    <w:rsid w:val="00E91D53"/>
    <w:rsid w:val="00E92785"/>
    <w:rsid w:val="00E93C34"/>
    <w:rsid w:val="00E943FD"/>
    <w:rsid w:val="00E94C9A"/>
    <w:rsid w:val="00E97228"/>
    <w:rsid w:val="00EA1D3A"/>
    <w:rsid w:val="00EA2715"/>
    <w:rsid w:val="00EA4A59"/>
    <w:rsid w:val="00EA61F6"/>
    <w:rsid w:val="00EB417A"/>
    <w:rsid w:val="00EB4705"/>
    <w:rsid w:val="00EB5767"/>
    <w:rsid w:val="00EB5825"/>
    <w:rsid w:val="00EB690A"/>
    <w:rsid w:val="00EC0593"/>
    <w:rsid w:val="00EC313D"/>
    <w:rsid w:val="00EC67B9"/>
    <w:rsid w:val="00EC7DB4"/>
    <w:rsid w:val="00ED1243"/>
    <w:rsid w:val="00ED15DF"/>
    <w:rsid w:val="00ED18E1"/>
    <w:rsid w:val="00ED1C22"/>
    <w:rsid w:val="00ED2C91"/>
    <w:rsid w:val="00ED5EBE"/>
    <w:rsid w:val="00ED6C4A"/>
    <w:rsid w:val="00ED7242"/>
    <w:rsid w:val="00ED7636"/>
    <w:rsid w:val="00ED79B9"/>
    <w:rsid w:val="00EE3213"/>
    <w:rsid w:val="00EE5035"/>
    <w:rsid w:val="00EF0BC6"/>
    <w:rsid w:val="00EF16DE"/>
    <w:rsid w:val="00EF23E0"/>
    <w:rsid w:val="00EF740E"/>
    <w:rsid w:val="00EF75B4"/>
    <w:rsid w:val="00F00226"/>
    <w:rsid w:val="00F017C1"/>
    <w:rsid w:val="00F02163"/>
    <w:rsid w:val="00F032BB"/>
    <w:rsid w:val="00F035F5"/>
    <w:rsid w:val="00F04486"/>
    <w:rsid w:val="00F05B2A"/>
    <w:rsid w:val="00F10BCD"/>
    <w:rsid w:val="00F13593"/>
    <w:rsid w:val="00F13C12"/>
    <w:rsid w:val="00F142E5"/>
    <w:rsid w:val="00F14656"/>
    <w:rsid w:val="00F166B4"/>
    <w:rsid w:val="00F1671F"/>
    <w:rsid w:val="00F16A17"/>
    <w:rsid w:val="00F16A48"/>
    <w:rsid w:val="00F20269"/>
    <w:rsid w:val="00F20EAF"/>
    <w:rsid w:val="00F21DC6"/>
    <w:rsid w:val="00F236B1"/>
    <w:rsid w:val="00F24DF0"/>
    <w:rsid w:val="00F276B9"/>
    <w:rsid w:val="00F31F87"/>
    <w:rsid w:val="00F328DE"/>
    <w:rsid w:val="00F32976"/>
    <w:rsid w:val="00F334D4"/>
    <w:rsid w:val="00F335BD"/>
    <w:rsid w:val="00F33A69"/>
    <w:rsid w:val="00F36823"/>
    <w:rsid w:val="00F369A4"/>
    <w:rsid w:val="00F36E3E"/>
    <w:rsid w:val="00F371AE"/>
    <w:rsid w:val="00F37D9C"/>
    <w:rsid w:val="00F41DD5"/>
    <w:rsid w:val="00F422C5"/>
    <w:rsid w:val="00F42CE1"/>
    <w:rsid w:val="00F44090"/>
    <w:rsid w:val="00F44A67"/>
    <w:rsid w:val="00F44E2A"/>
    <w:rsid w:val="00F45804"/>
    <w:rsid w:val="00F45914"/>
    <w:rsid w:val="00F4593B"/>
    <w:rsid w:val="00F45C4E"/>
    <w:rsid w:val="00F476A6"/>
    <w:rsid w:val="00F47738"/>
    <w:rsid w:val="00F514B6"/>
    <w:rsid w:val="00F53090"/>
    <w:rsid w:val="00F53B97"/>
    <w:rsid w:val="00F54B75"/>
    <w:rsid w:val="00F568E9"/>
    <w:rsid w:val="00F5761D"/>
    <w:rsid w:val="00F57964"/>
    <w:rsid w:val="00F6096B"/>
    <w:rsid w:val="00F627CF"/>
    <w:rsid w:val="00F63D43"/>
    <w:rsid w:val="00F66EBC"/>
    <w:rsid w:val="00F67C02"/>
    <w:rsid w:val="00F7134F"/>
    <w:rsid w:val="00F718AE"/>
    <w:rsid w:val="00F7294F"/>
    <w:rsid w:val="00F72B20"/>
    <w:rsid w:val="00F740BA"/>
    <w:rsid w:val="00F7506A"/>
    <w:rsid w:val="00F83F3A"/>
    <w:rsid w:val="00F8545A"/>
    <w:rsid w:val="00F913C5"/>
    <w:rsid w:val="00F91BFC"/>
    <w:rsid w:val="00FA0251"/>
    <w:rsid w:val="00FA0B68"/>
    <w:rsid w:val="00FA1430"/>
    <w:rsid w:val="00FA18B2"/>
    <w:rsid w:val="00FA3AB2"/>
    <w:rsid w:val="00FA6A0C"/>
    <w:rsid w:val="00FB13D3"/>
    <w:rsid w:val="00FB4B6D"/>
    <w:rsid w:val="00FB6A73"/>
    <w:rsid w:val="00FC20DE"/>
    <w:rsid w:val="00FC26D1"/>
    <w:rsid w:val="00FC52D1"/>
    <w:rsid w:val="00FC5322"/>
    <w:rsid w:val="00FD0E25"/>
    <w:rsid w:val="00FD329A"/>
    <w:rsid w:val="00FE0A86"/>
    <w:rsid w:val="00FE0C76"/>
    <w:rsid w:val="00FE185B"/>
    <w:rsid w:val="00FE20CD"/>
    <w:rsid w:val="00FE27B3"/>
    <w:rsid w:val="00FE2B0B"/>
    <w:rsid w:val="00FE2F59"/>
    <w:rsid w:val="00FE47B6"/>
    <w:rsid w:val="00FE556E"/>
    <w:rsid w:val="00FE56BB"/>
    <w:rsid w:val="00FE7DA9"/>
    <w:rsid w:val="00FF0424"/>
    <w:rsid w:val="00FF0EE0"/>
    <w:rsid w:val="00FF4D48"/>
    <w:rsid w:val="00FF557F"/>
    <w:rsid w:val="00FF5FB0"/>
    <w:rsid w:val="00FF7C06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D9A673"/>
  <w15:docId w15:val="{726F83F7-2F64-4C8B-BC4E-7D280571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4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a">
    <w:name w:val="Normal"/>
    <w:uiPriority w:val="2"/>
    <w:rsid w:val="00B179B2"/>
    <w:pPr>
      <w:spacing w:after="0" w:line="360" w:lineRule="auto"/>
      <w:ind w:firstLine="709"/>
      <w:contextualSpacing/>
      <w:jc w:val="both"/>
    </w:pPr>
  </w:style>
  <w:style w:type="paragraph" w:styleId="12">
    <w:name w:val="heading 1"/>
    <w:basedOn w:val="afa"/>
    <w:next w:val="afa"/>
    <w:link w:val="13"/>
    <w:uiPriority w:val="9"/>
    <w:qFormat/>
    <w:rsid w:val="00A00C58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0">
    <w:name w:val="heading 2"/>
    <w:basedOn w:val="afa"/>
    <w:next w:val="afa"/>
    <w:link w:val="22"/>
    <w:uiPriority w:val="9"/>
    <w:qFormat/>
    <w:rsid w:val="00692D1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fa"/>
    <w:next w:val="afa"/>
    <w:link w:val="31"/>
    <w:uiPriority w:val="9"/>
    <w:qFormat/>
    <w:rsid w:val="00692D1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fa"/>
    <w:next w:val="afa"/>
    <w:link w:val="41"/>
    <w:uiPriority w:val="9"/>
    <w:semiHidden/>
    <w:unhideWhenUsed/>
    <w:qFormat/>
    <w:rsid w:val="00692D1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fa"/>
    <w:next w:val="afa"/>
    <w:link w:val="51"/>
    <w:uiPriority w:val="9"/>
    <w:semiHidden/>
    <w:unhideWhenUsed/>
    <w:qFormat/>
    <w:rsid w:val="00692D1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fa"/>
    <w:next w:val="afa"/>
    <w:link w:val="60"/>
    <w:uiPriority w:val="9"/>
    <w:semiHidden/>
    <w:unhideWhenUsed/>
    <w:qFormat/>
    <w:rsid w:val="00692D1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fa"/>
    <w:next w:val="afa"/>
    <w:link w:val="70"/>
    <w:uiPriority w:val="9"/>
    <w:semiHidden/>
    <w:unhideWhenUsed/>
    <w:qFormat/>
    <w:rsid w:val="00692D1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fa"/>
    <w:next w:val="afa"/>
    <w:link w:val="80"/>
    <w:uiPriority w:val="9"/>
    <w:semiHidden/>
    <w:unhideWhenUsed/>
    <w:qFormat/>
    <w:rsid w:val="00692D1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fa"/>
    <w:next w:val="afa"/>
    <w:link w:val="90"/>
    <w:uiPriority w:val="9"/>
    <w:semiHidden/>
    <w:unhideWhenUsed/>
    <w:qFormat/>
    <w:rsid w:val="00692D1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fb">
    <w:name w:val="Default Paragraph Font"/>
    <w:uiPriority w:val="1"/>
    <w:semiHidden/>
    <w:unhideWhenUsed/>
  </w:style>
  <w:style w:type="table" w:default="1" w:styleId="af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d">
    <w:name w:val="No List"/>
    <w:uiPriority w:val="99"/>
    <w:semiHidden/>
    <w:unhideWhenUsed/>
  </w:style>
  <w:style w:type="character" w:customStyle="1" w:styleId="13">
    <w:name w:val="Заголовок 1 Знак"/>
    <w:basedOn w:val="afb"/>
    <w:link w:val="12"/>
    <w:uiPriority w:val="99"/>
    <w:semiHidden/>
    <w:rsid w:val="005D4FCB"/>
    <w:rPr>
      <w:rFonts w:eastAsiaTheme="majorEastAsia" w:cstheme="majorBidi"/>
      <w:b/>
      <w:bCs/>
      <w:caps/>
      <w:szCs w:val="28"/>
    </w:rPr>
  </w:style>
  <w:style w:type="paragraph" w:customStyle="1" w:styleId="aa">
    <w:name w:val="а) Перечисление"/>
    <w:uiPriority w:val="9"/>
    <w:qFormat/>
    <w:rsid w:val="001C0DA9"/>
    <w:pPr>
      <w:numPr>
        <w:numId w:val="4"/>
      </w:numPr>
      <w:spacing w:after="0" w:line="360" w:lineRule="auto"/>
      <w:jc w:val="both"/>
    </w:pPr>
  </w:style>
  <w:style w:type="paragraph" w:customStyle="1" w:styleId="af0">
    <w:name w:val="Раздел"/>
    <w:basedOn w:val="afa"/>
    <w:next w:val="af1"/>
    <w:uiPriority w:val="4"/>
    <w:qFormat/>
    <w:rsid w:val="007000FD"/>
    <w:pPr>
      <w:pageBreakBefore/>
      <w:numPr>
        <w:numId w:val="3"/>
      </w:numPr>
      <w:spacing w:after="240"/>
      <w:jc w:val="center"/>
      <w:outlineLvl w:val="0"/>
    </w:pPr>
    <w:rPr>
      <w:b/>
      <w:caps/>
    </w:rPr>
  </w:style>
  <w:style w:type="paragraph" w:customStyle="1" w:styleId="af1">
    <w:name w:val="Подраздел"/>
    <w:next w:val="afa"/>
    <w:uiPriority w:val="5"/>
    <w:qFormat/>
    <w:rsid w:val="00DC37A7"/>
    <w:pPr>
      <w:keepNext/>
      <w:numPr>
        <w:ilvl w:val="1"/>
        <w:numId w:val="3"/>
      </w:numPr>
      <w:spacing w:before="120" w:after="120" w:line="360" w:lineRule="auto"/>
      <w:jc w:val="both"/>
      <w:outlineLvl w:val="1"/>
    </w:pPr>
    <w:rPr>
      <w:b/>
      <w:sz w:val="26"/>
    </w:rPr>
  </w:style>
  <w:style w:type="character" w:customStyle="1" w:styleId="22">
    <w:name w:val="Заголовок 2 Знак"/>
    <w:basedOn w:val="afb"/>
    <w:link w:val="2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fb"/>
    <w:link w:val="3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fb"/>
    <w:link w:val="40"/>
    <w:uiPriority w:val="9"/>
    <w:semiHidden/>
    <w:rsid w:val="00A01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"/>
    <w:basedOn w:val="afb"/>
    <w:link w:val="50"/>
    <w:uiPriority w:val="9"/>
    <w:semiHidden/>
    <w:rsid w:val="00A01D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fb"/>
    <w:link w:val="6"/>
    <w:uiPriority w:val="9"/>
    <w:semiHidden/>
    <w:rsid w:val="00A01D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fb"/>
    <w:link w:val="7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fb"/>
    <w:link w:val="8"/>
    <w:uiPriority w:val="9"/>
    <w:semiHidden/>
    <w:rsid w:val="00A01D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fb"/>
    <w:link w:val="9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92D14"/>
    <w:pPr>
      <w:numPr>
        <w:numId w:val="2"/>
      </w:numPr>
    </w:pPr>
  </w:style>
  <w:style w:type="paragraph" w:customStyle="1" w:styleId="af2">
    <w:name w:val="Пункт"/>
    <w:next w:val="afa"/>
    <w:uiPriority w:val="6"/>
    <w:qFormat/>
    <w:rsid w:val="00E65CC7"/>
    <w:pPr>
      <w:keepNext/>
      <w:numPr>
        <w:ilvl w:val="2"/>
        <w:numId w:val="3"/>
      </w:numPr>
      <w:spacing w:before="120" w:after="0" w:line="360" w:lineRule="auto"/>
      <w:jc w:val="both"/>
      <w:outlineLvl w:val="2"/>
    </w:pPr>
    <w:rPr>
      <w:b/>
    </w:rPr>
  </w:style>
  <w:style w:type="paragraph" w:customStyle="1" w:styleId="af3">
    <w:name w:val="Подпункт"/>
    <w:next w:val="afa"/>
    <w:uiPriority w:val="7"/>
    <w:qFormat/>
    <w:rsid w:val="009A3371"/>
    <w:pPr>
      <w:numPr>
        <w:ilvl w:val="3"/>
        <w:numId w:val="3"/>
      </w:numPr>
      <w:spacing w:after="0" w:line="360" w:lineRule="auto"/>
      <w:jc w:val="both"/>
      <w:outlineLvl w:val="3"/>
    </w:pPr>
    <w:rPr>
      <w:b/>
    </w:rPr>
  </w:style>
  <w:style w:type="paragraph" w:customStyle="1" w:styleId="a2">
    <w:name w:val="Аннотация"/>
    <w:basedOn w:val="afa"/>
    <w:next w:val="afa"/>
    <w:qFormat/>
    <w:rsid w:val="00574B6D"/>
    <w:pPr>
      <w:numPr>
        <w:numId w:val="10"/>
      </w:numPr>
      <w:spacing w:after="240"/>
      <w:jc w:val="center"/>
    </w:pPr>
    <w:rPr>
      <w:b/>
      <w:caps/>
    </w:rPr>
  </w:style>
  <w:style w:type="paragraph" w:customStyle="1" w:styleId="10">
    <w:name w:val="1) Перечисление"/>
    <w:basedOn w:val="afa"/>
    <w:uiPriority w:val="10"/>
    <w:qFormat/>
    <w:rsid w:val="003410EF"/>
    <w:pPr>
      <w:numPr>
        <w:numId w:val="24"/>
      </w:numPr>
    </w:pPr>
  </w:style>
  <w:style w:type="paragraph" w:customStyle="1" w:styleId="a4">
    <w:name w:val="– Перечисление"/>
    <w:basedOn w:val="10"/>
    <w:uiPriority w:val="11"/>
    <w:qFormat/>
    <w:rsid w:val="004045D1"/>
    <w:pPr>
      <w:numPr>
        <w:ilvl w:val="1"/>
      </w:numPr>
      <w:ind w:firstLine="567"/>
      <w:jc w:val="left"/>
    </w:pPr>
  </w:style>
  <w:style w:type="paragraph" w:styleId="afe">
    <w:name w:val="Subtitle"/>
    <w:basedOn w:val="afa"/>
    <w:next w:val="afa"/>
    <w:link w:val="aff"/>
    <w:uiPriority w:val="99"/>
    <w:semiHidden/>
    <w:rsid w:val="000C7BA2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">
    <w:name w:val="Подзаголовок Знак"/>
    <w:basedOn w:val="afb"/>
    <w:link w:val="afe"/>
    <w:uiPriority w:val="99"/>
    <w:semiHidden/>
    <w:rsid w:val="005D4F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e">
    <w:name w:val="Дефис"/>
    <w:link w:val="aff0"/>
    <w:uiPriority w:val="8"/>
    <w:qFormat/>
    <w:rsid w:val="00487787"/>
    <w:pPr>
      <w:numPr>
        <w:numId w:val="16"/>
      </w:numPr>
      <w:spacing w:after="0" w:line="360" w:lineRule="auto"/>
      <w:ind w:firstLine="851"/>
      <w:jc w:val="both"/>
    </w:pPr>
    <w:rPr>
      <w:rFonts w:eastAsiaTheme="majorEastAsia" w:cs="Arial"/>
      <w:iCs/>
    </w:rPr>
  </w:style>
  <w:style w:type="paragraph" w:customStyle="1" w:styleId="a9">
    <w:name w:val="Пример"/>
    <w:next w:val="afa"/>
    <w:uiPriority w:val="19"/>
    <w:qFormat/>
    <w:rsid w:val="00C75EBA"/>
    <w:pPr>
      <w:numPr>
        <w:ilvl w:val="2"/>
        <w:numId w:val="11"/>
      </w:numPr>
      <w:spacing w:after="0" w:line="360" w:lineRule="auto"/>
      <w:ind w:firstLine="851"/>
      <w:jc w:val="both"/>
    </w:pPr>
    <w:rPr>
      <w:spacing w:val="20"/>
    </w:rPr>
  </w:style>
  <w:style w:type="table" w:styleId="aff1">
    <w:name w:val="Table Grid"/>
    <w:basedOn w:val="afc"/>
    <w:uiPriority w:val="59"/>
    <w:rsid w:val="00CC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fa"/>
    <w:link w:val="aff3"/>
    <w:uiPriority w:val="99"/>
    <w:rsid w:val="00024F64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f3">
    <w:name w:val="Верхний колонтитул Знак"/>
    <w:basedOn w:val="afb"/>
    <w:link w:val="aff2"/>
    <w:uiPriority w:val="99"/>
    <w:rsid w:val="005D4FCB"/>
  </w:style>
  <w:style w:type="paragraph" w:styleId="aff4">
    <w:name w:val="footer"/>
    <w:basedOn w:val="afa"/>
    <w:link w:val="aff5"/>
    <w:uiPriority w:val="99"/>
    <w:semiHidden/>
    <w:rsid w:val="00CC0B34"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Нижний колонтитул Знак"/>
    <w:basedOn w:val="afb"/>
    <w:link w:val="aff4"/>
    <w:uiPriority w:val="99"/>
    <w:semiHidden/>
    <w:rsid w:val="005D4FCB"/>
  </w:style>
  <w:style w:type="character" w:styleId="aff6">
    <w:name w:val="Hyperlink"/>
    <w:basedOn w:val="afb"/>
    <w:uiPriority w:val="99"/>
    <w:rsid w:val="00BA083F"/>
    <w:rPr>
      <w:color w:val="0000FF" w:themeColor="hyperlink"/>
      <w:u w:val="single"/>
    </w:rPr>
  </w:style>
  <w:style w:type="paragraph" w:customStyle="1" w:styleId="af6">
    <w:name w:val="Перечень сокращений"/>
    <w:basedOn w:val="afa"/>
    <w:next w:val="afa"/>
    <w:link w:val="aff7"/>
    <w:uiPriority w:val="27"/>
    <w:qFormat/>
    <w:rsid w:val="00EB5825"/>
    <w:pPr>
      <w:pageBreakBefore/>
      <w:numPr>
        <w:numId w:val="7"/>
      </w:numPr>
      <w:spacing w:before="240" w:after="240"/>
      <w:jc w:val="center"/>
    </w:pPr>
    <w:rPr>
      <w:b/>
      <w:caps/>
    </w:rPr>
  </w:style>
  <w:style w:type="paragraph" w:customStyle="1" w:styleId="a5">
    <w:name w:val="Приложение"/>
    <w:next w:val="aff8"/>
    <w:uiPriority w:val="20"/>
    <w:qFormat/>
    <w:rsid w:val="00A55721"/>
    <w:pPr>
      <w:pageBreakBefore/>
      <w:numPr>
        <w:numId w:val="25"/>
      </w:numPr>
      <w:spacing w:after="0" w:line="360" w:lineRule="auto"/>
      <w:contextualSpacing/>
      <w:jc w:val="center"/>
      <w:outlineLvl w:val="5"/>
    </w:pPr>
    <w:rPr>
      <w:b/>
      <w:caps/>
    </w:rPr>
  </w:style>
  <w:style w:type="paragraph" w:styleId="aff9">
    <w:name w:val="List Paragraph"/>
    <w:aliases w:val="Bullet List,FooterText,numbered,Абзац списка1,Маркированный абзац,List Paragraph,Перечисление в основном тексте,it_List1,Булит 1,List Paragraph1,Paragraphe de liste1,lp1,Абзац списка 1,Маркерный список,Абзац маркированнный,Table-Normal,lp11"/>
    <w:basedOn w:val="afa"/>
    <w:link w:val="affa"/>
    <w:uiPriority w:val="34"/>
    <w:qFormat/>
    <w:rsid w:val="00A65869"/>
    <w:pPr>
      <w:ind w:left="720"/>
    </w:pPr>
  </w:style>
  <w:style w:type="paragraph" w:customStyle="1" w:styleId="affb">
    <w:name w:val="Название приложения"/>
    <w:basedOn w:val="afa"/>
    <w:next w:val="af4"/>
    <w:uiPriority w:val="22"/>
    <w:qFormat/>
    <w:rsid w:val="009A3371"/>
    <w:pPr>
      <w:spacing w:before="240" w:after="240"/>
      <w:ind w:firstLine="0"/>
      <w:jc w:val="center"/>
    </w:pPr>
    <w:rPr>
      <w:b/>
      <w:caps/>
    </w:rPr>
  </w:style>
  <w:style w:type="paragraph" w:customStyle="1" w:styleId="af4">
    <w:name w:val="Раздел приложения"/>
    <w:basedOn w:val="affb"/>
    <w:next w:val="ab"/>
    <w:uiPriority w:val="23"/>
    <w:qFormat/>
    <w:rsid w:val="009A3371"/>
    <w:pPr>
      <w:numPr>
        <w:numId w:val="5"/>
      </w:numPr>
    </w:pPr>
  </w:style>
  <w:style w:type="paragraph" w:customStyle="1" w:styleId="ab">
    <w:name w:val="Подраздел приложения"/>
    <w:next w:val="afa"/>
    <w:uiPriority w:val="24"/>
    <w:qFormat/>
    <w:rsid w:val="009A3371"/>
    <w:pPr>
      <w:numPr>
        <w:ilvl w:val="1"/>
        <w:numId w:val="6"/>
      </w:numPr>
      <w:spacing w:before="120" w:after="120" w:line="360" w:lineRule="auto"/>
    </w:pPr>
    <w:rPr>
      <w:b/>
    </w:rPr>
  </w:style>
  <w:style w:type="paragraph" w:customStyle="1" w:styleId="ac">
    <w:name w:val="Пункт приложения"/>
    <w:next w:val="afa"/>
    <w:uiPriority w:val="25"/>
    <w:qFormat/>
    <w:rsid w:val="00087777"/>
    <w:pPr>
      <w:numPr>
        <w:ilvl w:val="2"/>
        <w:numId w:val="6"/>
      </w:numPr>
      <w:spacing w:before="120" w:after="0" w:line="360" w:lineRule="auto"/>
      <w:jc w:val="both"/>
    </w:pPr>
    <w:rPr>
      <w:b/>
    </w:rPr>
  </w:style>
  <w:style w:type="paragraph" w:customStyle="1" w:styleId="ad">
    <w:name w:val="Подпункт приложения"/>
    <w:basedOn w:val="ac"/>
    <w:next w:val="afa"/>
    <w:uiPriority w:val="26"/>
    <w:qFormat/>
    <w:rsid w:val="00087777"/>
    <w:pPr>
      <w:numPr>
        <w:ilvl w:val="3"/>
      </w:numPr>
    </w:pPr>
  </w:style>
  <w:style w:type="paragraph" w:customStyle="1" w:styleId="a7">
    <w:name w:val="Перечень терминов"/>
    <w:next w:val="afa"/>
    <w:uiPriority w:val="32"/>
    <w:qFormat/>
    <w:rsid w:val="009A3371"/>
    <w:pPr>
      <w:numPr>
        <w:ilvl w:val="1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">
    <w:name w:val="Рисунки перечень"/>
    <w:next w:val="afa"/>
    <w:uiPriority w:val="29"/>
    <w:qFormat/>
    <w:rsid w:val="009A3371"/>
    <w:pPr>
      <w:numPr>
        <w:ilvl w:val="2"/>
        <w:numId w:val="8"/>
      </w:numPr>
      <w:spacing w:before="240" w:after="240" w:line="360" w:lineRule="auto"/>
      <w:jc w:val="center"/>
    </w:pPr>
    <w:rPr>
      <w:b/>
      <w:caps/>
    </w:rPr>
  </w:style>
  <w:style w:type="paragraph" w:customStyle="1" w:styleId="a8">
    <w:name w:val="Перечень таблиц"/>
    <w:next w:val="afa"/>
    <w:uiPriority w:val="28"/>
    <w:qFormat/>
    <w:rsid w:val="009A3371"/>
    <w:pPr>
      <w:numPr>
        <w:ilvl w:val="3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f7">
    <w:name w:val="Предметный указатель"/>
    <w:uiPriority w:val="32"/>
    <w:semiHidden/>
    <w:qFormat/>
    <w:rsid w:val="009A3371"/>
    <w:pPr>
      <w:numPr>
        <w:ilvl w:val="4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8">
    <w:name w:val="Ссылочные нормативные документы"/>
    <w:next w:val="afa"/>
    <w:uiPriority w:val="30"/>
    <w:qFormat/>
    <w:rsid w:val="009A3371"/>
    <w:pPr>
      <w:numPr>
        <w:ilvl w:val="5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9">
    <w:name w:val="Литература список"/>
    <w:next w:val="afa"/>
    <w:uiPriority w:val="31"/>
    <w:qFormat/>
    <w:rsid w:val="009A3371"/>
    <w:pPr>
      <w:numPr>
        <w:ilvl w:val="6"/>
        <w:numId w:val="7"/>
      </w:numPr>
      <w:spacing w:before="240" w:after="240" w:line="360" w:lineRule="auto"/>
      <w:jc w:val="center"/>
    </w:pPr>
    <w:rPr>
      <w:b/>
      <w:caps/>
    </w:rPr>
  </w:style>
  <w:style w:type="paragraph" w:styleId="affc">
    <w:name w:val="Balloon Text"/>
    <w:basedOn w:val="afa"/>
    <w:link w:val="affd"/>
    <w:uiPriority w:val="99"/>
    <w:semiHidden/>
    <w:unhideWhenUsed/>
    <w:rsid w:val="00A14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fb"/>
    <w:link w:val="affc"/>
    <w:uiPriority w:val="99"/>
    <w:semiHidden/>
    <w:rsid w:val="00A14DD4"/>
    <w:rPr>
      <w:rFonts w:ascii="Tahoma" w:hAnsi="Tahoma" w:cs="Tahoma"/>
      <w:sz w:val="16"/>
      <w:szCs w:val="16"/>
    </w:rPr>
  </w:style>
  <w:style w:type="paragraph" w:customStyle="1" w:styleId="a3">
    <w:name w:val="Содержание"/>
    <w:basedOn w:val="afa"/>
    <w:next w:val="afa"/>
    <w:uiPriority w:val="1"/>
    <w:qFormat/>
    <w:rsid w:val="002C1CB5"/>
    <w:pPr>
      <w:pageBreakBefore/>
      <w:numPr>
        <w:ilvl w:val="1"/>
        <w:numId w:val="10"/>
      </w:numPr>
      <w:spacing w:after="240"/>
      <w:jc w:val="center"/>
    </w:pPr>
    <w:rPr>
      <w:b/>
      <w:caps/>
    </w:rPr>
  </w:style>
  <w:style w:type="paragraph" w:customStyle="1" w:styleId="affe">
    <w:name w:val="Вставка рисунка"/>
    <w:next w:val="a1"/>
    <w:link w:val="afff"/>
    <w:uiPriority w:val="14"/>
    <w:qFormat/>
    <w:rsid w:val="0082222C"/>
    <w:pPr>
      <w:spacing w:before="120" w:after="0" w:line="360" w:lineRule="auto"/>
      <w:jc w:val="center"/>
    </w:pPr>
  </w:style>
  <w:style w:type="character" w:customStyle="1" w:styleId="afff">
    <w:name w:val="Вставка рисунка Знак"/>
    <w:basedOn w:val="afb"/>
    <w:link w:val="affe"/>
    <w:uiPriority w:val="14"/>
    <w:rsid w:val="0082222C"/>
  </w:style>
  <w:style w:type="paragraph" w:customStyle="1" w:styleId="11">
    <w:name w:val="Примечания 1"/>
    <w:aliases w:val="2,3"/>
    <w:next w:val="afa"/>
    <w:uiPriority w:val="12"/>
    <w:qFormat/>
    <w:rsid w:val="008A20F8"/>
    <w:pPr>
      <w:numPr>
        <w:ilvl w:val="1"/>
        <w:numId w:val="15"/>
      </w:numPr>
      <w:spacing w:after="0" w:line="360" w:lineRule="auto"/>
      <w:jc w:val="both"/>
    </w:pPr>
    <w:rPr>
      <w:spacing w:val="20"/>
    </w:rPr>
  </w:style>
  <w:style w:type="character" w:customStyle="1" w:styleId="aff0">
    <w:name w:val="Дефис Знак"/>
    <w:basedOn w:val="afb"/>
    <w:link w:val="ae"/>
    <w:uiPriority w:val="8"/>
    <w:rsid w:val="00487787"/>
    <w:rPr>
      <w:rFonts w:eastAsiaTheme="majorEastAsia" w:cs="Arial"/>
      <w:iCs/>
    </w:rPr>
  </w:style>
  <w:style w:type="paragraph" w:customStyle="1" w:styleId="a1">
    <w:name w:val="Рисунок"/>
    <w:next w:val="afa"/>
    <w:uiPriority w:val="15"/>
    <w:qFormat/>
    <w:rsid w:val="00F02163"/>
    <w:pPr>
      <w:numPr>
        <w:numId w:val="12"/>
      </w:numPr>
      <w:spacing w:after="120" w:line="360" w:lineRule="auto"/>
      <w:jc w:val="center"/>
    </w:pPr>
  </w:style>
  <w:style w:type="paragraph" w:customStyle="1" w:styleId="afff0">
    <w:name w:val="Вставка таблицы"/>
    <w:next w:val="afff1"/>
    <w:link w:val="afff2"/>
    <w:uiPriority w:val="17"/>
    <w:qFormat/>
    <w:rsid w:val="009B51E1"/>
    <w:pPr>
      <w:spacing w:after="0" w:line="360" w:lineRule="auto"/>
      <w:jc w:val="both"/>
    </w:pPr>
  </w:style>
  <w:style w:type="paragraph" w:customStyle="1" w:styleId="a6">
    <w:name w:val="Название таблицы"/>
    <w:basedOn w:val="afff0"/>
    <w:next w:val="afff0"/>
    <w:uiPriority w:val="16"/>
    <w:qFormat/>
    <w:rsid w:val="00C72F2A"/>
    <w:pPr>
      <w:numPr>
        <w:numId w:val="13"/>
      </w:numPr>
      <w:spacing w:before="120"/>
    </w:pPr>
  </w:style>
  <w:style w:type="paragraph" w:customStyle="1" w:styleId="af5">
    <w:name w:val="Примечание"/>
    <w:next w:val="afa"/>
    <w:link w:val="afff3"/>
    <w:uiPriority w:val="12"/>
    <w:qFormat/>
    <w:rsid w:val="00117389"/>
    <w:pPr>
      <w:numPr>
        <w:numId w:val="14"/>
      </w:numPr>
      <w:spacing w:after="0" w:line="360" w:lineRule="auto"/>
      <w:jc w:val="both"/>
    </w:pPr>
  </w:style>
  <w:style w:type="paragraph" w:styleId="afff4">
    <w:name w:val="Bibliography"/>
    <w:basedOn w:val="afa"/>
    <w:next w:val="afa"/>
    <w:uiPriority w:val="37"/>
    <w:semiHidden/>
    <w:unhideWhenUsed/>
    <w:rsid w:val="00865FD3"/>
  </w:style>
  <w:style w:type="paragraph" w:styleId="a0">
    <w:name w:val="List Number"/>
    <w:basedOn w:val="afa"/>
    <w:link w:val="afff5"/>
    <w:uiPriority w:val="13"/>
    <w:qFormat/>
    <w:rsid w:val="00B73B39"/>
    <w:pPr>
      <w:numPr>
        <w:numId w:val="23"/>
      </w:numPr>
    </w:pPr>
  </w:style>
  <w:style w:type="paragraph" w:styleId="2">
    <w:name w:val="List Number 2"/>
    <w:basedOn w:val="afa"/>
    <w:uiPriority w:val="99"/>
    <w:semiHidden/>
    <w:rsid w:val="00B73B39"/>
    <w:pPr>
      <w:numPr>
        <w:numId w:val="17"/>
      </w:numPr>
    </w:pPr>
  </w:style>
  <w:style w:type="paragraph" w:styleId="3">
    <w:name w:val="List Number 3"/>
    <w:basedOn w:val="afa"/>
    <w:uiPriority w:val="99"/>
    <w:semiHidden/>
    <w:rsid w:val="00B73B39"/>
    <w:pPr>
      <w:numPr>
        <w:numId w:val="18"/>
      </w:numPr>
    </w:pPr>
  </w:style>
  <w:style w:type="paragraph" w:styleId="4">
    <w:name w:val="List Number 4"/>
    <w:basedOn w:val="afa"/>
    <w:uiPriority w:val="99"/>
    <w:semiHidden/>
    <w:rsid w:val="00B73B39"/>
    <w:pPr>
      <w:numPr>
        <w:numId w:val="19"/>
      </w:numPr>
    </w:pPr>
  </w:style>
  <w:style w:type="paragraph" w:styleId="5">
    <w:name w:val="List Number 5"/>
    <w:basedOn w:val="afa"/>
    <w:uiPriority w:val="99"/>
    <w:semiHidden/>
    <w:rsid w:val="00B73B39"/>
    <w:pPr>
      <w:numPr>
        <w:numId w:val="20"/>
      </w:numPr>
    </w:pPr>
  </w:style>
  <w:style w:type="paragraph" w:styleId="afff6">
    <w:name w:val="table of figures"/>
    <w:basedOn w:val="afa"/>
    <w:next w:val="afa"/>
    <w:uiPriority w:val="99"/>
    <w:semiHidden/>
    <w:rsid w:val="00B73B39"/>
  </w:style>
  <w:style w:type="paragraph" w:styleId="afff7">
    <w:name w:val="List"/>
    <w:basedOn w:val="afa"/>
    <w:uiPriority w:val="99"/>
    <w:semiHidden/>
    <w:rsid w:val="00B73B39"/>
    <w:pPr>
      <w:ind w:left="283" w:hanging="283"/>
    </w:pPr>
  </w:style>
  <w:style w:type="paragraph" w:styleId="23">
    <w:name w:val="List 2"/>
    <w:basedOn w:val="afa"/>
    <w:uiPriority w:val="99"/>
    <w:semiHidden/>
    <w:rsid w:val="00B73B39"/>
    <w:pPr>
      <w:ind w:left="566" w:hanging="283"/>
    </w:pPr>
  </w:style>
  <w:style w:type="paragraph" w:styleId="32">
    <w:name w:val="List 3"/>
    <w:basedOn w:val="afa"/>
    <w:uiPriority w:val="99"/>
    <w:semiHidden/>
    <w:rsid w:val="00B73B39"/>
    <w:pPr>
      <w:ind w:left="849" w:hanging="283"/>
    </w:pPr>
  </w:style>
  <w:style w:type="paragraph" w:styleId="42">
    <w:name w:val="List 4"/>
    <w:basedOn w:val="afa"/>
    <w:uiPriority w:val="99"/>
    <w:semiHidden/>
    <w:rsid w:val="00B73B39"/>
    <w:pPr>
      <w:ind w:left="1132" w:hanging="283"/>
    </w:pPr>
  </w:style>
  <w:style w:type="paragraph" w:customStyle="1" w:styleId="af">
    <w:name w:val="Текст программы"/>
    <w:uiPriority w:val="33"/>
    <w:qFormat/>
    <w:rsid w:val="00A926B6"/>
    <w:pPr>
      <w:numPr>
        <w:numId w:val="22"/>
      </w:numPr>
      <w:spacing w:after="0" w:line="360" w:lineRule="auto"/>
      <w:jc w:val="both"/>
    </w:pPr>
    <w:rPr>
      <w:rFonts w:ascii="Courier New" w:hAnsi="Courier New"/>
      <w:lang w:val="en-US"/>
    </w:rPr>
  </w:style>
  <w:style w:type="numbering" w:customStyle="1" w:styleId="21">
    <w:name w:val="Стиль2"/>
    <w:uiPriority w:val="99"/>
    <w:rsid w:val="00A65869"/>
    <w:pPr>
      <w:numPr>
        <w:numId w:val="21"/>
      </w:numPr>
    </w:pPr>
  </w:style>
  <w:style w:type="character" w:customStyle="1" w:styleId="afff3">
    <w:name w:val="Примечание Знак"/>
    <w:basedOn w:val="afb"/>
    <w:link w:val="af5"/>
    <w:uiPriority w:val="12"/>
    <w:rsid w:val="007618AC"/>
  </w:style>
  <w:style w:type="character" w:customStyle="1" w:styleId="afff5">
    <w:name w:val="Нумерованный список Знак"/>
    <w:basedOn w:val="afb"/>
    <w:link w:val="a0"/>
    <w:uiPriority w:val="13"/>
    <w:rsid w:val="00487787"/>
  </w:style>
  <w:style w:type="paragraph" w:customStyle="1" w:styleId="afff1">
    <w:name w:val="Вставка текста после таблицы"/>
    <w:basedOn w:val="afa"/>
    <w:next w:val="afa"/>
    <w:uiPriority w:val="18"/>
    <w:qFormat/>
    <w:rsid w:val="000D3BA8"/>
    <w:pPr>
      <w:spacing w:before="120"/>
    </w:pPr>
  </w:style>
  <w:style w:type="paragraph" w:customStyle="1" w:styleId="aff8">
    <w:name w:val="Статус приложения"/>
    <w:next w:val="affb"/>
    <w:link w:val="afff8"/>
    <w:uiPriority w:val="21"/>
    <w:qFormat/>
    <w:rsid w:val="00864731"/>
    <w:pPr>
      <w:spacing w:after="0" w:line="360" w:lineRule="auto"/>
      <w:jc w:val="center"/>
    </w:pPr>
  </w:style>
  <w:style w:type="character" w:customStyle="1" w:styleId="afff8">
    <w:name w:val="Статус приложения Знак"/>
    <w:basedOn w:val="afb"/>
    <w:link w:val="aff8"/>
    <w:uiPriority w:val="21"/>
    <w:rsid w:val="00065760"/>
  </w:style>
  <w:style w:type="character" w:customStyle="1" w:styleId="afff2">
    <w:name w:val="Вставка таблицы Знак"/>
    <w:basedOn w:val="afb"/>
    <w:link w:val="afff0"/>
    <w:uiPriority w:val="17"/>
    <w:rsid w:val="007901B1"/>
  </w:style>
  <w:style w:type="paragraph" w:styleId="afff9">
    <w:name w:val="footnote text"/>
    <w:basedOn w:val="afa"/>
    <w:link w:val="afffa"/>
    <w:uiPriority w:val="99"/>
    <w:unhideWhenUsed/>
    <w:rsid w:val="000D3BA8"/>
    <w:pPr>
      <w:spacing w:line="240" w:lineRule="auto"/>
    </w:pPr>
    <w:rPr>
      <w:sz w:val="20"/>
      <w:szCs w:val="20"/>
    </w:rPr>
  </w:style>
  <w:style w:type="character" w:customStyle="1" w:styleId="afffa">
    <w:name w:val="Текст сноски Знак"/>
    <w:basedOn w:val="afb"/>
    <w:link w:val="afff9"/>
    <w:uiPriority w:val="99"/>
    <w:rsid w:val="000D3BA8"/>
    <w:rPr>
      <w:sz w:val="20"/>
      <w:szCs w:val="20"/>
    </w:rPr>
  </w:style>
  <w:style w:type="character" w:styleId="afffb">
    <w:name w:val="footnote reference"/>
    <w:basedOn w:val="afb"/>
    <w:uiPriority w:val="99"/>
    <w:unhideWhenUsed/>
    <w:rsid w:val="000D3BA8"/>
    <w:rPr>
      <w:vertAlign w:val="superscript"/>
    </w:rPr>
  </w:style>
  <w:style w:type="paragraph" w:styleId="afffc">
    <w:name w:val="Body Text Indent"/>
    <w:basedOn w:val="afa"/>
    <w:link w:val="afffd"/>
    <w:rsid w:val="00B307C0"/>
    <w:pPr>
      <w:suppressAutoHyphens/>
      <w:spacing w:line="240" w:lineRule="auto"/>
      <w:ind w:firstLine="720"/>
      <w:contextualSpacing w:val="0"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ffd">
    <w:name w:val="Основной текст с отступом Знак"/>
    <w:basedOn w:val="afb"/>
    <w:link w:val="afffc"/>
    <w:rsid w:val="00B307C0"/>
    <w:rPr>
      <w:rFonts w:ascii="Times New Roman" w:eastAsia="Times New Roman" w:hAnsi="Times New Roman" w:cs="Times New Roman"/>
      <w:szCs w:val="20"/>
      <w:lang w:eastAsia="ar-SA"/>
    </w:rPr>
  </w:style>
  <w:style w:type="paragraph" w:styleId="afffe">
    <w:name w:val="Body Text"/>
    <w:basedOn w:val="afa"/>
    <w:link w:val="affff"/>
    <w:uiPriority w:val="99"/>
    <w:semiHidden/>
    <w:unhideWhenUsed/>
    <w:rsid w:val="00B307C0"/>
    <w:pPr>
      <w:spacing w:after="120"/>
    </w:pPr>
  </w:style>
  <w:style w:type="character" w:customStyle="1" w:styleId="affff">
    <w:name w:val="Основной текст Знак"/>
    <w:basedOn w:val="afb"/>
    <w:link w:val="afffe"/>
    <w:uiPriority w:val="99"/>
    <w:semiHidden/>
    <w:rsid w:val="00B307C0"/>
  </w:style>
  <w:style w:type="paragraph" w:styleId="affff0">
    <w:name w:val="TOC Heading"/>
    <w:basedOn w:val="12"/>
    <w:next w:val="afa"/>
    <w:uiPriority w:val="39"/>
    <w:semiHidden/>
    <w:unhideWhenUsed/>
    <w:qFormat/>
    <w:rsid w:val="00F66EBC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ru-RU"/>
    </w:rPr>
  </w:style>
  <w:style w:type="paragraph" w:styleId="24">
    <w:name w:val="toc 2"/>
    <w:basedOn w:val="afa"/>
    <w:next w:val="afa"/>
    <w:autoRedefine/>
    <w:uiPriority w:val="39"/>
    <w:unhideWhenUsed/>
    <w:qFormat/>
    <w:rsid w:val="000841D3"/>
    <w:pPr>
      <w:tabs>
        <w:tab w:val="right" w:leader="dot" w:pos="9628"/>
      </w:tabs>
      <w:spacing w:after="100" w:line="276" w:lineRule="auto"/>
      <w:ind w:left="220"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4">
    <w:name w:val="toc 1"/>
    <w:basedOn w:val="afa"/>
    <w:next w:val="afa"/>
    <w:autoRedefine/>
    <w:uiPriority w:val="39"/>
    <w:unhideWhenUsed/>
    <w:qFormat/>
    <w:rsid w:val="00E75C22"/>
    <w:pPr>
      <w:tabs>
        <w:tab w:val="left" w:pos="1784"/>
        <w:tab w:val="right" w:leader="dot" w:pos="9628"/>
      </w:tabs>
      <w:spacing w:after="100" w:line="276" w:lineRule="auto"/>
      <w:ind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3">
    <w:name w:val="toc 3"/>
    <w:basedOn w:val="afa"/>
    <w:next w:val="afa"/>
    <w:autoRedefine/>
    <w:uiPriority w:val="39"/>
    <w:unhideWhenUsed/>
    <w:qFormat/>
    <w:rsid w:val="00F66EBC"/>
    <w:pPr>
      <w:spacing w:after="100" w:line="276" w:lineRule="auto"/>
      <w:ind w:left="44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affff1">
    <w:name w:val="Интек_маркер_список"/>
    <w:basedOn w:val="afffc"/>
    <w:uiPriority w:val="99"/>
    <w:rsid w:val="001F56C0"/>
    <w:pPr>
      <w:tabs>
        <w:tab w:val="num" w:pos="1018"/>
      </w:tabs>
      <w:spacing w:before="120" w:after="120" w:line="360" w:lineRule="exact"/>
      <w:ind w:left="1018" w:hanging="357"/>
      <w:jc w:val="both"/>
    </w:pPr>
    <w:rPr>
      <w:szCs w:val="24"/>
    </w:rPr>
  </w:style>
  <w:style w:type="paragraph" w:customStyle="1" w:styleId="25">
    <w:name w:val="Интек_Заг2"/>
    <w:basedOn w:val="12"/>
    <w:rsid w:val="009C038B"/>
    <w:pPr>
      <w:keepLines w:val="0"/>
      <w:tabs>
        <w:tab w:val="num" w:pos="363"/>
      </w:tabs>
      <w:suppressAutoHyphens/>
      <w:spacing w:before="240" w:after="240" w:line="240" w:lineRule="auto"/>
      <w:ind w:left="363" w:hanging="363"/>
      <w:contextualSpacing w:val="0"/>
      <w:jc w:val="both"/>
    </w:pPr>
    <w:rPr>
      <w:rFonts w:ascii="Times New Roman" w:eastAsia="Times New Roman" w:hAnsi="Times New Roman" w:cs="Arial"/>
      <w:b w:val="0"/>
      <w:caps w:val="0"/>
      <w:kern w:val="1"/>
      <w:sz w:val="32"/>
      <w:szCs w:val="32"/>
      <w:lang w:eastAsia="ar-SA"/>
    </w:rPr>
  </w:style>
  <w:style w:type="character" w:customStyle="1" w:styleId="affa">
    <w:name w:val="Абзац списка Знак"/>
    <w:aliases w:val="Bullet List Знак,FooterText Знак,numbered Знак,Абзац списка1 Знак,Маркированный абзац Знак,List Paragraph Знак,Перечисление в основном тексте Знак,it_List1 Знак,Булит 1 Знак,List Paragraph1 Знак,Paragraphe de liste1 Знак,lp1 Знак"/>
    <w:link w:val="aff9"/>
    <w:uiPriority w:val="34"/>
    <w:qFormat/>
    <w:locked/>
    <w:rsid w:val="006E612D"/>
  </w:style>
  <w:style w:type="paragraph" w:styleId="affff2">
    <w:name w:val="caption"/>
    <w:basedOn w:val="afa"/>
    <w:next w:val="afa"/>
    <w:uiPriority w:val="35"/>
    <w:unhideWhenUsed/>
    <w:rsid w:val="00496047"/>
    <w:pPr>
      <w:spacing w:after="200" w:line="240" w:lineRule="auto"/>
      <w:ind w:firstLine="0"/>
      <w:jc w:val="center"/>
    </w:pPr>
    <w:rPr>
      <w:bCs/>
    </w:rPr>
  </w:style>
  <w:style w:type="character" w:styleId="affff3">
    <w:name w:val="annotation reference"/>
    <w:basedOn w:val="afb"/>
    <w:uiPriority w:val="99"/>
    <w:semiHidden/>
    <w:unhideWhenUsed/>
    <w:rsid w:val="00B21126"/>
    <w:rPr>
      <w:sz w:val="16"/>
      <w:szCs w:val="16"/>
    </w:rPr>
  </w:style>
  <w:style w:type="paragraph" w:styleId="affff4">
    <w:name w:val="annotation text"/>
    <w:basedOn w:val="afa"/>
    <w:link w:val="affff5"/>
    <w:uiPriority w:val="99"/>
    <w:semiHidden/>
    <w:unhideWhenUsed/>
    <w:rsid w:val="00B21126"/>
    <w:pPr>
      <w:spacing w:line="240" w:lineRule="auto"/>
    </w:pPr>
    <w:rPr>
      <w:sz w:val="20"/>
      <w:szCs w:val="20"/>
    </w:rPr>
  </w:style>
  <w:style w:type="character" w:customStyle="1" w:styleId="affff5">
    <w:name w:val="Текст примечания Знак"/>
    <w:basedOn w:val="afb"/>
    <w:link w:val="affff4"/>
    <w:uiPriority w:val="99"/>
    <w:semiHidden/>
    <w:rsid w:val="00B21126"/>
    <w:rPr>
      <w:sz w:val="20"/>
      <w:szCs w:val="20"/>
    </w:rPr>
  </w:style>
  <w:style w:type="paragraph" w:styleId="affff6">
    <w:name w:val="annotation subject"/>
    <w:basedOn w:val="affff4"/>
    <w:next w:val="affff4"/>
    <w:link w:val="affff7"/>
    <w:uiPriority w:val="99"/>
    <w:semiHidden/>
    <w:unhideWhenUsed/>
    <w:rsid w:val="00B21126"/>
    <w:rPr>
      <w:b/>
      <w:bCs/>
    </w:rPr>
  </w:style>
  <w:style w:type="character" w:customStyle="1" w:styleId="affff7">
    <w:name w:val="Тема примечания Знак"/>
    <w:basedOn w:val="affff5"/>
    <w:link w:val="affff6"/>
    <w:uiPriority w:val="99"/>
    <w:semiHidden/>
    <w:rsid w:val="00B21126"/>
    <w:rPr>
      <w:b/>
      <w:bCs/>
      <w:sz w:val="20"/>
      <w:szCs w:val="20"/>
    </w:rPr>
  </w:style>
  <w:style w:type="paragraph" w:customStyle="1" w:styleId="affff8">
    <w:name w:val="Положение рисунка"/>
    <w:basedOn w:val="afa"/>
    <w:link w:val="affff9"/>
    <w:uiPriority w:val="14"/>
    <w:qFormat/>
    <w:rsid w:val="00B179B2"/>
    <w:pPr>
      <w:keepNext/>
      <w:spacing w:before="120"/>
      <w:ind w:firstLine="0"/>
      <w:jc w:val="center"/>
    </w:pPr>
    <w:rPr>
      <w:noProof/>
      <w:lang w:eastAsia="ru-RU"/>
    </w:rPr>
  </w:style>
  <w:style w:type="paragraph" w:customStyle="1" w:styleId="affffa">
    <w:name w:val="Обложка"/>
    <w:basedOn w:val="afa"/>
    <w:uiPriority w:val="2"/>
    <w:rsid w:val="0058172E"/>
    <w:pPr>
      <w:ind w:right="-1" w:firstLine="0"/>
      <w:jc w:val="left"/>
    </w:pPr>
  </w:style>
  <w:style w:type="character" w:customStyle="1" w:styleId="affff9">
    <w:name w:val="Положение рисунка Знак"/>
    <w:basedOn w:val="afb"/>
    <w:link w:val="affff8"/>
    <w:uiPriority w:val="14"/>
    <w:rsid w:val="00C120DE"/>
    <w:rPr>
      <w:noProof/>
      <w:lang w:eastAsia="ru-RU"/>
    </w:rPr>
  </w:style>
  <w:style w:type="paragraph" w:customStyle="1" w:styleId="34">
    <w:name w:val="Стиль3"/>
    <w:basedOn w:val="af6"/>
    <w:link w:val="35"/>
    <w:uiPriority w:val="2"/>
    <w:qFormat/>
    <w:rsid w:val="00252809"/>
    <w:pPr>
      <w:numPr>
        <w:numId w:val="0"/>
      </w:numPr>
    </w:pPr>
  </w:style>
  <w:style w:type="character" w:customStyle="1" w:styleId="aff7">
    <w:name w:val="Перечень сокращений Знак"/>
    <w:basedOn w:val="afb"/>
    <w:link w:val="af6"/>
    <w:uiPriority w:val="27"/>
    <w:rsid w:val="00252809"/>
    <w:rPr>
      <w:b/>
      <w:caps/>
    </w:rPr>
  </w:style>
  <w:style w:type="character" w:customStyle="1" w:styleId="35">
    <w:name w:val="Стиль3 Знак"/>
    <w:basedOn w:val="aff7"/>
    <w:link w:val="34"/>
    <w:uiPriority w:val="2"/>
    <w:rsid w:val="00252809"/>
    <w:rPr>
      <w:b/>
      <w:caps/>
    </w:rPr>
  </w:style>
  <w:style w:type="paragraph" w:styleId="affffb">
    <w:name w:val="Revision"/>
    <w:hidden/>
    <w:uiPriority w:val="99"/>
    <w:semiHidden/>
    <w:rsid w:val="00914A45"/>
    <w:pPr>
      <w:spacing w:after="0" w:line="240" w:lineRule="auto"/>
    </w:pPr>
  </w:style>
  <w:style w:type="paragraph" w:styleId="43">
    <w:name w:val="toc 4"/>
    <w:basedOn w:val="afa"/>
    <w:next w:val="afa"/>
    <w:autoRedefine/>
    <w:uiPriority w:val="39"/>
    <w:unhideWhenUsed/>
    <w:rsid w:val="00B3095D"/>
    <w:pPr>
      <w:spacing w:after="100" w:line="259" w:lineRule="auto"/>
      <w:ind w:left="66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52">
    <w:name w:val="toc 5"/>
    <w:basedOn w:val="afa"/>
    <w:next w:val="afa"/>
    <w:autoRedefine/>
    <w:uiPriority w:val="39"/>
    <w:unhideWhenUsed/>
    <w:rsid w:val="00B3095D"/>
    <w:pPr>
      <w:spacing w:after="100" w:line="259" w:lineRule="auto"/>
      <w:ind w:left="88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61">
    <w:name w:val="toc 6"/>
    <w:basedOn w:val="afa"/>
    <w:next w:val="afa"/>
    <w:autoRedefine/>
    <w:uiPriority w:val="39"/>
    <w:unhideWhenUsed/>
    <w:rsid w:val="00B3095D"/>
    <w:pPr>
      <w:spacing w:after="100" w:line="259" w:lineRule="auto"/>
      <w:ind w:left="110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71">
    <w:name w:val="toc 7"/>
    <w:basedOn w:val="afa"/>
    <w:next w:val="afa"/>
    <w:autoRedefine/>
    <w:uiPriority w:val="39"/>
    <w:unhideWhenUsed/>
    <w:rsid w:val="00B3095D"/>
    <w:pPr>
      <w:spacing w:after="100" w:line="259" w:lineRule="auto"/>
      <w:ind w:left="132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81">
    <w:name w:val="toc 8"/>
    <w:basedOn w:val="afa"/>
    <w:next w:val="afa"/>
    <w:autoRedefine/>
    <w:uiPriority w:val="39"/>
    <w:unhideWhenUsed/>
    <w:rsid w:val="00B3095D"/>
    <w:pPr>
      <w:spacing w:after="100" w:line="259" w:lineRule="auto"/>
      <w:ind w:left="154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91">
    <w:name w:val="toc 9"/>
    <w:basedOn w:val="afa"/>
    <w:next w:val="afa"/>
    <w:autoRedefine/>
    <w:uiPriority w:val="39"/>
    <w:unhideWhenUsed/>
    <w:rsid w:val="00B3095D"/>
    <w:pPr>
      <w:spacing w:after="100" w:line="259" w:lineRule="auto"/>
      <w:ind w:left="176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character" w:styleId="affffc">
    <w:name w:val="Unresolved Mention"/>
    <w:basedOn w:val="afb"/>
    <w:uiPriority w:val="99"/>
    <w:semiHidden/>
    <w:unhideWhenUsed/>
    <w:rsid w:val="00B3095D"/>
    <w:rPr>
      <w:color w:val="605E5C"/>
      <w:shd w:val="clear" w:color="auto" w:fill="E1DFDD"/>
    </w:rPr>
  </w:style>
  <w:style w:type="character" w:customStyle="1" w:styleId="hgkelc">
    <w:name w:val="hgkelc"/>
    <w:basedOn w:val="afb"/>
    <w:rsid w:val="001D6710"/>
  </w:style>
  <w:style w:type="character" w:styleId="affffd">
    <w:name w:val="Emphasis"/>
    <w:basedOn w:val="afb"/>
    <w:uiPriority w:val="20"/>
    <w:qFormat/>
    <w:rsid w:val="00880F7A"/>
    <w:rPr>
      <w:i/>
      <w:iCs/>
    </w:rPr>
  </w:style>
  <w:style w:type="paragraph" w:customStyle="1" w:styleId="affffe">
    <w:name w:val="нет"/>
    <w:basedOn w:val="afa"/>
    <w:link w:val="afffff"/>
    <w:uiPriority w:val="14"/>
    <w:qFormat/>
    <w:rsid w:val="009E1CFE"/>
    <w:pPr>
      <w:keepNext/>
      <w:spacing w:before="120" w:after="120"/>
      <w:ind w:firstLine="0"/>
      <w:jc w:val="center"/>
    </w:pPr>
    <w:rPr>
      <w:noProof/>
      <w:lang w:eastAsia="ru-RU"/>
    </w:rPr>
  </w:style>
  <w:style w:type="character" w:customStyle="1" w:styleId="afffff">
    <w:name w:val="нет Знак"/>
    <w:basedOn w:val="afb"/>
    <w:link w:val="affffe"/>
    <w:uiPriority w:val="14"/>
    <w:rsid w:val="009E1CFE"/>
    <w:rPr>
      <w:noProof/>
      <w:lang w:eastAsia="ru-RU"/>
    </w:rPr>
  </w:style>
  <w:style w:type="paragraph" w:customStyle="1" w:styleId="26">
    <w:name w:val="Демография 2"/>
    <w:basedOn w:val="afa"/>
    <w:next w:val="afa"/>
    <w:uiPriority w:val="2"/>
    <w:qFormat/>
    <w:rsid w:val="009E1CFE"/>
    <w:pPr>
      <w:spacing w:after="120"/>
      <w:ind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e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63" Type="http://schemas.openxmlformats.org/officeDocument/2006/relationships/image" Target="media/image49.jpeg"/><Relationship Id="rId84" Type="http://schemas.openxmlformats.org/officeDocument/2006/relationships/image" Target="media/image70.png"/><Relationship Id="rId138" Type="http://schemas.openxmlformats.org/officeDocument/2006/relationships/image" Target="media/image124.png"/><Relationship Id="rId159" Type="http://schemas.openxmlformats.org/officeDocument/2006/relationships/image" Target="media/image145.jpeg"/><Relationship Id="rId170" Type="http://schemas.openxmlformats.org/officeDocument/2006/relationships/image" Target="media/image154.png"/><Relationship Id="rId191" Type="http://schemas.openxmlformats.org/officeDocument/2006/relationships/image" Target="media/image174.png"/><Relationship Id="rId196" Type="http://schemas.openxmlformats.org/officeDocument/2006/relationships/image" Target="media/image179.png"/><Relationship Id="rId200" Type="http://schemas.openxmlformats.org/officeDocument/2006/relationships/fontTable" Target="fontTable.xml"/><Relationship Id="rId16" Type="http://schemas.openxmlformats.org/officeDocument/2006/relationships/hyperlink" Target="https://esia.miacugra.ru/cas/login?service=https://dem.oblteh.ru/Account/Logon" TargetMode="External"/><Relationship Id="rId107" Type="http://schemas.openxmlformats.org/officeDocument/2006/relationships/image" Target="media/image93.png"/><Relationship Id="rId11" Type="http://schemas.openxmlformats.org/officeDocument/2006/relationships/hyperlink" Target="http://docs.cntd.ru/document/902320615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28" Type="http://schemas.openxmlformats.org/officeDocument/2006/relationships/image" Target="media/image114.png"/><Relationship Id="rId144" Type="http://schemas.openxmlformats.org/officeDocument/2006/relationships/image" Target="media/image130.png"/><Relationship Id="rId149" Type="http://schemas.openxmlformats.org/officeDocument/2006/relationships/image" Target="media/image135.png"/><Relationship Id="rId5" Type="http://schemas.openxmlformats.org/officeDocument/2006/relationships/webSettings" Target="webSettings.xml"/><Relationship Id="rId90" Type="http://schemas.openxmlformats.org/officeDocument/2006/relationships/image" Target="media/image76.jpeg"/><Relationship Id="rId95" Type="http://schemas.openxmlformats.org/officeDocument/2006/relationships/image" Target="media/image81.png"/><Relationship Id="rId160" Type="http://schemas.openxmlformats.org/officeDocument/2006/relationships/image" Target="media/image146.png"/><Relationship Id="rId165" Type="http://schemas.openxmlformats.org/officeDocument/2006/relationships/image" Target="media/image149.png"/><Relationship Id="rId181" Type="http://schemas.openxmlformats.org/officeDocument/2006/relationships/image" Target="media/image165.png"/><Relationship Id="rId186" Type="http://schemas.openxmlformats.org/officeDocument/2006/relationships/image" Target="media/image170.pn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134" Type="http://schemas.openxmlformats.org/officeDocument/2006/relationships/image" Target="media/image120.png"/><Relationship Id="rId139" Type="http://schemas.openxmlformats.org/officeDocument/2006/relationships/image" Target="media/image125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55" Type="http://schemas.openxmlformats.org/officeDocument/2006/relationships/image" Target="media/image141.png"/><Relationship Id="rId171" Type="http://schemas.openxmlformats.org/officeDocument/2006/relationships/image" Target="media/image155.png"/><Relationship Id="rId176" Type="http://schemas.openxmlformats.org/officeDocument/2006/relationships/image" Target="media/image160.png"/><Relationship Id="rId192" Type="http://schemas.openxmlformats.org/officeDocument/2006/relationships/image" Target="media/image175.png"/><Relationship Id="rId197" Type="http://schemas.openxmlformats.org/officeDocument/2006/relationships/image" Target="media/image180.png"/><Relationship Id="rId201" Type="http://schemas.openxmlformats.org/officeDocument/2006/relationships/theme" Target="theme/theme1.xml"/><Relationship Id="rId12" Type="http://schemas.openxmlformats.org/officeDocument/2006/relationships/hyperlink" Target="https://demography.miacugra.ru/" TargetMode="External"/><Relationship Id="rId17" Type="http://schemas.openxmlformats.org/officeDocument/2006/relationships/image" Target="media/image3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image" Target="media/image110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45" Type="http://schemas.openxmlformats.org/officeDocument/2006/relationships/image" Target="media/image131.png"/><Relationship Id="rId161" Type="http://schemas.openxmlformats.org/officeDocument/2006/relationships/header" Target="header1.xml"/><Relationship Id="rId166" Type="http://schemas.openxmlformats.org/officeDocument/2006/relationships/image" Target="media/image150.png"/><Relationship Id="rId182" Type="http://schemas.openxmlformats.org/officeDocument/2006/relationships/image" Target="media/image166.jpeg"/><Relationship Id="rId187" Type="http://schemas.openxmlformats.org/officeDocument/2006/relationships/hyperlink" Target="mailto:support@miacugr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0.pn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7.png"/><Relationship Id="rId156" Type="http://schemas.openxmlformats.org/officeDocument/2006/relationships/image" Target="media/image142.png"/><Relationship Id="rId177" Type="http://schemas.openxmlformats.org/officeDocument/2006/relationships/image" Target="media/image161.png"/><Relationship Id="rId198" Type="http://schemas.openxmlformats.org/officeDocument/2006/relationships/image" Target="media/image181.png"/><Relationship Id="rId172" Type="http://schemas.openxmlformats.org/officeDocument/2006/relationships/image" Target="media/image156.png"/><Relationship Id="rId193" Type="http://schemas.openxmlformats.org/officeDocument/2006/relationships/image" Target="media/image176.png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jpe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png"/><Relationship Id="rId167" Type="http://schemas.openxmlformats.org/officeDocument/2006/relationships/image" Target="media/image151.png"/><Relationship Id="rId188" Type="http://schemas.openxmlformats.org/officeDocument/2006/relationships/image" Target="media/image171.jpe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jpeg"/><Relationship Id="rId162" Type="http://schemas.openxmlformats.org/officeDocument/2006/relationships/image" Target="media/image147.png"/><Relationship Id="rId183" Type="http://schemas.openxmlformats.org/officeDocument/2006/relationships/image" Target="media/image167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178" Type="http://schemas.openxmlformats.org/officeDocument/2006/relationships/image" Target="media/image162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jpeg"/><Relationship Id="rId173" Type="http://schemas.openxmlformats.org/officeDocument/2006/relationships/image" Target="media/image157.png"/><Relationship Id="rId194" Type="http://schemas.openxmlformats.org/officeDocument/2006/relationships/image" Target="media/image177.png"/><Relationship Id="rId199" Type="http://schemas.openxmlformats.org/officeDocument/2006/relationships/image" Target="media/image182.png"/><Relationship Id="rId19" Type="http://schemas.openxmlformats.org/officeDocument/2006/relationships/image" Target="media/image5.png"/><Relationship Id="rId14" Type="http://schemas.openxmlformats.org/officeDocument/2006/relationships/image" Target="media/image2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2.png"/><Relationship Id="rId8" Type="http://schemas.openxmlformats.org/officeDocument/2006/relationships/hyperlink" Target="http://egov.law.kodeks.ru/npd/show_document/902138471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8.jpe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163" Type="http://schemas.openxmlformats.org/officeDocument/2006/relationships/header" Target="header2.xml"/><Relationship Id="rId184" Type="http://schemas.openxmlformats.org/officeDocument/2006/relationships/image" Target="media/image168.jpeg"/><Relationship Id="rId189" Type="http://schemas.openxmlformats.org/officeDocument/2006/relationships/image" Target="media/image172.png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jpe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62" Type="http://schemas.openxmlformats.org/officeDocument/2006/relationships/image" Target="media/image48.jpe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Relationship Id="rId174" Type="http://schemas.openxmlformats.org/officeDocument/2006/relationships/image" Target="media/image158.png"/><Relationship Id="rId179" Type="http://schemas.openxmlformats.org/officeDocument/2006/relationships/image" Target="media/image163.png"/><Relationship Id="rId195" Type="http://schemas.openxmlformats.org/officeDocument/2006/relationships/image" Target="media/image178.png"/><Relationship Id="rId190" Type="http://schemas.openxmlformats.org/officeDocument/2006/relationships/image" Target="media/image173.png"/><Relationship Id="rId15" Type="http://schemas.openxmlformats.org/officeDocument/2006/relationships/hyperlink" Target="https://esia.miacugra.ru/cas/login?service=https://dem.oblteh.ru/Account/Logon" TargetMode="External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10" Type="http://schemas.openxmlformats.org/officeDocument/2006/relationships/hyperlink" Target="http://docs.cntd.ru/document/902320615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8.png"/><Relationship Id="rId73" Type="http://schemas.openxmlformats.org/officeDocument/2006/relationships/image" Target="media/image59.jpeg"/><Relationship Id="rId78" Type="http://schemas.openxmlformats.org/officeDocument/2006/relationships/image" Target="media/image64.png"/><Relationship Id="rId94" Type="http://schemas.openxmlformats.org/officeDocument/2006/relationships/image" Target="media/image80.jpeg"/><Relationship Id="rId99" Type="http://schemas.openxmlformats.org/officeDocument/2006/relationships/image" Target="media/image85.png"/><Relationship Id="rId101" Type="http://schemas.openxmlformats.org/officeDocument/2006/relationships/image" Target="media/image87.jpeg"/><Relationship Id="rId122" Type="http://schemas.openxmlformats.org/officeDocument/2006/relationships/image" Target="media/image108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64" Type="http://schemas.openxmlformats.org/officeDocument/2006/relationships/image" Target="media/image148.png"/><Relationship Id="rId169" Type="http://schemas.openxmlformats.org/officeDocument/2006/relationships/image" Target="media/image153.png"/><Relationship Id="rId185" Type="http://schemas.openxmlformats.org/officeDocument/2006/relationships/image" Target="media/image169.pn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615" TargetMode="External"/><Relationship Id="rId180" Type="http://schemas.openxmlformats.org/officeDocument/2006/relationships/image" Target="media/image164.jpeg"/><Relationship Id="rId26" Type="http://schemas.openxmlformats.org/officeDocument/2006/relationships/image" Target="media/image12.png"/><Relationship Id="rId47" Type="http://schemas.openxmlformats.org/officeDocument/2006/relationships/image" Target="media/image33.png"/><Relationship Id="rId68" Type="http://schemas.openxmlformats.org/officeDocument/2006/relationships/image" Target="media/image54.jpeg"/><Relationship Id="rId89" Type="http://schemas.openxmlformats.org/officeDocument/2006/relationships/image" Target="media/image75.jpe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54" Type="http://schemas.openxmlformats.org/officeDocument/2006/relationships/image" Target="media/image140.png"/><Relationship Id="rId175" Type="http://schemas.openxmlformats.org/officeDocument/2006/relationships/image" Target="media/image15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44;&#1086;&#1082;&#1091;&#1084;&#1077;&#1085;&#1090;&#1099;\&#1096;&#1072;&#1073;&#1083;&#1086;&#1085;%20&#1088;&#1091;&#1082;&#1086;&#1074;&#1086;&#1076;&#1089;&#1090;&#1074;&#1072;%20&#1087;&#1086;&#1083;&#1100;&#1079;&#1086;&#1074;&#1072;&#1090;&#1077;&#1083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8B94D-94D5-4CA7-9EC8-57216F63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руководства пользователя</Template>
  <TotalTime>3105</TotalTime>
  <Pages>137</Pages>
  <Words>14800</Words>
  <Characters>84360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38422703.425730.006.ИЗ.46.20</vt:lpstr>
    </vt:vector>
  </TitlesOfParts>
  <Company/>
  <LinksUpToDate>false</LinksUpToDate>
  <CharactersWithSpaces>98963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38422703.425730.006.ИЗ.46.20</dc:title>
  <dc:creator>Romashka</dc:creator>
  <cp:lastModifiedBy>Бескровный Олег</cp:lastModifiedBy>
  <cp:revision>206</cp:revision>
  <cp:lastPrinted>2019-12-02T08:16:00Z</cp:lastPrinted>
  <dcterms:created xsi:type="dcterms:W3CDTF">2020-12-02T13:10:00Z</dcterms:created>
  <dcterms:modified xsi:type="dcterms:W3CDTF">2024-12-19T05:31:00Z</dcterms:modified>
</cp:coreProperties>
</file>