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BE81A" w14:textId="77777777" w:rsidR="00CC0B34" w:rsidRPr="001A5C4A" w:rsidRDefault="00CC0B34" w:rsidP="002F68EA">
      <w:pPr>
        <w:pStyle w:val="affffa"/>
        <w:ind w:right="5810"/>
        <w:jc w:val="center"/>
        <w:rPr>
          <w:rFonts w:cs="Arial"/>
        </w:rPr>
      </w:pPr>
      <w:bookmarkStart w:id="0" w:name="_Hlk64019938"/>
      <w:bookmarkEnd w:id="0"/>
      <w:r w:rsidRPr="001A5C4A">
        <w:rPr>
          <w:rFonts w:cs="Arial"/>
        </w:rPr>
        <w:t>УТВЕРЖДЕН</w:t>
      </w:r>
      <w:r w:rsidR="009A1283" w:rsidRPr="001A5C4A">
        <w:rPr>
          <w:rFonts w:cs="Arial"/>
        </w:rPr>
        <w:t>О</w:t>
      </w:r>
    </w:p>
    <w:p w14:paraId="2413FFDE" w14:textId="0438B81F" w:rsidR="00CC0B34" w:rsidRPr="001A5C4A" w:rsidRDefault="009F55FE" w:rsidP="0058172E">
      <w:pPr>
        <w:pStyle w:val="affffa"/>
        <w:rPr>
          <w:rFonts w:cs="Arial"/>
        </w:rPr>
      </w:pPr>
      <w:r w:rsidRPr="001A5C4A">
        <w:rPr>
          <w:rFonts w:cs="Arial"/>
        </w:rPr>
        <w:t>38422703.425730.011.ИЗ.07.</w:t>
      </w:r>
      <w:r w:rsidR="00152A92">
        <w:rPr>
          <w:rFonts w:cs="Arial"/>
        </w:rPr>
        <w:t>3</w:t>
      </w:r>
      <w:r w:rsidR="00BB7D40">
        <w:rPr>
          <w:rFonts w:cs="Arial"/>
        </w:rPr>
        <w:t>5</w:t>
      </w:r>
      <w:r w:rsidR="004C05E1" w:rsidRPr="001A5C4A">
        <w:rPr>
          <w:rFonts w:cs="Arial"/>
        </w:rPr>
        <w:t>-ЛУ</w:t>
      </w:r>
    </w:p>
    <w:p w14:paraId="2E4BB9FF" w14:textId="77777777" w:rsidR="00CC0B34" w:rsidRPr="001A5C4A" w:rsidRDefault="00CC0B34" w:rsidP="0058172E">
      <w:pPr>
        <w:pStyle w:val="affffa"/>
        <w:jc w:val="center"/>
        <w:rPr>
          <w:rFonts w:cs="Arial"/>
        </w:rPr>
      </w:pPr>
    </w:p>
    <w:p w14:paraId="2A2B3704" w14:textId="77777777" w:rsidR="00CC0B34" w:rsidRPr="001A5C4A" w:rsidRDefault="00CC0B34" w:rsidP="0058172E">
      <w:pPr>
        <w:pStyle w:val="affffa"/>
        <w:jc w:val="center"/>
        <w:rPr>
          <w:rFonts w:cs="Arial"/>
        </w:rPr>
      </w:pPr>
    </w:p>
    <w:p w14:paraId="56EA63F3" w14:textId="77777777" w:rsidR="00CC0B34" w:rsidRPr="001A5C4A" w:rsidRDefault="00CC0B34" w:rsidP="0058172E">
      <w:pPr>
        <w:pStyle w:val="affffa"/>
        <w:jc w:val="center"/>
        <w:rPr>
          <w:rFonts w:cs="Arial"/>
        </w:rPr>
      </w:pPr>
    </w:p>
    <w:p w14:paraId="790956C3" w14:textId="77777777" w:rsidR="00CC0B34" w:rsidRPr="001A5C4A" w:rsidRDefault="00CC0B34" w:rsidP="0058172E">
      <w:pPr>
        <w:pStyle w:val="affffa"/>
        <w:jc w:val="center"/>
        <w:rPr>
          <w:rFonts w:cs="Arial"/>
        </w:rPr>
      </w:pPr>
    </w:p>
    <w:p w14:paraId="76526FD9" w14:textId="77777777" w:rsidR="00CC0B34" w:rsidRPr="001A5C4A" w:rsidRDefault="00CC0B34" w:rsidP="0058172E">
      <w:pPr>
        <w:pStyle w:val="affffa"/>
        <w:jc w:val="center"/>
        <w:rPr>
          <w:rFonts w:cs="Arial"/>
        </w:rPr>
      </w:pPr>
    </w:p>
    <w:p w14:paraId="5399BF28" w14:textId="77777777" w:rsidR="00CC0B34" w:rsidRPr="001A5C4A" w:rsidRDefault="00CC0B34" w:rsidP="0058172E">
      <w:pPr>
        <w:pStyle w:val="affffa"/>
        <w:jc w:val="center"/>
        <w:rPr>
          <w:rFonts w:cs="Arial"/>
        </w:rPr>
      </w:pPr>
    </w:p>
    <w:p w14:paraId="4C474DF4" w14:textId="77777777" w:rsidR="00CC0B34" w:rsidRPr="001A5C4A" w:rsidRDefault="00CC0B34" w:rsidP="0058172E">
      <w:pPr>
        <w:pStyle w:val="affffa"/>
        <w:jc w:val="center"/>
        <w:rPr>
          <w:rFonts w:cs="Arial"/>
        </w:rPr>
      </w:pPr>
    </w:p>
    <w:p w14:paraId="66865D1C" w14:textId="77777777" w:rsidR="00CC0B34" w:rsidRPr="001A5C4A" w:rsidRDefault="00CC0B34" w:rsidP="0058172E">
      <w:pPr>
        <w:pStyle w:val="affffa"/>
        <w:jc w:val="center"/>
        <w:rPr>
          <w:rFonts w:cs="Arial"/>
        </w:rPr>
      </w:pPr>
    </w:p>
    <w:p w14:paraId="4BAEE259" w14:textId="77777777" w:rsidR="00CC0B34" w:rsidRPr="001A5C4A" w:rsidRDefault="00CC0B34" w:rsidP="0058172E">
      <w:pPr>
        <w:pStyle w:val="affffa"/>
        <w:jc w:val="center"/>
        <w:rPr>
          <w:rFonts w:cs="Arial"/>
        </w:rPr>
      </w:pPr>
    </w:p>
    <w:p w14:paraId="0F2E4EBF" w14:textId="77777777" w:rsidR="00CC0B34" w:rsidRPr="001A5C4A" w:rsidRDefault="00CC0B34" w:rsidP="0058172E">
      <w:pPr>
        <w:pStyle w:val="affffa"/>
        <w:jc w:val="center"/>
        <w:rPr>
          <w:rFonts w:cs="Arial"/>
        </w:rPr>
      </w:pPr>
    </w:p>
    <w:p w14:paraId="7E8FA3C4" w14:textId="0D36A92E" w:rsidR="003E76A7" w:rsidRPr="001A5C4A" w:rsidRDefault="0094631B" w:rsidP="0058172E">
      <w:pPr>
        <w:pStyle w:val="affffa"/>
        <w:jc w:val="center"/>
        <w:rPr>
          <w:rFonts w:cs="Arial"/>
          <w:sz w:val="26"/>
          <w:szCs w:val="26"/>
        </w:rPr>
      </w:pPr>
      <w:r w:rsidRPr="001A5C4A">
        <w:rPr>
          <w:rFonts w:cs="Arial"/>
          <w:sz w:val="26"/>
          <w:szCs w:val="26"/>
        </w:rPr>
        <w:t>ИНФОРМАЦИОННАЯ СИСТЕМА «ЦУ РС ЕГИСЗ»</w:t>
      </w:r>
    </w:p>
    <w:p w14:paraId="477A2AFA" w14:textId="18C5C8BE" w:rsidR="003E76A7" w:rsidRPr="001A5C4A" w:rsidRDefault="00202C78" w:rsidP="006D3684">
      <w:pPr>
        <w:pStyle w:val="affffa"/>
        <w:jc w:val="center"/>
        <w:rPr>
          <w:rFonts w:cs="Arial"/>
          <w:sz w:val="26"/>
          <w:szCs w:val="26"/>
        </w:rPr>
      </w:pPr>
      <w:r w:rsidRPr="001A5C4A">
        <w:rPr>
          <w:rFonts w:cs="Arial"/>
          <w:sz w:val="26"/>
          <w:szCs w:val="26"/>
        </w:rPr>
        <w:t>ПОДСИСТЕМА</w:t>
      </w:r>
      <w:r w:rsidR="003E76A7" w:rsidRPr="001A5C4A">
        <w:rPr>
          <w:rFonts w:cs="Arial"/>
          <w:sz w:val="26"/>
          <w:szCs w:val="26"/>
        </w:rPr>
        <w:t xml:space="preserve"> «УЧЕТ СМЕРТНОСТИ И РОЖДАЕМОСТИ</w:t>
      </w:r>
      <w:r w:rsidR="006D3684" w:rsidRPr="001A5C4A">
        <w:rPr>
          <w:rFonts w:cs="Arial"/>
          <w:sz w:val="26"/>
          <w:szCs w:val="26"/>
        </w:rPr>
        <w:t xml:space="preserve"> </w:t>
      </w:r>
      <w:r w:rsidR="003E76A7" w:rsidRPr="001A5C4A">
        <w:rPr>
          <w:rFonts w:cs="Arial"/>
          <w:sz w:val="26"/>
          <w:szCs w:val="26"/>
        </w:rPr>
        <w:t>НАСЕЛЕНИЯ ХАНТЫ-МАНСИЙСКОГО АВТОНОМНОГО ОКРУГА</w:t>
      </w:r>
      <w:r w:rsidR="00FC20DE" w:rsidRPr="001A5C4A">
        <w:rPr>
          <w:rFonts w:cs="Arial"/>
          <w:sz w:val="26"/>
          <w:szCs w:val="26"/>
        </w:rPr>
        <w:t xml:space="preserve"> - ЮГРЫ</w:t>
      </w:r>
      <w:r w:rsidR="003E76A7" w:rsidRPr="001A5C4A">
        <w:rPr>
          <w:rFonts w:cs="Arial"/>
          <w:sz w:val="26"/>
          <w:szCs w:val="26"/>
        </w:rPr>
        <w:t>»</w:t>
      </w:r>
    </w:p>
    <w:p w14:paraId="34CFA1DF" w14:textId="50B5E808" w:rsidR="00C306A0" w:rsidRPr="001A5C4A" w:rsidRDefault="003E76A7" w:rsidP="0058172E">
      <w:pPr>
        <w:pStyle w:val="affffa"/>
        <w:jc w:val="center"/>
        <w:rPr>
          <w:rFonts w:cs="Arial"/>
        </w:rPr>
      </w:pPr>
      <w:r w:rsidRPr="001A5C4A">
        <w:rPr>
          <w:rFonts w:cs="Arial"/>
        </w:rPr>
        <w:t>Модуль</w:t>
      </w:r>
      <w:r w:rsidR="00C306A0" w:rsidRPr="001A5C4A">
        <w:rPr>
          <w:rFonts w:cs="Arial"/>
        </w:rPr>
        <w:t xml:space="preserve"> «</w:t>
      </w:r>
      <w:r w:rsidR="004F75B8" w:rsidRPr="001A5C4A">
        <w:rPr>
          <w:rFonts w:cs="Arial"/>
        </w:rPr>
        <w:t>Администратор</w:t>
      </w:r>
      <w:r w:rsidR="00C306A0" w:rsidRPr="001A5C4A">
        <w:rPr>
          <w:rFonts w:cs="Arial"/>
        </w:rPr>
        <w:t>»</w:t>
      </w:r>
    </w:p>
    <w:p w14:paraId="1C81B4D1" w14:textId="77777777" w:rsidR="00CC0B34" w:rsidRPr="001A5C4A" w:rsidRDefault="00C306A0" w:rsidP="0058172E">
      <w:pPr>
        <w:pStyle w:val="affffa"/>
        <w:jc w:val="center"/>
        <w:rPr>
          <w:rFonts w:cs="Arial"/>
        </w:rPr>
      </w:pPr>
      <w:r w:rsidRPr="001A5C4A">
        <w:rPr>
          <w:rFonts w:cs="Arial"/>
        </w:rPr>
        <w:t>Руководств</w:t>
      </w:r>
      <w:r w:rsidR="008B3F85" w:rsidRPr="001A5C4A">
        <w:rPr>
          <w:rFonts w:cs="Arial"/>
        </w:rPr>
        <w:t>о</w:t>
      </w:r>
      <w:r w:rsidRPr="001A5C4A">
        <w:rPr>
          <w:rFonts w:cs="Arial"/>
        </w:rPr>
        <w:t xml:space="preserve"> пользователя</w:t>
      </w:r>
    </w:p>
    <w:p w14:paraId="3702705F" w14:textId="7BF4F3AF" w:rsidR="00254346" w:rsidRPr="001A5C4A" w:rsidRDefault="009F55FE" w:rsidP="0058172E">
      <w:pPr>
        <w:pStyle w:val="affffa"/>
        <w:jc w:val="center"/>
        <w:rPr>
          <w:rFonts w:cs="Arial"/>
        </w:rPr>
      </w:pPr>
      <w:r w:rsidRPr="001A5C4A">
        <w:rPr>
          <w:rFonts w:cs="Arial"/>
        </w:rPr>
        <w:t>38422703.425730.011.ИЗ.07.</w:t>
      </w:r>
      <w:r w:rsidR="00152A92">
        <w:rPr>
          <w:rFonts w:cs="Arial"/>
        </w:rPr>
        <w:t>3</w:t>
      </w:r>
      <w:r w:rsidR="00BB7D40">
        <w:rPr>
          <w:rFonts w:cs="Arial"/>
        </w:rPr>
        <w:t>5</w:t>
      </w:r>
    </w:p>
    <w:p w14:paraId="739DBA0F" w14:textId="0E753356" w:rsidR="00CC0B34" w:rsidRPr="001A5C4A" w:rsidRDefault="00CC0B34" w:rsidP="0058172E">
      <w:pPr>
        <w:pStyle w:val="affffa"/>
        <w:jc w:val="center"/>
        <w:rPr>
          <w:rFonts w:cs="Arial"/>
        </w:rPr>
      </w:pPr>
      <w:r w:rsidRPr="001A5C4A">
        <w:rPr>
          <w:rFonts w:cs="Arial"/>
        </w:rPr>
        <w:t>Листов</w:t>
      </w:r>
      <w:r w:rsidR="008F7CF7" w:rsidRPr="001A5C4A">
        <w:rPr>
          <w:rFonts w:cs="Arial"/>
        </w:rPr>
        <w:t xml:space="preserve"> </w:t>
      </w:r>
      <w:r w:rsidR="005F05DE" w:rsidRPr="001A5C4A">
        <w:rPr>
          <w:rFonts w:cs="Arial"/>
          <w:noProof/>
        </w:rPr>
        <w:fldChar w:fldCharType="begin"/>
      </w:r>
      <w:r w:rsidR="005F05DE" w:rsidRPr="001A5C4A">
        <w:rPr>
          <w:rFonts w:cs="Arial"/>
          <w:noProof/>
        </w:rPr>
        <w:instrText xml:space="preserve"> NUMPAGES   \* MERGEFORMAT </w:instrText>
      </w:r>
      <w:r w:rsidR="005F05DE" w:rsidRPr="001A5C4A">
        <w:rPr>
          <w:rFonts w:cs="Arial"/>
          <w:noProof/>
        </w:rPr>
        <w:fldChar w:fldCharType="separate"/>
      </w:r>
      <w:r w:rsidR="00C0526B">
        <w:rPr>
          <w:rFonts w:cs="Arial"/>
          <w:noProof/>
        </w:rPr>
        <w:t>232</w:t>
      </w:r>
      <w:r w:rsidR="005F05DE" w:rsidRPr="001A5C4A">
        <w:rPr>
          <w:rFonts w:cs="Arial"/>
          <w:noProof/>
        </w:rPr>
        <w:fldChar w:fldCharType="end"/>
      </w:r>
    </w:p>
    <w:p w14:paraId="04F7D195" w14:textId="77777777" w:rsidR="004F7983" w:rsidRPr="001A5C4A" w:rsidRDefault="004F7983" w:rsidP="0058172E">
      <w:pPr>
        <w:pStyle w:val="affffa"/>
        <w:jc w:val="center"/>
        <w:rPr>
          <w:rFonts w:cs="Arial"/>
        </w:rPr>
      </w:pPr>
    </w:p>
    <w:p w14:paraId="322FE59F" w14:textId="77777777" w:rsidR="009C3424" w:rsidRPr="001A5C4A" w:rsidRDefault="009C3424" w:rsidP="0058172E">
      <w:pPr>
        <w:pStyle w:val="affffa"/>
        <w:jc w:val="center"/>
        <w:rPr>
          <w:rFonts w:cs="Arial"/>
        </w:rPr>
      </w:pPr>
    </w:p>
    <w:p w14:paraId="7288C9D8" w14:textId="77777777" w:rsidR="009C3424" w:rsidRPr="001A5C4A" w:rsidRDefault="009C3424" w:rsidP="0058172E">
      <w:pPr>
        <w:pStyle w:val="affffa"/>
        <w:jc w:val="center"/>
        <w:rPr>
          <w:rFonts w:cs="Arial"/>
        </w:rPr>
      </w:pPr>
    </w:p>
    <w:p w14:paraId="04B44F72" w14:textId="77777777" w:rsidR="009C3424" w:rsidRPr="001A5C4A" w:rsidRDefault="009C3424" w:rsidP="0058172E">
      <w:pPr>
        <w:pStyle w:val="affffa"/>
        <w:jc w:val="center"/>
        <w:rPr>
          <w:rFonts w:cs="Arial"/>
        </w:rPr>
      </w:pPr>
    </w:p>
    <w:p w14:paraId="14587227" w14:textId="77777777" w:rsidR="009C3424" w:rsidRPr="001A5C4A" w:rsidRDefault="009C3424" w:rsidP="0058172E">
      <w:pPr>
        <w:pStyle w:val="affffa"/>
        <w:jc w:val="center"/>
        <w:rPr>
          <w:rFonts w:cs="Arial"/>
        </w:rPr>
      </w:pPr>
    </w:p>
    <w:p w14:paraId="201FFC51" w14:textId="77777777" w:rsidR="009C3424" w:rsidRPr="001A5C4A" w:rsidRDefault="009C3424" w:rsidP="0058172E">
      <w:pPr>
        <w:pStyle w:val="affffa"/>
        <w:jc w:val="center"/>
        <w:rPr>
          <w:rFonts w:cs="Arial"/>
        </w:rPr>
      </w:pPr>
    </w:p>
    <w:p w14:paraId="061F611B" w14:textId="77777777" w:rsidR="009C3424" w:rsidRPr="001A5C4A" w:rsidRDefault="009C3424" w:rsidP="0058172E">
      <w:pPr>
        <w:pStyle w:val="affffa"/>
        <w:jc w:val="center"/>
        <w:rPr>
          <w:rFonts w:cs="Arial"/>
        </w:rPr>
      </w:pPr>
    </w:p>
    <w:p w14:paraId="7CDD0CB1" w14:textId="77777777" w:rsidR="009C3424" w:rsidRPr="001A5C4A" w:rsidRDefault="009C3424" w:rsidP="0058172E">
      <w:pPr>
        <w:pStyle w:val="affffa"/>
        <w:jc w:val="center"/>
        <w:rPr>
          <w:rFonts w:cs="Arial"/>
        </w:rPr>
      </w:pPr>
    </w:p>
    <w:p w14:paraId="473CD1DE" w14:textId="77777777" w:rsidR="009C3424" w:rsidRPr="001A5C4A" w:rsidRDefault="009C3424" w:rsidP="0058172E">
      <w:pPr>
        <w:pStyle w:val="affffa"/>
        <w:jc w:val="center"/>
        <w:rPr>
          <w:rFonts w:cs="Arial"/>
        </w:rPr>
      </w:pPr>
    </w:p>
    <w:p w14:paraId="034C1D53" w14:textId="77777777" w:rsidR="009C3424" w:rsidRPr="001A5C4A" w:rsidRDefault="009C3424" w:rsidP="0058172E">
      <w:pPr>
        <w:pStyle w:val="affffa"/>
        <w:jc w:val="center"/>
        <w:rPr>
          <w:rFonts w:cs="Arial"/>
        </w:rPr>
      </w:pPr>
    </w:p>
    <w:p w14:paraId="1A0DAD4E" w14:textId="6D9348AE" w:rsidR="009C3424" w:rsidRPr="001A5C4A" w:rsidRDefault="009C3424" w:rsidP="0058172E">
      <w:pPr>
        <w:pStyle w:val="affffa"/>
        <w:jc w:val="center"/>
        <w:rPr>
          <w:rFonts w:cs="Arial"/>
        </w:rPr>
      </w:pPr>
    </w:p>
    <w:p w14:paraId="465829E1" w14:textId="3F4B8184" w:rsidR="004F75B8" w:rsidRPr="001A5C4A" w:rsidRDefault="004F75B8" w:rsidP="0058172E">
      <w:pPr>
        <w:pStyle w:val="affffa"/>
        <w:jc w:val="center"/>
        <w:rPr>
          <w:rFonts w:cs="Arial"/>
        </w:rPr>
      </w:pPr>
    </w:p>
    <w:p w14:paraId="4EB48A8E" w14:textId="77777777" w:rsidR="004F75B8" w:rsidRPr="001A5C4A" w:rsidRDefault="004F75B8" w:rsidP="0058172E">
      <w:pPr>
        <w:pStyle w:val="affffa"/>
        <w:jc w:val="center"/>
        <w:rPr>
          <w:rFonts w:cs="Arial"/>
        </w:rPr>
      </w:pPr>
    </w:p>
    <w:p w14:paraId="19BE4D00" w14:textId="77777777" w:rsidR="009C3424" w:rsidRPr="001A5C4A" w:rsidRDefault="009C3424" w:rsidP="0058172E">
      <w:pPr>
        <w:pStyle w:val="affffa"/>
        <w:jc w:val="center"/>
        <w:rPr>
          <w:rFonts w:cs="Arial"/>
        </w:rPr>
      </w:pPr>
    </w:p>
    <w:p w14:paraId="349CC44E" w14:textId="57AAEBC2" w:rsidR="00BE3BEC" w:rsidRPr="001A5C4A" w:rsidRDefault="00B3095D" w:rsidP="0058172E">
      <w:pPr>
        <w:pStyle w:val="affffa"/>
        <w:jc w:val="center"/>
        <w:rPr>
          <w:rFonts w:cs="Arial"/>
        </w:rPr>
      </w:pPr>
      <w:bookmarkStart w:id="1" w:name="_Hlk26177790"/>
      <w:r w:rsidRPr="001A5C4A">
        <w:rPr>
          <w:rFonts w:cs="Arial"/>
        </w:rPr>
        <w:t>20</w:t>
      </w:r>
      <w:r w:rsidR="00E87351" w:rsidRPr="001A5C4A">
        <w:rPr>
          <w:rFonts w:cs="Arial"/>
        </w:rPr>
        <w:t>2</w:t>
      </w:r>
      <w:r w:rsidR="005F7D01">
        <w:rPr>
          <w:rFonts w:cs="Arial"/>
        </w:rPr>
        <w:t>4</w:t>
      </w:r>
    </w:p>
    <w:bookmarkEnd w:id="1"/>
    <w:p w14:paraId="5CAB93E4" w14:textId="77777777" w:rsidR="00B533A1" w:rsidRPr="001A5C4A" w:rsidRDefault="00B533A1" w:rsidP="0058172E">
      <w:pPr>
        <w:pStyle w:val="affffa"/>
        <w:jc w:val="center"/>
        <w:rPr>
          <w:rFonts w:cs="Arial"/>
        </w:rPr>
      </w:pPr>
      <w:r w:rsidRPr="001A5C4A">
        <w:rPr>
          <w:rFonts w:cs="Arial"/>
        </w:rPr>
        <w:br w:type="page"/>
      </w:r>
    </w:p>
    <w:p w14:paraId="3D558A8A" w14:textId="77777777" w:rsidR="00824E74" w:rsidRPr="001A5C4A" w:rsidRDefault="00824E74" w:rsidP="00B179B2">
      <w:pPr>
        <w:pStyle w:val="a2"/>
        <w:rPr>
          <w:rFonts w:cs="Arial"/>
        </w:rPr>
      </w:pPr>
    </w:p>
    <w:p w14:paraId="4C9471E8" w14:textId="0036A91C" w:rsidR="0094631B" w:rsidRPr="001A5C4A" w:rsidRDefault="006F6F13" w:rsidP="0098328B">
      <w:pPr>
        <w:ind w:firstLine="851"/>
        <w:rPr>
          <w:rFonts w:cs="Arial"/>
        </w:rPr>
      </w:pPr>
      <w:r w:rsidRPr="001A5C4A">
        <w:rPr>
          <w:rFonts w:cs="Arial"/>
        </w:rPr>
        <w:t>Настоя</w:t>
      </w:r>
      <w:r w:rsidR="006319E1">
        <w:rPr>
          <w:rFonts w:cs="Arial"/>
        </w:rPr>
        <w:t>щ</w:t>
      </w:r>
      <w:r w:rsidR="00C53CC3">
        <w:rPr>
          <w:rFonts w:cs="Arial"/>
        </w:rPr>
        <w:t>и</w:t>
      </w:r>
      <w:r w:rsidR="00302103">
        <w:rPr>
          <w:rFonts w:cs="Arial"/>
        </w:rPr>
        <w:t>й</w:t>
      </w:r>
      <w:r w:rsidRPr="001A5C4A">
        <w:rPr>
          <w:rFonts w:cs="Arial"/>
        </w:rPr>
        <w:t xml:space="preserve"> документ содержит общее описание </w:t>
      </w:r>
      <w:r w:rsidR="00C306A0" w:rsidRPr="001A5C4A">
        <w:rPr>
          <w:rFonts w:cs="Arial"/>
        </w:rPr>
        <w:t xml:space="preserve">основных действий пользователя при работе с </w:t>
      </w:r>
      <w:r w:rsidR="003E76A7" w:rsidRPr="001A5C4A">
        <w:rPr>
          <w:rFonts w:cs="Arial"/>
        </w:rPr>
        <w:t>модулем</w:t>
      </w:r>
      <w:r w:rsidR="00C306A0" w:rsidRPr="001A5C4A">
        <w:rPr>
          <w:rFonts w:cs="Arial"/>
        </w:rPr>
        <w:t xml:space="preserve"> </w:t>
      </w:r>
      <w:r w:rsidR="004F75B8" w:rsidRPr="001A5C4A">
        <w:rPr>
          <w:rFonts w:cs="Arial"/>
        </w:rPr>
        <w:t>«Администратор»</w:t>
      </w:r>
      <w:r w:rsidR="00C306A0" w:rsidRPr="001A5C4A">
        <w:rPr>
          <w:rFonts w:cs="Arial"/>
        </w:rPr>
        <w:t xml:space="preserve"> </w:t>
      </w:r>
      <w:r w:rsidR="00202C78" w:rsidRPr="001A5C4A">
        <w:rPr>
          <w:rFonts w:cs="Arial"/>
        </w:rPr>
        <w:t>подсистемы</w:t>
      </w:r>
      <w:r w:rsidR="003E76A7" w:rsidRPr="001A5C4A">
        <w:rPr>
          <w:rFonts w:cs="Arial"/>
        </w:rPr>
        <w:t xml:space="preserve"> «Учет смертности и рождаемости населения Ханты-Мансийского автономного округа</w:t>
      </w:r>
      <w:r w:rsidR="00914A45" w:rsidRPr="001A5C4A">
        <w:rPr>
          <w:rFonts w:cs="Arial"/>
        </w:rPr>
        <w:t xml:space="preserve"> – </w:t>
      </w:r>
      <w:r w:rsidR="00FC20DE" w:rsidRPr="001A5C4A">
        <w:rPr>
          <w:rFonts w:cs="Arial"/>
        </w:rPr>
        <w:t>Югры</w:t>
      </w:r>
      <w:r w:rsidR="003E76A7" w:rsidRPr="001A5C4A">
        <w:rPr>
          <w:rFonts w:cs="Arial"/>
        </w:rPr>
        <w:t xml:space="preserve">» (далее – подсистема) </w:t>
      </w:r>
      <w:r w:rsidR="0094631B" w:rsidRPr="001A5C4A">
        <w:rPr>
          <w:rFonts w:cs="Arial"/>
        </w:rPr>
        <w:t>информационной системы «ЦУ РС ЕГИСЗ» версия 2.</w:t>
      </w:r>
      <w:r w:rsidR="00EC7FFB">
        <w:rPr>
          <w:rFonts w:cs="Arial"/>
        </w:rPr>
        <w:t>6</w:t>
      </w:r>
      <w:r w:rsidR="00184A2B">
        <w:rPr>
          <w:rFonts w:cs="Arial"/>
        </w:rPr>
        <w:t>6</w:t>
      </w:r>
      <w:r w:rsidR="0094631B" w:rsidRPr="001A5C4A">
        <w:rPr>
          <w:rFonts w:cs="Arial"/>
        </w:rPr>
        <w:t>.</w:t>
      </w:r>
      <w:r w:rsidR="00387CEF">
        <w:rPr>
          <w:rFonts w:cs="Arial"/>
        </w:rPr>
        <w:t>0</w:t>
      </w:r>
      <w:r w:rsidRPr="001A5C4A">
        <w:rPr>
          <w:rFonts w:cs="Arial"/>
        </w:rPr>
        <w:t xml:space="preserve">. </w:t>
      </w:r>
    </w:p>
    <w:p w14:paraId="334AC017" w14:textId="77777777" w:rsidR="00F20269" w:rsidRPr="001A5C4A" w:rsidRDefault="00F20269" w:rsidP="00B179B2">
      <w:pPr>
        <w:pStyle w:val="a3"/>
        <w:rPr>
          <w:rFonts w:cs="Arial"/>
        </w:rPr>
      </w:pPr>
    </w:p>
    <w:p w14:paraId="5793F3C1" w14:textId="7E8F188A" w:rsidR="00C0526B" w:rsidRPr="00155E00" w:rsidRDefault="00F66EBC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r w:rsidRPr="00155E00">
        <w:rPr>
          <w:rFonts w:ascii="Arial" w:hAnsi="Arial" w:cs="Arial"/>
          <w:sz w:val="24"/>
          <w:szCs w:val="24"/>
        </w:rPr>
        <w:fldChar w:fldCharType="begin"/>
      </w:r>
      <w:r w:rsidRPr="00155E00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155E00">
        <w:rPr>
          <w:rFonts w:ascii="Arial" w:hAnsi="Arial" w:cs="Arial"/>
          <w:sz w:val="24"/>
          <w:szCs w:val="24"/>
        </w:rPr>
        <w:fldChar w:fldCharType="separate"/>
      </w:r>
      <w:hyperlink w:anchor="_Toc185414639" w:history="1">
        <w:r w:rsidR="00C0526B" w:rsidRPr="00155E00">
          <w:rPr>
            <w:rStyle w:val="aff6"/>
            <w:rFonts w:ascii="Arial" w:hAnsi="Arial" w:cs="Arial"/>
            <w:noProof/>
            <w:sz w:val="24"/>
            <w:szCs w:val="24"/>
          </w:rPr>
          <w:t>ВВЕДЕНИЕ</w:t>
        </w:r>
        <w:r w:rsidR="00C0526B"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C0526B"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C0526B"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_Toc185414639 \h </w:instrText>
        </w:r>
        <w:r w:rsidR="00C0526B"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="00C0526B"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C0526B" w:rsidRPr="00155E00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="00C0526B"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1FB1A23" w14:textId="0183AF48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40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Область применения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_Toc185414640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926A78C" w14:textId="76D1EB87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41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Краткое описание возможностей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_Toc185414641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AF6A935" w14:textId="3B7DC281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42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Уровень подготовки пользователей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_Toc185414642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8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3C64021" w14:textId="23E2B7B3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43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Перечень эксплуатационной документации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_Toc185414643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8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796FEB7" w14:textId="15C9829E" w:rsidR="00C0526B" w:rsidRPr="00155E00" w:rsidRDefault="00C0526B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44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1. НАЗНАЧЕНИЕ И УСЛОВИЯ ПРИМЕНЕНИЯ ПОДСИСТЕМЫ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_Toc185414644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6B68C51" w14:textId="5D58F1E8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45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1.1. Назначение подсистемы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_Toc185414645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431F777" w14:textId="2506A4D3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46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1.2. Условия применения подсистемы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_Toc185414646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BEF4343" w14:textId="19F304CB" w:rsidR="00C0526B" w:rsidRPr="00155E00" w:rsidRDefault="00C0526B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47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2. ПОДГОТОВКА К РАБОТЕ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_Toc185414647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4F40933" w14:textId="48BA6B98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48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2.1. Вход в приложение через Госуслуги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_Toc185414648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111DBA4" w14:textId="4DF9B05C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49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2.2. Получение доступа к подсистеме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_Toc185414649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14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52414FF" w14:textId="2CAE761D" w:rsidR="00C0526B" w:rsidRPr="00155E00" w:rsidRDefault="00C0526B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50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3. АВТОРИЗАЦИЯ ПОЛЬЗОВАТЕЛЯ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_Toc185414650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19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4463C20" w14:textId="6B6667C0" w:rsidR="00C0526B" w:rsidRPr="00155E00" w:rsidRDefault="00C0526B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51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4. ОПИСАНИЕ РАБОТЫ ПОЛЬЗОВАТЕЛЯ В ПОДСИСТЕМЕ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_Toc185414651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21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57D6806" w14:textId="146ED8D8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52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4.1. Справочники подсистемы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_Toc185414652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21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70C8432" w14:textId="752503A9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53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4.1.1.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причин порчи свидетельств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_Toc185414653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21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6386015" w14:textId="13CCAA7A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54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4.1.2.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диагнозов для контроля ВИМИС «СС3»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_Toc185414654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22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BCAF15F" w14:textId="2A6AB2B4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55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4.1.3.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диагнозов участвующих в передаче для сервиса ВИМИС «Онкология»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_Toc185414655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27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39AD15C" w14:textId="0353E96E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56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4.1.4.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диагнозов для контроля ВИМИС «АКиНЕО»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_Toc185414656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28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55E7609" w14:textId="4A98F5F0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57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4.1.5.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диагнозов для контроля ВИМИС «Профилактика»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_Toc185414657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29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3E31947" w14:textId="3FFE6C2E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58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4.1.6.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диагнозов для контроля ВИМИС «Профилактика инфекционных заболеваний»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_Toc185414658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30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A4D82BF" w14:textId="243D099B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59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4.1.7.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гражданств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_Toc185414659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31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A9DBDF0" w14:textId="11BB43BA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60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4.1.8.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ведомственных принадлежностей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_Toc185414660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32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08C9740" w14:textId="6D534966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61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4.1.9.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уровней организации родовспоможения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_Toc185414661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32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C933DC6" w14:textId="1AD65512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62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4.1.10.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уровней оказания медицинской помощи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_Toc185414662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32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7B5D8BA" w14:textId="7E9C6842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63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4.1.11.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Справочник МО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_Toc185414663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32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64844E4" w14:textId="5C5B61F5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64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4.1.12.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Справочник должностей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_Toc185414664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53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D87B931" w14:textId="65ECD1EB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65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4.1.13.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Справочник возрастных групп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_Toc185414665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55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AD868E3" w14:textId="5BF5766B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66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4.1.14.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Справочник территорий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_Toc185414666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56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B3CAF5F" w14:textId="292D6860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67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4.1.15.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Справочник численности населения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_Toc185414667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60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220A05D" w14:textId="3287F65A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68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4.1.16.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Справочник новостей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_Toc185414668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61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8B4C2E3" w14:textId="0CBE225F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69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4.1.17.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Справочник информации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_Toc185414669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64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9A553AA" w14:textId="0EC28710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70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4.1.18.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Справочник МКБ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_Toc185414670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66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6875908" w14:textId="6D5C7F95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71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4.1.19.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Справочник некорректных сочетаний причин смерти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_Toc185414671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68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16F4B31" w14:textId="6148DF7B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72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4.1.20.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Обновление адресов прикрепления для свидетельств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_Toc185414672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70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5A474FD" w14:textId="2C9EB211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73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4.2. Пользователи подсистемы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_Toc185414673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70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128CDBF" w14:textId="3C9935CE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74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4.2.1.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Просмотр списка пользователей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_Toc185414674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70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56A0F4C" w14:textId="2A126AA5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75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4.2.2.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Добавление нового пользователя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_Toc185414675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73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0D9BA91" w14:textId="53AFBD88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76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4.2.3.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Редактирование пользователя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_Toc185414676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75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BD70C24" w14:textId="37B77181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77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4.2.4.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Добавление прав и ролей пользователя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_Toc185414677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76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3F99526" w14:textId="744280EE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78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4.2.5.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Добавление пользователя к рассылке об автоматической выгрузке/загрузке документов и уведомлениях от экспертов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_Toc185414678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77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8DBB077" w14:textId="14FB07D8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79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4.2.6.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Добавление пользователя в качестве главврача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_Toc185414679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79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F0DA104" w14:textId="764323FD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80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4.3. Списки МС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_Toc185414680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82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8E703D9" w14:textId="2E5E77CC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81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4.3.1.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умерших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_Toc185414681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83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18B7D2A" w14:textId="145D0FC0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82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4.3.2.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МСС с измененными ПС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_Toc185414682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88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F4D8C39" w14:textId="2785FED5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83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4.3.3.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МСПС с измененными ПС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_Toc185414683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90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D0949FD" w14:textId="382A9734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84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4.3.4.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дубликатов МС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_Toc185414684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90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8683C3D" w14:textId="62DC6CBF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85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4.3.5.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умерших в перинатальном периоде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_Toc185414685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94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1DBB505" w14:textId="42F24FB2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86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4.3.6.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мертворожденных детей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_Toc185414686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94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4BC57E3" w14:textId="376BF272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87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4.3.7.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родов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_Toc185414687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96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884557D" w14:textId="79F84445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88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4.3.8.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родившихся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_Toc185414688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97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7D074D4" w14:textId="5C4111AC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89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4.3.9.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замечаний к причинам смерти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_Toc185414689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97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31EA961" w14:textId="7A4072C2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90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4.3.10.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МСС с замечаниями от экспертов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_Toc185414690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99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A54C934" w14:textId="1A7195C8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91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4.3.11.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МСР с замечаниями от экспертов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_Toc185414691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102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1B796FF" w14:textId="73788A4B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92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4.3.12.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МСПС с замечаниями от экспертов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_Toc185414692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104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B289CF0" w14:textId="0B3D9A88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93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4.3.13.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измененных причин смерти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_Toc185414693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104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0197708" w14:textId="2CFABCDE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94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4.3.14.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МСС/МСПС без «Выдано и заменено»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_Toc185414694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106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BF85190" w14:textId="1812FDB4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95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4.3.15.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умерших на подпись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_Toc185414695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107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05DCB1D" w14:textId="402FC3DD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96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4.3.16.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умерших в перинатальном периоде на подпись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_Toc185414696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108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9461484" w14:textId="67D8E7B5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97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4.3.17.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Список родившихся на подпись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_Toc185414697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110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08DE4E4" w14:textId="0A9EB47D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98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4.4. Описание работы со свидетельствами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_Toc185414698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111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E92EFF9" w14:textId="0AE72A32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699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4.4.1.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Просмотр свидетельств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_Toc185414699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111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60CE1B9" w14:textId="5D8383F2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00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4.4.2.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Удаление свидетельств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_Toc185414700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116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73C4DE0" w14:textId="300746D3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01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4.4.3.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Изменение территории места смерти на форме МСС/МСПС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_Toc185414701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118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F8451C8" w14:textId="750C75C6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02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4.4.4.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Подпись медицинского свидетельства электронной подписью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_Toc185414702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120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2424378" w14:textId="7DD4C360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03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4.5. Взаимодействие с интеграционной шиной здравоохранения ХМАО-Югры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_Toc185414703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132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32315F4" w14:textId="32279D7F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04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4.5.1.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РЭМД. Список электронных медицинских документов, выгруженных в РЭМД</w:t>
        </w:r>
        <w:r w:rsidRPr="00155E00">
          <w:rPr>
            <w:rStyle w:val="aff6"/>
            <w:rFonts w:ascii="Arial" w:hAnsi="Arial" w:cs="Arial"/>
            <w:bCs/>
            <w:noProof/>
            <w:sz w:val="24"/>
            <w:szCs w:val="24"/>
          </w:rPr>
          <w:t xml:space="preserve"> через РВИМИС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_Toc185414704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132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40E16CB" w14:textId="0215F800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05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4.5.2.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РЭМД. Список электронных медицинских документов, загруженных из РЭМД через РВИМИС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_Toc185414705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150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B8D4BD4" w14:textId="49CEE3BA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06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4.5.3.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РЭМД. Список электронных медицинских документов, загруженных из РЭМД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_Toc185414706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155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6A2D4F0" w14:textId="21D1C9D2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07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4.6. Статистика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_Toc185414707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157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FCFDB9F" w14:textId="7B93F93A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08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4.6.1.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Статистика о работе МО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_Toc185414708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157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42933D7" w14:textId="6CCBAEC7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09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4.6.2.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Работа с формой 1-у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_Toc185414709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157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BB660C0" w14:textId="3B59F91C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10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4.6.3.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Отчет о зарегистрированных свидетельствах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_Toc185414710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159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EAA6E94" w14:textId="1E6A62FC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11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4.6.4.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Сводный отчет по смертности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_Toc185414711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160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B6112E2" w14:textId="4DD6DE61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12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4.6.5.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Сравнение с ЗАГС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_Toc185414712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163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61E5040" w14:textId="65A848DE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13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4.6.6.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Мониторинг действий пользователя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_Toc185414713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171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3F99386" w14:textId="7878D578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14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4.6.7.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Причины смертности населения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_Toc185414714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175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89D4138" w14:textId="7CB30D2F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15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4.6.8.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Отчет по переданным МС в ФРЭМД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_Toc185414715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176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3DBA40A" w14:textId="1346FF39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16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4.6.9.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Отчет по переданным МС в </w:t>
        </w:r>
        <w:r w:rsidRPr="00155E00">
          <w:rPr>
            <w:rStyle w:val="aff6"/>
            <w:rFonts w:ascii="Arial" w:hAnsi="Arial" w:cs="Arial"/>
            <w:bCs/>
            <w:noProof/>
            <w:sz w:val="24"/>
            <w:szCs w:val="24"/>
          </w:rPr>
          <w:t>сервис ВИМИС «Онкология», «ССЗ», «АКиНЕО», «Профилактика», «Профилактика инфекционных заболеваний»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_Toc185414716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178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C30CAED" w14:textId="7F77AADA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17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4.6.10.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Отчет «</w:t>
        </w:r>
        <w:r w:rsidRPr="00155E00">
          <w:rPr>
            <w:rStyle w:val="aff6"/>
            <w:rFonts w:ascii="Arial" w:hAnsi="Arial" w:cs="Arial"/>
            <w:bCs/>
            <w:noProof/>
            <w:sz w:val="24"/>
            <w:szCs w:val="24"/>
          </w:rPr>
          <w:t>Количество умерших лиц, прикрепленных к медицинским организациям»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_Toc185414717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180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6E5E840" w14:textId="02BE942E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18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4.6.11.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Отчет «Количество умерших лиц на участке»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_Toc185414718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183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D0BA65B" w14:textId="473D5E42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19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4.6.12.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Отчет «</w:t>
        </w:r>
        <w:r w:rsidRPr="00155E00">
          <w:rPr>
            <w:rStyle w:val="aff6"/>
            <w:rFonts w:ascii="Arial" w:hAnsi="Arial" w:cs="Arial"/>
            <w:bCs/>
            <w:noProof/>
            <w:sz w:val="24"/>
            <w:szCs w:val="24"/>
          </w:rPr>
          <w:t>Смертность по территориям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»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_Toc185414719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185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2F9D95C" w14:textId="00305299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20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4.7. Конструктор отчетов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_Toc185414720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190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6147244" w14:textId="7E14681C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21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4.7.1.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Виды отчетов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_Toc185414721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191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9707E5C" w14:textId="50406B88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22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4.7.2.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Структура отчетов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_Toc185414722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192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BAC593A" w14:textId="203584DE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23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4.7.3.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Настройка отчета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_Toc185414723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193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DE7DCB1" w14:textId="6952248A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24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4.7.4.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Работа с формой детализации отчета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_Toc185414724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194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30A24E1" w14:textId="4D980800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25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4.7.5.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Сохранение макета отчета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_Toc185414725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198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7359685" w14:textId="3DFAF2AF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26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4.7.6.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Экспорт отчета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_Toc185414726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198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DDC2A6F" w14:textId="498D70F3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27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4.7.7.</w:t>
        </w:r>
        <w:r w:rsidRPr="00155E00">
          <w:rPr>
            <w:rStyle w:val="aff6"/>
            <w:rFonts w:ascii="Arial" w:hAnsi="Arial" w:cs="Arial"/>
            <w:bCs/>
            <w:noProof/>
            <w:sz w:val="24"/>
            <w:szCs w:val="24"/>
          </w:rPr>
          <w:t xml:space="preserve"> Выгрузка данных из формы детализации отчета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_Toc185414727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198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254AE0D" w14:textId="6D47CA9B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28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4.7.8.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Сохранить созданный отчет как новый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_Toc185414728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199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5A61EBC" w14:textId="0551767A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29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4.7.9.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Создание нового пользовательского отчета из списка отчетов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_Toc185414729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200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0F5EF6F" w14:textId="2B9113E9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30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4.7.10.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Редактирование отчета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_Toc185414730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200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5EF46B3" w14:textId="11C869A2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31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4.8. Дашборды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_Toc185414731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201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777FE8B" w14:textId="7E9E21AF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32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4.8.1.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Описание динамики системы умерших от новообразований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_Toc185414732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201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16CF935" w14:textId="67564C5C" w:rsidR="00C0526B" w:rsidRPr="00155E00" w:rsidRDefault="00602B13">
      <w:pPr>
        <w:pStyle w:val="33"/>
        <w:tabs>
          <w:tab w:val="left" w:pos="1320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33" w:history="1">
        <w:r>
          <w:rPr>
            <w:rStyle w:val="aff6"/>
            <w:rFonts w:ascii="Arial" w:hAnsi="Arial" w:cs="Arial"/>
            <w:noProof/>
            <w:sz w:val="24"/>
            <w:szCs w:val="24"/>
          </w:rPr>
          <w:t>4.8.2.</w:t>
        </w:r>
        <w:r w:rsidR="00C0526B" w:rsidRPr="00155E00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ab/>
        </w:r>
        <w:r w:rsidR="00C0526B" w:rsidRPr="00155E00">
          <w:rPr>
            <w:rStyle w:val="aff6"/>
            <w:rFonts w:ascii="Arial" w:eastAsia="Times New Roman" w:hAnsi="Arial" w:cs="Arial"/>
            <w:noProof/>
            <w:sz w:val="24"/>
            <w:szCs w:val="24"/>
          </w:rPr>
          <w:t>Описание таблицы болезней</w:t>
        </w:r>
        <w:r w:rsidR="00C0526B"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C0526B"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C0526B"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_Toc185414733 \h </w:instrText>
        </w:r>
        <w:r w:rsidR="00C0526B"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="00C0526B"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C0526B" w:rsidRPr="00155E00">
          <w:rPr>
            <w:rFonts w:ascii="Arial" w:hAnsi="Arial" w:cs="Arial"/>
            <w:noProof/>
            <w:webHidden/>
            <w:sz w:val="24"/>
            <w:szCs w:val="24"/>
          </w:rPr>
          <w:t>204</w:t>
        </w:r>
        <w:r w:rsidR="00C0526B"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CA13083" w14:textId="3F62CD01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34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4.9. Печать пустого бланка МС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_Toc185414734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207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ECEC54A" w14:textId="179EEE7C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35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4.10. Личный кабинет пользователя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_Toc185414735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209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D738E77" w14:textId="54E5DFF5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36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4.10.1.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Данные пользователя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_Toc185414736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209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52D11F8" w14:textId="2427A9BA" w:rsidR="00C0526B" w:rsidRPr="00155E00" w:rsidRDefault="00C0526B">
      <w:pPr>
        <w:pStyle w:val="33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37" w:history="1">
        <w:r w:rsidRPr="00155E00">
          <w:rPr>
            <w:rStyle w:val="aff6"/>
            <w:rFonts w:ascii="Arial" w:hAnsi="Arial" w:cs="Arial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4.10.2.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 xml:space="preserve"> Смена профиля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_Toc185414737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211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D172D69" w14:textId="5F961680" w:rsidR="00C0526B" w:rsidRPr="00155E00" w:rsidRDefault="00C0526B">
      <w:pPr>
        <w:pStyle w:val="24"/>
        <w:tabs>
          <w:tab w:val="right" w:leader="dot" w:pos="9628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38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4.11. Завершение работы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_Toc185414738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211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D35F894" w14:textId="576C4227" w:rsidR="00C0526B" w:rsidRPr="00155E00" w:rsidRDefault="00C0526B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39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5. АВАРИЙНЫЕ СИТУАЦИИ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_Toc185414739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212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A8DFAAA" w14:textId="0204E14D" w:rsidR="00C0526B" w:rsidRPr="00155E00" w:rsidRDefault="00C0526B">
      <w:pPr>
        <w:pStyle w:val="14"/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40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6. РЕКОМЕНДАЦИИ ПО ОСВОЕНИЮ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_Toc185414740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213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3D62EBC" w14:textId="39655E3B" w:rsidR="00C0526B" w:rsidRPr="00155E00" w:rsidRDefault="00C0526B">
      <w:pPr>
        <w:pStyle w:val="14"/>
        <w:tabs>
          <w:tab w:val="left" w:pos="1793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41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ПРИЛОЖЕНИЕ А.</w:t>
        </w:r>
        <w:r w:rsidR="00602B13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 xml:space="preserve"> 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СПРАВОЧНОЕ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_Toc185414741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214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ACBE07A" w14:textId="432387EC" w:rsidR="00C0526B" w:rsidRPr="00155E00" w:rsidRDefault="00C0526B">
      <w:pPr>
        <w:pStyle w:val="14"/>
        <w:tabs>
          <w:tab w:val="left" w:pos="1784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42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ПРИЛОЖЕНИЕ Б.</w:t>
        </w:r>
        <w:r w:rsidRPr="00155E00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ab/>
        </w:r>
        <w:r w:rsidRPr="00155E00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 xml:space="preserve">ОПИСАНИЕ </w:t>
        </w:r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ПРОЦЕССА</w:t>
        </w:r>
        <w:r w:rsidRPr="00155E00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 xml:space="preserve"> ПРИСВОЕНИЯ РОЛЕЙ ПОЛЬЗОВАТЕЛЯМ ПОДСИСТЕМЫ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_Toc185414742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215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A6F7DA9" w14:textId="45D617FC" w:rsidR="00C0526B" w:rsidRPr="00155E00" w:rsidRDefault="00C0526B">
      <w:pPr>
        <w:pStyle w:val="14"/>
        <w:tabs>
          <w:tab w:val="left" w:pos="1786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43" w:history="1">
        <w:r w:rsidRPr="00155E00">
          <w:rPr>
            <w:rStyle w:val="aff6"/>
            <w:rFonts w:ascii="Arial" w:hAnsi="Arial" w:cs="Arial"/>
            <w:noProof/>
            <w:sz w:val="24"/>
            <w:szCs w:val="24"/>
          </w:rPr>
          <w:t>ПРИЛОЖЕНИЕ В.</w:t>
        </w:r>
        <w:r w:rsidRPr="00155E00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ab/>
        </w:r>
        <w:r w:rsidRPr="00155E00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>ОПИСАНИЕ ПРОВЕРКИ МАССОВОЙ ПОДПИСИ МС ЭП</w:t>
        </w:r>
        <w:r w:rsidR="00602B13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>………………..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_Toc185414743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219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234B853" w14:textId="45E2EE08" w:rsidR="00C0526B" w:rsidRPr="00155E00" w:rsidRDefault="00C0526B">
      <w:pPr>
        <w:pStyle w:val="14"/>
        <w:tabs>
          <w:tab w:val="left" w:pos="1796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185414744" w:history="1">
        <w:r w:rsidRPr="00155E00">
          <w:rPr>
            <w:rStyle w:val="aff6"/>
            <w:rFonts w:ascii="Arial" w:eastAsia="Times New Roman" w:hAnsi="Arial" w:cs="Arial"/>
            <w:noProof/>
            <w:sz w:val="24"/>
            <w:szCs w:val="24"/>
          </w:rPr>
          <w:t>ПРИЛОЖЕНИЕ Г.</w:t>
        </w:r>
        <w:r w:rsidRPr="00155E00">
          <w:rPr>
            <w:rFonts w:ascii="Arial" w:hAnsi="Arial" w:cs="Arial"/>
            <w:noProof/>
            <w:kern w:val="2"/>
            <w:sz w:val="24"/>
            <w:szCs w:val="24"/>
            <w14:ligatures w14:val="standardContextual"/>
          </w:rPr>
          <w:tab/>
        </w:r>
        <w:r w:rsidRPr="00155E00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 xml:space="preserve">ОПИСАНИЕ ПРОЦЕССА </w:t>
        </w:r>
        <w:r w:rsidRPr="00155E00">
          <w:rPr>
            <w:rStyle w:val="aff6"/>
            <w:rFonts w:ascii="Arial" w:eastAsia="Times New Roman" w:hAnsi="Arial" w:cs="Arial"/>
            <w:noProof/>
            <w:sz w:val="24"/>
            <w:szCs w:val="24"/>
          </w:rPr>
          <w:t>СВЕРКИ ДАННЫХ ПОЛЬЗОВАТЕЛЯ О ТРУДОУСТРОЙСТВЕ В ПОДСИСТЕМЕ С ДАННЫМИ В МТБЗ (ФРМР)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_Toc185414744 \h </w:instrTex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t>221</w:t>
        </w:r>
        <w:r w:rsidRPr="00155E0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488CB7F" w14:textId="4B9032A0" w:rsidR="00F66EBC" w:rsidRPr="00D258D6" w:rsidRDefault="00F66EBC" w:rsidP="00CD6D89">
      <w:pPr>
        <w:ind w:firstLine="0"/>
        <w:rPr>
          <w:rFonts w:cs="Arial"/>
        </w:rPr>
      </w:pPr>
      <w:r w:rsidRPr="00155E00">
        <w:rPr>
          <w:rFonts w:cs="Arial"/>
        </w:rPr>
        <w:fldChar w:fldCharType="end"/>
      </w:r>
    </w:p>
    <w:p w14:paraId="6EF3ABC3" w14:textId="77777777" w:rsidR="00C306A0" w:rsidRPr="001A5C4A" w:rsidRDefault="00C306A0" w:rsidP="007349AA">
      <w:pPr>
        <w:pStyle w:val="af0"/>
        <w:numPr>
          <w:ilvl w:val="0"/>
          <w:numId w:val="0"/>
        </w:numPr>
        <w:rPr>
          <w:rFonts w:cs="Arial"/>
        </w:rPr>
      </w:pPr>
      <w:bookmarkStart w:id="2" w:name="_Toc185414639"/>
      <w:r w:rsidRPr="001A5C4A">
        <w:rPr>
          <w:rFonts w:cs="Arial"/>
        </w:rPr>
        <w:lastRenderedPageBreak/>
        <w:t>В</w:t>
      </w:r>
      <w:r w:rsidR="00ED18E1" w:rsidRPr="001A5C4A">
        <w:rPr>
          <w:rFonts w:cs="Arial"/>
        </w:rPr>
        <w:t>ВЕДЕНИЕ</w:t>
      </w:r>
      <w:bookmarkEnd w:id="2"/>
    </w:p>
    <w:p w14:paraId="151155DF" w14:textId="77777777" w:rsidR="00C306A0" w:rsidRPr="001A5C4A" w:rsidRDefault="00C306A0" w:rsidP="0098328B">
      <w:pPr>
        <w:pStyle w:val="af1"/>
        <w:numPr>
          <w:ilvl w:val="0"/>
          <w:numId w:val="0"/>
        </w:numPr>
        <w:ind w:left="851"/>
        <w:rPr>
          <w:rFonts w:cs="Arial"/>
        </w:rPr>
      </w:pPr>
      <w:bookmarkStart w:id="3" w:name="_Toc185414640"/>
      <w:r w:rsidRPr="001A5C4A">
        <w:rPr>
          <w:rFonts w:cs="Arial"/>
        </w:rPr>
        <w:t>Область применения</w:t>
      </w:r>
      <w:bookmarkEnd w:id="3"/>
    </w:p>
    <w:p w14:paraId="55181391" w14:textId="43785965" w:rsidR="00C306A0" w:rsidRPr="001A5C4A" w:rsidRDefault="003E76A7" w:rsidP="0098328B">
      <w:pPr>
        <w:ind w:firstLine="851"/>
        <w:rPr>
          <w:rFonts w:cs="Arial"/>
        </w:rPr>
      </w:pPr>
      <w:r w:rsidRPr="001A5C4A">
        <w:rPr>
          <w:rFonts w:cs="Arial"/>
        </w:rPr>
        <w:t xml:space="preserve">Модуль </w:t>
      </w:r>
      <w:r w:rsidR="004F75B8" w:rsidRPr="001A5C4A">
        <w:rPr>
          <w:rFonts w:cs="Arial"/>
        </w:rPr>
        <w:t>«Администратор»</w:t>
      </w:r>
      <w:r w:rsidR="00490EFF" w:rsidRPr="001A5C4A">
        <w:rPr>
          <w:rFonts w:cs="Arial"/>
        </w:rPr>
        <w:t xml:space="preserve"> применяется </w:t>
      </w:r>
      <w:r w:rsidR="00BE30D3" w:rsidRPr="001A5C4A">
        <w:rPr>
          <w:rFonts w:cs="Arial"/>
        </w:rPr>
        <w:t>в сфере медицинского обслуживания.</w:t>
      </w:r>
    </w:p>
    <w:p w14:paraId="17B38D6D" w14:textId="77777777" w:rsidR="00C306A0" w:rsidRPr="001A5C4A" w:rsidRDefault="00C306A0" w:rsidP="0098328B">
      <w:pPr>
        <w:pStyle w:val="af1"/>
        <w:numPr>
          <w:ilvl w:val="0"/>
          <w:numId w:val="0"/>
        </w:numPr>
        <w:ind w:left="851"/>
        <w:rPr>
          <w:rFonts w:cs="Arial"/>
        </w:rPr>
      </w:pPr>
      <w:bookmarkStart w:id="4" w:name="_Toc185414641"/>
      <w:r w:rsidRPr="001A5C4A">
        <w:rPr>
          <w:rFonts w:cs="Arial"/>
        </w:rPr>
        <w:t>Краткое описание возможностей</w:t>
      </w:r>
      <w:bookmarkEnd w:id="4"/>
    </w:p>
    <w:p w14:paraId="5E4549B7" w14:textId="64601888" w:rsidR="00C11723" w:rsidRPr="001A5C4A" w:rsidRDefault="004F75B8" w:rsidP="0098328B">
      <w:pPr>
        <w:tabs>
          <w:tab w:val="left" w:pos="1134"/>
        </w:tabs>
        <w:ind w:firstLine="851"/>
        <w:rPr>
          <w:rFonts w:cs="Arial"/>
        </w:rPr>
      </w:pPr>
      <w:r w:rsidRPr="001A5C4A">
        <w:rPr>
          <w:rFonts w:cs="Arial"/>
        </w:rPr>
        <w:t>Модуль «Администратор»</w:t>
      </w:r>
      <w:r w:rsidR="00C11723" w:rsidRPr="001A5C4A">
        <w:rPr>
          <w:rFonts w:cs="Arial"/>
        </w:rPr>
        <w:t xml:space="preserve"> выполняет следующие функции администрирования подсистемы:</w:t>
      </w:r>
    </w:p>
    <w:p w14:paraId="2329D763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регистрация МО (формирование структуры МО региона);</w:t>
      </w:r>
    </w:p>
    <w:p w14:paraId="1738A5A4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настройка прав для МО: выписка свидетельств о смерти/рождении/перинатальной смерти;</w:t>
      </w:r>
    </w:p>
    <w:p w14:paraId="733752A7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регистрация пользователей: администраторов МО, главных внештатных специалистов (роль «Эксперт»). Присвоение роли «Эксперт» должно сопровождаться указанием для пользователя приказа о его назначении на должность эксперта;</w:t>
      </w:r>
    </w:p>
    <w:p w14:paraId="2C6AB4D9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просмотр структуры МО (отделений, сотрудников);</w:t>
      </w:r>
    </w:p>
    <w:p w14:paraId="14A8BD21" w14:textId="74564483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распределение прав (ролей) пользователей</w:t>
      </w:r>
      <w:r w:rsidR="00CF2EB2" w:rsidRPr="001A5C4A">
        <w:rPr>
          <w:rFonts w:cs="Arial"/>
        </w:rPr>
        <w:t>;</w:t>
      </w:r>
    </w:p>
    <w:p w14:paraId="286C5BBA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редактирование всех справочников модуля «НСИ»;</w:t>
      </w:r>
    </w:p>
    <w:p w14:paraId="6007C603" w14:textId="16A5C5ED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мониторинг действия пользователей;</w:t>
      </w:r>
    </w:p>
    <w:p w14:paraId="70A6D6E2" w14:textId="7DC03D89" w:rsidR="006E53AE" w:rsidRPr="001A5C4A" w:rsidRDefault="006E53AE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интеграция с сервисом ВИМИС;</w:t>
      </w:r>
    </w:p>
    <w:p w14:paraId="5305B458" w14:textId="4D20C06E" w:rsidR="006E53AE" w:rsidRPr="001A5C4A" w:rsidRDefault="006E53AE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интеграция с сервисом УдКон;</w:t>
      </w:r>
    </w:p>
    <w:p w14:paraId="254439F5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возможность формирования дополнительных проверок по корректности заполнения свидетельств;</w:t>
      </w:r>
    </w:p>
    <w:p w14:paraId="45702FD0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возможность в каждой роли настраивать права на выполнение функций, запускаемых пользователем:</w:t>
      </w:r>
    </w:p>
    <w:p w14:paraId="7BE72729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выписка свидетельства о смерти (функции создания, открытия, сохранения, печати, перевода в состояние «Заполнено» и возврат к заполнению свидетельства, внесения рукописной правки, а также создания свидетельств взамен предварительного, взамен окончательного, взамен испорченного, печати дубликата);</w:t>
      </w:r>
    </w:p>
    <w:p w14:paraId="6DD63F9C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выписка свидетельств о рождении (функции создания, открытия, сохранения, печати, перевода в состояние «Заполнено» и возврат к заполнению свидетельства, а также печати дубликата);</w:t>
      </w:r>
    </w:p>
    <w:p w14:paraId="4F533D48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подпись ответственного лица (на свидетельстве о смерти);</w:t>
      </w:r>
    </w:p>
    <w:p w14:paraId="4762C581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корректировка эксперта свидетельства о смерти;</w:t>
      </w:r>
    </w:p>
    <w:p w14:paraId="333FB13E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проверка эксперта свидетельства о смерти;</w:t>
      </w:r>
    </w:p>
    <w:p w14:paraId="2D7F6706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lastRenderedPageBreak/>
        <w:t>корректировка эксперта свидетельства о рождении;</w:t>
      </w:r>
    </w:p>
    <w:p w14:paraId="0BA0204F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проверка эксперта свидетельства о рождении;</w:t>
      </w:r>
    </w:p>
    <w:p w14:paraId="190422FC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аннулирование свидетельства;</w:t>
      </w:r>
    </w:p>
    <w:p w14:paraId="4EBEDE6F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просмотр свидетельств о смерти;</w:t>
      </w:r>
    </w:p>
    <w:p w14:paraId="0B682DB5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просмотр свидетельств о рождении;</w:t>
      </w:r>
    </w:p>
    <w:p w14:paraId="36AE2304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создание шаблона отчета по смертности;</w:t>
      </w:r>
    </w:p>
    <w:p w14:paraId="51821503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создание шаблона отчета по рождаемости;</w:t>
      </w:r>
    </w:p>
    <w:p w14:paraId="066CF5A6" w14:textId="77777777" w:rsidR="00C11723" w:rsidRPr="001A5C4A" w:rsidRDefault="00C11723" w:rsidP="0098328B">
      <w:pPr>
        <w:pStyle w:val="aff9"/>
        <w:numPr>
          <w:ilvl w:val="0"/>
          <w:numId w:val="2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формирование отчетов (доступ к каждому отчету отдельно).</w:t>
      </w:r>
    </w:p>
    <w:p w14:paraId="1D18A7D1" w14:textId="77777777" w:rsidR="00C306A0" w:rsidRPr="001A5C4A" w:rsidRDefault="00C306A0" w:rsidP="0098328B">
      <w:pPr>
        <w:pStyle w:val="af1"/>
        <w:numPr>
          <w:ilvl w:val="0"/>
          <w:numId w:val="0"/>
        </w:numPr>
        <w:ind w:left="851"/>
        <w:rPr>
          <w:rFonts w:cs="Arial"/>
        </w:rPr>
      </w:pPr>
      <w:bookmarkStart w:id="5" w:name="_Toc185414642"/>
      <w:r w:rsidRPr="001A5C4A">
        <w:rPr>
          <w:rFonts w:cs="Arial"/>
        </w:rPr>
        <w:t>Уровень подготовки пользователей</w:t>
      </w:r>
      <w:bookmarkEnd w:id="5"/>
    </w:p>
    <w:p w14:paraId="55EAAD7A" w14:textId="4302DE19" w:rsidR="00A51FAB" w:rsidRPr="001A5C4A" w:rsidRDefault="00A51FAB" w:rsidP="0098328B">
      <w:pPr>
        <w:ind w:firstLine="851"/>
        <w:rPr>
          <w:rFonts w:cs="Arial"/>
        </w:rPr>
      </w:pPr>
      <w:r w:rsidRPr="001A5C4A">
        <w:rPr>
          <w:rFonts w:cs="Arial"/>
        </w:rPr>
        <w:t xml:space="preserve">Пользователями </w:t>
      </w:r>
      <w:r w:rsidR="004E760D" w:rsidRPr="001A5C4A">
        <w:rPr>
          <w:rFonts w:cs="Arial"/>
        </w:rPr>
        <w:t xml:space="preserve">модуля являются </w:t>
      </w:r>
      <w:r w:rsidR="006E612D" w:rsidRPr="001A5C4A">
        <w:rPr>
          <w:rFonts w:cs="Arial"/>
        </w:rPr>
        <w:t>сотрудники</w:t>
      </w:r>
      <w:r w:rsidR="004E760D" w:rsidRPr="001A5C4A">
        <w:rPr>
          <w:rFonts w:cs="Arial"/>
        </w:rPr>
        <w:t xml:space="preserve"> </w:t>
      </w:r>
      <w:r w:rsidR="006E612D" w:rsidRPr="001A5C4A">
        <w:rPr>
          <w:rFonts w:cs="Arial"/>
        </w:rPr>
        <w:t>БУ «Медицинский информационно-аналитический центр»</w:t>
      </w:r>
      <w:r w:rsidR="00840BC0" w:rsidRPr="001A5C4A">
        <w:rPr>
          <w:rFonts w:cs="Arial"/>
        </w:rPr>
        <w:t xml:space="preserve"> </w:t>
      </w:r>
      <w:r w:rsidRPr="001A5C4A">
        <w:rPr>
          <w:rFonts w:cs="Arial"/>
        </w:rPr>
        <w:t>(</w:t>
      </w:r>
      <w:r w:rsidR="006E612D" w:rsidRPr="001A5C4A">
        <w:rPr>
          <w:rFonts w:cs="Arial"/>
        </w:rPr>
        <w:t xml:space="preserve">далее </w:t>
      </w:r>
      <w:r w:rsidR="001B3CFB" w:rsidRPr="001A5C4A">
        <w:rPr>
          <w:rFonts w:cs="Arial"/>
        </w:rPr>
        <w:t>–</w:t>
      </w:r>
      <w:r w:rsidR="006E612D" w:rsidRPr="001A5C4A">
        <w:rPr>
          <w:rFonts w:cs="Arial"/>
        </w:rPr>
        <w:t xml:space="preserve"> МИАЦ</w:t>
      </w:r>
      <w:r w:rsidR="00490EFF" w:rsidRPr="001A5C4A">
        <w:rPr>
          <w:rFonts w:cs="Arial"/>
        </w:rPr>
        <w:t>)</w:t>
      </w:r>
      <w:r w:rsidR="006E612D" w:rsidRPr="001A5C4A">
        <w:rPr>
          <w:rFonts w:cs="Arial"/>
        </w:rPr>
        <w:t>, занимающиеся настройкой подсистемы</w:t>
      </w:r>
      <w:r w:rsidRPr="001A5C4A">
        <w:rPr>
          <w:rFonts w:cs="Arial"/>
        </w:rPr>
        <w:t>.</w:t>
      </w:r>
    </w:p>
    <w:p w14:paraId="270E1623" w14:textId="76821246" w:rsidR="00A51FAB" w:rsidRPr="001A5C4A" w:rsidRDefault="00A51FAB" w:rsidP="0098328B">
      <w:pPr>
        <w:ind w:firstLine="851"/>
        <w:rPr>
          <w:rFonts w:cs="Arial"/>
        </w:rPr>
      </w:pPr>
      <w:r w:rsidRPr="001A5C4A">
        <w:rPr>
          <w:rFonts w:cs="Arial"/>
        </w:rPr>
        <w:t xml:space="preserve">Функции </w:t>
      </w:r>
      <w:r w:rsidR="004E760D" w:rsidRPr="001A5C4A">
        <w:rPr>
          <w:rFonts w:cs="Arial"/>
        </w:rPr>
        <w:t>модуля</w:t>
      </w:r>
      <w:r w:rsidR="0059406E" w:rsidRPr="001A5C4A">
        <w:rPr>
          <w:rFonts w:cs="Arial"/>
        </w:rPr>
        <w:t xml:space="preserve"> </w:t>
      </w:r>
      <w:r w:rsidRPr="001A5C4A">
        <w:rPr>
          <w:rFonts w:cs="Arial"/>
        </w:rPr>
        <w:t xml:space="preserve">ориентированы на пользователя, который </w:t>
      </w:r>
      <w:r w:rsidR="00490EFF" w:rsidRPr="001A5C4A">
        <w:rPr>
          <w:rFonts w:cs="Arial"/>
        </w:rPr>
        <w:t>имеет</w:t>
      </w:r>
      <w:r w:rsidRPr="001A5C4A">
        <w:rPr>
          <w:rFonts w:cs="Arial"/>
        </w:rPr>
        <w:t xml:space="preserve"> элементарные навыки работы с </w:t>
      </w:r>
      <w:r w:rsidR="004E760D" w:rsidRPr="001A5C4A">
        <w:rPr>
          <w:rFonts w:cs="Arial"/>
        </w:rPr>
        <w:t>web</w:t>
      </w:r>
      <w:r w:rsidR="005F05DE" w:rsidRPr="001A5C4A">
        <w:rPr>
          <w:rFonts w:cs="Arial"/>
        </w:rPr>
        <w:t>-</w:t>
      </w:r>
      <w:r w:rsidR="004E760D" w:rsidRPr="001A5C4A">
        <w:rPr>
          <w:rFonts w:cs="Arial"/>
        </w:rPr>
        <w:t>браузерами</w:t>
      </w:r>
      <w:r w:rsidRPr="001A5C4A">
        <w:rPr>
          <w:rFonts w:cs="Arial"/>
        </w:rPr>
        <w:t>.</w:t>
      </w:r>
    </w:p>
    <w:p w14:paraId="6273F702" w14:textId="77777777" w:rsidR="00C306A0" w:rsidRPr="001A5C4A" w:rsidRDefault="00C306A0" w:rsidP="0098328B">
      <w:pPr>
        <w:pStyle w:val="af1"/>
        <w:numPr>
          <w:ilvl w:val="0"/>
          <w:numId w:val="0"/>
        </w:numPr>
        <w:ind w:left="851"/>
        <w:rPr>
          <w:rFonts w:cs="Arial"/>
        </w:rPr>
      </w:pPr>
      <w:bookmarkStart w:id="6" w:name="_Toc185414643"/>
      <w:r w:rsidRPr="001A5C4A">
        <w:rPr>
          <w:rFonts w:cs="Arial"/>
        </w:rPr>
        <w:t>Перечень эксплуатационной документации</w:t>
      </w:r>
      <w:bookmarkEnd w:id="6"/>
    </w:p>
    <w:p w14:paraId="17C6F466" w14:textId="4ACF38DC" w:rsidR="00BE30D3" w:rsidRPr="001A5C4A" w:rsidRDefault="00BE30D3" w:rsidP="0098328B">
      <w:pPr>
        <w:ind w:firstLine="851"/>
        <w:rPr>
          <w:rFonts w:cs="Arial"/>
        </w:rPr>
      </w:pPr>
      <w:r w:rsidRPr="001A5C4A">
        <w:rPr>
          <w:rFonts w:cs="Arial"/>
        </w:rPr>
        <w:t xml:space="preserve">Для ознакомления с </w:t>
      </w:r>
      <w:r w:rsidR="006E612D" w:rsidRPr="001A5C4A">
        <w:rPr>
          <w:rFonts w:cs="Arial"/>
        </w:rPr>
        <w:t xml:space="preserve">модулем </w:t>
      </w:r>
      <w:r w:rsidR="004F75B8" w:rsidRPr="001A5C4A">
        <w:rPr>
          <w:rFonts w:cs="Arial"/>
        </w:rPr>
        <w:t>«Администратор»</w:t>
      </w:r>
      <w:r w:rsidRPr="001A5C4A">
        <w:rPr>
          <w:rFonts w:cs="Arial"/>
        </w:rPr>
        <w:t xml:space="preserve"> необходимо </w:t>
      </w:r>
      <w:r w:rsidR="0040221C" w:rsidRPr="001A5C4A">
        <w:rPr>
          <w:rFonts w:cs="Arial"/>
        </w:rPr>
        <w:t xml:space="preserve">изучить </w:t>
      </w:r>
      <w:r w:rsidR="006E612D" w:rsidRPr="001A5C4A">
        <w:rPr>
          <w:rFonts w:cs="Arial"/>
        </w:rPr>
        <w:t>общее описание подсистемы</w:t>
      </w:r>
      <w:r w:rsidR="00ED18E1" w:rsidRPr="001A5C4A">
        <w:rPr>
          <w:rFonts w:cs="Arial"/>
        </w:rPr>
        <w:t xml:space="preserve"> </w:t>
      </w:r>
      <w:r w:rsidR="00B56D22" w:rsidRPr="001A5C4A">
        <w:rPr>
          <w:rFonts w:cs="Arial"/>
        </w:rPr>
        <w:t>38422703.425730.011.ПД.04.2</w:t>
      </w:r>
      <w:r w:rsidR="00265F52" w:rsidRPr="001A5C4A">
        <w:rPr>
          <w:rFonts w:cs="Arial"/>
        </w:rPr>
        <w:t xml:space="preserve"> </w:t>
      </w:r>
      <w:r w:rsidR="00ED18E1" w:rsidRPr="001A5C4A">
        <w:rPr>
          <w:rFonts w:cs="Arial"/>
        </w:rPr>
        <w:t>и настоящее руководство пользователя.</w:t>
      </w:r>
    </w:p>
    <w:p w14:paraId="469AB702" w14:textId="77777777" w:rsidR="008E5672" w:rsidRPr="001A5C4A" w:rsidRDefault="00ED18E1" w:rsidP="00B179B2">
      <w:pPr>
        <w:pStyle w:val="af0"/>
        <w:rPr>
          <w:rFonts w:cs="Arial"/>
        </w:rPr>
      </w:pPr>
      <w:bookmarkStart w:id="7" w:name="_Toc185414644"/>
      <w:r w:rsidRPr="001A5C4A">
        <w:rPr>
          <w:rFonts w:cs="Arial"/>
        </w:rPr>
        <w:lastRenderedPageBreak/>
        <w:t xml:space="preserve">НАЗНАЧЕНИЕ И УСЛОВИЯ ПРИМЕНЕНИЯ </w:t>
      </w:r>
      <w:r w:rsidR="006E612D" w:rsidRPr="001A5C4A">
        <w:rPr>
          <w:rFonts w:cs="Arial"/>
        </w:rPr>
        <w:t>ПОДСИСТЕМЫ</w:t>
      </w:r>
      <w:bookmarkEnd w:id="7"/>
    </w:p>
    <w:p w14:paraId="386BAC48" w14:textId="4E41A63A" w:rsidR="0040221C" w:rsidRPr="001A5C4A" w:rsidRDefault="0040221C" w:rsidP="007349AA">
      <w:pPr>
        <w:pStyle w:val="af1"/>
        <w:rPr>
          <w:rFonts w:cs="Arial"/>
        </w:rPr>
      </w:pPr>
      <w:bookmarkStart w:id="8" w:name="_Toc185414645"/>
      <w:r w:rsidRPr="001A5C4A">
        <w:rPr>
          <w:rFonts w:cs="Arial"/>
        </w:rPr>
        <w:t>Назначение</w:t>
      </w:r>
      <w:r w:rsidR="006E612D" w:rsidRPr="001A5C4A">
        <w:rPr>
          <w:rFonts w:cs="Arial"/>
        </w:rPr>
        <w:t xml:space="preserve"> подсистемы</w:t>
      </w:r>
      <w:bookmarkEnd w:id="8"/>
    </w:p>
    <w:p w14:paraId="15BD16DB" w14:textId="3E6FB324" w:rsidR="006E612D" w:rsidRPr="001A5C4A" w:rsidRDefault="006E612D" w:rsidP="0098328B">
      <w:pPr>
        <w:ind w:firstLine="851"/>
        <w:rPr>
          <w:rFonts w:cs="Arial"/>
        </w:rPr>
      </w:pPr>
      <w:r w:rsidRPr="001A5C4A">
        <w:rPr>
          <w:rFonts w:cs="Arial"/>
        </w:rPr>
        <w:t>Подсистема предназначена</w:t>
      </w:r>
      <w:r w:rsidR="002919E7" w:rsidRPr="001A5C4A">
        <w:rPr>
          <w:rFonts w:cs="Arial"/>
          <w:lang w:val="en-US"/>
        </w:rPr>
        <w:t xml:space="preserve"> </w:t>
      </w:r>
      <w:r w:rsidR="002919E7" w:rsidRPr="001A5C4A">
        <w:rPr>
          <w:rFonts w:cs="Arial"/>
        </w:rPr>
        <w:t>для</w:t>
      </w:r>
      <w:r w:rsidRPr="001A5C4A">
        <w:rPr>
          <w:rFonts w:cs="Arial"/>
        </w:rPr>
        <w:t>:</w:t>
      </w:r>
    </w:p>
    <w:p w14:paraId="12229B17" w14:textId="7E2E3F3B" w:rsidR="006E612D" w:rsidRPr="001A5C4A" w:rsidRDefault="006E612D" w:rsidP="0098328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 xml:space="preserve">учета смертности населения ХМАО в соответствии с </w:t>
      </w:r>
      <w:hyperlink r:id="rId8" w:tgtFrame="_blank" w:history="1">
        <w:r w:rsidRPr="001A5C4A">
          <w:rPr>
            <w:rFonts w:cs="Arial"/>
          </w:rPr>
          <w:t>приказом Минздравсоцразвития России от 26</w:t>
        </w:r>
        <w:r w:rsidR="00F83F3A" w:rsidRPr="001A5C4A">
          <w:rPr>
            <w:rFonts w:cs="Arial"/>
          </w:rPr>
          <w:t xml:space="preserve"> декабря </w:t>
        </w:r>
        <w:r w:rsidRPr="001A5C4A">
          <w:rPr>
            <w:rFonts w:cs="Arial"/>
          </w:rPr>
          <w:t xml:space="preserve">2008 </w:t>
        </w:r>
        <w:r w:rsidR="00F83F3A" w:rsidRPr="001A5C4A">
          <w:rPr>
            <w:rFonts w:cs="Arial"/>
          </w:rPr>
          <w:t xml:space="preserve">года </w:t>
        </w:r>
        <w:r w:rsidRPr="001A5C4A">
          <w:rPr>
            <w:rFonts w:cs="Arial"/>
          </w:rPr>
          <w:t>№782н «Об утверждении и порядке ведения медицинской документации, удостоверяющей случаи рождения и смерти</w:t>
        </w:r>
      </w:hyperlink>
      <w:r w:rsidR="00F83F3A" w:rsidRPr="001A5C4A">
        <w:rPr>
          <w:rFonts w:cs="Arial"/>
        </w:rPr>
        <w:t>»</w:t>
      </w:r>
      <w:r w:rsidRPr="001A5C4A">
        <w:rPr>
          <w:rFonts w:cs="Arial"/>
        </w:rPr>
        <w:t>;</w:t>
      </w:r>
    </w:p>
    <w:p w14:paraId="54A4786D" w14:textId="52214F70" w:rsidR="006E612D" w:rsidRPr="001A5C4A" w:rsidRDefault="006E612D" w:rsidP="0098328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 xml:space="preserve">учета рождаемости населения ХМАО в соответствии с приказом от 27 декабря 2011 года N 1687н «О </w:t>
      </w:r>
      <w:hyperlink r:id="rId9" w:history="1">
        <w:r w:rsidRPr="001A5C4A">
          <w:rPr>
            <w:rFonts w:cs="Arial"/>
          </w:rPr>
          <w:t>медицинских критериях рождения</w:t>
        </w:r>
      </w:hyperlink>
      <w:r w:rsidRPr="001A5C4A">
        <w:rPr>
          <w:rFonts w:cs="Arial"/>
        </w:rPr>
        <w:t xml:space="preserve">, </w:t>
      </w:r>
      <w:hyperlink r:id="rId10" w:history="1">
        <w:r w:rsidRPr="001A5C4A">
          <w:rPr>
            <w:rFonts w:cs="Arial"/>
          </w:rPr>
          <w:t>форме документа о рождении</w:t>
        </w:r>
      </w:hyperlink>
      <w:r w:rsidRPr="001A5C4A">
        <w:rPr>
          <w:rFonts w:cs="Arial"/>
        </w:rPr>
        <w:t xml:space="preserve"> и </w:t>
      </w:r>
      <w:hyperlink r:id="rId11" w:history="1">
        <w:r w:rsidRPr="001A5C4A">
          <w:rPr>
            <w:rFonts w:cs="Arial"/>
          </w:rPr>
          <w:t>порядке его выдачи</w:t>
        </w:r>
      </w:hyperlink>
      <w:r w:rsidRPr="001A5C4A">
        <w:rPr>
          <w:rFonts w:cs="Arial"/>
        </w:rPr>
        <w:t>»;</w:t>
      </w:r>
    </w:p>
    <w:p w14:paraId="44ACDAD8" w14:textId="46E66679" w:rsidR="006E612D" w:rsidRPr="001A5C4A" w:rsidRDefault="006E612D" w:rsidP="0098328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формирования медицинского свидетельства о смерти и рождаемости на печать;</w:t>
      </w:r>
    </w:p>
    <w:p w14:paraId="365463DD" w14:textId="62ECC23F" w:rsidR="006E612D" w:rsidRPr="001A5C4A" w:rsidRDefault="006E612D" w:rsidP="0098328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формирования аналитических срезов по смертности и рождаемости населения ХМАО;</w:t>
      </w:r>
    </w:p>
    <w:p w14:paraId="5E87F57E" w14:textId="7706E4ED" w:rsidR="006E612D" w:rsidRPr="001A5C4A" w:rsidRDefault="006E612D" w:rsidP="0098328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повышения эффективности взаимодействия МО и руководства региона;</w:t>
      </w:r>
    </w:p>
    <w:p w14:paraId="20E1C54E" w14:textId="6687F56A" w:rsidR="006E612D" w:rsidRPr="001A5C4A" w:rsidRDefault="006E612D" w:rsidP="0098328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обмен</w:t>
      </w:r>
      <w:r w:rsidR="005F05DE" w:rsidRPr="001A5C4A">
        <w:rPr>
          <w:rFonts w:cs="Arial"/>
        </w:rPr>
        <w:t>а</w:t>
      </w:r>
      <w:r w:rsidRPr="001A5C4A">
        <w:rPr>
          <w:rFonts w:cs="Arial"/>
        </w:rPr>
        <w:t xml:space="preserve"> данными с органами ЗАГС.</w:t>
      </w:r>
    </w:p>
    <w:p w14:paraId="105B15B5" w14:textId="77777777" w:rsidR="00F66EBC" w:rsidRPr="001A5C4A" w:rsidRDefault="006E612D" w:rsidP="0098328B">
      <w:pPr>
        <w:ind w:firstLine="851"/>
        <w:rPr>
          <w:rFonts w:cs="Arial"/>
        </w:rPr>
      </w:pPr>
      <w:r w:rsidRPr="001A5C4A">
        <w:rPr>
          <w:rFonts w:cs="Arial"/>
        </w:rPr>
        <w:t>Объектами использования подсистемы являются МО всего региона, ЗАГС, Департамент здравоохранения региона, МИАЦ.</w:t>
      </w:r>
    </w:p>
    <w:p w14:paraId="115C8877" w14:textId="77777777" w:rsidR="0040221C" w:rsidRPr="001A5C4A" w:rsidRDefault="0040221C" w:rsidP="007349AA">
      <w:pPr>
        <w:pStyle w:val="af1"/>
        <w:rPr>
          <w:rFonts w:cs="Arial"/>
        </w:rPr>
      </w:pPr>
      <w:bookmarkStart w:id="9" w:name="_Toc185414646"/>
      <w:r w:rsidRPr="001A5C4A">
        <w:rPr>
          <w:rFonts w:cs="Arial"/>
        </w:rPr>
        <w:t xml:space="preserve">Условия применения </w:t>
      </w:r>
      <w:r w:rsidR="00791B70" w:rsidRPr="001A5C4A">
        <w:rPr>
          <w:rFonts w:cs="Arial"/>
        </w:rPr>
        <w:t>подсистемы</w:t>
      </w:r>
      <w:bookmarkEnd w:id="9"/>
    </w:p>
    <w:p w14:paraId="25EBEA30" w14:textId="0E9D9096" w:rsidR="00D6397A" w:rsidRPr="001A5C4A" w:rsidRDefault="00D6397A" w:rsidP="0098328B">
      <w:pPr>
        <w:pStyle w:val="aff9"/>
        <w:ind w:left="0" w:firstLine="851"/>
        <w:rPr>
          <w:rFonts w:cs="Arial"/>
          <w:sz w:val="28"/>
          <w:szCs w:val="28"/>
        </w:rPr>
      </w:pPr>
      <w:r w:rsidRPr="001A5C4A">
        <w:rPr>
          <w:rFonts w:cs="Arial"/>
        </w:rPr>
        <w:t xml:space="preserve">Модуль </w:t>
      </w:r>
      <w:r w:rsidR="004F75B8" w:rsidRPr="001A5C4A">
        <w:rPr>
          <w:rFonts w:cs="Arial"/>
        </w:rPr>
        <w:t>«Администратор»</w:t>
      </w:r>
      <w:r w:rsidRPr="001A5C4A">
        <w:rPr>
          <w:rFonts w:cs="Arial"/>
        </w:rPr>
        <w:t xml:space="preserve"> </w:t>
      </w:r>
      <w:r w:rsidR="0040221C" w:rsidRPr="001A5C4A">
        <w:rPr>
          <w:rFonts w:cs="Arial"/>
        </w:rPr>
        <w:t xml:space="preserve">будет функционировать </w:t>
      </w:r>
      <w:r w:rsidRPr="001A5C4A">
        <w:rPr>
          <w:rFonts w:cs="Arial"/>
        </w:rPr>
        <w:t>в следующих браузерах:</w:t>
      </w:r>
    </w:p>
    <w:p w14:paraId="66840CAD" w14:textId="77777777" w:rsidR="00D6397A" w:rsidRPr="001A5C4A" w:rsidRDefault="00D6397A" w:rsidP="0098328B">
      <w:pPr>
        <w:pStyle w:val="a4"/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Mozilla FireFox (версия 39 и выше);</w:t>
      </w:r>
    </w:p>
    <w:p w14:paraId="72E72F7F" w14:textId="77777777" w:rsidR="00D6397A" w:rsidRPr="001A5C4A" w:rsidRDefault="00D6397A" w:rsidP="0098328B">
      <w:pPr>
        <w:pStyle w:val="a4"/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Opera (версия 30 и выше);</w:t>
      </w:r>
    </w:p>
    <w:p w14:paraId="2C437471" w14:textId="2ABE894E" w:rsidR="00D6397A" w:rsidRPr="001A5C4A" w:rsidRDefault="00D6397A" w:rsidP="0098328B">
      <w:pPr>
        <w:pStyle w:val="a4"/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Google Chrome (версия 44 и выше)</w:t>
      </w:r>
      <w:r w:rsidR="009270F5" w:rsidRPr="001A5C4A">
        <w:rPr>
          <w:rFonts w:cs="Arial"/>
        </w:rPr>
        <w:t>.</w:t>
      </w:r>
    </w:p>
    <w:p w14:paraId="32D6DB95" w14:textId="77777777" w:rsidR="00D73F52" w:rsidRPr="001A5C4A" w:rsidRDefault="00C306A0" w:rsidP="00B179B2">
      <w:pPr>
        <w:pStyle w:val="af0"/>
        <w:rPr>
          <w:rFonts w:cs="Arial"/>
        </w:rPr>
      </w:pPr>
      <w:bookmarkStart w:id="10" w:name="_Toc185414647"/>
      <w:r w:rsidRPr="001A5C4A">
        <w:rPr>
          <w:rFonts w:cs="Arial"/>
        </w:rPr>
        <w:lastRenderedPageBreak/>
        <w:t xml:space="preserve">ПОДГОТОВКА </w:t>
      </w:r>
      <w:r w:rsidR="00ED18E1" w:rsidRPr="001A5C4A">
        <w:rPr>
          <w:rFonts w:cs="Arial"/>
        </w:rPr>
        <w:t>К РАБОТЕ</w:t>
      </w:r>
      <w:bookmarkEnd w:id="10"/>
    </w:p>
    <w:p w14:paraId="64648C3B" w14:textId="33B89B62" w:rsidR="00C120DE" w:rsidRPr="001A5C4A" w:rsidRDefault="00C120DE" w:rsidP="0098328B">
      <w:pPr>
        <w:ind w:firstLine="851"/>
        <w:rPr>
          <w:rFonts w:cs="Arial"/>
        </w:rPr>
      </w:pPr>
      <w:r w:rsidRPr="001A5C4A">
        <w:rPr>
          <w:rFonts w:cs="Arial"/>
        </w:rPr>
        <w:t xml:space="preserve">Для начала работы в </w:t>
      </w:r>
      <w:r w:rsidR="005F05DE" w:rsidRPr="001A5C4A">
        <w:rPr>
          <w:rFonts w:cs="Arial"/>
          <w:lang w:val="en-US"/>
        </w:rPr>
        <w:t>web</w:t>
      </w:r>
      <w:r w:rsidRPr="001A5C4A">
        <w:rPr>
          <w:rFonts w:cs="Arial"/>
        </w:rPr>
        <w:t xml:space="preserve">-приложении необходимо в браузере перейти по ссылке: </w:t>
      </w:r>
      <w:hyperlink r:id="rId12" w:history="1">
        <w:r w:rsidRPr="001A5C4A">
          <w:rPr>
            <w:rFonts w:cs="Arial"/>
            <w:b/>
          </w:rPr>
          <w:t>https://demography.miacugra.ru/</w:t>
        </w:r>
      </w:hyperlink>
      <w:r w:rsidRPr="001A5C4A">
        <w:rPr>
          <w:rFonts w:cs="Arial"/>
        </w:rPr>
        <w:t>. При этом откроется стартовая страница приложения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_Ref503871690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00649345" w14:textId="7B0EC947" w:rsidR="00C120DE" w:rsidRPr="001A5C4A" w:rsidRDefault="00517CDB" w:rsidP="00B93B87">
      <w:pPr>
        <w:pStyle w:val="affff8"/>
        <w:spacing w:before="0" w:after="0"/>
        <w:rPr>
          <w:rFonts w:cs="Arial"/>
          <w:lang w:val="en-US"/>
        </w:rPr>
      </w:pPr>
      <w:r w:rsidRPr="001A5C4A">
        <w:drawing>
          <wp:inline distT="0" distB="0" distL="0" distR="0" wp14:anchorId="1B7FA429" wp14:editId="3BE92A76">
            <wp:extent cx="6120130" cy="3188335"/>
            <wp:effectExtent l="19050" t="19050" r="13970" b="1206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8833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F9A90B" w14:textId="5F7743AB" w:rsidR="00611D6D" w:rsidRPr="001A5C4A" w:rsidRDefault="00C120DE" w:rsidP="0098328B">
      <w:pPr>
        <w:pStyle w:val="26"/>
        <w:spacing w:after="240" w:line="276" w:lineRule="auto"/>
      </w:pPr>
      <w:bookmarkStart w:id="11" w:name="_Ref503871690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</w:t>
      </w:r>
      <w:r w:rsidR="00C0526B">
        <w:rPr>
          <w:noProof/>
        </w:rPr>
        <w:fldChar w:fldCharType="end"/>
      </w:r>
      <w:bookmarkEnd w:id="11"/>
      <w:r w:rsidRPr="001A5C4A">
        <w:t xml:space="preserve"> – Стартовая страница </w:t>
      </w:r>
      <w:r w:rsidR="005F05DE" w:rsidRPr="001A5C4A">
        <w:t>web</w:t>
      </w:r>
      <w:r w:rsidRPr="001A5C4A">
        <w:t>-приложения</w:t>
      </w:r>
    </w:p>
    <w:p w14:paraId="1C4F3E17" w14:textId="77777777" w:rsidR="00C120DE" w:rsidRPr="001A5C4A" w:rsidRDefault="00C120DE" w:rsidP="00C120DE">
      <w:pPr>
        <w:pStyle w:val="af1"/>
        <w:keepNext w:val="0"/>
        <w:rPr>
          <w:rFonts w:cs="Arial"/>
        </w:rPr>
      </w:pPr>
      <w:bookmarkStart w:id="12" w:name="_Toc503884192"/>
      <w:bookmarkStart w:id="13" w:name="_Toc185414648"/>
      <w:r w:rsidRPr="001A5C4A">
        <w:rPr>
          <w:rFonts w:cs="Arial"/>
        </w:rPr>
        <w:t>Вход в приложение через Госуслуги</w:t>
      </w:r>
      <w:bookmarkEnd w:id="12"/>
      <w:bookmarkEnd w:id="13"/>
      <w:r w:rsidRPr="001A5C4A">
        <w:rPr>
          <w:rFonts w:cs="Arial"/>
        </w:rPr>
        <w:t xml:space="preserve"> </w:t>
      </w:r>
    </w:p>
    <w:p w14:paraId="270DCC94" w14:textId="2727FDD6" w:rsidR="00C120DE" w:rsidRPr="001A5C4A" w:rsidRDefault="00C120DE" w:rsidP="0098328B">
      <w:pPr>
        <w:ind w:firstLine="851"/>
        <w:rPr>
          <w:rFonts w:cs="Arial"/>
        </w:rPr>
      </w:pPr>
      <w:r w:rsidRPr="001A5C4A">
        <w:rPr>
          <w:rFonts w:cs="Arial"/>
        </w:rPr>
        <w:t xml:space="preserve">Для продолжения работы в </w:t>
      </w:r>
      <w:r w:rsidR="005F05DE" w:rsidRPr="001A5C4A">
        <w:rPr>
          <w:rFonts w:cs="Arial"/>
          <w:lang w:val="en-US"/>
        </w:rPr>
        <w:t>web</w:t>
      </w:r>
      <w:r w:rsidRPr="001A5C4A">
        <w:rPr>
          <w:rFonts w:cs="Arial"/>
        </w:rPr>
        <w:t xml:space="preserve">-приложении необходимо на </w:t>
      </w:r>
      <w:bookmarkStart w:id="14" w:name="_Hlk55197015"/>
      <w:r w:rsidR="009010BF" w:rsidRPr="001A5C4A">
        <w:t>стартовой</w:t>
      </w:r>
      <w:bookmarkEnd w:id="14"/>
      <w:r w:rsidRPr="001A5C4A">
        <w:rPr>
          <w:rFonts w:cs="Arial"/>
        </w:rPr>
        <w:t xml:space="preserve"> странице нажать кнопку «Вход через Госуслуги». </w:t>
      </w:r>
      <w:r w:rsidR="00A2692E" w:rsidRPr="001A5C4A">
        <w:rPr>
          <w:rFonts w:cs="Arial"/>
        </w:rPr>
        <w:t>В результате п</w:t>
      </w:r>
      <w:r w:rsidRPr="001A5C4A">
        <w:rPr>
          <w:rFonts w:cs="Arial"/>
        </w:rPr>
        <w:t xml:space="preserve">роизойдет </w:t>
      </w:r>
      <w:r w:rsidR="005F05DE" w:rsidRPr="001A5C4A">
        <w:rPr>
          <w:rFonts w:cs="Arial"/>
        </w:rPr>
        <w:t>автоматическая переадресация</w:t>
      </w:r>
      <w:r w:rsidRPr="001A5C4A">
        <w:rPr>
          <w:rFonts w:cs="Arial"/>
        </w:rPr>
        <w:t xml:space="preserve"> пользователя на страницу Единого сервиса авторизации пользователей системы здравоохранения ХМАО-Югры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_Ref503873551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576E0389" w14:textId="77777777" w:rsidR="00C120DE" w:rsidRPr="001A5C4A" w:rsidRDefault="00C120DE" w:rsidP="00B93B87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E0AA93" wp14:editId="39FC898B">
                <wp:simplePos x="0" y="0"/>
                <wp:positionH relativeFrom="column">
                  <wp:posOffset>185420</wp:posOffset>
                </wp:positionH>
                <wp:positionV relativeFrom="paragraph">
                  <wp:posOffset>2081530</wp:posOffset>
                </wp:positionV>
                <wp:extent cx="309245" cy="285750"/>
                <wp:effectExtent l="0" t="0" r="205105" b="76200"/>
                <wp:wrapNone/>
                <wp:docPr id="135" name="Выноска 1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85750"/>
                        </a:xfrm>
                        <a:prstGeom prst="borderCallout1">
                          <a:avLst>
                            <a:gd name="adj1" fmla="val 51020"/>
                            <a:gd name="adj2" fmla="val 100350"/>
                            <a:gd name="adj3" fmla="val 118282"/>
                            <a:gd name="adj4" fmla="val 156793"/>
                          </a:avLst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862553" w14:textId="77777777" w:rsidR="00EC7FFB" w:rsidRDefault="00EC7FFB" w:rsidP="00C120DE">
                            <w:pPr>
                              <w:ind w:firstLine="0"/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E0AA93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Выноска 1 135" o:spid="_x0000_s1026" type="#_x0000_t47" style="position:absolute;left:0;text-align:left;margin-left:14.6pt;margin-top:163.9pt;width:24.3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" adj="33867,25549,21676,11020" fillcolor="white [3201]" strokecolor="#c00000" strokeweight="2pt">
                <v:textbox>
                  <w:txbxContent>
                    <w:p w14:paraId="11862553" w14:textId="77777777" w:rsidR="00EC7FFB" w:rsidRDefault="00EC7FFB" w:rsidP="00C120DE">
                      <w:pPr>
                        <w:ind w:firstLine="0"/>
                        <w:jc w:val="center"/>
                      </w:pPr>
                      <w:r>
                        <w:t>2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Pr="001A5C4A">
        <w:rPr>
          <w:rFonts w:cs="Ari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355F8E" wp14:editId="229F9E0F">
                <wp:simplePos x="0" y="0"/>
                <wp:positionH relativeFrom="column">
                  <wp:posOffset>139700</wp:posOffset>
                </wp:positionH>
                <wp:positionV relativeFrom="paragraph">
                  <wp:posOffset>1262380</wp:posOffset>
                </wp:positionV>
                <wp:extent cx="309245" cy="285750"/>
                <wp:effectExtent l="0" t="0" r="205105" b="76200"/>
                <wp:wrapNone/>
                <wp:docPr id="136" name="Выноска 1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85750"/>
                        </a:xfrm>
                        <a:prstGeom prst="borderCallout1">
                          <a:avLst>
                            <a:gd name="adj1" fmla="val 51020"/>
                            <a:gd name="adj2" fmla="val 100350"/>
                            <a:gd name="adj3" fmla="val 118282"/>
                            <a:gd name="adj4" fmla="val 156793"/>
                          </a:avLst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39405" w14:textId="77777777" w:rsidR="00EC7FFB" w:rsidRDefault="00EC7FFB" w:rsidP="00C120DE">
                            <w:pPr>
                              <w:ind w:firstLine="0"/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55F8E" id="Выноска 1 136" o:spid="_x0000_s1027" type="#_x0000_t47" style="position:absolute;left:0;text-align:left;margin-left:11pt;margin-top:99.4pt;width:24.3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" adj="33867,25549,21676,11020" fillcolor="white [3201]" strokecolor="#c00000" strokeweight="2pt">
                <v:textbox>
                  <w:txbxContent>
                    <w:p w14:paraId="18139405" w14:textId="77777777" w:rsidR="00EC7FFB" w:rsidRDefault="00EC7FFB" w:rsidP="00C120DE">
                      <w:pPr>
                        <w:ind w:firstLine="0"/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Pr="001A5C4A">
        <w:rPr>
          <w:rFonts w:cs="Arial"/>
        </w:rPr>
        <w:drawing>
          <wp:inline distT="0" distB="0" distL="0" distR="0" wp14:anchorId="607F6643" wp14:editId="1282F6C1">
            <wp:extent cx="6120765" cy="3183255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A7A55" w14:textId="75D3E096" w:rsidR="00C120DE" w:rsidRPr="001A5C4A" w:rsidRDefault="00C120DE" w:rsidP="0098328B">
      <w:pPr>
        <w:pStyle w:val="26"/>
        <w:spacing w:after="240" w:line="276" w:lineRule="auto"/>
      </w:pPr>
      <w:bookmarkStart w:id="15" w:name="_Ref503873551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</w:t>
      </w:r>
      <w:r w:rsidR="00C0526B">
        <w:rPr>
          <w:noProof/>
        </w:rPr>
        <w:fldChar w:fldCharType="end"/>
      </w:r>
      <w:bookmarkEnd w:id="15"/>
      <w:r w:rsidRPr="001A5C4A">
        <w:t xml:space="preserve"> – Единый сервис авторизации пользователей системы здравоохранения ХМАО-Югры</w:t>
      </w:r>
    </w:p>
    <w:p w14:paraId="0583E760" w14:textId="77777777" w:rsidR="00C120DE" w:rsidRPr="001A5C4A" w:rsidRDefault="00C120DE" w:rsidP="0098328B">
      <w:pPr>
        <w:ind w:firstLine="851"/>
        <w:rPr>
          <w:rFonts w:cs="Arial"/>
        </w:rPr>
      </w:pPr>
      <w:r w:rsidRPr="001A5C4A">
        <w:rPr>
          <w:rFonts w:cs="Arial"/>
        </w:rPr>
        <w:t>На данной странице необходимо:</w:t>
      </w:r>
    </w:p>
    <w:p w14:paraId="304FEED8" w14:textId="4042F8E7" w:rsidR="00C120DE" w:rsidRPr="001A5C4A" w:rsidRDefault="00C120DE" w:rsidP="00BB6DF7">
      <w:pPr>
        <w:pStyle w:val="a0"/>
        <w:numPr>
          <w:ilvl w:val="0"/>
          <w:numId w:val="31"/>
        </w:numPr>
        <w:rPr>
          <w:rFonts w:cs="Arial"/>
        </w:rPr>
      </w:pPr>
      <w:r w:rsidRPr="001A5C4A">
        <w:rPr>
          <w:rFonts w:cs="Arial"/>
        </w:rPr>
        <w:t xml:space="preserve"> Поставить флажок в строке «</w:t>
      </w:r>
      <w:hyperlink r:id="rId15" w:history="1">
        <w:r w:rsidRPr="001A5C4A">
          <w:rPr>
            <w:rFonts w:cs="Arial"/>
          </w:rPr>
          <w:t>Согласие на обработку персональных данных</w:t>
        </w:r>
      </w:hyperlink>
      <w:r w:rsidRPr="001A5C4A">
        <w:rPr>
          <w:rFonts w:cs="Arial"/>
        </w:rPr>
        <w:t>». Ознакомиться с текстом согласия можно перейдя по ссылке «</w:t>
      </w:r>
      <w:hyperlink r:id="rId16" w:history="1">
        <w:r w:rsidRPr="001A5C4A">
          <w:rPr>
            <w:rFonts w:cs="Arial"/>
          </w:rPr>
          <w:t>Согласие на обработку персональных данных</w:t>
        </w:r>
      </w:hyperlink>
      <w:r w:rsidRPr="001A5C4A">
        <w:rPr>
          <w:rFonts w:cs="Arial"/>
        </w:rPr>
        <w:t>». В открывшемся окне нажать кнопку «ОК»</w:t>
      </w:r>
      <w:r w:rsidR="001E7BA1" w:rsidRPr="001A5C4A">
        <w:rPr>
          <w:rFonts w:cs="Arial"/>
        </w:rPr>
        <w:t xml:space="preserve"> (</w:t>
      </w:r>
      <w:r w:rsidR="001E7BA1" w:rsidRPr="001A5C4A">
        <w:rPr>
          <w:rFonts w:cs="Arial"/>
        </w:rPr>
        <w:fldChar w:fldCharType="begin"/>
      </w:r>
      <w:r w:rsidR="001E7BA1" w:rsidRPr="001A5C4A">
        <w:rPr>
          <w:rFonts w:cs="Arial"/>
        </w:rPr>
        <w:instrText xml:space="preserve"> REF _Ref503875556 \h  \* MERGEFORMAT </w:instrText>
      </w:r>
      <w:r w:rsidR="001E7BA1" w:rsidRPr="001A5C4A">
        <w:rPr>
          <w:rFonts w:cs="Arial"/>
        </w:rPr>
      </w:r>
      <w:r w:rsidR="001E7BA1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3</w:t>
      </w:r>
      <w:r w:rsidR="001E7BA1" w:rsidRPr="001A5C4A">
        <w:rPr>
          <w:rFonts w:cs="Arial"/>
        </w:rPr>
        <w:fldChar w:fldCharType="end"/>
      </w:r>
      <w:r w:rsidR="001E7BA1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058AAB51" w14:textId="77777777" w:rsidR="00C120DE" w:rsidRPr="001A5C4A" w:rsidRDefault="00C120DE" w:rsidP="00053464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4540F87E" wp14:editId="1EAC06DF">
            <wp:extent cx="3648075" cy="2352040"/>
            <wp:effectExtent l="19050" t="19050" r="28575" b="1016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762" r="1843"/>
                    <a:stretch/>
                  </pic:blipFill>
                  <pic:spPr bwMode="auto">
                    <a:xfrm>
                      <a:off x="0" y="0"/>
                      <a:ext cx="3653609" cy="235560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DAE38C" w14:textId="1D4690A1" w:rsidR="00C120DE" w:rsidRPr="001A5C4A" w:rsidRDefault="00C120DE" w:rsidP="0098328B">
      <w:pPr>
        <w:pStyle w:val="26"/>
        <w:spacing w:after="240" w:line="276" w:lineRule="auto"/>
      </w:pPr>
      <w:bookmarkStart w:id="16" w:name="_Ref50387555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3</w:t>
      </w:r>
      <w:r w:rsidR="00C0526B">
        <w:rPr>
          <w:noProof/>
        </w:rPr>
        <w:fldChar w:fldCharType="end"/>
      </w:r>
      <w:bookmarkEnd w:id="16"/>
      <w:r w:rsidRPr="001A5C4A">
        <w:t xml:space="preserve"> – Подтверждение действия</w:t>
      </w:r>
    </w:p>
    <w:p w14:paraId="6F583046" w14:textId="7F680190" w:rsidR="00C120DE" w:rsidRPr="001A5C4A" w:rsidRDefault="00C120DE" w:rsidP="00BB6DF7">
      <w:pPr>
        <w:pStyle w:val="a0"/>
        <w:numPr>
          <w:ilvl w:val="0"/>
          <w:numId w:val="31"/>
        </w:numPr>
        <w:rPr>
          <w:rFonts w:cs="Arial"/>
        </w:rPr>
      </w:pPr>
      <w:r w:rsidRPr="001A5C4A">
        <w:rPr>
          <w:rFonts w:cs="Arial"/>
        </w:rPr>
        <w:t xml:space="preserve"> Перейти по ссылке «Вход/регистрация с помощью учетной записи портала госуслуги». В открывшемся окне необходимо ввести данные учетной записи пользователя с портала госуслуг: «Мобильный телефон или почта» и «Пароль», затем нажать кнопку «Войти»</w:t>
      </w:r>
      <w:r w:rsidR="001E7BA1" w:rsidRPr="001A5C4A">
        <w:rPr>
          <w:rFonts w:cs="Arial"/>
        </w:rPr>
        <w:t xml:space="preserve"> (</w:t>
      </w:r>
      <w:r w:rsidR="001E7BA1" w:rsidRPr="001A5C4A">
        <w:rPr>
          <w:rFonts w:cs="Arial"/>
        </w:rPr>
        <w:fldChar w:fldCharType="begin"/>
      </w:r>
      <w:r w:rsidR="001E7BA1" w:rsidRPr="001A5C4A">
        <w:rPr>
          <w:rFonts w:cs="Arial"/>
        </w:rPr>
        <w:instrText xml:space="preserve"> REF _Ref503871699 \h  \* MERGEFORMAT </w:instrText>
      </w:r>
      <w:r w:rsidR="001E7BA1" w:rsidRPr="001A5C4A">
        <w:rPr>
          <w:rFonts w:cs="Arial"/>
        </w:rPr>
      </w:r>
      <w:r w:rsidR="001E7BA1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4</w:t>
      </w:r>
      <w:r w:rsidR="001E7BA1" w:rsidRPr="001A5C4A">
        <w:rPr>
          <w:rFonts w:cs="Arial"/>
        </w:rPr>
        <w:fldChar w:fldCharType="end"/>
      </w:r>
      <w:r w:rsidR="001E7BA1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2540D309" w14:textId="77777777" w:rsidR="00C120DE" w:rsidRPr="001A5C4A" w:rsidRDefault="00C120DE" w:rsidP="00C120DE">
      <w:pPr>
        <w:keepNext/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0D0902DF" wp14:editId="520AB96D">
            <wp:extent cx="6120765" cy="4848860"/>
            <wp:effectExtent l="19050" t="19050" r="13335" b="2794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8488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ECBF6F" w14:textId="023C48AE" w:rsidR="00C120DE" w:rsidRPr="001A5C4A" w:rsidRDefault="00C120DE" w:rsidP="0098328B">
      <w:pPr>
        <w:pStyle w:val="26"/>
        <w:spacing w:after="240" w:line="276" w:lineRule="auto"/>
      </w:pPr>
      <w:bookmarkStart w:id="17" w:name="_Ref503871699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4</w:t>
      </w:r>
      <w:r w:rsidR="00C0526B">
        <w:rPr>
          <w:noProof/>
        </w:rPr>
        <w:fldChar w:fldCharType="end"/>
      </w:r>
      <w:bookmarkEnd w:id="17"/>
      <w:r w:rsidRPr="001A5C4A">
        <w:t xml:space="preserve"> – Окно авторизации пользователя через портал госуслуг</w:t>
      </w:r>
    </w:p>
    <w:p w14:paraId="0F78E3E3" w14:textId="7016280D" w:rsidR="00C120DE" w:rsidRPr="001A5C4A" w:rsidRDefault="00C120DE" w:rsidP="0098328B">
      <w:pPr>
        <w:ind w:firstLine="851"/>
        <w:rPr>
          <w:rFonts w:cs="Arial"/>
        </w:rPr>
      </w:pPr>
      <w:r w:rsidRPr="001A5C4A">
        <w:rPr>
          <w:rFonts w:cs="Arial"/>
        </w:rPr>
        <w:t xml:space="preserve">При первой попытке авторизации пользователя в ЕСИА необходимо предоставить ИС «МедВедь» Департамента здравоохранения ХМАО-Югры права на обработку данных учетной записи, для этого нажать кнопку «Предоставить» </w:t>
      </w:r>
      <w:r w:rsidR="00EA624D" w:rsidRPr="001A5C4A">
        <w:rPr>
          <w:rFonts w:cs="Arial"/>
        </w:rPr>
        <w:t xml:space="preserve">    </w:t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_Ref503880312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BCB37C9" w14:textId="77777777" w:rsidR="00C120DE" w:rsidRPr="001A5C4A" w:rsidRDefault="00C120DE" w:rsidP="00053464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drawing>
          <wp:inline distT="0" distB="0" distL="0" distR="0" wp14:anchorId="3411E2E2" wp14:editId="6246972C">
            <wp:extent cx="4676775" cy="8601075"/>
            <wp:effectExtent l="19050" t="19050" r="28575" b="2857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86010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27D5F7" w14:textId="6D1C8D4A" w:rsidR="00C120DE" w:rsidRPr="001A5C4A" w:rsidRDefault="00C120DE" w:rsidP="004D1C25">
      <w:pPr>
        <w:pStyle w:val="26"/>
        <w:spacing w:after="240" w:line="276" w:lineRule="auto"/>
      </w:pPr>
      <w:bookmarkStart w:id="18" w:name="_Ref503880312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5</w:t>
      </w:r>
      <w:r w:rsidR="00C0526B">
        <w:rPr>
          <w:noProof/>
        </w:rPr>
        <w:fldChar w:fldCharType="end"/>
      </w:r>
      <w:bookmarkEnd w:id="18"/>
      <w:r w:rsidRPr="001A5C4A">
        <w:t xml:space="preserve"> – Предоставление прав доступа</w:t>
      </w:r>
    </w:p>
    <w:p w14:paraId="6DF8B161" w14:textId="488B818B" w:rsidR="006178E5" w:rsidRPr="001A5C4A" w:rsidRDefault="00C120DE" w:rsidP="004D1C25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В случае успешной авторизации пользователя на экране отобразится страница, содержащая панель с кнопками главного меню, соответствующая назначенным правам пользователя</w:t>
      </w:r>
      <w:r w:rsidR="003B6D8A" w:rsidRPr="001A5C4A">
        <w:rPr>
          <w:rFonts w:cs="Arial"/>
        </w:rPr>
        <w:t xml:space="preserve"> (</w:t>
      </w:r>
      <w:r w:rsidR="003B6D8A" w:rsidRPr="001A5C4A">
        <w:rPr>
          <w:rFonts w:cs="Arial"/>
        </w:rPr>
        <w:fldChar w:fldCharType="begin"/>
      </w:r>
      <w:r w:rsidR="003B6D8A" w:rsidRPr="001A5C4A">
        <w:rPr>
          <w:rFonts w:cs="Arial"/>
        </w:rPr>
        <w:instrText xml:space="preserve"> REF _Ref503871706 \h  \* MERGEFORMAT </w:instrText>
      </w:r>
      <w:r w:rsidR="003B6D8A" w:rsidRPr="001A5C4A">
        <w:rPr>
          <w:rFonts w:cs="Arial"/>
        </w:rPr>
      </w:r>
      <w:r w:rsidR="003B6D8A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3B6D8A" w:rsidRPr="001A5C4A">
        <w:rPr>
          <w:rFonts w:cs="Arial"/>
        </w:rPr>
        <w:fldChar w:fldCharType="end"/>
      </w:r>
      <w:r w:rsidR="003B6D8A" w:rsidRPr="001A5C4A">
        <w:rPr>
          <w:rFonts w:cs="Arial"/>
        </w:rPr>
        <w:t>)</w:t>
      </w:r>
      <w:r w:rsidRPr="001A5C4A">
        <w:rPr>
          <w:rFonts w:cs="Arial"/>
        </w:rPr>
        <w:t>.</w:t>
      </w:r>
      <w:r w:rsidR="00374006" w:rsidRPr="001A5C4A">
        <w:rPr>
          <w:rFonts w:cs="Arial"/>
        </w:rPr>
        <w:t xml:space="preserve"> </w:t>
      </w:r>
      <w:bookmarkStart w:id="19" w:name="_Hlk514136496"/>
      <w:r w:rsidR="00374006" w:rsidRPr="001A5C4A">
        <w:rPr>
          <w:rFonts w:cs="Arial"/>
        </w:rPr>
        <w:t xml:space="preserve">Под панелью главного меню отображается наименование и версия </w:t>
      </w:r>
      <w:r w:rsidR="009D3485" w:rsidRPr="001A5C4A">
        <w:rPr>
          <w:rFonts w:cs="Arial"/>
        </w:rPr>
        <w:t>под</w:t>
      </w:r>
      <w:r w:rsidR="00374006" w:rsidRPr="001A5C4A">
        <w:rPr>
          <w:rFonts w:cs="Arial"/>
        </w:rPr>
        <w:t>системы (</w:t>
      </w:r>
      <w:r w:rsidR="00D0108E" w:rsidRPr="001A5C4A">
        <w:rPr>
          <w:rFonts w:cs="Arial"/>
        </w:rPr>
        <w:fldChar w:fldCharType="begin"/>
      </w:r>
      <w:r w:rsidR="00D0108E"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="00D0108E" w:rsidRPr="001A5C4A">
        <w:rPr>
          <w:rFonts w:cs="Arial"/>
        </w:rPr>
      </w:r>
      <w:r w:rsidR="00D0108E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D0108E" w:rsidRPr="001A5C4A">
        <w:rPr>
          <w:rFonts w:cs="Arial"/>
        </w:rPr>
        <w:fldChar w:fldCharType="end"/>
      </w:r>
      <w:r w:rsidR="00374006" w:rsidRPr="001A5C4A">
        <w:rPr>
          <w:rFonts w:cs="Arial"/>
        </w:rPr>
        <w:t>).</w:t>
      </w:r>
      <w:bookmarkEnd w:id="19"/>
    </w:p>
    <w:p w14:paraId="1DDBDDFF" w14:textId="206B352F" w:rsidR="00C120DE" w:rsidRPr="001A5C4A" w:rsidRDefault="00BB7D40" w:rsidP="00FA7299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36686762" wp14:editId="17DD2F2F">
            <wp:extent cx="6120130" cy="407035"/>
            <wp:effectExtent l="0" t="0" r="0" b="0"/>
            <wp:docPr id="163399939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B14" w:rsidRPr="001A5C4A">
        <w:rPr>
          <w:noProof/>
        </w:rPr>
        <w:t xml:space="preserve"> </w:t>
      </w:r>
    </w:p>
    <w:p w14:paraId="16E03D28" w14:textId="7A7E2DD2" w:rsidR="00C120DE" w:rsidRPr="001A5C4A" w:rsidRDefault="00C120DE" w:rsidP="004D1C25">
      <w:pPr>
        <w:pStyle w:val="26"/>
        <w:spacing w:after="240" w:line="276" w:lineRule="auto"/>
      </w:pPr>
      <w:bookmarkStart w:id="20" w:name="_Ref50387170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6</w:t>
      </w:r>
      <w:r w:rsidR="00C0526B">
        <w:rPr>
          <w:noProof/>
        </w:rPr>
        <w:fldChar w:fldCharType="end"/>
      </w:r>
      <w:bookmarkEnd w:id="20"/>
      <w:r w:rsidRPr="001A5C4A">
        <w:t xml:space="preserve"> – Панель главного меню</w:t>
      </w:r>
    </w:p>
    <w:p w14:paraId="4E8A1A63" w14:textId="6CC44DB2" w:rsidR="00C6730A" w:rsidRPr="001A5C4A" w:rsidRDefault="00C6730A" w:rsidP="002402F9">
      <w:pPr>
        <w:pStyle w:val="af1"/>
        <w:rPr>
          <w:rFonts w:cs="Arial"/>
        </w:rPr>
      </w:pPr>
      <w:bookmarkStart w:id="21" w:name="_Toc520288202"/>
      <w:bookmarkStart w:id="22" w:name="_Toc520289064"/>
      <w:bookmarkStart w:id="23" w:name="_Hlk520292704"/>
      <w:bookmarkStart w:id="24" w:name="_Toc185414649"/>
      <w:r w:rsidRPr="001A5C4A">
        <w:rPr>
          <w:rFonts w:cs="Arial"/>
        </w:rPr>
        <w:t xml:space="preserve">Получение доступа к </w:t>
      </w:r>
      <w:r w:rsidR="00124F4E" w:rsidRPr="001A5C4A">
        <w:rPr>
          <w:rFonts w:cs="Arial"/>
        </w:rPr>
        <w:t>под</w:t>
      </w:r>
      <w:r w:rsidRPr="001A5C4A">
        <w:rPr>
          <w:rFonts w:cs="Arial"/>
        </w:rPr>
        <w:t>системе</w:t>
      </w:r>
      <w:bookmarkEnd w:id="21"/>
      <w:bookmarkEnd w:id="22"/>
      <w:bookmarkEnd w:id="23"/>
      <w:bookmarkEnd w:id="24"/>
    </w:p>
    <w:p w14:paraId="560FDC82" w14:textId="29F632A5" w:rsidR="00C6730A" w:rsidRPr="001A5C4A" w:rsidRDefault="00C6730A" w:rsidP="004D1C25">
      <w:pPr>
        <w:ind w:firstLine="851"/>
        <w:rPr>
          <w:rFonts w:cs="Arial"/>
        </w:rPr>
      </w:pPr>
      <w:bookmarkStart w:id="25" w:name="_Hlk520292724"/>
      <w:r w:rsidRPr="001A5C4A">
        <w:rPr>
          <w:rFonts w:cs="Arial"/>
          <w:b/>
          <w:bCs/>
        </w:rPr>
        <w:t>ВНИМАНИЕ</w:t>
      </w:r>
      <w:r w:rsidR="0074208F" w:rsidRPr="001A5C4A">
        <w:rPr>
          <w:rFonts w:cs="Arial"/>
          <w:b/>
          <w:bCs/>
        </w:rPr>
        <w:t>!!</w:t>
      </w:r>
      <w:r w:rsidRPr="001A5C4A">
        <w:rPr>
          <w:rFonts w:cs="Arial"/>
          <w:b/>
          <w:bCs/>
        </w:rPr>
        <w:t>!</w:t>
      </w:r>
      <w:r w:rsidRPr="001A5C4A">
        <w:rPr>
          <w:rFonts w:cs="Arial"/>
        </w:rPr>
        <w:t xml:space="preserve"> Раздел только для пользователей без доступа к </w:t>
      </w:r>
      <w:r w:rsidR="00124F4E" w:rsidRPr="001A5C4A">
        <w:rPr>
          <w:rFonts w:cs="Arial"/>
        </w:rPr>
        <w:t>под</w:t>
      </w:r>
      <w:r w:rsidRPr="001A5C4A">
        <w:rPr>
          <w:rFonts w:cs="Arial"/>
        </w:rPr>
        <w:t>системе.</w:t>
      </w:r>
      <w:bookmarkEnd w:id="25"/>
    </w:p>
    <w:p w14:paraId="0D10143F" w14:textId="3B11E3BC" w:rsidR="006178E5" w:rsidRPr="001A5C4A" w:rsidRDefault="006178E5" w:rsidP="004D1C25">
      <w:pPr>
        <w:ind w:firstLine="851"/>
        <w:rPr>
          <w:rFonts w:cs="Arial"/>
        </w:rPr>
      </w:pPr>
      <w:r w:rsidRPr="001A5C4A">
        <w:rPr>
          <w:rFonts w:cs="Arial"/>
        </w:rPr>
        <w:t xml:space="preserve">Если для пользователя не была создана учетная запись в </w:t>
      </w:r>
      <w:r w:rsidR="009D3485" w:rsidRPr="001A5C4A">
        <w:rPr>
          <w:rFonts w:cs="Arial"/>
        </w:rPr>
        <w:t>под</w:t>
      </w:r>
      <w:r w:rsidRPr="001A5C4A">
        <w:rPr>
          <w:rFonts w:cs="Arial"/>
        </w:rPr>
        <w:t xml:space="preserve">системе, то </w:t>
      </w:r>
      <w:bookmarkStart w:id="26" w:name="_Hlk520291921"/>
      <w:r w:rsidR="00C6730A" w:rsidRPr="001A5C4A">
        <w:rPr>
          <w:rFonts w:cs="Arial"/>
        </w:rPr>
        <w:t xml:space="preserve">при входе в </w:t>
      </w:r>
      <w:r w:rsidR="00124F4E" w:rsidRPr="001A5C4A">
        <w:rPr>
          <w:rFonts w:cs="Arial"/>
        </w:rPr>
        <w:t>под</w:t>
      </w:r>
      <w:r w:rsidR="00C6730A" w:rsidRPr="001A5C4A">
        <w:rPr>
          <w:rFonts w:cs="Arial"/>
        </w:rPr>
        <w:t>систему через портал Госуслуг</w:t>
      </w:r>
      <w:bookmarkEnd w:id="26"/>
      <w:r w:rsidR="00C6730A" w:rsidRPr="001A5C4A">
        <w:rPr>
          <w:rFonts w:cs="Arial"/>
        </w:rPr>
        <w:t xml:space="preserve"> </w:t>
      </w:r>
      <w:r w:rsidRPr="001A5C4A">
        <w:rPr>
          <w:rFonts w:cs="Arial"/>
        </w:rPr>
        <w:t>перед пользователем в верхней части экрана появится сообщение о том, что необходимо подать заявку на получение доступа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_Ref519843749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7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3CE5764D" w14:textId="00E70F3E" w:rsidR="006178E5" w:rsidRPr="001A5C4A" w:rsidRDefault="00517CDB" w:rsidP="00A0145B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606E4CB8" wp14:editId="028229A8">
            <wp:extent cx="6115050" cy="2367915"/>
            <wp:effectExtent l="19050" t="19050" r="19050" b="1333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367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F83167" w14:textId="3A4D9A83" w:rsidR="006178E5" w:rsidRPr="001A5C4A" w:rsidRDefault="006178E5" w:rsidP="004D1C25">
      <w:pPr>
        <w:pStyle w:val="26"/>
        <w:spacing w:after="240" w:line="276" w:lineRule="auto"/>
      </w:pPr>
      <w:bookmarkStart w:id="27" w:name="_Ref519843749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7</w:t>
      </w:r>
      <w:r w:rsidR="00C0526B">
        <w:rPr>
          <w:noProof/>
        </w:rPr>
        <w:fldChar w:fldCharType="end"/>
      </w:r>
      <w:bookmarkEnd w:id="27"/>
      <w:r w:rsidRPr="001A5C4A">
        <w:t xml:space="preserve"> – Сообщение о необходимости подачи заявки для доступа к </w:t>
      </w:r>
      <w:r w:rsidR="009D3485" w:rsidRPr="001A5C4A">
        <w:t>под</w:t>
      </w:r>
      <w:r w:rsidRPr="001A5C4A">
        <w:t>системе</w:t>
      </w:r>
    </w:p>
    <w:p w14:paraId="518C168E" w14:textId="3989CE0B" w:rsidR="006178E5" w:rsidRPr="001A5C4A" w:rsidRDefault="006178E5" w:rsidP="004D1C25">
      <w:pPr>
        <w:ind w:firstLine="851"/>
        <w:rPr>
          <w:rFonts w:cs="Arial"/>
        </w:rPr>
      </w:pPr>
      <w:r w:rsidRPr="001A5C4A">
        <w:rPr>
          <w:rFonts w:cs="Arial"/>
        </w:rPr>
        <w:t xml:space="preserve">Нажав кнопку «Продолжить», перед пользователем появится окно заполнения </w:t>
      </w:r>
      <w:r w:rsidR="00A411BF" w:rsidRPr="001A5C4A">
        <w:rPr>
          <w:rFonts w:cs="Arial"/>
        </w:rPr>
        <w:t>данных заявки</w:t>
      </w:r>
      <w:r w:rsidRPr="001A5C4A">
        <w:rPr>
          <w:rFonts w:cs="Arial"/>
        </w:rPr>
        <w:t xml:space="preserve"> </w:t>
      </w:r>
      <w:bookmarkStart w:id="28" w:name="_Hlk520291935"/>
      <w:r w:rsidR="00C6730A" w:rsidRPr="001A5C4A">
        <w:rPr>
          <w:rFonts w:cs="Arial"/>
        </w:rPr>
        <w:t>с предзаполненными личными данными, полученными из Госуслуг</w:t>
      </w:r>
      <w:bookmarkEnd w:id="28"/>
      <w:r w:rsidR="00C6730A" w:rsidRPr="001A5C4A">
        <w:rPr>
          <w:rFonts w:cs="Arial"/>
        </w:rPr>
        <w:t xml:space="preserve"> </w:t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_Ref519771579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). В случае же нажатия кнопки «Отмена», произойдет выход из </w:t>
      </w:r>
      <w:r w:rsidR="00124F4E" w:rsidRPr="001A5C4A">
        <w:rPr>
          <w:rFonts w:cs="Arial"/>
        </w:rPr>
        <w:t>под</w:t>
      </w:r>
      <w:r w:rsidRPr="001A5C4A">
        <w:rPr>
          <w:rFonts w:cs="Arial"/>
        </w:rPr>
        <w:t>системы (</w:t>
      </w:r>
      <w:r w:rsidR="005C7F11" w:rsidRPr="001A5C4A">
        <w:rPr>
          <w:rFonts w:cs="Arial"/>
        </w:rPr>
        <w:fldChar w:fldCharType="begin"/>
      </w:r>
      <w:r w:rsidR="005C7F11" w:rsidRPr="001A5C4A">
        <w:rPr>
          <w:rFonts w:cs="Arial"/>
        </w:rPr>
        <w:instrText xml:space="preserve"> REF _Ref503881835 \h </w:instrText>
      </w:r>
      <w:r w:rsidR="004728C9" w:rsidRPr="001A5C4A">
        <w:rPr>
          <w:rFonts w:cs="Arial"/>
        </w:rPr>
        <w:instrText xml:space="preserve"> \* MERGEFORMAT </w:instrText>
      </w:r>
      <w:r w:rsidR="005C7F11" w:rsidRPr="001A5C4A">
        <w:rPr>
          <w:rFonts w:cs="Arial"/>
        </w:rPr>
      </w:r>
      <w:r w:rsidR="005C7F11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275</w:t>
      </w:r>
      <w:r w:rsidR="005C7F11"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), после чего пользователь будет возращен на стартовую страницу </w:t>
      </w:r>
      <w:r w:rsidRPr="001A5C4A">
        <w:rPr>
          <w:rFonts w:cs="Arial"/>
          <w:lang w:val="en-US"/>
        </w:rPr>
        <w:t>web</w:t>
      </w:r>
      <w:r w:rsidRPr="001A5C4A">
        <w:rPr>
          <w:rFonts w:cs="Arial"/>
        </w:rPr>
        <w:t>-приложения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_Ref503871690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064A3323" w14:textId="26AF9683" w:rsidR="006178E5" w:rsidRPr="001A5C4A" w:rsidRDefault="00C44C46" w:rsidP="00C44C46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7C7D803C" wp14:editId="6F9FFE14">
            <wp:extent cx="5779411" cy="7590349"/>
            <wp:effectExtent l="19050" t="19050" r="12065" b="1079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673" cy="76038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7986841" w14:textId="50972C24" w:rsidR="006178E5" w:rsidRPr="001A5C4A" w:rsidRDefault="006178E5" w:rsidP="004D1C25">
      <w:pPr>
        <w:pStyle w:val="26"/>
        <w:spacing w:after="240" w:line="276" w:lineRule="auto"/>
      </w:pPr>
      <w:bookmarkStart w:id="29" w:name="_Ref519771579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8</w:t>
      </w:r>
      <w:r w:rsidR="00C0526B">
        <w:rPr>
          <w:noProof/>
        </w:rPr>
        <w:fldChar w:fldCharType="end"/>
      </w:r>
      <w:bookmarkEnd w:id="29"/>
      <w:r w:rsidRPr="001A5C4A">
        <w:t xml:space="preserve"> – Форма заполнения заявки</w:t>
      </w:r>
    </w:p>
    <w:p w14:paraId="5CE47BB3" w14:textId="66FB3D69" w:rsidR="006178E5" w:rsidRPr="001A5C4A" w:rsidRDefault="006178E5" w:rsidP="004D1C25">
      <w:pPr>
        <w:ind w:firstLine="851"/>
        <w:rPr>
          <w:rFonts w:cs="Arial"/>
        </w:rPr>
      </w:pPr>
      <w:r w:rsidRPr="001A5C4A">
        <w:rPr>
          <w:rFonts w:cs="Arial"/>
        </w:rPr>
        <w:t>Заполнив все</w:t>
      </w:r>
      <w:r w:rsidR="00611D6D" w:rsidRPr="001A5C4A">
        <w:rPr>
          <w:rFonts w:cs="Arial"/>
        </w:rPr>
        <w:t xml:space="preserve"> обязательные</w:t>
      </w:r>
      <w:r w:rsidRPr="001A5C4A">
        <w:rPr>
          <w:rFonts w:cs="Arial"/>
        </w:rPr>
        <w:t xml:space="preserve"> поля заявки, пользователь нажимает кнопку «Подать заявку», после чего </w:t>
      </w:r>
      <w:r w:rsidR="00124F4E" w:rsidRPr="001A5C4A">
        <w:rPr>
          <w:rFonts w:cs="Arial"/>
        </w:rPr>
        <w:t>под</w:t>
      </w:r>
      <w:r w:rsidRPr="001A5C4A">
        <w:rPr>
          <w:rFonts w:cs="Arial"/>
        </w:rPr>
        <w:t xml:space="preserve">система </w:t>
      </w:r>
      <w:r w:rsidR="00C6730A" w:rsidRPr="001A5C4A">
        <w:rPr>
          <w:rFonts w:cs="Arial"/>
        </w:rPr>
        <w:t xml:space="preserve">возвращает </w:t>
      </w:r>
      <w:r w:rsidRPr="001A5C4A">
        <w:rPr>
          <w:rFonts w:cs="Arial"/>
        </w:rPr>
        <w:t xml:space="preserve">его на стартовую страницу </w:t>
      </w:r>
      <w:r w:rsidR="006B4DB6" w:rsidRPr="001A5C4A">
        <w:rPr>
          <w:rFonts w:cs="Arial"/>
        </w:rPr>
        <w:t xml:space="preserve">  </w:t>
      </w:r>
      <w:r w:rsidRPr="001A5C4A">
        <w:rPr>
          <w:rFonts w:cs="Arial"/>
        </w:rPr>
        <w:lastRenderedPageBreak/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_Ref503871690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), где в верхней части экрана будет сообщение о том, что пользователь успешно добавлен (</w:t>
      </w:r>
      <w:r w:rsidR="001F4C4C" w:rsidRPr="001A5C4A">
        <w:rPr>
          <w:rFonts w:cs="Arial"/>
        </w:rPr>
        <w:fldChar w:fldCharType="begin"/>
      </w:r>
      <w:r w:rsidR="001F4C4C" w:rsidRPr="001A5C4A">
        <w:rPr>
          <w:rFonts w:cs="Arial"/>
        </w:rPr>
        <w:instrText xml:space="preserve"> REF _Ref25846447 \h </w:instrText>
      </w:r>
      <w:r w:rsidR="004728C9" w:rsidRPr="001A5C4A">
        <w:rPr>
          <w:rFonts w:cs="Arial"/>
        </w:rPr>
        <w:instrText xml:space="preserve"> \* MERGEFORMAT </w:instrText>
      </w:r>
      <w:r w:rsidR="001F4C4C" w:rsidRPr="001A5C4A">
        <w:rPr>
          <w:rFonts w:cs="Arial"/>
        </w:rPr>
      </w:r>
      <w:r w:rsidR="001F4C4C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9</w:t>
      </w:r>
      <w:r w:rsidR="001F4C4C" w:rsidRPr="001A5C4A">
        <w:rPr>
          <w:rFonts w:cs="Arial"/>
        </w:rPr>
        <w:fldChar w:fldCharType="end"/>
      </w:r>
      <w:r w:rsidR="001F4C4C" w:rsidRPr="001A5C4A">
        <w:rPr>
          <w:rFonts w:cs="Arial"/>
        </w:rPr>
        <w:t>).</w:t>
      </w:r>
    </w:p>
    <w:p w14:paraId="3B06E9F5" w14:textId="374CB372" w:rsidR="001F4C4C" w:rsidRPr="001A5C4A" w:rsidRDefault="00517CDB" w:rsidP="00CF5581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28584968" wp14:editId="1ABBF257">
            <wp:extent cx="6120130" cy="2729865"/>
            <wp:effectExtent l="19050" t="19050" r="13970" b="1333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791"/>
                    <a:stretch/>
                  </pic:blipFill>
                  <pic:spPr bwMode="auto">
                    <a:xfrm>
                      <a:off x="0" y="0"/>
                      <a:ext cx="6120130" cy="27298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EECE1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AE023" w14:textId="7804D14D" w:rsidR="001F4C4C" w:rsidRPr="001A5C4A" w:rsidRDefault="001F4C4C" w:rsidP="004D1C25">
      <w:pPr>
        <w:pStyle w:val="26"/>
        <w:spacing w:after="240" w:line="276" w:lineRule="auto"/>
      </w:pPr>
      <w:bookmarkStart w:id="30" w:name="_Ref25846447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9</w:t>
      </w:r>
      <w:r w:rsidR="00C0526B">
        <w:rPr>
          <w:noProof/>
        </w:rPr>
        <w:fldChar w:fldCharType="end"/>
      </w:r>
      <w:bookmarkEnd w:id="30"/>
      <w:r w:rsidRPr="001A5C4A">
        <w:t xml:space="preserve"> – Окно с сообщением о том, что пользователь успешно добавлен</w:t>
      </w:r>
    </w:p>
    <w:p w14:paraId="3D9215AF" w14:textId="2EE3BE49" w:rsidR="00376651" w:rsidRPr="001A5C4A" w:rsidRDefault="006178E5" w:rsidP="004D1C25">
      <w:pPr>
        <w:ind w:firstLine="851"/>
        <w:rPr>
          <w:rFonts w:cs="Arial"/>
        </w:rPr>
      </w:pPr>
      <w:r w:rsidRPr="001A5C4A">
        <w:rPr>
          <w:rFonts w:cs="Arial"/>
        </w:rPr>
        <w:t xml:space="preserve">Если пользователь </w:t>
      </w:r>
      <w:bookmarkStart w:id="31" w:name="_Hlk520292856"/>
      <w:r w:rsidR="00C6730A" w:rsidRPr="001A5C4A">
        <w:rPr>
          <w:rFonts w:cs="Arial"/>
        </w:rPr>
        <w:t>с неподтвержденным доступом</w:t>
      </w:r>
      <w:bookmarkEnd w:id="31"/>
      <w:r w:rsidRPr="001A5C4A">
        <w:rPr>
          <w:rFonts w:cs="Arial"/>
        </w:rPr>
        <w:t xml:space="preserve"> попытается войти в </w:t>
      </w:r>
      <w:r w:rsidR="00124F4E" w:rsidRPr="001A5C4A">
        <w:rPr>
          <w:rFonts w:cs="Arial"/>
        </w:rPr>
        <w:t>под</w:t>
      </w:r>
      <w:r w:rsidRPr="001A5C4A">
        <w:rPr>
          <w:rFonts w:cs="Arial"/>
        </w:rPr>
        <w:t>систему, то перед ним появится сообщение о том, что его заявка находится на рассмотрении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_Ref519772042 \h </w:instrText>
      </w:r>
      <w:r w:rsidR="00376651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10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148194CF" w14:textId="175CA0E1" w:rsidR="006178E5" w:rsidRPr="001A5C4A" w:rsidRDefault="00517CDB" w:rsidP="006178E5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50319009" wp14:editId="14C9A8C7">
            <wp:extent cx="6120130" cy="2741295"/>
            <wp:effectExtent l="19050" t="19050" r="13970" b="20955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494"/>
                    <a:stretch/>
                  </pic:blipFill>
                  <pic:spPr bwMode="auto">
                    <a:xfrm>
                      <a:off x="0" y="0"/>
                      <a:ext cx="6120130" cy="27412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EECE1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3675EE" w14:textId="1AF218FF" w:rsidR="006178E5" w:rsidRPr="001A5C4A" w:rsidRDefault="006178E5" w:rsidP="004D1C25">
      <w:pPr>
        <w:pStyle w:val="26"/>
        <w:spacing w:after="240" w:line="276" w:lineRule="auto"/>
      </w:pPr>
      <w:bookmarkStart w:id="32" w:name="_Ref519772042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10</w:t>
      </w:r>
      <w:r w:rsidR="00C0526B">
        <w:rPr>
          <w:noProof/>
        </w:rPr>
        <w:fldChar w:fldCharType="end"/>
      </w:r>
      <w:bookmarkEnd w:id="32"/>
      <w:r w:rsidRPr="001A5C4A">
        <w:t xml:space="preserve"> – Сообщение о том, что заявка находится на рассмотрении у администратора</w:t>
      </w:r>
    </w:p>
    <w:p w14:paraId="26571629" w14:textId="5DF78AB7" w:rsidR="006178E5" w:rsidRPr="001A5C4A" w:rsidRDefault="006178E5" w:rsidP="004D1C25">
      <w:pPr>
        <w:ind w:firstLine="851"/>
        <w:rPr>
          <w:rFonts w:cs="Arial"/>
        </w:rPr>
      </w:pPr>
      <w:r w:rsidRPr="00FF07B6">
        <w:rPr>
          <w:rFonts w:cs="Arial"/>
        </w:rPr>
        <w:t>В случае подтверждения заявки</w:t>
      </w:r>
      <w:r w:rsidRPr="001A5C4A">
        <w:rPr>
          <w:rFonts w:cs="Arial"/>
        </w:rPr>
        <w:t xml:space="preserve"> перед пользователем откроется окно с панелью главного меню </w:t>
      </w:r>
      <w:r w:rsidR="00124F4E" w:rsidRPr="001A5C4A">
        <w:rPr>
          <w:rFonts w:cs="Arial"/>
        </w:rPr>
        <w:t>под</w:t>
      </w:r>
      <w:r w:rsidRPr="001A5C4A">
        <w:rPr>
          <w:rFonts w:cs="Arial"/>
        </w:rPr>
        <w:t>системы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), либо же, в случае запрета доступа, появится сообщение в верхней части экрана о том, что доступ запрещен и необходимо обратиться к администратору ИС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_Ref519772818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  <w:iCs/>
          <w:szCs w:val="18"/>
        </w:rPr>
        <w:t xml:space="preserve">Рисунок </w:t>
      </w:r>
      <w:r w:rsidR="00C0526B" w:rsidRPr="00C0526B">
        <w:rPr>
          <w:rFonts w:cs="Arial"/>
          <w:iCs/>
          <w:noProof/>
          <w:szCs w:val="18"/>
        </w:rPr>
        <w:t>11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75F9EF8B" w14:textId="0C37E8C4" w:rsidR="006178E5" w:rsidRPr="001A5C4A" w:rsidRDefault="000009A3" w:rsidP="006178E5">
      <w:pPr>
        <w:ind w:firstLine="0"/>
        <w:jc w:val="center"/>
        <w:rPr>
          <w:rFonts w:cs="Arial"/>
          <w:lang w:val="en-US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650B28C5" wp14:editId="417A4F10">
            <wp:extent cx="6120130" cy="2274570"/>
            <wp:effectExtent l="19050" t="19050" r="13970" b="1143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7457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067A0BC" w14:textId="4C665C58" w:rsidR="006178E5" w:rsidRPr="001A5C4A" w:rsidRDefault="006178E5" w:rsidP="00827A6A">
      <w:pPr>
        <w:pStyle w:val="26"/>
        <w:spacing w:after="240" w:line="276" w:lineRule="auto"/>
        <w:rPr>
          <w:sz w:val="28"/>
        </w:rPr>
      </w:pPr>
      <w:bookmarkStart w:id="33" w:name="_Ref519772818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11</w:t>
      </w:r>
      <w:r w:rsidR="00C0526B">
        <w:rPr>
          <w:noProof/>
        </w:rPr>
        <w:fldChar w:fldCharType="end"/>
      </w:r>
      <w:bookmarkEnd w:id="33"/>
      <w:r w:rsidRPr="001A5C4A">
        <w:t xml:space="preserve"> – Сообщение о запрете доступа к </w:t>
      </w:r>
      <w:r w:rsidR="009D3485" w:rsidRPr="001A5C4A">
        <w:t>под</w:t>
      </w:r>
      <w:r w:rsidRPr="001A5C4A">
        <w:t>системе</w:t>
      </w:r>
    </w:p>
    <w:p w14:paraId="728DFBE0" w14:textId="31152061" w:rsidR="006178E5" w:rsidRPr="001A5C4A" w:rsidRDefault="006178E5" w:rsidP="00201AC2">
      <w:pPr>
        <w:ind w:firstLine="851"/>
        <w:rPr>
          <w:rFonts w:cs="Arial"/>
        </w:rPr>
      </w:pPr>
      <w:r w:rsidRPr="001A5C4A">
        <w:rPr>
          <w:rFonts w:cs="Arial"/>
          <w:b/>
        </w:rPr>
        <w:t>ВАЖНО!</w:t>
      </w:r>
      <w:r w:rsidR="00611D6D" w:rsidRPr="001A5C4A">
        <w:rPr>
          <w:rFonts w:cs="Arial"/>
          <w:b/>
        </w:rPr>
        <w:t>!!</w:t>
      </w:r>
      <w:r w:rsidRPr="001A5C4A">
        <w:rPr>
          <w:rFonts w:cs="Arial"/>
        </w:rPr>
        <w:t xml:space="preserve"> Для роли «Админ</w:t>
      </w:r>
      <w:r w:rsidR="00A547B9" w:rsidRPr="001A5C4A">
        <w:rPr>
          <w:rFonts w:cs="Arial"/>
        </w:rPr>
        <w:t>истратор</w:t>
      </w:r>
      <w:r w:rsidRPr="001A5C4A">
        <w:rPr>
          <w:rFonts w:cs="Arial"/>
        </w:rPr>
        <w:t xml:space="preserve">» при входе в </w:t>
      </w:r>
      <w:r w:rsidR="00124F4E" w:rsidRPr="001A5C4A">
        <w:rPr>
          <w:rFonts w:cs="Arial"/>
        </w:rPr>
        <w:t>под</w:t>
      </w:r>
      <w:r w:rsidRPr="001A5C4A">
        <w:rPr>
          <w:rFonts w:cs="Arial"/>
        </w:rPr>
        <w:t xml:space="preserve">систему будет </w:t>
      </w:r>
      <w:r w:rsidR="004C5531" w:rsidRPr="001A5C4A">
        <w:rPr>
          <w:rFonts w:cs="Arial"/>
        </w:rPr>
        <w:t>отображаться</w:t>
      </w:r>
      <w:r w:rsidRPr="001A5C4A">
        <w:rPr>
          <w:rFonts w:cs="Arial"/>
        </w:rPr>
        <w:t xml:space="preserve"> сообщение о новых заявках на регистрацию пользователей </w:t>
      </w:r>
      <w:r w:rsidR="004C5531" w:rsidRPr="001A5C4A">
        <w:rPr>
          <w:rFonts w:cs="Arial"/>
        </w:rPr>
        <w:t xml:space="preserve">         </w:t>
      </w:r>
      <w:r w:rsidRPr="001A5C4A">
        <w:rPr>
          <w:rFonts w:cs="Arial"/>
        </w:rPr>
        <w:t>(</w:t>
      </w:r>
      <w:r w:rsidR="00246733" w:rsidRPr="001A5C4A">
        <w:rPr>
          <w:rFonts w:cs="Arial"/>
        </w:rPr>
        <w:fldChar w:fldCharType="begin"/>
      </w:r>
      <w:r w:rsidR="00246733" w:rsidRPr="001A5C4A">
        <w:rPr>
          <w:rFonts w:cs="Arial"/>
        </w:rPr>
        <w:instrText xml:space="preserve"> REF _Ref519846990 \h </w:instrText>
      </w:r>
      <w:r w:rsidR="004728C9" w:rsidRPr="001A5C4A">
        <w:rPr>
          <w:rFonts w:cs="Arial"/>
        </w:rPr>
        <w:instrText xml:space="preserve"> \* MERGEFORMAT </w:instrText>
      </w:r>
      <w:r w:rsidR="00246733" w:rsidRPr="001A5C4A">
        <w:rPr>
          <w:rFonts w:cs="Arial"/>
        </w:rPr>
      </w:r>
      <w:r w:rsidR="00246733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12</w:t>
      </w:r>
      <w:r w:rsidR="00246733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C04A753" w14:textId="0AEA78F2" w:rsidR="006178E5" w:rsidRPr="001A5C4A" w:rsidRDefault="00BB7D40" w:rsidP="006178E5">
      <w:pPr>
        <w:ind w:firstLine="0"/>
        <w:jc w:val="center"/>
        <w:rPr>
          <w:rFonts w:cs="Arial"/>
          <w:lang w:val="en-US"/>
        </w:rPr>
      </w:pPr>
      <w:r>
        <w:rPr>
          <w:noProof/>
        </w:rPr>
        <w:drawing>
          <wp:inline distT="0" distB="0" distL="0" distR="0" wp14:anchorId="75183247" wp14:editId="1ACF9AC9">
            <wp:extent cx="6120130" cy="882015"/>
            <wp:effectExtent l="0" t="0" r="0" b="0"/>
            <wp:docPr id="17340270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4DAFD" w14:textId="066ED213" w:rsidR="00BF62E6" w:rsidRPr="001A5C4A" w:rsidRDefault="006178E5" w:rsidP="00827A6A">
      <w:pPr>
        <w:pStyle w:val="26"/>
        <w:spacing w:after="240" w:line="276" w:lineRule="auto"/>
      </w:pPr>
      <w:bookmarkStart w:id="34" w:name="_Ref519846990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12</w:t>
      </w:r>
      <w:r w:rsidR="00C0526B">
        <w:rPr>
          <w:noProof/>
        </w:rPr>
        <w:fldChar w:fldCharType="end"/>
      </w:r>
      <w:bookmarkEnd w:id="34"/>
      <w:r w:rsidRPr="001A5C4A">
        <w:t xml:space="preserve"> – Сообщение о новых заявках на регистрацию пользователей</w:t>
      </w:r>
    </w:p>
    <w:p w14:paraId="4D5D3D2B" w14:textId="7F885682" w:rsidR="00C6730A" w:rsidRPr="001A5C4A" w:rsidRDefault="00C6730A" w:rsidP="00201AC2">
      <w:pPr>
        <w:ind w:firstLine="851"/>
        <w:rPr>
          <w:rFonts w:cs="Arial"/>
        </w:rPr>
      </w:pPr>
      <w:r w:rsidRPr="001A5C4A">
        <w:rPr>
          <w:rFonts w:cs="Arial"/>
        </w:rPr>
        <w:t>Нажав на кнопку «Посмотреть», перед пользователем открывается окно со списком заявок на регистрацию пользователя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_Ref520282130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13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049D92B" w14:textId="64B107A2" w:rsidR="00C6730A" w:rsidRPr="001A5C4A" w:rsidRDefault="00D443B7" w:rsidP="00C6730A">
      <w:pPr>
        <w:ind w:firstLine="0"/>
        <w:jc w:val="center"/>
        <w:rPr>
          <w:rFonts w:cs="Arial"/>
        </w:rPr>
      </w:pPr>
      <w:r w:rsidRPr="00D443B7">
        <w:rPr>
          <w:rFonts w:cs="Arial"/>
          <w:noProof/>
          <w:lang w:eastAsia="ru-RU"/>
        </w:rPr>
        <w:drawing>
          <wp:inline distT="0" distB="0" distL="0" distR="0" wp14:anchorId="18D7ACFD" wp14:editId="4820510C">
            <wp:extent cx="6120130" cy="3115310"/>
            <wp:effectExtent l="19050" t="19050" r="13970" b="279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153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AA1CC5" w14:textId="3E0BA885" w:rsidR="00C6730A" w:rsidRPr="001A5C4A" w:rsidRDefault="00C6730A" w:rsidP="00827A6A">
      <w:pPr>
        <w:pStyle w:val="26"/>
        <w:spacing w:after="240" w:line="276" w:lineRule="auto"/>
      </w:pPr>
      <w:bookmarkStart w:id="35" w:name="_Ref520282130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13</w:t>
      </w:r>
      <w:r w:rsidR="00C0526B">
        <w:rPr>
          <w:noProof/>
        </w:rPr>
        <w:fldChar w:fldCharType="end"/>
      </w:r>
      <w:bookmarkEnd w:id="35"/>
      <w:r w:rsidRPr="001A5C4A">
        <w:t xml:space="preserve"> – Окно со списком заявок на регистрацию пользователя</w:t>
      </w:r>
    </w:p>
    <w:p w14:paraId="69AA6E46" w14:textId="29740033" w:rsidR="00C6730A" w:rsidRPr="001A5C4A" w:rsidRDefault="00C6730A" w:rsidP="00201AC2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В открывшемся окне пользователь с ролью «Администратор» выбирает необходимого пользователя, нажав на его ФИО, и перед ним откроется окно редактирования пользователя (</w:t>
      </w:r>
      <w:r w:rsidR="00CB1A5C" w:rsidRPr="001A5C4A">
        <w:rPr>
          <w:rFonts w:cs="Arial"/>
        </w:rPr>
        <w:fldChar w:fldCharType="begin"/>
      </w:r>
      <w:r w:rsidR="00CB1A5C" w:rsidRPr="001A5C4A">
        <w:rPr>
          <w:rFonts w:cs="Arial"/>
        </w:rPr>
        <w:instrText xml:space="preserve"> REF _Ref488329603 \h </w:instrText>
      </w:r>
      <w:r w:rsidR="004728C9" w:rsidRPr="001A5C4A">
        <w:rPr>
          <w:rFonts w:cs="Arial"/>
        </w:rPr>
        <w:instrText xml:space="preserve"> \* MERGEFORMAT </w:instrText>
      </w:r>
      <w:r w:rsidR="00CB1A5C" w:rsidRPr="001A5C4A">
        <w:rPr>
          <w:rFonts w:cs="Arial"/>
        </w:rPr>
      </w:r>
      <w:r w:rsidR="00CB1A5C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98</w:t>
      </w:r>
      <w:r w:rsidR="00CB1A5C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5874F166" w14:textId="77777777" w:rsidR="00453D89" w:rsidRPr="001A5C4A" w:rsidRDefault="00453D89" w:rsidP="00453D89">
      <w:pPr>
        <w:pStyle w:val="af0"/>
        <w:rPr>
          <w:rFonts w:cs="Arial"/>
        </w:rPr>
      </w:pPr>
      <w:bookmarkStart w:id="36" w:name="_Toc25744936"/>
      <w:bookmarkStart w:id="37" w:name="_Toc185414650"/>
      <w:r w:rsidRPr="001A5C4A">
        <w:rPr>
          <w:rFonts w:cs="Arial"/>
        </w:rPr>
        <w:lastRenderedPageBreak/>
        <w:t>АВТОРИЗАЦИЯ ПОЛЬЗОВАТЕЛЯ</w:t>
      </w:r>
      <w:bookmarkEnd w:id="36"/>
      <w:bookmarkEnd w:id="37"/>
    </w:p>
    <w:p w14:paraId="195DC660" w14:textId="5B76B86F" w:rsidR="00453D89" w:rsidRPr="001A5C4A" w:rsidRDefault="00453D89" w:rsidP="00201AC2">
      <w:pPr>
        <w:ind w:firstLine="851"/>
        <w:rPr>
          <w:rFonts w:cs="Arial"/>
        </w:rPr>
      </w:pPr>
      <w:r w:rsidRPr="001A5C4A">
        <w:rPr>
          <w:rFonts w:cs="Arial"/>
        </w:rPr>
        <w:t>Для авторизации пользователя в подсистеме требуется на стартовой странице подсистемы нажать кнопку «Вход через Госуслуги»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_Ref503871690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). В результате откроется окно авторизации пользователя через портал Госуслуг </w:t>
      </w:r>
      <w:r w:rsidR="00201AC2">
        <w:rPr>
          <w:rFonts w:cs="Arial"/>
        </w:rPr>
        <w:t xml:space="preserve"> </w:t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_Ref5980919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14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). </w:t>
      </w:r>
    </w:p>
    <w:p w14:paraId="3D900F11" w14:textId="77777777" w:rsidR="00453D89" w:rsidRPr="001A5C4A" w:rsidRDefault="00453D89" w:rsidP="00453D89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6DC5EB1F" wp14:editId="55106013">
            <wp:extent cx="6108983" cy="45529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13431" cy="455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ECFDF" w14:textId="2AF7F6AF" w:rsidR="00453D89" w:rsidRPr="001A5C4A" w:rsidRDefault="00453D89" w:rsidP="00827A6A">
      <w:pPr>
        <w:pStyle w:val="26"/>
        <w:spacing w:after="240" w:line="276" w:lineRule="auto"/>
      </w:pPr>
      <w:bookmarkStart w:id="38" w:name="_Ref5980919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14</w:t>
      </w:r>
      <w:r w:rsidR="00C0526B">
        <w:rPr>
          <w:noProof/>
        </w:rPr>
        <w:fldChar w:fldCharType="end"/>
      </w:r>
      <w:bookmarkEnd w:id="38"/>
      <w:r w:rsidRPr="001A5C4A">
        <w:t xml:space="preserve"> – Окно авторизации пользователя</w:t>
      </w:r>
    </w:p>
    <w:p w14:paraId="19998FE8" w14:textId="59F86DDF" w:rsidR="00453D89" w:rsidRPr="001A5C4A" w:rsidRDefault="00453D89" w:rsidP="00201AC2">
      <w:pPr>
        <w:ind w:firstLine="851"/>
        <w:rPr>
          <w:rFonts w:cs="Arial"/>
        </w:rPr>
      </w:pPr>
      <w:r w:rsidRPr="001A5C4A">
        <w:rPr>
          <w:rFonts w:cs="Arial"/>
        </w:rPr>
        <w:t>В открывшемся окне пользователю необходимо ввести данные учетной записи пользователя с портала госуслуг: «Мобильный телефон или почта»/«СНИЛС» и «Пароль», затем нажать кнопку «Войти»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_Ref5980919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14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). </w:t>
      </w:r>
    </w:p>
    <w:p w14:paraId="33326E5B" w14:textId="753B9954" w:rsidR="00453D89" w:rsidRPr="001A5C4A" w:rsidRDefault="00453D89" w:rsidP="00201AC2">
      <w:pPr>
        <w:ind w:firstLine="851"/>
        <w:rPr>
          <w:rFonts w:cs="Arial"/>
        </w:rPr>
      </w:pPr>
      <w:r w:rsidRPr="001A5C4A">
        <w:rPr>
          <w:rFonts w:cs="Arial"/>
        </w:rPr>
        <w:t>В случае успешной авторизации откроется основное рабочее окно подсистемы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При ошибке в авторизационных данных появится сообщение о том, что введено неверное имя пользователя или пароль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_Ref524678081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  <w:bCs/>
        </w:rPr>
        <w:t xml:space="preserve">Рисунок </w:t>
      </w:r>
      <w:r w:rsidR="00C0526B" w:rsidRPr="00C0526B">
        <w:rPr>
          <w:rFonts w:cs="Arial"/>
          <w:bCs/>
          <w:noProof/>
        </w:rPr>
        <w:t>15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30C05FF1" w14:textId="77777777" w:rsidR="00453D89" w:rsidRPr="001A5C4A" w:rsidRDefault="00453D89" w:rsidP="006B4DB6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2E77CE31" wp14:editId="5F46694E">
            <wp:extent cx="6054604" cy="504825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485" cy="505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D73F2" w14:textId="193638FA" w:rsidR="00453D89" w:rsidRPr="001A5C4A" w:rsidRDefault="00453D89" w:rsidP="00827A6A">
      <w:pPr>
        <w:pStyle w:val="26"/>
        <w:spacing w:after="240" w:line="276" w:lineRule="auto"/>
      </w:pPr>
      <w:bookmarkStart w:id="39" w:name="_Ref524678081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15</w:t>
      </w:r>
      <w:r w:rsidR="00C0526B">
        <w:rPr>
          <w:noProof/>
        </w:rPr>
        <w:fldChar w:fldCharType="end"/>
      </w:r>
      <w:bookmarkEnd w:id="39"/>
      <w:r w:rsidRPr="001A5C4A">
        <w:t xml:space="preserve"> – Ошибка ввода авторизационных данных</w:t>
      </w:r>
    </w:p>
    <w:p w14:paraId="6ADE2D9B" w14:textId="77777777" w:rsidR="00453D89" w:rsidRPr="001A5C4A" w:rsidRDefault="00453D89" w:rsidP="00453D89">
      <w:pPr>
        <w:pStyle w:val="af0"/>
        <w:rPr>
          <w:rFonts w:cs="Arial"/>
        </w:rPr>
      </w:pPr>
      <w:bookmarkStart w:id="40" w:name="_Toc14773092"/>
      <w:bookmarkStart w:id="41" w:name="_Toc25744937"/>
      <w:bookmarkStart w:id="42" w:name="_Toc185414651"/>
      <w:r w:rsidRPr="001A5C4A">
        <w:rPr>
          <w:rFonts w:cs="Arial"/>
          <w:caps w:val="0"/>
        </w:rPr>
        <w:lastRenderedPageBreak/>
        <w:t>ОПИСАНИЕ РАБОТЫ ПОЛЬЗОВАТЕЛЯ В ПОДСИСТЕМЕ</w:t>
      </w:r>
      <w:bookmarkEnd w:id="40"/>
      <w:bookmarkEnd w:id="41"/>
      <w:bookmarkEnd w:id="42"/>
    </w:p>
    <w:p w14:paraId="63C5969E" w14:textId="3155F880" w:rsidR="00991D83" w:rsidRPr="001A5C4A" w:rsidRDefault="000F056B" w:rsidP="007349AA">
      <w:pPr>
        <w:pStyle w:val="af1"/>
        <w:rPr>
          <w:rFonts w:cs="Arial"/>
        </w:rPr>
      </w:pPr>
      <w:bookmarkStart w:id="43" w:name="_Toc25748242"/>
      <w:bookmarkStart w:id="44" w:name="_Toc25748332"/>
      <w:bookmarkStart w:id="45" w:name="_Toc25749143"/>
      <w:bookmarkStart w:id="46" w:name="_Toc25846858"/>
      <w:bookmarkStart w:id="47" w:name="_Toc25847529"/>
      <w:bookmarkStart w:id="48" w:name="_Toc25847773"/>
      <w:bookmarkStart w:id="49" w:name="_Toc25846859"/>
      <w:bookmarkStart w:id="50" w:name="_Toc25847530"/>
      <w:bookmarkStart w:id="51" w:name="_Toc25847774"/>
      <w:bookmarkStart w:id="52" w:name="_Toc25846860"/>
      <w:bookmarkStart w:id="53" w:name="_Toc25847531"/>
      <w:bookmarkStart w:id="54" w:name="_Toc25847775"/>
      <w:bookmarkStart w:id="55" w:name="_Toc25846861"/>
      <w:bookmarkStart w:id="56" w:name="_Toc25847532"/>
      <w:bookmarkStart w:id="57" w:name="_Toc25847776"/>
      <w:bookmarkStart w:id="58" w:name="_Toc25846862"/>
      <w:bookmarkStart w:id="59" w:name="_Toc25847533"/>
      <w:bookmarkStart w:id="60" w:name="_Toc25847777"/>
      <w:bookmarkStart w:id="61" w:name="_Toc25846863"/>
      <w:bookmarkStart w:id="62" w:name="_Toc25847534"/>
      <w:bookmarkStart w:id="63" w:name="_Toc25847778"/>
      <w:bookmarkStart w:id="64" w:name="_Toc25846864"/>
      <w:bookmarkStart w:id="65" w:name="_Toc25847535"/>
      <w:bookmarkStart w:id="66" w:name="_Toc25847779"/>
      <w:bookmarkStart w:id="67" w:name="_Toc25846865"/>
      <w:bookmarkStart w:id="68" w:name="_Toc25847536"/>
      <w:bookmarkStart w:id="69" w:name="_Toc25847780"/>
      <w:bookmarkStart w:id="70" w:name="_Toc25846866"/>
      <w:bookmarkStart w:id="71" w:name="_Toc25847537"/>
      <w:bookmarkStart w:id="72" w:name="_Toc25847781"/>
      <w:bookmarkStart w:id="73" w:name="_Toc25846867"/>
      <w:bookmarkStart w:id="74" w:name="_Toc25847538"/>
      <w:bookmarkStart w:id="75" w:name="_Toc25847782"/>
      <w:bookmarkStart w:id="76" w:name="_Toc25846868"/>
      <w:bookmarkStart w:id="77" w:name="_Toc25847539"/>
      <w:bookmarkStart w:id="78" w:name="_Toc25847783"/>
      <w:bookmarkStart w:id="79" w:name="_Toc25846869"/>
      <w:bookmarkStart w:id="80" w:name="_Toc25847540"/>
      <w:bookmarkStart w:id="81" w:name="_Toc25847784"/>
      <w:bookmarkStart w:id="82" w:name="_Toc25846870"/>
      <w:bookmarkStart w:id="83" w:name="_Toc25847541"/>
      <w:bookmarkStart w:id="84" w:name="_Toc25847785"/>
      <w:bookmarkStart w:id="85" w:name="_Toc25846871"/>
      <w:bookmarkStart w:id="86" w:name="_Toc25847542"/>
      <w:bookmarkStart w:id="87" w:name="_Toc25847786"/>
      <w:bookmarkStart w:id="88" w:name="_Toc25846872"/>
      <w:bookmarkStart w:id="89" w:name="_Toc25847543"/>
      <w:bookmarkStart w:id="90" w:name="_Toc25847787"/>
      <w:bookmarkStart w:id="91" w:name="_Toc25846873"/>
      <w:bookmarkStart w:id="92" w:name="_Toc25847544"/>
      <w:bookmarkStart w:id="93" w:name="_Toc25847788"/>
      <w:bookmarkStart w:id="94" w:name="_Toc25846874"/>
      <w:bookmarkStart w:id="95" w:name="_Toc25847545"/>
      <w:bookmarkStart w:id="96" w:name="_Toc25847789"/>
      <w:bookmarkStart w:id="97" w:name="_Toc25846875"/>
      <w:bookmarkStart w:id="98" w:name="_Toc25847546"/>
      <w:bookmarkStart w:id="99" w:name="_Toc25847790"/>
      <w:bookmarkStart w:id="100" w:name="_Toc185414652"/>
      <w:bookmarkStart w:id="101" w:name="_Toc389127352"/>
      <w:bookmarkStart w:id="102" w:name="_Toc389145427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 w:rsidRPr="001A5C4A">
        <w:rPr>
          <w:rFonts w:cs="Arial"/>
        </w:rPr>
        <w:t>Справочники подсистемы</w:t>
      </w:r>
      <w:bookmarkEnd w:id="100"/>
    </w:p>
    <w:p w14:paraId="2E302562" w14:textId="77777777" w:rsidR="00B06B05" w:rsidRPr="001A5C4A" w:rsidRDefault="00B06B05" w:rsidP="00044E74">
      <w:pPr>
        <w:pStyle w:val="af2"/>
        <w:ind w:left="0"/>
        <w:rPr>
          <w:rFonts w:cs="Arial"/>
        </w:rPr>
      </w:pPr>
      <w:bookmarkStart w:id="103" w:name="_Ref484606778"/>
      <w:bookmarkStart w:id="104" w:name="_Ref484606798"/>
      <w:bookmarkStart w:id="105" w:name="_Ref484607098"/>
      <w:bookmarkStart w:id="106" w:name="_Ref484607113"/>
      <w:bookmarkStart w:id="107" w:name="_Toc185414653"/>
      <w:r w:rsidRPr="001A5C4A">
        <w:rPr>
          <w:rFonts w:cs="Arial"/>
        </w:rPr>
        <w:t>С</w:t>
      </w:r>
      <w:r w:rsidR="00F568E9" w:rsidRPr="001A5C4A">
        <w:rPr>
          <w:rFonts w:cs="Arial"/>
        </w:rPr>
        <w:t>писок</w:t>
      </w:r>
      <w:r w:rsidRPr="001A5C4A">
        <w:rPr>
          <w:rFonts w:cs="Arial"/>
        </w:rPr>
        <w:t xml:space="preserve"> причин порчи свидетельств</w:t>
      </w:r>
      <w:bookmarkEnd w:id="103"/>
      <w:bookmarkEnd w:id="104"/>
      <w:bookmarkEnd w:id="105"/>
      <w:bookmarkEnd w:id="106"/>
      <w:bookmarkEnd w:id="107"/>
    </w:p>
    <w:p w14:paraId="0816EF5B" w14:textId="3C13A589" w:rsidR="00AD652B" w:rsidRPr="001A5C4A" w:rsidRDefault="00AD652B" w:rsidP="00201AC2">
      <w:pPr>
        <w:ind w:firstLine="851"/>
        <w:rPr>
          <w:rFonts w:cs="Arial"/>
        </w:rPr>
      </w:pPr>
      <w:r w:rsidRPr="001A5C4A">
        <w:rPr>
          <w:rFonts w:cs="Arial"/>
        </w:rPr>
        <w:t xml:space="preserve">Для работы со справочником подсистемы </w:t>
      </w:r>
      <w:r w:rsidR="003F4AAE" w:rsidRPr="001A5C4A">
        <w:rPr>
          <w:rFonts w:cs="Arial"/>
        </w:rPr>
        <w:t>следует</w:t>
      </w:r>
      <w:r w:rsidRPr="001A5C4A">
        <w:rPr>
          <w:rFonts w:cs="Arial"/>
        </w:rPr>
        <w:t xml:space="preserve"> в меню «Справочники» (</w:t>
      </w:r>
      <w:r w:rsidR="000F540C" w:rsidRPr="001A5C4A">
        <w:rPr>
          <w:rFonts w:cs="Arial"/>
        </w:rPr>
        <w:fldChar w:fldCharType="begin"/>
      </w:r>
      <w:r w:rsidR="000F540C"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="000F540C" w:rsidRPr="001A5C4A">
        <w:rPr>
          <w:rFonts w:cs="Arial"/>
        </w:rPr>
      </w:r>
      <w:r w:rsidR="000F540C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0F540C" w:rsidRPr="001A5C4A">
        <w:rPr>
          <w:rFonts w:cs="Arial"/>
        </w:rPr>
        <w:fldChar w:fldCharType="end"/>
      </w:r>
      <w:r w:rsidRPr="001A5C4A">
        <w:rPr>
          <w:rFonts w:cs="Arial"/>
        </w:rPr>
        <w:t>) выбрать «Список причин порчи свидетельства»</w:t>
      </w:r>
      <w:r w:rsidR="0027253B" w:rsidRPr="001A5C4A">
        <w:rPr>
          <w:rFonts w:cs="Arial"/>
        </w:rPr>
        <w:t xml:space="preserve"> и</w:t>
      </w:r>
      <w:r w:rsidRPr="001A5C4A">
        <w:rPr>
          <w:rFonts w:cs="Arial"/>
        </w:rPr>
        <w:t xml:space="preserve"> </w:t>
      </w:r>
      <w:r w:rsidR="0027253B" w:rsidRPr="001A5C4A">
        <w:rPr>
          <w:rFonts w:cs="Arial"/>
        </w:rPr>
        <w:t>н</w:t>
      </w:r>
      <w:r w:rsidRPr="001A5C4A">
        <w:rPr>
          <w:rFonts w:cs="Arial"/>
        </w:rPr>
        <w:t>а экране отобразит</w:t>
      </w:r>
      <w:r w:rsidR="0027253B" w:rsidRPr="001A5C4A">
        <w:rPr>
          <w:rFonts w:cs="Arial"/>
        </w:rPr>
        <w:t>с</w:t>
      </w:r>
      <w:r w:rsidRPr="001A5C4A">
        <w:rPr>
          <w:rFonts w:cs="Arial"/>
        </w:rPr>
        <w:t>я окно, представленное на</w:t>
      </w:r>
      <w:r w:rsidR="0027253B" w:rsidRPr="001A5C4A">
        <w:rPr>
          <w:rFonts w:cs="Arial"/>
        </w:rPr>
        <w:t xml:space="preserve"> рисунке ниже (</w:t>
      </w:r>
      <w:r w:rsidR="00F02163" w:rsidRPr="001A5C4A">
        <w:rPr>
          <w:rFonts w:cs="Arial"/>
        </w:rPr>
        <w:fldChar w:fldCharType="begin"/>
      </w:r>
      <w:r w:rsidR="00F02163" w:rsidRPr="001A5C4A">
        <w:rPr>
          <w:rFonts w:cs="Arial"/>
        </w:rPr>
        <w:instrText xml:space="preserve"> REF _Ref484606498 \h  \* MERGEFORMAT </w:instrText>
      </w:r>
      <w:r w:rsidR="00F02163" w:rsidRPr="001A5C4A">
        <w:rPr>
          <w:rFonts w:cs="Arial"/>
        </w:rPr>
      </w:r>
      <w:r w:rsidR="00F02163" w:rsidRPr="001A5C4A">
        <w:rPr>
          <w:rFonts w:cs="Arial"/>
        </w:rPr>
        <w:fldChar w:fldCharType="separate"/>
      </w:r>
      <w:r w:rsidR="00C0526B" w:rsidRPr="00C0526B">
        <w:rPr>
          <w:rFonts w:cs="Arial"/>
          <w:bCs/>
        </w:rPr>
        <w:t>Рисунок 16</w:t>
      </w:r>
      <w:r w:rsidR="00F02163" w:rsidRPr="001A5C4A">
        <w:rPr>
          <w:rFonts w:cs="Arial"/>
        </w:rPr>
        <w:fldChar w:fldCharType="end"/>
      </w:r>
      <w:r w:rsidR="0027253B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72E925DC" w14:textId="77777777" w:rsidR="00AD652B" w:rsidRPr="001A5C4A" w:rsidRDefault="00AD652B" w:rsidP="00846269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6827BBDB" wp14:editId="41D1583D">
            <wp:extent cx="5756275" cy="2161494"/>
            <wp:effectExtent l="19050" t="19050" r="15875" b="1079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98" cy="21683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5E64C7" w14:textId="213E4EBB" w:rsidR="00AD652B" w:rsidRPr="001A5C4A" w:rsidRDefault="007349AA" w:rsidP="00400B8C">
      <w:pPr>
        <w:pStyle w:val="26"/>
        <w:spacing w:after="240" w:line="276" w:lineRule="auto"/>
      </w:pPr>
      <w:bookmarkStart w:id="108" w:name="_Ref484606498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16</w:t>
      </w:r>
      <w:r w:rsidR="00C0526B">
        <w:rPr>
          <w:noProof/>
        </w:rPr>
        <w:fldChar w:fldCharType="end"/>
      </w:r>
      <w:bookmarkEnd w:id="108"/>
      <w:r w:rsidR="005C2D57" w:rsidRPr="001A5C4A">
        <w:t xml:space="preserve"> </w:t>
      </w:r>
      <w:r w:rsidR="00AD652B" w:rsidRPr="001A5C4A">
        <w:t>– Окно просмотра справочника</w:t>
      </w:r>
    </w:p>
    <w:p w14:paraId="414D09DF" w14:textId="2A7B5526" w:rsidR="00AD652B" w:rsidRPr="001A5C4A" w:rsidRDefault="00AD652B" w:rsidP="00201AC2">
      <w:pPr>
        <w:ind w:firstLine="851"/>
        <w:rPr>
          <w:rFonts w:cs="Arial"/>
        </w:rPr>
      </w:pPr>
      <w:r w:rsidRPr="001A5C4A">
        <w:rPr>
          <w:rFonts w:cs="Arial"/>
        </w:rPr>
        <w:t xml:space="preserve">Для добавления в справочник нового значения необходимо нажать кнопку «Добавить». В появившемся окне </w:t>
      </w:r>
      <w:r w:rsidR="003F4AAE" w:rsidRPr="001A5C4A">
        <w:rPr>
          <w:rFonts w:cs="Arial"/>
        </w:rPr>
        <w:t>требуется</w:t>
      </w:r>
      <w:r w:rsidRPr="001A5C4A">
        <w:rPr>
          <w:rFonts w:cs="Arial"/>
        </w:rPr>
        <w:t xml:space="preserve"> ввести новое значение справочника и нажать кнопку «Сохранить»</w:t>
      </w:r>
      <w:r w:rsidR="0023322E" w:rsidRPr="001A5C4A">
        <w:rPr>
          <w:rFonts w:cs="Arial"/>
        </w:rPr>
        <w:t xml:space="preserve"> (</w:t>
      </w:r>
      <w:r w:rsidR="0023322E" w:rsidRPr="001A5C4A">
        <w:rPr>
          <w:rFonts w:cs="Arial"/>
        </w:rPr>
        <w:fldChar w:fldCharType="begin"/>
      </w:r>
      <w:r w:rsidR="0023322E" w:rsidRPr="001A5C4A">
        <w:rPr>
          <w:rFonts w:cs="Arial"/>
        </w:rPr>
        <w:instrText xml:space="preserve"> REF _Ref484606690 \h  \* MERGEFORMAT </w:instrText>
      </w:r>
      <w:r w:rsidR="0023322E" w:rsidRPr="001A5C4A">
        <w:rPr>
          <w:rFonts w:cs="Arial"/>
        </w:rPr>
      </w:r>
      <w:r w:rsidR="0023322E" w:rsidRPr="001A5C4A">
        <w:rPr>
          <w:rFonts w:cs="Arial"/>
        </w:rPr>
        <w:fldChar w:fldCharType="separate"/>
      </w:r>
      <w:r w:rsidR="00C0526B" w:rsidRPr="00C0526B">
        <w:rPr>
          <w:rFonts w:cs="Arial"/>
          <w:bCs/>
        </w:rPr>
        <w:t>Рисунок 17</w:t>
      </w:r>
      <w:r w:rsidR="0023322E" w:rsidRPr="001A5C4A">
        <w:rPr>
          <w:rFonts w:cs="Arial"/>
        </w:rPr>
        <w:fldChar w:fldCharType="end"/>
      </w:r>
      <w:r w:rsidR="0023322E" w:rsidRPr="001A5C4A">
        <w:rPr>
          <w:rFonts w:cs="Arial"/>
        </w:rPr>
        <w:t>)</w:t>
      </w:r>
      <w:r w:rsidRPr="001A5C4A">
        <w:rPr>
          <w:rFonts w:cs="Arial"/>
        </w:rPr>
        <w:t xml:space="preserve">. </w:t>
      </w:r>
    </w:p>
    <w:p w14:paraId="43809949" w14:textId="77777777" w:rsidR="00AD652B" w:rsidRPr="001A5C4A" w:rsidRDefault="0047534D" w:rsidP="00846269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16839013" wp14:editId="025CAC97">
            <wp:extent cx="3554095" cy="1725295"/>
            <wp:effectExtent l="19050" t="19050" r="27305" b="273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17252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85673A" w14:textId="59BF8253" w:rsidR="00AD652B" w:rsidRPr="001A5C4A" w:rsidRDefault="007349AA" w:rsidP="00400B8C">
      <w:pPr>
        <w:pStyle w:val="26"/>
        <w:spacing w:after="240" w:line="276" w:lineRule="auto"/>
      </w:pPr>
      <w:bookmarkStart w:id="109" w:name="_Ref484606690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17</w:t>
      </w:r>
      <w:r w:rsidR="00C0526B">
        <w:rPr>
          <w:noProof/>
        </w:rPr>
        <w:fldChar w:fldCharType="end"/>
      </w:r>
      <w:bookmarkEnd w:id="109"/>
      <w:r w:rsidR="00F02163" w:rsidRPr="001A5C4A">
        <w:t xml:space="preserve"> </w:t>
      </w:r>
      <w:r w:rsidR="00AD652B" w:rsidRPr="001A5C4A">
        <w:t>– Окно добавления нового значения в справочник</w:t>
      </w:r>
    </w:p>
    <w:p w14:paraId="13D5F084" w14:textId="20C84584" w:rsidR="0047534D" w:rsidRPr="001A5C4A" w:rsidRDefault="0047534D" w:rsidP="00201AC2">
      <w:pPr>
        <w:ind w:firstLine="851"/>
        <w:rPr>
          <w:rFonts w:cs="Arial"/>
        </w:rPr>
      </w:pPr>
      <w:r w:rsidRPr="001A5C4A">
        <w:rPr>
          <w:rFonts w:cs="Arial"/>
        </w:rPr>
        <w:t>Для редактирования уже созданного значения в справочнике необходимо</w:t>
      </w:r>
      <w:r w:rsidR="0027253B" w:rsidRPr="001A5C4A">
        <w:rPr>
          <w:rFonts w:cs="Arial"/>
        </w:rPr>
        <w:t xml:space="preserve">, выбрав нужное значение, щелкнуть по нему и откроется окно «Редактирования», аналогичное окну </w:t>
      </w:r>
      <w:r w:rsidR="0028155E" w:rsidRPr="001A5C4A">
        <w:rPr>
          <w:rFonts w:cs="Arial"/>
        </w:rPr>
        <w:t>добавления</w:t>
      </w:r>
      <w:r w:rsidR="0027253B" w:rsidRPr="001A5C4A">
        <w:rPr>
          <w:rFonts w:cs="Arial"/>
        </w:rPr>
        <w:t xml:space="preserve"> нового значения в справочник (</w:t>
      </w:r>
      <w:r w:rsidR="0027253B" w:rsidRPr="001A5C4A">
        <w:rPr>
          <w:rFonts w:cs="Arial"/>
        </w:rPr>
        <w:fldChar w:fldCharType="begin"/>
      </w:r>
      <w:r w:rsidR="0027253B" w:rsidRPr="001A5C4A">
        <w:rPr>
          <w:rFonts w:cs="Arial"/>
        </w:rPr>
        <w:instrText xml:space="preserve"> REF _Ref484606690 \h  \* MERGEFORMAT </w:instrText>
      </w:r>
      <w:r w:rsidR="0027253B" w:rsidRPr="001A5C4A">
        <w:rPr>
          <w:rFonts w:cs="Arial"/>
        </w:rPr>
      </w:r>
      <w:r w:rsidR="0027253B" w:rsidRPr="001A5C4A">
        <w:rPr>
          <w:rFonts w:cs="Arial"/>
        </w:rPr>
        <w:fldChar w:fldCharType="separate"/>
      </w:r>
      <w:r w:rsidR="00C0526B" w:rsidRPr="00C0526B">
        <w:rPr>
          <w:rFonts w:cs="Arial"/>
          <w:bCs/>
        </w:rPr>
        <w:t>Рисунок 17</w:t>
      </w:r>
      <w:r w:rsidR="0027253B" w:rsidRPr="001A5C4A">
        <w:rPr>
          <w:rFonts w:cs="Arial"/>
        </w:rPr>
        <w:fldChar w:fldCharType="end"/>
      </w:r>
      <w:r w:rsidR="0027253B" w:rsidRPr="001A5C4A">
        <w:rPr>
          <w:rFonts w:cs="Arial"/>
        </w:rPr>
        <w:t>).</w:t>
      </w:r>
    </w:p>
    <w:p w14:paraId="1178C6A2" w14:textId="7A385615" w:rsidR="0047534D" w:rsidRPr="001A5C4A" w:rsidRDefault="0047534D" w:rsidP="00201AC2">
      <w:pPr>
        <w:ind w:firstLine="851"/>
        <w:rPr>
          <w:rFonts w:cs="Arial"/>
        </w:rPr>
      </w:pPr>
      <w:r w:rsidRPr="001A5C4A">
        <w:rPr>
          <w:rFonts w:cs="Arial"/>
        </w:rPr>
        <w:t xml:space="preserve">Для удаления значения справочника </w:t>
      </w:r>
      <w:r w:rsidR="003F4AAE" w:rsidRPr="001A5C4A">
        <w:rPr>
          <w:rFonts w:cs="Arial"/>
        </w:rPr>
        <w:t>следует</w:t>
      </w:r>
      <w:r w:rsidRPr="001A5C4A">
        <w:rPr>
          <w:rFonts w:cs="Arial"/>
        </w:rPr>
        <w:t xml:space="preserve"> для соответствующего значения нажать кнопку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7FB4A96C" wp14:editId="50D4811B">
            <wp:extent cx="174625" cy="19113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.</w:t>
      </w:r>
    </w:p>
    <w:p w14:paraId="6168DDB0" w14:textId="1BEAEA83" w:rsidR="0047534D" w:rsidRPr="001A5C4A" w:rsidRDefault="0047534D" w:rsidP="00201AC2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 xml:space="preserve">Для выгрузки значений справочника в xml или </w:t>
      </w:r>
      <w:r w:rsidR="00044E74" w:rsidRPr="001A5C4A">
        <w:rPr>
          <w:rFonts w:cs="Arial"/>
          <w:lang w:val="en-US"/>
        </w:rPr>
        <w:t>xls</w:t>
      </w:r>
      <w:r w:rsidRPr="001A5C4A">
        <w:rPr>
          <w:rFonts w:cs="Arial"/>
        </w:rPr>
        <w:t xml:space="preserve"> необходимо над списком нажать соответствующие кнопки «Выгрузка в XML» или «Выгрузка в MS Excel».</w:t>
      </w:r>
    </w:p>
    <w:p w14:paraId="032DC711" w14:textId="661B6DB6" w:rsidR="004C18E7" w:rsidRPr="001A5C4A" w:rsidRDefault="004C18E7" w:rsidP="00044E74">
      <w:pPr>
        <w:pStyle w:val="af2"/>
        <w:ind w:left="0"/>
      </w:pPr>
      <w:bookmarkStart w:id="110" w:name="_Ref65756613"/>
      <w:bookmarkStart w:id="111" w:name="_Toc185414654"/>
      <w:r w:rsidRPr="001A5C4A">
        <w:t>Список диагнозов для контроля ВИМИС «СС3»</w:t>
      </w:r>
      <w:bookmarkEnd w:id="110"/>
      <w:bookmarkEnd w:id="111"/>
    </w:p>
    <w:p w14:paraId="4ACA5CE0" w14:textId="6D3685E3" w:rsidR="002A368C" w:rsidRPr="001A5C4A" w:rsidRDefault="002A368C" w:rsidP="00201AC2">
      <w:pPr>
        <w:ind w:firstLine="851"/>
      </w:pPr>
      <w:r w:rsidRPr="001A5C4A">
        <w:t xml:space="preserve">Для открытия справочника </w:t>
      </w:r>
      <w:r w:rsidR="00384E1E" w:rsidRPr="001A5C4A">
        <w:t>«</w:t>
      </w:r>
      <w:r w:rsidR="00384E1E" w:rsidRPr="001A5C4A">
        <w:rPr>
          <w:bCs/>
        </w:rPr>
        <w:t>DS ДЛЯ КОНТРОЛЯ ВИМИС ССЗ</w:t>
      </w:r>
      <w:r w:rsidR="00384E1E" w:rsidRPr="001A5C4A">
        <w:t>»</w:t>
      </w:r>
      <w:r w:rsidRPr="001A5C4A">
        <w:t xml:space="preserve"> необходимо открыть меню «Справочники», далее в выпадающем списке выбрать пункт «Диагнозы ВИМИС» и затем нажать на пункт «СС3» (</w:t>
      </w:r>
      <w:r w:rsidRPr="001A5C4A">
        <w:fldChar w:fldCharType="begin"/>
      </w:r>
      <w:r w:rsidRPr="001A5C4A">
        <w:instrText xml:space="preserve"> REF _Ref56669336 \h </w:instrText>
      </w:r>
      <w:r w:rsidR="001A5C4A" w:rsidRPr="001A5C4A">
        <w:instrText xml:space="preserve">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18</w:t>
      </w:r>
      <w:r w:rsidRPr="001A5C4A">
        <w:fldChar w:fldCharType="end"/>
      </w:r>
      <w:r w:rsidRPr="001A5C4A">
        <w:t>).</w:t>
      </w:r>
    </w:p>
    <w:p w14:paraId="5059E227" w14:textId="29BFF9FD" w:rsidR="002A368C" w:rsidRPr="001A5C4A" w:rsidRDefault="00C07E92" w:rsidP="00384E1E">
      <w:pPr>
        <w:ind w:firstLine="0"/>
        <w:jc w:val="center"/>
      </w:pPr>
      <w:r w:rsidRPr="00C07E92">
        <w:rPr>
          <w:noProof/>
          <w:lang w:eastAsia="ru-RU"/>
        </w:rPr>
        <w:drawing>
          <wp:inline distT="0" distB="0" distL="0" distR="0" wp14:anchorId="416B2C57" wp14:editId="784669A5">
            <wp:extent cx="6120130" cy="3336925"/>
            <wp:effectExtent l="19050" t="19050" r="13970" b="1587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369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D94B14" w:rsidRPr="001A5C4A">
        <w:rPr>
          <w:noProof/>
        </w:rPr>
        <w:t xml:space="preserve"> </w:t>
      </w:r>
    </w:p>
    <w:p w14:paraId="16F32B58" w14:textId="54D253FB" w:rsidR="007B0C80" w:rsidRPr="001A5C4A" w:rsidRDefault="002A368C" w:rsidP="00400B8C">
      <w:pPr>
        <w:pStyle w:val="26"/>
        <w:spacing w:after="240" w:line="276" w:lineRule="auto"/>
        <w:rPr>
          <w:bCs/>
        </w:rPr>
      </w:pPr>
      <w:bookmarkStart w:id="112" w:name="_Ref5666933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18</w:t>
      </w:r>
      <w:r w:rsidR="00C0526B">
        <w:rPr>
          <w:noProof/>
        </w:rPr>
        <w:fldChar w:fldCharType="end"/>
      </w:r>
      <w:bookmarkEnd w:id="112"/>
      <w:r w:rsidRPr="001A5C4A">
        <w:t xml:space="preserve"> – Меню «Справочники». </w:t>
      </w:r>
      <w:r w:rsidR="00347BF4" w:rsidRPr="001A5C4A">
        <w:t>Пункт</w:t>
      </w:r>
      <w:r w:rsidRPr="001A5C4A">
        <w:t xml:space="preserve"> </w:t>
      </w:r>
      <w:r w:rsidRPr="001A5C4A">
        <w:rPr>
          <w:bCs/>
        </w:rPr>
        <w:t>«</w:t>
      </w:r>
      <w:r w:rsidR="00347BF4" w:rsidRPr="001A5C4A">
        <w:t>Диагнозы ВИМИС</w:t>
      </w:r>
      <w:r w:rsidRPr="001A5C4A">
        <w:rPr>
          <w:bCs/>
        </w:rPr>
        <w:t>»</w:t>
      </w:r>
    </w:p>
    <w:p w14:paraId="49738618" w14:textId="08CA65B7" w:rsidR="002A368C" w:rsidRPr="001A5C4A" w:rsidRDefault="002A368C" w:rsidP="00201AC2">
      <w:pPr>
        <w:ind w:firstLine="851"/>
      </w:pPr>
      <w:r w:rsidRPr="001A5C4A">
        <w:t xml:space="preserve">В </w:t>
      </w:r>
      <w:r w:rsidR="000F5136">
        <w:t xml:space="preserve">результате будет открыт справочник со списком диагнозов, участвующих в передаче для сервиса </w:t>
      </w:r>
      <w:r w:rsidRPr="001A5C4A">
        <w:t>ВИМИС «СС3»</w:t>
      </w:r>
      <w:r w:rsidRPr="001A5C4A">
        <w:rPr>
          <w:vertAlign w:val="superscript"/>
        </w:rPr>
        <w:footnoteReference w:id="1"/>
      </w:r>
      <w:r w:rsidRPr="001A5C4A">
        <w:t xml:space="preserve"> (</w:t>
      </w:r>
      <w:r w:rsidR="00384E1E" w:rsidRPr="001A5C4A">
        <w:fldChar w:fldCharType="begin"/>
      </w:r>
      <w:r w:rsidR="00384E1E" w:rsidRPr="001A5C4A">
        <w:instrText xml:space="preserve"> REF _Ref65756240 \h </w:instrText>
      </w:r>
      <w:r w:rsidR="001A5C4A" w:rsidRPr="001A5C4A">
        <w:instrText xml:space="preserve"> \* MERGEFORMAT </w:instrText>
      </w:r>
      <w:r w:rsidR="00384E1E"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19</w:t>
      </w:r>
      <w:r w:rsidR="00384E1E" w:rsidRPr="001A5C4A">
        <w:fldChar w:fldCharType="end"/>
      </w:r>
      <w:r w:rsidRPr="001A5C4A">
        <w:t>).</w:t>
      </w:r>
    </w:p>
    <w:p w14:paraId="6FEC2547" w14:textId="77777777" w:rsidR="002A368C" w:rsidRPr="001A5C4A" w:rsidRDefault="002A368C" w:rsidP="00384E1E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6833946E" wp14:editId="171560DA">
            <wp:extent cx="5934075" cy="6850306"/>
            <wp:effectExtent l="19050" t="19050" r="9525" b="27305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62455" cy="688306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5EF779" w14:textId="1DF67F1D" w:rsidR="002A368C" w:rsidRPr="001A5C4A" w:rsidRDefault="002A368C" w:rsidP="00400B8C">
      <w:pPr>
        <w:pStyle w:val="26"/>
        <w:spacing w:after="240" w:line="276" w:lineRule="auto"/>
      </w:pPr>
      <w:bookmarkStart w:id="113" w:name="_Ref65756240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19</w:t>
      </w:r>
      <w:r w:rsidR="00C0526B">
        <w:rPr>
          <w:noProof/>
        </w:rPr>
        <w:fldChar w:fldCharType="end"/>
      </w:r>
      <w:bookmarkEnd w:id="113"/>
      <w:r w:rsidRPr="001A5C4A">
        <w:t xml:space="preserve"> – Окно справочника «</w:t>
      </w:r>
      <w:r w:rsidRPr="001A5C4A">
        <w:rPr>
          <w:bCs/>
        </w:rPr>
        <w:t>DS ДЛЯ КОНТРОЛЯ ВИМИС ССЗ</w:t>
      </w:r>
      <w:r w:rsidRPr="001A5C4A">
        <w:t>»</w:t>
      </w:r>
    </w:p>
    <w:p w14:paraId="4348BF57" w14:textId="77777777" w:rsidR="002A368C" w:rsidRPr="001A5C4A" w:rsidRDefault="002A368C" w:rsidP="00201AC2">
      <w:pPr>
        <w:ind w:firstLine="851"/>
        <w:rPr>
          <w:b/>
          <w:bCs/>
          <w:i/>
          <w:iCs/>
        </w:rPr>
      </w:pPr>
      <w:r w:rsidRPr="001A5C4A">
        <w:rPr>
          <w:b/>
          <w:bCs/>
          <w:i/>
          <w:iCs/>
        </w:rPr>
        <w:t>Добавление нового диагноза в список</w:t>
      </w:r>
    </w:p>
    <w:p w14:paraId="58E13309" w14:textId="7F2CCC77" w:rsidR="002A368C" w:rsidRPr="001A5C4A" w:rsidRDefault="002A368C" w:rsidP="00201AC2">
      <w:pPr>
        <w:ind w:firstLine="851"/>
      </w:pPr>
      <w:r w:rsidRPr="001A5C4A">
        <w:t>Для добавления диагнозов в справочник пользователю необходимо нажать на кнопку «+Добавить» (</w:t>
      </w:r>
      <w:r w:rsidRPr="001A5C4A">
        <w:fldChar w:fldCharType="begin"/>
      </w:r>
      <w:r w:rsidRPr="001A5C4A">
        <w:instrText xml:space="preserve"> REF _Ref56671248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20</w:t>
      </w:r>
      <w:r w:rsidRPr="001A5C4A">
        <w:fldChar w:fldCharType="end"/>
      </w:r>
      <w:r w:rsidRPr="001A5C4A">
        <w:t>).</w:t>
      </w:r>
    </w:p>
    <w:p w14:paraId="526FD695" w14:textId="77777777" w:rsidR="002A368C" w:rsidRPr="001A5C4A" w:rsidRDefault="002A368C" w:rsidP="00384E1E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20F5367B" wp14:editId="7A37DE81">
            <wp:extent cx="5940425" cy="1524000"/>
            <wp:effectExtent l="19050" t="19050" r="22225" b="1905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87E4B4" w14:textId="745D1A77" w:rsidR="002A368C" w:rsidRPr="001A5C4A" w:rsidRDefault="002A368C" w:rsidP="00400B8C">
      <w:pPr>
        <w:pStyle w:val="26"/>
        <w:spacing w:after="240" w:line="276" w:lineRule="auto"/>
      </w:pPr>
      <w:bookmarkStart w:id="114" w:name="_Ref56671248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20</w:t>
      </w:r>
      <w:r w:rsidR="00C0526B">
        <w:rPr>
          <w:noProof/>
        </w:rPr>
        <w:fldChar w:fldCharType="end"/>
      </w:r>
      <w:bookmarkEnd w:id="114"/>
      <w:r w:rsidRPr="001A5C4A">
        <w:t xml:space="preserve"> – Окно справочника «</w:t>
      </w:r>
      <w:r w:rsidRPr="001A5C4A">
        <w:rPr>
          <w:bCs/>
        </w:rPr>
        <w:t>DS ДЛЯ КОНТРОЛЯ ВИМИС ССЗ</w:t>
      </w:r>
      <w:r w:rsidRPr="001A5C4A">
        <w:t>». Кнопка «+Добавить»</w:t>
      </w:r>
    </w:p>
    <w:p w14:paraId="235D8750" w14:textId="127076A7" w:rsidR="002A368C" w:rsidRPr="001A5C4A" w:rsidRDefault="002A368C" w:rsidP="00201AC2">
      <w:pPr>
        <w:ind w:firstLine="851"/>
      </w:pPr>
      <w:r w:rsidRPr="001A5C4A">
        <w:t xml:space="preserve">В результате будет открыта </w:t>
      </w:r>
      <w:bookmarkStart w:id="115" w:name="_Hlk56671899"/>
      <w:r w:rsidRPr="001A5C4A">
        <w:t xml:space="preserve">страница «Добавление записей в список </w:t>
      </w:r>
      <w:r w:rsidRPr="001A5C4A">
        <w:rPr>
          <w:lang w:val="en-US"/>
        </w:rPr>
        <w:t>DS</w:t>
      </w:r>
      <w:r w:rsidRPr="001A5C4A">
        <w:t xml:space="preserve"> для контроля ВИМИС </w:t>
      </w:r>
      <w:r w:rsidRPr="001A5C4A">
        <w:rPr>
          <w:bCs/>
        </w:rPr>
        <w:t>ССЗ</w:t>
      </w:r>
      <w:r w:rsidRPr="001A5C4A">
        <w:t>»</w:t>
      </w:r>
      <w:bookmarkEnd w:id="115"/>
      <w:r w:rsidRPr="001A5C4A">
        <w:t xml:space="preserve"> (</w:t>
      </w:r>
      <w:r w:rsidRPr="001A5C4A">
        <w:fldChar w:fldCharType="begin"/>
      </w:r>
      <w:r w:rsidRPr="001A5C4A">
        <w:instrText xml:space="preserve"> REF _Ref56671516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21</w:t>
      </w:r>
      <w:r w:rsidRPr="001A5C4A">
        <w:fldChar w:fldCharType="end"/>
      </w:r>
      <w:r w:rsidRPr="001A5C4A">
        <w:t>).</w:t>
      </w:r>
    </w:p>
    <w:p w14:paraId="561CCB32" w14:textId="77777777" w:rsidR="002A368C" w:rsidRPr="001A5C4A" w:rsidRDefault="002A368C" w:rsidP="00384E1E">
      <w:pPr>
        <w:ind w:firstLine="0"/>
        <w:jc w:val="center"/>
      </w:pPr>
      <w:r w:rsidRPr="001A5C4A">
        <w:rPr>
          <w:noProof/>
          <w:lang w:eastAsia="ru-RU"/>
        </w:rPr>
        <w:drawing>
          <wp:inline distT="0" distB="0" distL="0" distR="0" wp14:anchorId="4C5FE230" wp14:editId="71F2A74A">
            <wp:extent cx="5940425" cy="958850"/>
            <wp:effectExtent l="19050" t="19050" r="22225" b="1270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88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B24793" w14:textId="570AD723" w:rsidR="007B0C80" w:rsidRPr="001A5C4A" w:rsidRDefault="002A368C" w:rsidP="00400B8C">
      <w:pPr>
        <w:pStyle w:val="26"/>
        <w:spacing w:after="240" w:line="276" w:lineRule="auto"/>
      </w:pPr>
      <w:bookmarkStart w:id="116" w:name="_Ref5667151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21</w:t>
      </w:r>
      <w:r w:rsidR="00C0526B">
        <w:rPr>
          <w:noProof/>
        </w:rPr>
        <w:fldChar w:fldCharType="end"/>
      </w:r>
      <w:bookmarkEnd w:id="116"/>
      <w:r w:rsidRPr="001A5C4A">
        <w:t xml:space="preserve"> – Страница «Добавление записей в список </w:t>
      </w:r>
      <w:r w:rsidRPr="001A5C4A">
        <w:rPr>
          <w:lang w:val="en-US"/>
        </w:rPr>
        <w:t>DS</w:t>
      </w:r>
      <w:r w:rsidRPr="001A5C4A">
        <w:t xml:space="preserve"> для контроля ВИМИС </w:t>
      </w:r>
      <w:r w:rsidRPr="001A5C4A">
        <w:rPr>
          <w:bCs/>
        </w:rPr>
        <w:t>ССЗ</w:t>
      </w:r>
      <w:r w:rsidRPr="001A5C4A">
        <w:t>»</w:t>
      </w:r>
    </w:p>
    <w:p w14:paraId="4E4B2160" w14:textId="24C5DA26" w:rsidR="002A368C" w:rsidRPr="001A5C4A" w:rsidRDefault="002A368C" w:rsidP="00201AC2">
      <w:pPr>
        <w:ind w:firstLine="851"/>
      </w:pPr>
      <w:r w:rsidRPr="001A5C4A">
        <w:t xml:space="preserve">Для добавления диагноза следует на странице «Добавление записей в список </w:t>
      </w:r>
      <w:r w:rsidRPr="001A5C4A">
        <w:rPr>
          <w:lang w:val="en-US"/>
        </w:rPr>
        <w:t>DS</w:t>
      </w:r>
      <w:r w:rsidRPr="001A5C4A">
        <w:t xml:space="preserve"> для контроля ВИМИС </w:t>
      </w:r>
      <w:r w:rsidRPr="001A5C4A">
        <w:rPr>
          <w:bCs/>
        </w:rPr>
        <w:t>ССЗ</w:t>
      </w:r>
      <w:r w:rsidRPr="001A5C4A">
        <w:t xml:space="preserve">» нажать на кнопку </w:t>
      </w:r>
      <w:r w:rsidRPr="001A5C4A">
        <w:rPr>
          <w:noProof/>
          <w:lang w:eastAsia="ru-RU"/>
        </w:rPr>
        <w:drawing>
          <wp:inline distT="0" distB="0" distL="0" distR="0" wp14:anchorId="4CECC664" wp14:editId="3283D181">
            <wp:extent cx="266700" cy="20955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t xml:space="preserve"> (</w:t>
      </w:r>
      <w:r w:rsidRPr="001A5C4A">
        <w:fldChar w:fldCharType="begin"/>
      </w:r>
      <w:r w:rsidRPr="001A5C4A">
        <w:instrText xml:space="preserve"> REF _Ref56671516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21</w:t>
      </w:r>
      <w:r w:rsidRPr="001A5C4A">
        <w:fldChar w:fldCharType="end"/>
      </w:r>
      <w:r w:rsidRPr="001A5C4A">
        <w:t>). Далее в открывшемся окне «Справочник заболеваний» требуется выбрать диагноз (диагнозы) и нажать на кнопку «Выбрать» (</w:t>
      </w:r>
      <w:r w:rsidRPr="001A5C4A">
        <w:fldChar w:fldCharType="begin"/>
      </w:r>
      <w:r w:rsidRPr="001A5C4A">
        <w:instrText xml:space="preserve"> REF _Ref56671844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22</w:t>
      </w:r>
      <w:r w:rsidRPr="001A5C4A">
        <w:fldChar w:fldCharType="end"/>
      </w:r>
      <w:r w:rsidRPr="001A5C4A">
        <w:t>).</w:t>
      </w:r>
    </w:p>
    <w:p w14:paraId="334C2FAD" w14:textId="77777777" w:rsidR="002A368C" w:rsidRPr="001A5C4A" w:rsidRDefault="002A368C" w:rsidP="00384E1E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06092047" wp14:editId="12EC2042">
            <wp:extent cx="5410200" cy="3620295"/>
            <wp:effectExtent l="19050" t="19050" r="19050" b="18415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009" cy="36235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CCDC47C" w14:textId="066AA4F1" w:rsidR="002A368C" w:rsidRPr="001A5C4A" w:rsidRDefault="002A368C" w:rsidP="00400B8C">
      <w:pPr>
        <w:pStyle w:val="26"/>
        <w:spacing w:after="240" w:line="276" w:lineRule="auto"/>
      </w:pPr>
      <w:bookmarkStart w:id="117" w:name="_Ref56671844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22</w:t>
      </w:r>
      <w:r w:rsidR="00C0526B">
        <w:rPr>
          <w:noProof/>
        </w:rPr>
        <w:fldChar w:fldCharType="end"/>
      </w:r>
      <w:bookmarkEnd w:id="117"/>
      <w:r w:rsidRPr="001A5C4A">
        <w:t xml:space="preserve"> – Окно «Справочник заболеваний»</w:t>
      </w:r>
    </w:p>
    <w:p w14:paraId="4CF78B35" w14:textId="157419B6" w:rsidR="002A368C" w:rsidRPr="001A5C4A" w:rsidRDefault="002A368C" w:rsidP="00201AC2">
      <w:pPr>
        <w:ind w:firstLine="851"/>
      </w:pPr>
      <w:r w:rsidRPr="001A5C4A">
        <w:t xml:space="preserve">В результате выбранный диагноз отобразится в поле «Код МКБ» на странице «Добавление записей в список </w:t>
      </w:r>
      <w:r w:rsidRPr="001A5C4A">
        <w:rPr>
          <w:lang w:val="en-US"/>
        </w:rPr>
        <w:t>DS</w:t>
      </w:r>
      <w:r w:rsidRPr="001A5C4A">
        <w:t xml:space="preserve"> для контроля ВИМИС </w:t>
      </w:r>
      <w:r w:rsidRPr="001A5C4A">
        <w:rPr>
          <w:bCs/>
        </w:rPr>
        <w:t>ССЗ</w:t>
      </w:r>
      <w:r w:rsidRPr="001A5C4A">
        <w:t>» (</w:t>
      </w:r>
      <w:r w:rsidRPr="001A5C4A">
        <w:fldChar w:fldCharType="begin"/>
      </w:r>
      <w:r w:rsidRPr="001A5C4A">
        <w:instrText xml:space="preserve"> REF _Ref56674104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23</w:t>
      </w:r>
      <w:r w:rsidRPr="001A5C4A">
        <w:fldChar w:fldCharType="end"/>
      </w:r>
      <w:r w:rsidRPr="001A5C4A">
        <w:t>).</w:t>
      </w:r>
    </w:p>
    <w:p w14:paraId="4FA45901" w14:textId="77777777" w:rsidR="002A368C" w:rsidRPr="001A5C4A" w:rsidRDefault="002A368C" w:rsidP="00384E1E">
      <w:pPr>
        <w:ind w:firstLine="0"/>
        <w:jc w:val="center"/>
      </w:pPr>
      <w:r w:rsidRPr="001A5C4A">
        <w:rPr>
          <w:noProof/>
          <w:lang w:eastAsia="ru-RU"/>
        </w:rPr>
        <w:drawing>
          <wp:inline distT="0" distB="0" distL="0" distR="0" wp14:anchorId="42826C88" wp14:editId="208A827D">
            <wp:extent cx="5940425" cy="934085"/>
            <wp:effectExtent l="19050" t="19050" r="22225" b="18415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4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76D3DD2" w14:textId="704F5E46" w:rsidR="007B0C80" w:rsidRPr="001A5C4A" w:rsidRDefault="002A368C" w:rsidP="00400B8C">
      <w:pPr>
        <w:pStyle w:val="26"/>
        <w:spacing w:after="240" w:line="276" w:lineRule="auto"/>
      </w:pPr>
      <w:bookmarkStart w:id="118" w:name="_Ref56674104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23</w:t>
      </w:r>
      <w:r w:rsidR="00C0526B">
        <w:rPr>
          <w:noProof/>
        </w:rPr>
        <w:fldChar w:fldCharType="end"/>
      </w:r>
      <w:bookmarkEnd w:id="118"/>
      <w:r w:rsidRPr="001A5C4A">
        <w:t xml:space="preserve"> – Страница «Добавление записей в список </w:t>
      </w:r>
      <w:r w:rsidRPr="001A5C4A">
        <w:rPr>
          <w:lang w:val="en-US"/>
        </w:rPr>
        <w:t>DS</w:t>
      </w:r>
      <w:r w:rsidRPr="001A5C4A">
        <w:t xml:space="preserve"> для контроля ВИМИС </w:t>
      </w:r>
      <w:r w:rsidRPr="001A5C4A">
        <w:rPr>
          <w:bCs/>
        </w:rPr>
        <w:t>ССЗ</w:t>
      </w:r>
      <w:r w:rsidRPr="001A5C4A">
        <w:t>». Кнопка «Сохранить»</w:t>
      </w:r>
    </w:p>
    <w:p w14:paraId="212AC1F6" w14:textId="14403FAD" w:rsidR="002A368C" w:rsidRPr="001A5C4A" w:rsidRDefault="002A368C" w:rsidP="00201AC2">
      <w:pPr>
        <w:ind w:firstLine="851"/>
      </w:pPr>
      <w:r w:rsidRPr="001A5C4A">
        <w:t>Для добавления выбранных диагнозов в справочник следует нажать на кнопку «Сохранить» (</w:t>
      </w:r>
      <w:r w:rsidRPr="001A5C4A">
        <w:fldChar w:fldCharType="begin"/>
      </w:r>
      <w:r w:rsidRPr="001A5C4A">
        <w:instrText xml:space="preserve"> REF _Ref56674104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23</w:t>
      </w:r>
      <w:r w:rsidRPr="001A5C4A">
        <w:fldChar w:fldCharType="end"/>
      </w:r>
      <w:r w:rsidRPr="001A5C4A">
        <w:t>). В результате диагнозы будут отображены в списке диагнозов справочника «</w:t>
      </w:r>
      <w:r w:rsidRPr="001A5C4A">
        <w:rPr>
          <w:lang w:val="en-US"/>
        </w:rPr>
        <w:t>DS</w:t>
      </w:r>
      <w:r w:rsidRPr="001A5C4A">
        <w:t xml:space="preserve"> для контроля ВИМИС </w:t>
      </w:r>
      <w:r w:rsidRPr="001A5C4A">
        <w:rPr>
          <w:bCs/>
        </w:rPr>
        <w:t>ССЗ</w:t>
      </w:r>
      <w:r w:rsidRPr="001A5C4A">
        <w:t>».</w:t>
      </w:r>
    </w:p>
    <w:p w14:paraId="005FC66C" w14:textId="77777777" w:rsidR="002A368C" w:rsidRPr="001A5C4A" w:rsidRDefault="002A368C" w:rsidP="00201AC2">
      <w:pPr>
        <w:ind w:firstLine="851"/>
        <w:rPr>
          <w:b/>
          <w:bCs/>
          <w:i/>
          <w:iCs/>
        </w:rPr>
      </w:pPr>
      <w:r w:rsidRPr="001A5C4A">
        <w:rPr>
          <w:b/>
          <w:bCs/>
          <w:i/>
          <w:iCs/>
        </w:rPr>
        <w:t>Поиск диагноза в списке</w:t>
      </w:r>
    </w:p>
    <w:p w14:paraId="754BDEB8" w14:textId="6087B1DD" w:rsidR="002A368C" w:rsidRPr="001A5C4A" w:rsidRDefault="002A368C" w:rsidP="00201AC2">
      <w:pPr>
        <w:ind w:firstLine="851"/>
      </w:pPr>
      <w:r w:rsidRPr="001A5C4A">
        <w:t>Для поиска диагноза в списке требуется в поле поиска «Код МКБ» или «Название» ввести требуемое значение и нажать на кнопку «Поиск» (</w:t>
      </w:r>
      <w:r w:rsidRPr="001A5C4A">
        <w:fldChar w:fldCharType="begin"/>
      </w:r>
      <w:r w:rsidRPr="001A5C4A">
        <w:instrText xml:space="preserve"> REF _Ref56674616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24</w:t>
      </w:r>
      <w:r w:rsidRPr="001A5C4A">
        <w:fldChar w:fldCharType="end"/>
      </w:r>
      <w:r w:rsidRPr="001A5C4A">
        <w:t>). В результате в списке диагнозов будут отображены только те диагнозы, которые удовлетворяют введенному значению (</w:t>
      </w:r>
      <w:r w:rsidRPr="001A5C4A">
        <w:fldChar w:fldCharType="begin"/>
      </w:r>
      <w:r w:rsidRPr="001A5C4A">
        <w:instrText xml:space="preserve"> REF _Ref56674616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24</w:t>
      </w:r>
      <w:r w:rsidRPr="001A5C4A">
        <w:fldChar w:fldCharType="end"/>
      </w:r>
      <w:r w:rsidRPr="001A5C4A">
        <w:t>).</w:t>
      </w:r>
    </w:p>
    <w:p w14:paraId="7AAC2F9A" w14:textId="77777777" w:rsidR="002A368C" w:rsidRPr="001A5C4A" w:rsidRDefault="002A368C" w:rsidP="00384E1E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7CBCAA28" wp14:editId="42183A55">
            <wp:extent cx="5307770" cy="4648484"/>
            <wp:effectExtent l="19050" t="19050" r="26670" b="1905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163" cy="46593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25F394" w14:textId="69D19D37" w:rsidR="000563DC" w:rsidRPr="001A5C4A" w:rsidRDefault="002A368C" w:rsidP="00400B8C">
      <w:pPr>
        <w:pStyle w:val="26"/>
        <w:spacing w:after="240" w:line="276" w:lineRule="auto"/>
      </w:pPr>
      <w:bookmarkStart w:id="119" w:name="_Ref5667461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24</w:t>
      </w:r>
      <w:r w:rsidR="00C0526B">
        <w:rPr>
          <w:noProof/>
        </w:rPr>
        <w:fldChar w:fldCharType="end"/>
      </w:r>
      <w:bookmarkEnd w:id="119"/>
      <w:r w:rsidRPr="001A5C4A">
        <w:t xml:space="preserve"> – Окно справочника «</w:t>
      </w:r>
      <w:r w:rsidRPr="001A5C4A">
        <w:rPr>
          <w:lang w:val="en-US"/>
        </w:rPr>
        <w:t>DS</w:t>
      </w:r>
      <w:r w:rsidRPr="001A5C4A">
        <w:t xml:space="preserve"> для контроля ВИМИС </w:t>
      </w:r>
      <w:r w:rsidRPr="001A5C4A">
        <w:rPr>
          <w:bCs/>
        </w:rPr>
        <w:t>ССЗ</w:t>
      </w:r>
      <w:r w:rsidRPr="001A5C4A">
        <w:t>». Поиск требуемых диагнозов</w:t>
      </w:r>
    </w:p>
    <w:p w14:paraId="54A1DC30" w14:textId="77777777" w:rsidR="002A368C" w:rsidRPr="001A5C4A" w:rsidRDefault="002A368C" w:rsidP="00201AC2">
      <w:pPr>
        <w:ind w:firstLine="851"/>
        <w:rPr>
          <w:b/>
          <w:bCs/>
          <w:i/>
          <w:iCs/>
        </w:rPr>
      </w:pPr>
      <w:r w:rsidRPr="001A5C4A">
        <w:rPr>
          <w:b/>
          <w:bCs/>
          <w:i/>
          <w:iCs/>
        </w:rPr>
        <w:t>Удаление диагноза из списка</w:t>
      </w:r>
    </w:p>
    <w:p w14:paraId="6088F40E" w14:textId="220ABC0A" w:rsidR="002A368C" w:rsidRPr="001A5C4A" w:rsidRDefault="002A368C" w:rsidP="00201AC2">
      <w:pPr>
        <w:ind w:firstLine="851"/>
      </w:pPr>
      <w:r w:rsidRPr="001A5C4A">
        <w:t xml:space="preserve">Для удаления диагноза из списка следует выбрать диагноз в списке и нажать на кнопку </w:t>
      </w:r>
      <w:r w:rsidRPr="001A5C4A">
        <w:rPr>
          <w:noProof/>
          <w:lang w:eastAsia="ru-RU"/>
        </w:rPr>
        <w:drawing>
          <wp:inline distT="0" distB="0" distL="0" distR="0" wp14:anchorId="51AEC652" wp14:editId="38FB136D">
            <wp:extent cx="200053" cy="228632"/>
            <wp:effectExtent l="0" t="0" r="9525" b="0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t xml:space="preserve"> напротив него (</w:t>
      </w:r>
      <w:r w:rsidRPr="001A5C4A">
        <w:fldChar w:fldCharType="begin"/>
      </w:r>
      <w:r w:rsidRPr="001A5C4A">
        <w:instrText xml:space="preserve"> REF _Ref56674817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25</w:t>
      </w:r>
      <w:r w:rsidRPr="001A5C4A">
        <w:fldChar w:fldCharType="end"/>
      </w:r>
      <w:r w:rsidRPr="001A5C4A">
        <w:t>).</w:t>
      </w:r>
    </w:p>
    <w:p w14:paraId="01079608" w14:textId="77777777" w:rsidR="002A368C" w:rsidRPr="001A5C4A" w:rsidRDefault="002A368C" w:rsidP="00384E1E">
      <w:pPr>
        <w:ind w:firstLine="0"/>
        <w:jc w:val="center"/>
      </w:pPr>
      <w:r w:rsidRPr="001A5C4A">
        <w:rPr>
          <w:noProof/>
          <w:lang w:eastAsia="ru-RU"/>
        </w:rPr>
        <w:drawing>
          <wp:inline distT="0" distB="0" distL="0" distR="0" wp14:anchorId="13251C0F" wp14:editId="696F9712">
            <wp:extent cx="5509099" cy="2355574"/>
            <wp:effectExtent l="19050" t="19050" r="15875" b="26035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528" cy="23596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135553" w14:textId="5C44BCFC" w:rsidR="002A368C" w:rsidRPr="001A5C4A" w:rsidRDefault="002A368C" w:rsidP="00400B8C">
      <w:pPr>
        <w:pStyle w:val="26"/>
        <w:spacing w:after="240" w:line="276" w:lineRule="auto"/>
      </w:pPr>
      <w:bookmarkStart w:id="120" w:name="_Ref56674817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25</w:t>
      </w:r>
      <w:r w:rsidR="00C0526B">
        <w:rPr>
          <w:noProof/>
        </w:rPr>
        <w:fldChar w:fldCharType="end"/>
      </w:r>
      <w:bookmarkEnd w:id="120"/>
      <w:r w:rsidRPr="001A5C4A">
        <w:t xml:space="preserve"> – Окно справочника «</w:t>
      </w:r>
      <w:r w:rsidRPr="001A5C4A">
        <w:rPr>
          <w:lang w:val="en-US"/>
        </w:rPr>
        <w:t>DS</w:t>
      </w:r>
      <w:r w:rsidRPr="001A5C4A">
        <w:t xml:space="preserve"> для контроля ВИМИС </w:t>
      </w:r>
      <w:r w:rsidRPr="001A5C4A">
        <w:rPr>
          <w:bCs/>
        </w:rPr>
        <w:t>ССЗ</w:t>
      </w:r>
      <w:r w:rsidRPr="001A5C4A">
        <w:t>». Кнопка «Удалить»</w:t>
      </w:r>
    </w:p>
    <w:p w14:paraId="4FBD0F45" w14:textId="72B24B6D" w:rsidR="002A368C" w:rsidRPr="001A5C4A" w:rsidRDefault="002A368C" w:rsidP="00201AC2">
      <w:pPr>
        <w:ind w:firstLine="851"/>
      </w:pPr>
      <w:r w:rsidRPr="001A5C4A">
        <w:lastRenderedPageBreak/>
        <w:t>В результате будет открыто окно подтверждения действия, в котором следует нажать на кнопку «Подтвердить» (</w:t>
      </w:r>
      <w:r w:rsidRPr="001A5C4A">
        <w:fldChar w:fldCharType="begin"/>
      </w:r>
      <w:r w:rsidRPr="001A5C4A">
        <w:instrText xml:space="preserve"> REF _Ref56675392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26</w:t>
      </w:r>
      <w:r w:rsidRPr="001A5C4A">
        <w:fldChar w:fldCharType="end"/>
      </w:r>
      <w:r w:rsidRPr="001A5C4A">
        <w:t>).</w:t>
      </w:r>
    </w:p>
    <w:p w14:paraId="22FF9F4D" w14:textId="77777777" w:rsidR="002A368C" w:rsidRPr="001A5C4A" w:rsidRDefault="002A368C" w:rsidP="00384E1E">
      <w:pPr>
        <w:ind w:firstLine="0"/>
        <w:jc w:val="center"/>
        <w:rPr>
          <w:lang w:val="en-US"/>
        </w:rPr>
      </w:pPr>
      <w:r w:rsidRPr="001A5C4A">
        <w:rPr>
          <w:noProof/>
          <w:lang w:eastAsia="ru-RU"/>
        </w:rPr>
        <w:drawing>
          <wp:inline distT="0" distB="0" distL="0" distR="0" wp14:anchorId="7BB4E09C" wp14:editId="6519AAFE">
            <wp:extent cx="5940425" cy="3680460"/>
            <wp:effectExtent l="19050" t="19050" r="22225" b="1524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04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8F04DF" w14:textId="724A04C5" w:rsidR="002A368C" w:rsidRPr="001A5C4A" w:rsidRDefault="002A368C" w:rsidP="00400B8C">
      <w:pPr>
        <w:pStyle w:val="26"/>
        <w:spacing w:after="240" w:line="276" w:lineRule="auto"/>
      </w:pPr>
      <w:bookmarkStart w:id="121" w:name="_Ref56675392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26</w:t>
      </w:r>
      <w:r w:rsidR="00C0526B">
        <w:rPr>
          <w:noProof/>
        </w:rPr>
        <w:fldChar w:fldCharType="end"/>
      </w:r>
      <w:bookmarkEnd w:id="121"/>
      <w:r w:rsidRPr="001A5C4A">
        <w:t xml:space="preserve"> – Всплывающее окно подтверждения действия. Кнопка «Подтвердить»</w:t>
      </w:r>
    </w:p>
    <w:p w14:paraId="60BAA5D1" w14:textId="15F6F047" w:rsidR="002A368C" w:rsidRPr="001A5C4A" w:rsidRDefault="002A368C" w:rsidP="00201AC2">
      <w:pPr>
        <w:ind w:firstLine="851"/>
      </w:pPr>
      <w:r w:rsidRPr="001A5C4A">
        <w:t>В итоге выбранный диагноз будет удален из списка диагнозов справочника «</w:t>
      </w:r>
      <w:r w:rsidRPr="001A5C4A">
        <w:rPr>
          <w:lang w:val="en-US"/>
        </w:rPr>
        <w:t>DS</w:t>
      </w:r>
      <w:r w:rsidRPr="001A5C4A">
        <w:t xml:space="preserve"> для контроля ВИМИС </w:t>
      </w:r>
      <w:r w:rsidRPr="001A5C4A">
        <w:rPr>
          <w:bCs/>
        </w:rPr>
        <w:t>ССЗ</w:t>
      </w:r>
      <w:r w:rsidRPr="001A5C4A">
        <w:t>».</w:t>
      </w:r>
    </w:p>
    <w:p w14:paraId="329C3755" w14:textId="066D7954" w:rsidR="009C4BDD" w:rsidRPr="001A5C4A" w:rsidRDefault="00E943FD" w:rsidP="00044E74">
      <w:pPr>
        <w:pStyle w:val="af2"/>
        <w:ind w:left="0"/>
        <w:rPr>
          <w:rFonts w:cs="Arial"/>
        </w:rPr>
      </w:pPr>
      <w:bookmarkStart w:id="122" w:name="_Toc185414655"/>
      <w:r w:rsidRPr="001A5C4A">
        <w:t xml:space="preserve">Список диагнозов участвующих в передаче для сервиса ВИМИС </w:t>
      </w:r>
      <w:r w:rsidR="00660A6D" w:rsidRPr="001A5C4A">
        <w:t>«</w:t>
      </w:r>
      <w:r w:rsidRPr="001A5C4A">
        <w:t>Онкология</w:t>
      </w:r>
      <w:r w:rsidR="00660A6D" w:rsidRPr="001A5C4A">
        <w:t>»</w:t>
      </w:r>
      <w:bookmarkEnd w:id="122"/>
    </w:p>
    <w:p w14:paraId="0A5A24FA" w14:textId="60349CB5" w:rsidR="00384E1E" w:rsidRPr="001A5C4A" w:rsidRDefault="009C4BDD" w:rsidP="00201AC2">
      <w:pPr>
        <w:ind w:firstLine="851"/>
        <w:rPr>
          <w:rFonts w:cs="Arial"/>
        </w:rPr>
      </w:pPr>
      <w:r w:rsidRPr="001A5C4A">
        <w:rPr>
          <w:rFonts w:cs="Arial"/>
        </w:rPr>
        <w:t xml:space="preserve">Для работы со справочником </w:t>
      </w:r>
      <w:r w:rsidR="00E943FD" w:rsidRPr="001A5C4A">
        <w:rPr>
          <w:rFonts w:cs="Arial"/>
        </w:rPr>
        <w:t>«</w:t>
      </w:r>
      <w:r w:rsidR="00E943FD" w:rsidRPr="001A5C4A">
        <w:rPr>
          <w:rFonts w:cs="Arial"/>
          <w:lang w:val="en-US"/>
        </w:rPr>
        <w:t>DS</w:t>
      </w:r>
      <w:r w:rsidR="00E943FD" w:rsidRPr="001A5C4A">
        <w:rPr>
          <w:rFonts w:cs="Arial"/>
        </w:rPr>
        <w:t xml:space="preserve"> для контроля ВИМИС Онкология» </w:t>
      </w:r>
      <w:r w:rsidRPr="001A5C4A">
        <w:rPr>
          <w:rFonts w:cs="Arial"/>
        </w:rPr>
        <w:t xml:space="preserve">следует </w:t>
      </w:r>
      <w:r w:rsidR="00384E1E" w:rsidRPr="001A5C4A">
        <w:rPr>
          <w:rFonts w:eastAsia="Times New Roman"/>
        </w:rPr>
        <w:t>открыть меню «Справочники», далее в выпадающем списке выбрать пункт «Диагнозы ВИМИС» и затем нажать на пункт «</w:t>
      </w:r>
      <w:r w:rsidR="00384E1E" w:rsidRPr="001A5C4A">
        <w:rPr>
          <w:rFonts w:cs="Arial"/>
        </w:rPr>
        <w:t>Онкология</w:t>
      </w:r>
      <w:r w:rsidR="00384E1E" w:rsidRPr="001A5C4A">
        <w:rPr>
          <w:rFonts w:eastAsia="Times New Roman"/>
        </w:rPr>
        <w:t>»</w:t>
      </w:r>
      <w:r w:rsidR="00E943FD" w:rsidRPr="001A5C4A">
        <w:rPr>
          <w:rFonts w:cs="Arial"/>
        </w:rPr>
        <w:t xml:space="preserve"> </w:t>
      </w:r>
      <w:r w:rsidRPr="001A5C4A">
        <w:rPr>
          <w:rFonts w:cs="Arial"/>
        </w:rPr>
        <w:t>(</w:t>
      </w:r>
      <w:r w:rsidR="00347BF4" w:rsidRPr="001A5C4A">
        <w:fldChar w:fldCharType="begin"/>
      </w:r>
      <w:r w:rsidR="00347BF4" w:rsidRPr="001A5C4A">
        <w:instrText xml:space="preserve"> REF _Ref56669336 \h </w:instrText>
      </w:r>
      <w:r w:rsidR="001A5C4A" w:rsidRPr="001A5C4A">
        <w:instrText xml:space="preserve"> \* MERGEFORMAT </w:instrText>
      </w:r>
      <w:r w:rsidR="00347BF4"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18</w:t>
      </w:r>
      <w:r w:rsidR="00347BF4" w:rsidRPr="001A5C4A">
        <w:fldChar w:fldCharType="end"/>
      </w:r>
      <w:r w:rsidRPr="001A5C4A">
        <w:rPr>
          <w:rFonts w:cs="Arial"/>
        </w:rPr>
        <w:t>).</w:t>
      </w:r>
    </w:p>
    <w:p w14:paraId="1EA6F1D4" w14:textId="3A7B77F7" w:rsidR="009C4BDD" w:rsidRPr="001A5C4A" w:rsidRDefault="009C4BDD" w:rsidP="00201AC2">
      <w:pPr>
        <w:ind w:firstLine="851"/>
      </w:pPr>
      <w:r w:rsidRPr="001A5C4A">
        <w:rPr>
          <w:rFonts w:cs="Arial"/>
        </w:rPr>
        <w:t xml:space="preserve">В результате будет открыт справочник со </w:t>
      </w:r>
      <w:r w:rsidRPr="001A5C4A">
        <w:t>списком диагнозов</w:t>
      </w:r>
      <w:r w:rsidR="00A04C10">
        <w:t>,</w:t>
      </w:r>
      <w:r w:rsidRPr="001A5C4A">
        <w:t xml:space="preserve"> участвующих в передаче</w:t>
      </w:r>
      <w:r w:rsidR="00A04C10">
        <w:t>,</w:t>
      </w:r>
      <w:r w:rsidRPr="001A5C4A">
        <w:t xml:space="preserve"> для сервиса ВИМИС </w:t>
      </w:r>
      <w:r w:rsidR="00660A6D" w:rsidRPr="001A5C4A">
        <w:t>«</w:t>
      </w:r>
      <w:r w:rsidRPr="001A5C4A">
        <w:t>Онкология</w:t>
      </w:r>
      <w:r w:rsidR="00660A6D" w:rsidRPr="001A5C4A">
        <w:t>»</w:t>
      </w:r>
      <w:r w:rsidRPr="001A5C4A">
        <w:rPr>
          <w:rStyle w:val="afffb"/>
        </w:rPr>
        <w:footnoteReference w:id="2"/>
      </w:r>
      <w:r w:rsidRPr="001A5C4A">
        <w:t xml:space="preserve"> (</w:t>
      </w:r>
      <w:r w:rsidRPr="001A5C4A">
        <w:fldChar w:fldCharType="begin"/>
      </w:r>
      <w:r w:rsidRPr="001A5C4A">
        <w:instrText xml:space="preserve"> REF _Ref57735495 \h </w:instrText>
      </w:r>
      <w:r w:rsidR="001A5C4A" w:rsidRPr="001A5C4A">
        <w:instrText xml:space="preserve">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27</w:t>
      </w:r>
      <w:r w:rsidRPr="001A5C4A">
        <w:fldChar w:fldCharType="end"/>
      </w:r>
      <w:r w:rsidRPr="001A5C4A">
        <w:t>).</w:t>
      </w:r>
    </w:p>
    <w:p w14:paraId="2BE19280" w14:textId="710F5770" w:rsidR="009C4BDD" w:rsidRPr="001A5C4A" w:rsidRDefault="009C4BDD" w:rsidP="009C4BDD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27592619" wp14:editId="110F99EA">
            <wp:extent cx="4800600" cy="5583166"/>
            <wp:effectExtent l="19050" t="19050" r="19050" b="177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213" cy="56210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4D7CA97" w14:textId="05016C50" w:rsidR="009C4BDD" w:rsidRPr="001A5C4A" w:rsidRDefault="009C4BDD" w:rsidP="0050290E">
      <w:pPr>
        <w:pStyle w:val="26"/>
        <w:spacing w:after="240" w:line="276" w:lineRule="auto"/>
      </w:pPr>
      <w:bookmarkStart w:id="123" w:name="_Ref5773549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27</w:t>
      </w:r>
      <w:r w:rsidR="00C0526B">
        <w:rPr>
          <w:noProof/>
        </w:rPr>
        <w:fldChar w:fldCharType="end"/>
      </w:r>
      <w:bookmarkEnd w:id="123"/>
      <w:r w:rsidRPr="001A5C4A">
        <w:t xml:space="preserve"> – Окно </w:t>
      </w:r>
      <w:bookmarkStart w:id="124" w:name="_Hlk56674189"/>
      <w:r w:rsidRPr="001A5C4A">
        <w:t>справочника «</w:t>
      </w:r>
      <w:r w:rsidRPr="001A5C4A">
        <w:rPr>
          <w:lang w:val="en-US"/>
        </w:rPr>
        <w:t>DS</w:t>
      </w:r>
      <w:r w:rsidRPr="001A5C4A">
        <w:t xml:space="preserve"> для контроля ВИМИС Онкология»</w:t>
      </w:r>
      <w:bookmarkEnd w:id="124"/>
    </w:p>
    <w:p w14:paraId="749A4C0F" w14:textId="3E46A5CC" w:rsidR="009C4BDD" w:rsidRPr="001A5C4A" w:rsidRDefault="009C4BDD" w:rsidP="00201AC2">
      <w:pPr>
        <w:ind w:firstLine="851"/>
        <w:rPr>
          <w:rFonts w:cs="Arial"/>
        </w:rPr>
      </w:pPr>
      <w:r w:rsidRPr="001A5C4A">
        <w:rPr>
          <w:rFonts w:cs="Arial"/>
        </w:rPr>
        <w:t>Принцип работы со справочником аналогичен принципу, описанному в п.</w:t>
      </w:r>
      <w:r w:rsidR="00384E1E" w:rsidRPr="001A5C4A">
        <w:rPr>
          <w:rFonts w:cs="Arial"/>
        </w:rPr>
        <w:fldChar w:fldCharType="begin"/>
      </w:r>
      <w:r w:rsidR="00384E1E" w:rsidRPr="001A5C4A">
        <w:rPr>
          <w:rFonts w:cs="Arial"/>
        </w:rPr>
        <w:instrText xml:space="preserve"> REF _Ref65756613 \n \h </w:instrText>
      </w:r>
      <w:r w:rsidR="001A5C4A" w:rsidRPr="001A5C4A">
        <w:rPr>
          <w:rFonts w:cs="Arial"/>
        </w:rPr>
        <w:instrText xml:space="preserve"> \* MERGEFORMAT </w:instrText>
      </w:r>
      <w:r w:rsidR="00384E1E" w:rsidRPr="001A5C4A">
        <w:rPr>
          <w:rFonts w:cs="Arial"/>
        </w:rPr>
      </w:r>
      <w:r w:rsidR="00384E1E" w:rsidRPr="001A5C4A">
        <w:rPr>
          <w:rFonts w:cs="Arial"/>
        </w:rPr>
        <w:fldChar w:fldCharType="separate"/>
      </w:r>
      <w:r w:rsidR="00C0526B">
        <w:rPr>
          <w:rFonts w:cs="Arial"/>
        </w:rPr>
        <w:t>4.1.2</w:t>
      </w:r>
      <w:r w:rsidR="00384E1E"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 настоящего руководства.</w:t>
      </w:r>
    </w:p>
    <w:p w14:paraId="5E8CC2D0" w14:textId="01D2B595" w:rsidR="00347BF4" w:rsidRPr="001A5C4A" w:rsidRDefault="00347BF4" w:rsidP="00201AC2">
      <w:pPr>
        <w:pStyle w:val="af2"/>
        <w:ind w:left="0"/>
      </w:pPr>
      <w:bookmarkStart w:id="125" w:name="_Toc185414656"/>
      <w:r w:rsidRPr="001A5C4A">
        <w:t>Список диагнозов для контроля ВИМИС «АКиНЕО»</w:t>
      </w:r>
      <w:bookmarkEnd w:id="125"/>
    </w:p>
    <w:p w14:paraId="38C84D0E" w14:textId="1AC8EA8A" w:rsidR="00347BF4" w:rsidRPr="001A5C4A" w:rsidRDefault="00347BF4" w:rsidP="00201AC2">
      <w:pPr>
        <w:ind w:firstLine="851"/>
      </w:pPr>
      <w:r w:rsidRPr="001A5C4A">
        <w:t>Для открытия справочника «</w:t>
      </w:r>
      <w:r w:rsidRPr="001A5C4A">
        <w:rPr>
          <w:rFonts w:eastAsia="Times New Roman"/>
        </w:rPr>
        <w:t>DS ДЛЯ КОНТРОЛЯ ВИМИС АКИНЕО</w:t>
      </w:r>
      <w:r w:rsidRPr="001A5C4A">
        <w:t>» необходимо открыть меню «Справочники», далее в выпадающем списке выбрать пункт «Диагнозы ВИМИС» и затем нажать на пункт «АКиНЕО» (</w:t>
      </w:r>
      <w:r w:rsidRPr="001A5C4A">
        <w:fldChar w:fldCharType="begin"/>
      </w:r>
      <w:r w:rsidRPr="001A5C4A">
        <w:instrText xml:space="preserve"> REF _Ref56669336 \h </w:instrText>
      </w:r>
      <w:r w:rsidR="001A5C4A" w:rsidRPr="001A5C4A">
        <w:instrText xml:space="preserve">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18</w:t>
      </w:r>
      <w:r w:rsidRPr="001A5C4A">
        <w:fldChar w:fldCharType="end"/>
      </w:r>
      <w:r w:rsidRPr="001A5C4A">
        <w:t>).</w:t>
      </w:r>
    </w:p>
    <w:p w14:paraId="7740DD3C" w14:textId="77777777" w:rsidR="00347BF4" w:rsidRPr="001A5C4A" w:rsidRDefault="00347BF4" w:rsidP="00347BF4">
      <w:pPr>
        <w:spacing w:after="120" w:line="276" w:lineRule="auto"/>
        <w:ind w:firstLine="0"/>
        <w:jc w:val="center"/>
        <w:rPr>
          <w:sz w:val="8"/>
          <w:szCs w:val="8"/>
        </w:rPr>
      </w:pPr>
    </w:p>
    <w:p w14:paraId="0E744E1F" w14:textId="32E72D8E" w:rsidR="00347BF4" w:rsidRPr="001A5C4A" w:rsidRDefault="00347BF4" w:rsidP="00201AC2">
      <w:pPr>
        <w:ind w:firstLine="851"/>
      </w:pPr>
      <w:r w:rsidRPr="001A5C4A">
        <w:t xml:space="preserve">В открывшемся справочнике отображается список диагнозов для контроля ВИМИС </w:t>
      </w:r>
      <w:r w:rsidRPr="001A5C4A">
        <w:rPr>
          <w:rFonts w:eastAsia="Times New Roman"/>
        </w:rPr>
        <w:t>«</w:t>
      </w:r>
      <w:r w:rsidRPr="001A5C4A">
        <w:t>АКиНЕО</w:t>
      </w:r>
      <w:r w:rsidRPr="001A5C4A">
        <w:rPr>
          <w:rFonts w:eastAsia="Times New Roman"/>
        </w:rPr>
        <w:t>»</w:t>
      </w:r>
      <w:r w:rsidRPr="001A5C4A">
        <w:t xml:space="preserve"> (</w:t>
      </w:r>
      <w:r w:rsidRPr="001A5C4A">
        <w:fldChar w:fldCharType="begin"/>
      </w:r>
      <w:r w:rsidRPr="001A5C4A">
        <w:instrText xml:space="preserve"> REF _Ref89153088 \h </w:instrText>
      </w:r>
      <w:r w:rsidR="001A5C4A" w:rsidRPr="001A5C4A">
        <w:instrText xml:space="preserve">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28</w:t>
      </w:r>
      <w:r w:rsidRPr="001A5C4A">
        <w:fldChar w:fldCharType="end"/>
      </w:r>
      <w:r w:rsidRPr="001A5C4A">
        <w:t>).</w:t>
      </w:r>
    </w:p>
    <w:p w14:paraId="1EE5B08A" w14:textId="2E851FF2" w:rsidR="00347BF4" w:rsidRPr="001A5C4A" w:rsidRDefault="00347BF4" w:rsidP="00347BF4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44275776" wp14:editId="39D0E923">
            <wp:extent cx="4959981" cy="5724525"/>
            <wp:effectExtent l="19050" t="19050" r="12700" b="9525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987694" cy="575650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B2573A" w14:textId="516AD014" w:rsidR="00347BF4" w:rsidRPr="001A5C4A" w:rsidRDefault="00347BF4" w:rsidP="00AE2F21">
      <w:pPr>
        <w:pStyle w:val="26"/>
        <w:spacing w:after="240" w:line="276" w:lineRule="auto"/>
      </w:pPr>
      <w:bookmarkStart w:id="126" w:name="_Ref89153088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28</w:t>
      </w:r>
      <w:r w:rsidR="00C0526B">
        <w:rPr>
          <w:noProof/>
        </w:rPr>
        <w:fldChar w:fldCharType="end"/>
      </w:r>
      <w:bookmarkEnd w:id="126"/>
      <w:r w:rsidRPr="001A5C4A">
        <w:t xml:space="preserve"> – Окно справочника «</w:t>
      </w:r>
      <w:r w:rsidRPr="001A5C4A">
        <w:rPr>
          <w:bCs/>
        </w:rPr>
        <w:t>DS ДЛЯ КОНТРОЛЯ ВИМИС АКИНЕО</w:t>
      </w:r>
      <w:r w:rsidRPr="001A5C4A">
        <w:t>»</w:t>
      </w:r>
    </w:p>
    <w:p w14:paraId="574EC998" w14:textId="3B10DCB5" w:rsidR="00347BF4" w:rsidRPr="001A5C4A" w:rsidRDefault="00347BF4" w:rsidP="00201AC2">
      <w:pPr>
        <w:ind w:firstLine="851"/>
      </w:pPr>
      <w:r w:rsidRPr="001A5C4A">
        <w:rPr>
          <w:rFonts w:cs="Arial"/>
        </w:rPr>
        <w:t>Принцип работы со справочником аналогичен принципу, описанному в п.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_Ref65756613 \n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>
        <w:rPr>
          <w:rFonts w:cs="Arial"/>
        </w:rPr>
        <w:t>4.1.2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 настоящего руководства.</w:t>
      </w:r>
    </w:p>
    <w:p w14:paraId="28F81AD1" w14:textId="29A63E22" w:rsidR="00330A6D" w:rsidRPr="001A5C4A" w:rsidRDefault="00330A6D" w:rsidP="00201AC2">
      <w:pPr>
        <w:pStyle w:val="af2"/>
        <w:ind w:left="0"/>
      </w:pPr>
      <w:bookmarkStart w:id="127" w:name="_Toc185414657"/>
      <w:r w:rsidRPr="001A5C4A">
        <w:t>Список диагнозов для контроля ВИМИС «</w:t>
      </w:r>
      <w:r>
        <w:t>Профилактика</w:t>
      </w:r>
      <w:r w:rsidRPr="001A5C4A">
        <w:t>»</w:t>
      </w:r>
      <w:bookmarkEnd w:id="127"/>
    </w:p>
    <w:p w14:paraId="43AB990D" w14:textId="2721DD6C" w:rsidR="00330A6D" w:rsidRDefault="00330A6D" w:rsidP="00201AC2">
      <w:pPr>
        <w:pStyle w:val="26"/>
        <w:spacing w:after="0"/>
        <w:ind w:firstLine="851"/>
        <w:jc w:val="both"/>
        <w:rPr>
          <w:rFonts w:cs="Arial"/>
        </w:rPr>
      </w:pPr>
      <w:r w:rsidRPr="001A5C4A">
        <w:t>Для открытия справочника «</w:t>
      </w:r>
      <w:r w:rsidRPr="001A5C4A">
        <w:rPr>
          <w:rFonts w:eastAsia="Times New Roman"/>
        </w:rPr>
        <w:t xml:space="preserve">DS ДЛЯ КОНТРОЛЯ ВИМИС </w:t>
      </w:r>
      <w:r>
        <w:rPr>
          <w:rFonts w:eastAsia="Times New Roman"/>
        </w:rPr>
        <w:t>ПРОФИЛАКТИКА</w:t>
      </w:r>
      <w:r w:rsidRPr="001A5C4A">
        <w:t>» необходимо открыть меню «Справочники», далее в выпадающем списке выбрать пункт «Диагнозы ВИМИС» и затем нажать на пункт «</w:t>
      </w:r>
      <w:r>
        <w:t>Профилактика</w:t>
      </w:r>
      <w:r w:rsidRPr="001A5C4A">
        <w:t>» (</w:t>
      </w:r>
      <w:r w:rsidRPr="001A5C4A">
        <w:fldChar w:fldCharType="begin"/>
      </w:r>
      <w:r w:rsidRPr="001A5C4A">
        <w:instrText xml:space="preserve"> REF _Ref56669336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18</w:t>
      </w:r>
      <w:r w:rsidRPr="001A5C4A">
        <w:fldChar w:fldCharType="end"/>
      </w:r>
      <w:r w:rsidRPr="001A5C4A">
        <w:t>).</w:t>
      </w:r>
    </w:p>
    <w:p w14:paraId="1D1B44B9" w14:textId="2E2B8848" w:rsidR="00330A6D" w:rsidRDefault="009A53A5" w:rsidP="00201AC2">
      <w:pPr>
        <w:pStyle w:val="aff9"/>
        <w:ind w:left="0" w:firstLine="851"/>
        <w:rPr>
          <w:rFonts w:eastAsia="Times New Roman"/>
        </w:rPr>
      </w:pPr>
      <w:r w:rsidRPr="001A5C4A">
        <w:t xml:space="preserve">В открывшемся справочнике отображается список диагнозов для контроля ВИМИС </w:t>
      </w:r>
      <w:r w:rsidRPr="001A5C4A">
        <w:rPr>
          <w:rFonts w:eastAsia="Times New Roman"/>
        </w:rPr>
        <w:t>«</w:t>
      </w:r>
      <w:r>
        <w:t>Профилактика</w:t>
      </w:r>
      <w:r w:rsidRPr="001A5C4A">
        <w:rPr>
          <w:rFonts w:eastAsia="Times New Roman"/>
        </w:rPr>
        <w:t>»</w:t>
      </w:r>
      <w:r>
        <w:rPr>
          <w:rFonts w:eastAsia="Times New Roman"/>
        </w:rPr>
        <w:t xml:space="preserve"> (</w:t>
      </w:r>
      <w:r w:rsidR="006C0B56">
        <w:rPr>
          <w:rFonts w:eastAsia="Times New Roman"/>
        </w:rPr>
        <w:fldChar w:fldCharType="begin"/>
      </w:r>
      <w:r w:rsidR="006C0B56">
        <w:rPr>
          <w:rFonts w:eastAsia="Times New Roman"/>
        </w:rPr>
        <w:instrText xml:space="preserve"> REF _Ref126824532 \h </w:instrText>
      </w:r>
      <w:r w:rsidR="006C0B56">
        <w:rPr>
          <w:rFonts w:eastAsia="Times New Roman"/>
        </w:rPr>
      </w:r>
      <w:r w:rsidR="006C0B56">
        <w:rPr>
          <w:rFonts w:eastAsia="Times New Roman"/>
        </w:rPr>
        <w:fldChar w:fldCharType="separate"/>
      </w:r>
      <w:r w:rsidR="00C0526B" w:rsidRPr="009A53A5">
        <w:t xml:space="preserve">Рисунок </w:t>
      </w:r>
      <w:r w:rsidR="00C0526B">
        <w:rPr>
          <w:noProof/>
        </w:rPr>
        <w:t>29</w:t>
      </w:r>
      <w:r w:rsidR="006C0B56">
        <w:rPr>
          <w:rFonts w:eastAsia="Times New Roman"/>
        </w:rPr>
        <w:fldChar w:fldCharType="end"/>
      </w:r>
      <w:r>
        <w:rPr>
          <w:rFonts w:eastAsia="Times New Roman"/>
        </w:rPr>
        <w:t>).</w:t>
      </w:r>
    </w:p>
    <w:p w14:paraId="229492E8" w14:textId="718B91DE" w:rsidR="009A53A5" w:rsidRDefault="009A53A5" w:rsidP="006C0B56">
      <w:pPr>
        <w:pStyle w:val="aff9"/>
        <w:ind w:left="0" w:firstLine="0"/>
        <w:jc w:val="center"/>
      </w:pPr>
      <w:r w:rsidRPr="009A53A5">
        <w:rPr>
          <w:noProof/>
        </w:rPr>
        <w:lastRenderedPageBreak/>
        <w:drawing>
          <wp:inline distT="0" distB="0" distL="0" distR="0" wp14:anchorId="463D120C" wp14:editId="0180D3C8">
            <wp:extent cx="5123570" cy="6124575"/>
            <wp:effectExtent l="19050" t="19050" r="2032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137972" cy="614179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AF6D28" w14:textId="47D98974" w:rsidR="009A53A5" w:rsidRPr="00BB7D40" w:rsidRDefault="009A53A5" w:rsidP="00E07456">
      <w:pPr>
        <w:spacing w:after="240" w:line="276" w:lineRule="auto"/>
        <w:ind w:firstLine="0"/>
        <w:jc w:val="center"/>
      </w:pPr>
      <w:bookmarkStart w:id="128" w:name="_Ref126824532"/>
      <w:r w:rsidRPr="009A53A5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29</w:t>
      </w:r>
      <w:r w:rsidR="00C0526B">
        <w:rPr>
          <w:noProof/>
        </w:rPr>
        <w:fldChar w:fldCharType="end"/>
      </w:r>
      <w:bookmarkEnd w:id="128"/>
      <w:r w:rsidRPr="009A53A5">
        <w:t xml:space="preserve"> – Окно справочника «</w:t>
      </w:r>
      <w:r w:rsidRPr="009A53A5">
        <w:rPr>
          <w:bCs/>
        </w:rPr>
        <w:t>DS ДЛЯ КОНТРОЛЯ ВИМИС ПРОФИЛАКТИКА</w:t>
      </w:r>
      <w:r w:rsidRPr="009A53A5">
        <w:t>»</w:t>
      </w:r>
    </w:p>
    <w:p w14:paraId="079F5DE9" w14:textId="77777777" w:rsidR="00E07456" w:rsidRPr="00BB7D40" w:rsidRDefault="00E07456" w:rsidP="00E07456">
      <w:pPr>
        <w:spacing w:after="240" w:line="276" w:lineRule="auto"/>
        <w:ind w:firstLine="0"/>
        <w:jc w:val="center"/>
        <w:rPr>
          <w:sz w:val="14"/>
          <w:szCs w:val="14"/>
        </w:rPr>
      </w:pPr>
    </w:p>
    <w:p w14:paraId="401B2433" w14:textId="4C07BB8E" w:rsidR="006C0B56" w:rsidRPr="009A53A5" w:rsidRDefault="006C0B56" w:rsidP="00201AC2">
      <w:pPr>
        <w:ind w:firstLine="851"/>
      </w:pPr>
      <w:r w:rsidRPr="001A5C4A">
        <w:rPr>
          <w:rFonts w:cs="Arial"/>
        </w:rPr>
        <w:t>Принцип работы со справочником аналогичен принципу, описанному в п.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_Ref65756613 \n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>
        <w:rPr>
          <w:rFonts w:cs="Arial"/>
        </w:rPr>
        <w:t>4.1.2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 настоящего руководства.</w:t>
      </w:r>
    </w:p>
    <w:p w14:paraId="4804BBA9" w14:textId="46447F29" w:rsidR="00826F47" w:rsidRPr="001A5C4A" w:rsidRDefault="00826F47" w:rsidP="00201AC2">
      <w:pPr>
        <w:pStyle w:val="af2"/>
        <w:ind w:left="0"/>
      </w:pPr>
      <w:bookmarkStart w:id="129" w:name="_Toc185414658"/>
      <w:r w:rsidRPr="001A5C4A">
        <w:t>Список диагнозов для контроля ВИМИС «</w:t>
      </w:r>
      <w:r>
        <w:t xml:space="preserve">Профилактика </w:t>
      </w:r>
      <w:r w:rsidRPr="00DF5C81">
        <w:t>инфекционных заболеваний</w:t>
      </w:r>
      <w:r w:rsidRPr="001A5C4A">
        <w:t>»</w:t>
      </w:r>
      <w:bookmarkEnd w:id="129"/>
    </w:p>
    <w:p w14:paraId="78A020A7" w14:textId="3AA65F48" w:rsidR="00826F47" w:rsidRDefault="00826F47" w:rsidP="00201AC2">
      <w:pPr>
        <w:pStyle w:val="26"/>
        <w:spacing w:after="0"/>
        <w:ind w:firstLine="851"/>
        <w:jc w:val="both"/>
        <w:rPr>
          <w:rFonts w:cs="Arial"/>
        </w:rPr>
      </w:pPr>
      <w:r w:rsidRPr="001A5C4A">
        <w:t>Для открытия справочника «</w:t>
      </w:r>
      <w:r w:rsidRPr="001A5C4A">
        <w:rPr>
          <w:rFonts w:eastAsia="Times New Roman"/>
        </w:rPr>
        <w:t xml:space="preserve">DS ДЛЯ КОНТРОЛЯ ВИМИС </w:t>
      </w:r>
      <w:r>
        <w:rPr>
          <w:rFonts w:eastAsia="Times New Roman"/>
        </w:rPr>
        <w:t>ПРОФИЛАКТИКА ИНФЕКЦИОННЫХ ЗАБОЛЕВАНИЙ</w:t>
      </w:r>
      <w:r w:rsidRPr="001A5C4A">
        <w:t>» необходимо открыть меню «Справочники», далее в выпадающем списке выбрать пункт «Диагнозы ВИМИС» и затем нажать на пункт «</w:t>
      </w:r>
      <w:r>
        <w:t>Профилактика инфекционных заболеваний</w:t>
      </w:r>
      <w:r w:rsidRPr="001A5C4A">
        <w:t>» (</w:t>
      </w:r>
      <w:r w:rsidRPr="001A5C4A">
        <w:fldChar w:fldCharType="begin"/>
      </w:r>
      <w:r w:rsidRPr="001A5C4A">
        <w:instrText xml:space="preserve"> REF _Ref56669336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18</w:t>
      </w:r>
      <w:r w:rsidRPr="001A5C4A">
        <w:fldChar w:fldCharType="end"/>
      </w:r>
      <w:r w:rsidRPr="001A5C4A">
        <w:t>).</w:t>
      </w:r>
    </w:p>
    <w:p w14:paraId="321193D7" w14:textId="3312C4B9" w:rsidR="00826F47" w:rsidRDefault="00826F47" w:rsidP="00201AC2">
      <w:pPr>
        <w:pStyle w:val="aff9"/>
        <w:ind w:left="0" w:firstLine="851"/>
        <w:rPr>
          <w:rFonts w:eastAsia="Times New Roman"/>
        </w:rPr>
      </w:pPr>
      <w:r w:rsidRPr="001A5C4A">
        <w:lastRenderedPageBreak/>
        <w:t xml:space="preserve">В открывшемся справочнике отображается список диагнозов для контроля ВИМИС </w:t>
      </w:r>
      <w:r w:rsidRPr="001A5C4A">
        <w:rPr>
          <w:rFonts w:eastAsia="Times New Roman"/>
        </w:rPr>
        <w:t>«</w:t>
      </w:r>
      <w:r>
        <w:t>Профилактика инфекционных заболеваний</w:t>
      </w:r>
      <w:r w:rsidRPr="001A5C4A">
        <w:rPr>
          <w:rFonts w:eastAsia="Times New Roman"/>
        </w:rPr>
        <w:t>»</w:t>
      </w:r>
      <w:r>
        <w:rPr>
          <w:rFonts w:eastAsia="Times New Roman"/>
        </w:rPr>
        <w:t xml:space="preserve"> (</w:t>
      </w: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REF _Ref126824532 \h </w:instrText>
      </w:r>
      <w:r>
        <w:rPr>
          <w:rFonts w:eastAsia="Times New Roman"/>
        </w:rPr>
      </w:r>
      <w:r>
        <w:rPr>
          <w:rFonts w:eastAsia="Times New Roman"/>
        </w:rPr>
        <w:fldChar w:fldCharType="separate"/>
      </w:r>
      <w:r w:rsidR="00C0526B" w:rsidRPr="009A53A5">
        <w:t xml:space="preserve">Рисунок </w:t>
      </w:r>
      <w:r w:rsidR="00C0526B">
        <w:rPr>
          <w:noProof/>
        </w:rPr>
        <w:t>29</w:t>
      </w:r>
      <w:r>
        <w:rPr>
          <w:rFonts w:eastAsia="Times New Roman"/>
        </w:rPr>
        <w:fldChar w:fldCharType="end"/>
      </w:r>
      <w:r>
        <w:rPr>
          <w:rFonts w:eastAsia="Times New Roman"/>
        </w:rPr>
        <w:t>).</w:t>
      </w:r>
    </w:p>
    <w:p w14:paraId="67616B9B" w14:textId="6DE07B6F" w:rsidR="00826F47" w:rsidRDefault="00826F47" w:rsidP="00826F47">
      <w:pPr>
        <w:pStyle w:val="aff9"/>
        <w:ind w:left="0" w:firstLine="0"/>
        <w:jc w:val="center"/>
      </w:pPr>
      <w:r w:rsidRPr="00826F47">
        <w:rPr>
          <w:noProof/>
        </w:rPr>
        <w:drawing>
          <wp:inline distT="0" distB="0" distL="0" distR="0" wp14:anchorId="08BB566C" wp14:editId="232F6FCB">
            <wp:extent cx="5200186" cy="6139543"/>
            <wp:effectExtent l="19050" t="19050" r="19685" b="1397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16576" cy="615889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826F47">
        <w:rPr>
          <w:noProof/>
        </w:rPr>
        <w:t xml:space="preserve"> </w:t>
      </w:r>
    </w:p>
    <w:p w14:paraId="1F6A049C" w14:textId="34B4F14E" w:rsidR="00826F47" w:rsidRDefault="00826F47" w:rsidP="00E07456">
      <w:pPr>
        <w:spacing w:after="240" w:line="276" w:lineRule="auto"/>
        <w:ind w:firstLine="0"/>
        <w:jc w:val="center"/>
      </w:pPr>
      <w:r w:rsidRPr="009A53A5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30</w:t>
      </w:r>
      <w:r w:rsidR="00C0526B">
        <w:rPr>
          <w:noProof/>
        </w:rPr>
        <w:fldChar w:fldCharType="end"/>
      </w:r>
      <w:r w:rsidRPr="009A53A5">
        <w:t xml:space="preserve"> – Окно справочника «</w:t>
      </w:r>
      <w:r w:rsidRPr="009A53A5">
        <w:rPr>
          <w:bCs/>
        </w:rPr>
        <w:t>DS ДЛЯ КОНТРОЛЯ ВИМИС ПРОФИЛАКТИКА</w:t>
      </w:r>
      <w:r>
        <w:rPr>
          <w:bCs/>
        </w:rPr>
        <w:t xml:space="preserve"> ИНФЕКЦИОННЫХ ЗАБОЛЕВАНИЙ</w:t>
      </w:r>
      <w:r w:rsidRPr="009A53A5">
        <w:t>»</w:t>
      </w:r>
    </w:p>
    <w:p w14:paraId="7BBACA27" w14:textId="5D8675E2" w:rsidR="00826F47" w:rsidRDefault="00826F47" w:rsidP="00201AC2">
      <w:pPr>
        <w:pStyle w:val="affff8"/>
        <w:spacing w:before="0" w:after="0"/>
        <w:ind w:firstLine="851"/>
        <w:jc w:val="both"/>
      </w:pPr>
      <w:r w:rsidRPr="001A5C4A">
        <w:t>Принцип работы со справочником аналогичен принципу, описанному в п.</w:t>
      </w:r>
      <w:r w:rsidRPr="001A5C4A">
        <w:fldChar w:fldCharType="begin"/>
      </w:r>
      <w:r w:rsidRPr="001A5C4A">
        <w:instrText xml:space="preserve"> REF _Ref65756613 \n \h  \* MERGEFORMAT </w:instrText>
      </w:r>
      <w:r w:rsidRPr="001A5C4A">
        <w:fldChar w:fldCharType="separate"/>
      </w:r>
      <w:r w:rsidR="00C0526B">
        <w:t>4.1.2</w:t>
      </w:r>
      <w:r w:rsidRPr="001A5C4A">
        <w:fldChar w:fldCharType="end"/>
      </w:r>
      <w:r w:rsidRPr="001A5C4A">
        <w:t xml:space="preserve"> настоящего руководства.</w:t>
      </w:r>
    </w:p>
    <w:p w14:paraId="0F0D828E" w14:textId="01F6C303" w:rsidR="00B06B05" w:rsidRPr="001A5C4A" w:rsidRDefault="00F568E9" w:rsidP="00044E74">
      <w:pPr>
        <w:pStyle w:val="af2"/>
        <w:ind w:left="0"/>
        <w:rPr>
          <w:rFonts w:cs="Arial"/>
        </w:rPr>
      </w:pPr>
      <w:bookmarkStart w:id="130" w:name="_Toc185414659"/>
      <w:r w:rsidRPr="001A5C4A">
        <w:rPr>
          <w:rFonts w:cs="Arial"/>
        </w:rPr>
        <w:t>Список гражданств</w:t>
      </w:r>
      <w:bookmarkEnd w:id="130"/>
    </w:p>
    <w:p w14:paraId="14563E5B" w14:textId="095062C5" w:rsidR="0047534D" w:rsidRPr="001A5C4A" w:rsidRDefault="0047534D" w:rsidP="00201AC2">
      <w:pPr>
        <w:ind w:firstLine="851"/>
        <w:rPr>
          <w:rFonts w:cs="Arial"/>
        </w:rPr>
      </w:pPr>
      <w:r w:rsidRPr="001A5C4A">
        <w:rPr>
          <w:rFonts w:cs="Arial"/>
        </w:rPr>
        <w:t xml:space="preserve">Для работы со справочником </w:t>
      </w:r>
      <w:r w:rsidR="003F4AAE" w:rsidRPr="001A5C4A">
        <w:rPr>
          <w:rFonts w:cs="Arial"/>
        </w:rPr>
        <w:t>следует</w:t>
      </w:r>
      <w:r w:rsidRPr="001A5C4A">
        <w:rPr>
          <w:rFonts w:cs="Arial"/>
        </w:rPr>
        <w:t xml:space="preserve"> в меню «Справочники» выбрать «Список гражданств»</w:t>
      </w:r>
      <w:r w:rsidR="009A7943" w:rsidRPr="001A5C4A">
        <w:rPr>
          <w:rFonts w:cs="Arial"/>
        </w:rPr>
        <w:t xml:space="preserve"> (</w:t>
      </w:r>
      <w:r w:rsidR="009A7943" w:rsidRPr="001A5C4A">
        <w:rPr>
          <w:rFonts w:cs="Arial"/>
        </w:rPr>
        <w:fldChar w:fldCharType="begin"/>
      </w:r>
      <w:r w:rsidR="009A7943" w:rsidRPr="001A5C4A">
        <w:rPr>
          <w:rFonts w:cs="Arial"/>
        </w:rPr>
        <w:instrText xml:space="preserve"> REF _Ref503871706 \h  \* MERGEFORMAT </w:instrText>
      </w:r>
      <w:r w:rsidR="009A7943" w:rsidRPr="001A5C4A">
        <w:rPr>
          <w:rFonts w:cs="Arial"/>
        </w:rPr>
      </w:r>
      <w:r w:rsidR="009A7943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9A7943" w:rsidRPr="001A5C4A">
        <w:rPr>
          <w:rFonts w:cs="Arial"/>
        </w:rPr>
        <w:fldChar w:fldCharType="end"/>
      </w:r>
      <w:r w:rsidR="009A7943" w:rsidRPr="001A5C4A">
        <w:rPr>
          <w:rFonts w:cs="Arial"/>
        </w:rPr>
        <w:t>)</w:t>
      </w:r>
      <w:r w:rsidRPr="001A5C4A">
        <w:rPr>
          <w:rFonts w:cs="Arial"/>
        </w:rPr>
        <w:t xml:space="preserve">. </w:t>
      </w:r>
      <w:r w:rsidR="009C4BDD" w:rsidRPr="001A5C4A">
        <w:rPr>
          <w:rFonts w:cs="Arial"/>
        </w:rPr>
        <w:t>Принцип работы со справочником аналогичен принципу, описанному</w:t>
      </w:r>
      <w:r w:rsidRPr="001A5C4A">
        <w:rPr>
          <w:rFonts w:cs="Arial"/>
        </w:rPr>
        <w:t xml:space="preserve"> в </w:t>
      </w:r>
      <w:r w:rsidR="00F02163" w:rsidRPr="001A5C4A">
        <w:rPr>
          <w:rFonts w:cs="Arial"/>
        </w:rPr>
        <w:t>п.</w:t>
      </w:r>
      <w:r w:rsidR="00F02163" w:rsidRPr="001A5C4A">
        <w:rPr>
          <w:rFonts w:cs="Arial"/>
        </w:rPr>
        <w:fldChar w:fldCharType="begin"/>
      </w:r>
      <w:r w:rsidR="00F02163" w:rsidRPr="001A5C4A">
        <w:rPr>
          <w:rFonts w:cs="Arial"/>
        </w:rPr>
        <w:instrText xml:space="preserve"> REF _Ref484606778 \r \h </w:instrText>
      </w:r>
      <w:r w:rsidR="004728C9" w:rsidRPr="001A5C4A">
        <w:rPr>
          <w:rFonts w:cs="Arial"/>
        </w:rPr>
        <w:instrText xml:space="preserve"> \* MERGEFORMAT </w:instrText>
      </w:r>
      <w:r w:rsidR="00F02163" w:rsidRPr="001A5C4A">
        <w:rPr>
          <w:rFonts w:cs="Arial"/>
        </w:rPr>
      </w:r>
      <w:r w:rsidR="00F02163" w:rsidRPr="001A5C4A">
        <w:rPr>
          <w:rFonts w:cs="Arial"/>
        </w:rPr>
        <w:fldChar w:fldCharType="separate"/>
      </w:r>
      <w:r w:rsidR="00C0526B">
        <w:rPr>
          <w:rFonts w:cs="Arial"/>
        </w:rPr>
        <w:t>4.1.1</w:t>
      </w:r>
      <w:r w:rsidR="00F02163"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 настоящего руководства.</w:t>
      </w:r>
    </w:p>
    <w:p w14:paraId="4BA2E873" w14:textId="77777777" w:rsidR="00F568E9" w:rsidRPr="001A5C4A" w:rsidRDefault="00F568E9" w:rsidP="00044E74">
      <w:pPr>
        <w:pStyle w:val="af2"/>
        <w:ind w:left="0"/>
        <w:rPr>
          <w:rFonts w:cs="Arial"/>
        </w:rPr>
      </w:pPr>
      <w:bookmarkStart w:id="131" w:name="_Toc185414660"/>
      <w:r w:rsidRPr="001A5C4A">
        <w:rPr>
          <w:rFonts w:cs="Arial"/>
        </w:rPr>
        <w:lastRenderedPageBreak/>
        <w:t>Список ведомственных принадлежностей</w:t>
      </w:r>
      <w:bookmarkEnd w:id="131"/>
    </w:p>
    <w:p w14:paraId="43BC50E1" w14:textId="2686D52E" w:rsidR="0047534D" w:rsidRPr="001A5C4A" w:rsidRDefault="0047534D" w:rsidP="00201AC2">
      <w:pPr>
        <w:ind w:firstLine="851"/>
        <w:rPr>
          <w:rFonts w:cs="Arial"/>
        </w:rPr>
      </w:pPr>
      <w:r w:rsidRPr="001A5C4A">
        <w:rPr>
          <w:rFonts w:cs="Arial"/>
        </w:rPr>
        <w:t xml:space="preserve">Для работы со справочником </w:t>
      </w:r>
      <w:r w:rsidR="003F4AAE" w:rsidRPr="001A5C4A">
        <w:rPr>
          <w:rFonts w:cs="Arial"/>
        </w:rPr>
        <w:t>требуется</w:t>
      </w:r>
      <w:r w:rsidRPr="001A5C4A">
        <w:rPr>
          <w:rFonts w:cs="Arial"/>
        </w:rPr>
        <w:t xml:space="preserve"> в меню «Справочники» выбрать «Список </w:t>
      </w:r>
      <w:r w:rsidR="004E7FE9" w:rsidRPr="001A5C4A">
        <w:rPr>
          <w:rFonts w:cs="Arial"/>
        </w:rPr>
        <w:t>ведомственных принадлежностей</w:t>
      </w:r>
      <w:r w:rsidRPr="001A5C4A">
        <w:rPr>
          <w:rFonts w:cs="Arial"/>
        </w:rPr>
        <w:t>»</w:t>
      </w:r>
      <w:r w:rsidR="009A7943" w:rsidRPr="001A5C4A">
        <w:rPr>
          <w:rFonts w:cs="Arial"/>
        </w:rPr>
        <w:t xml:space="preserve"> (</w:t>
      </w:r>
      <w:r w:rsidR="009A7943" w:rsidRPr="001A5C4A">
        <w:rPr>
          <w:rFonts w:cs="Arial"/>
        </w:rPr>
        <w:fldChar w:fldCharType="begin"/>
      </w:r>
      <w:r w:rsidR="009A7943" w:rsidRPr="001A5C4A">
        <w:rPr>
          <w:rFonts w:cs="Arial"/>
        </w:rPr>
        <w:instrText xml:space="preserve"> REF _Ref503871706 \h  \* MERGEFORMAT </w:instrText>
      </w:r>
      <w:r w:rsidR="009A7943" w:rsidRPr="001A5C4A">
        <w:rPr>
          <w:rFonts w:cs="Arial"/>
        </w:rPr>
      </w:r>
      <w:r w:rsidR="009A7943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9A7943" w:rsidRPr="001A5C4A">
        <w:rPr>
          <w:rFonts w:cs="Arial"/>
        </w:rPr>
        <w:fldChar w:fldCharType="end"/>
      </w:r>
      <w:r w:rsidR="009A7943" w:rsidRPr="001A5C4A">
        <w:rPr>
          <w:rFonts w:cs="Arial"/>
        </w:rPr>
        <w:t>)</w:t>
      </w:r>
      <w:r w:rsidRPr="001A5C4A">
        <w:rPr>
          <w:rFonts w:cs="Arial"/>
        </w:rPr>
        <w:t xml:space="preserve">. </w:t>
      </w:r>
      <w:r w:rsidR="009C4BDD" w:rsidRPr="001A5C4A">
        <w:rPr>
          <w:rFonts w:cs="Arial"/>
        </w:rPr>
        <w:t>Принцип работы со справочником аналогичен принципу, описанному</w:t>
      </w:r>
      <w:r w:rsidRPr="001A5C4A">
        <w:rPr>
          <w:rFonts w:cs="Arial"/>
        </w:rPr>
        <w:t xml:space="preserve"> в </w:t>
      </w:r>
      <w:r w:rsidR="00F02163" w:rsidRPr="001A5C4A">
        <w:rPr>
          <w:rFonts w:cs="Arial"/>
        </w:rPr>
        <w:t>п.</w:t>
      </w:r>
      <w:r w:rsidR="00F02163" w:rsidRPr="001A5C4A">
        <w:rPr>
          <w:rFonts w:cs="Arial"/>
        </w:rPr>
        <w:fldChar w:fldCharType="begin"/>
      </w:r>
      <w:r w:rsidR="00F02163" w:rsidRPr="001A5C4A">
        <w:rPr>
          <w:rFonts w:cs="Arial"/>
        </w:rPr>
        <w:instrText xml:space="preserve"> REF _Ref484606798 \r \h </w:instrText>
      </w:r>
      <w:r w:rsidR="004728C9" w:rsidRPr="001A5C4A">
        <w:rPr>
          <w:rFonts w:cs="Arial"/>
        </w:rPr>
        <w:instrText xml:space="preserve"> \* MERGEFORMAT </w:instrText>
      </w:r>
      <w:r w:rsidR="00F02163" w:rsidRPr="001A5C4A">
        <w:rPr>
          <w:rFonts w:cs="Arial"/>
        </w:rPr>
      </w:r>
      <w:r w:rsidR="00F02163" w:rsidRPr="001A5C4A">
        <w:rPr>
          <w:rFonts w:cs="Arial"/>
        </w:rPr>
        <w:fldChar w:fldCharType="separate"/>
      </w:r>
      <w:r w:rsidR="00C0526B">
        <w:rPr>
          <w:rFonts w:cs="Arial"/>
        </w:rPr>
        <w:t>4.1.1</w:t>
      </w:r>
      <w:r w:rsidR="00F02163" w:rsidRPr="001A5C4A">
        <w:rPr>
          <w:rFonts w:cs="Arial"/>
        </w:rPr>
        <w:fldChar w:fldCharType="end"/>
      </w:r>
      <w:r w:rsidR="00F02163" w:rsidRPr="001A5C4A">
        <w:rPr>
          <w:rFonts w:cs="Arial"/>
        </w:rPr>
        <w:t xml:space="preserve"> </w:t>
      </w:r>
      <w:r w:rsidRPr="001A5C4A">
        <w:rPr>
          <w:rFonts w:cs="Arial"/>
        </w:rPr>
        <w:t>настоящего руководства.</w:t>
      </w:r>
    </w:p>
    <w:p w14:paraId="2A779E0F" w14:textId="496C7BE0" w:rsidR="00F568E9" w:rsidRPr="001A5C4A" w:rsidRDefault="00F568E9" w:rsidP="00044E74">
      <w:pPr>
        <w:pStyle w:val="af2"/>
        <w:ind w:left="0"/>
        <w:rPr>
          <w:rFonts w:cs="Arial"/>
        </w:rPr>
      </w:pPr>
      <w:bookmarkStart w:id="132" w:name="_Toc185414661"/>
      <w:r w:rsidRPr="001A5C4A">
        <w:rPr>
          <w:rFonts w:cs="Arial"/>
        </w:rPr>
        <w:t>Список уровней</w:t>
      </w:r>
      <w:r w:rsidR="004E7FE9" w:rsidRPr="001A5C4A">
        <w:rPr>
          <w:rFonts w:cs="Arial"/>
        </w:rPr>
        <w:t xml:space="preserve"> организации</w:t>
      </w:r>
      <w:r w:rsidRPr="001A5C4A">
        <w:rPr>
          <w:rFonts w:cs="Arial"/>
        </w:rPr>
        <w:t xml:space="preserve"> родовспоможения</w:t>
      </w:r>
      <w:bookmarkEnd w:id="132"/>
    </w:p>
    <w:p w14:paraId="49F76284" w14:textId="3BBB75C9" w:rsidR="0047534D" w:rsidRPr="001A5C4A" w:rsidRDefault="0047534D" w:rsidP="006670CF">
      <w:pPr>
        <w:ind w:firstLine="851"/>
        <w:rPr>
          <w:rFonts w:cs="Arial"/>
        </w:rPr>
      </w:pPr>
      <w:r w:rsidRPr="001A5C4A">
        <w:rPr>
          <w:rFonts w:cs="Arial"/>
        </w:rPr>
        <w:t>Для работы со справочником необходимо в меню «Справочники» выбрать «Список уровней</w:t>
      </w:r>
      <w:r w:rsidR="004E7FE9" w:rsidRPr="001A5C4A">
        <w:rPr>
          <w:rFonts w:cs="Arial"/>
        </w:rPr>
        <w:t xml:space="preserve"> организации</w:t>
      </w:r>
      <w:r w:rsidRPr="001A5C4A">
        <w:rPr>
          <w:rFonts w:cs="Arial"/>
        </w:rPr>
        <w:t xml:space="preserve"> родовспоможения»</w:t>
      </w:r>
      <w:r w:rsidR="009A7943" w:rsidRPr="001A5C4A">
        <w:rPr>
          <w:rFonts w:cs="Arial"/>
        </w:rPr>
        <w:t xml:space="preserve"> (</w:t>
      </w:r>
      <w:r w:rsidR="009A7943" w:rsidRPr="001A5C4A">
        <w:rPr>
          <w:rFonts w:cs="Arial"/>
        </w:rPr>
        <w:fldChar w:fldCharType="begin"/>
      </w:r>
      <w:r w:rsidR="009A7943" w:rsidRPr="001A5C4A">
        <w:rPr>
          <w:rFonts w:cs="Arial"/>
        </w:rPr>
        <w:instrText xml:space="preserve"> REF _Ref503871706 \h  \* MERGEFORMAT </w:instrText>
      </w:r>
      <w:r w:rsidR="009A7943" w:rsidRPr="001A5C4A">
        <w:rPr>
          <w:rFonts w:cs="Arial"/>
        </w:rPr>
      </w:r>
      <w:r w:rsidR="009A7943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9A7943" w:rsidRPr="001A5C4A">
        <w:rPr>
          <w:rFonts w:cs="Arial"/>
        </w:rPr>
        <w:fldChar w:fldCharType="end"/>
      </w:r>
      <w:r w:rsidR="009A7943" w:rsidRPr="001A5C4A">
        <w:rPr>
          <w:rFonts w:cs="Arial"/>
        </w:rPr>
        <w:t>)</w:t>
      </w:r>
      <w:r w:rsidRPr="001A5C4A">
        <w:rPr>
          <w:rFonts w:cs="Arial"/>
        </w:rPr>
        <w:t xml:space="preserve">. </w:t>
      </w:r>
      <w:r w:rsidR="009C4BDD" w:rsidRPr="001A5C4A">
        <w:rPr>
          <w:rFonts w:cs="Arial"/>
        </w:rPr>
        <w:t>Принцип работы со справочником аналогичен принципу, описанному</w:t>
      </w:r>
      <w:r w:rsidRPr="001A5C4A">
        <w:rPr>
          <w:rFonts w:cs="Arial"/>
        </w:rPr>
        <w:t xml:space="preserve"> в </w:t>
      </w:r>
      <w:r w:rsidR="00F02163" w:rsidRPr="001A5C4A">
        <w:rPr>
          <w:rFonts w:cs="Arial"/>
        </w:rPr>
        <w:t>п.</w:t>
      </w:r>
      <w:r w:rsidR="00F02163" w:rsidRPr="001A5C4A">
        <w:rPr>
          <w:rFonts w:cs="Arial"/>
        </w:rPr>
        <w:fldChar w:fldCharType="begin"/>
      </w:r>
      <w:r w:rsidR="00F02163" w:rsidRPr="001A5C4A">
        <w:rPr>
          <w:rFonts w:cs="Arial"/>
        </w:rPr>
        <w:instrText xml:space="preserve"> REF _Ref484606798 \r \h </w:instrText>
      </w:r>
      <w:r w:rsidR="004728C9" w:rsidRPr="001A5C4A">
        <w:rPr>
          <w:rFonts w:cs="Arial"/>
        </w:rPr>
        <w:instrText xml:space="preserve"> \* MERGEFORMAT </w:instrText>
      </w:r>
      <w:r w:rsidR="00F02163" w:rsidRPr="001A5C4A">
        <w:rPr>
          <w:rFonts w:cs="Arial"/>
        </w:rPr>
      </w:r>
      <w:r w:rsidR="00F02163" w:rsidRPr="001A5C4A">
        <w:rPr>
          <w:rFonts w:cs="Arial"/>
        </w:rPr>
        <w:fldChar w:fldCharType="separate"/>
      </w:r>
      <w:r w:rsidR="00C0526B">
        <w:rPr>
          <w:rFonts w:cs="Arial"/>
        </w:rPr>
        <w:t>4.1.1</w:t>
      </w:r>
      <w:r w:rsidR="00F02163" w:rsidRPr="001A5C4A">
        <w:rPr>
          <w:rFonts w:cs="Arial"/>
        </w:rPr>
        <w:fldChar w:fldCharType="end"/>
      </w:r>
      <w:r w:rsidR="00F02163" w:rsidRPr="001A5C4A">
        <w:rPr>
          <w:rFonts w:cs="Arial"/>
        </w:rPr>
        <w:t xml:space="preserve"> </w:t>
      </w:r>
      <w:r w:rsidRPr="001A5C4A">
        <w:rPr>
          <w:rFonts w:cs="Arial"/>
        </w:rPr>
        <w:t>настоящего руководства.</w:t>
      </w:r>
    </w:p>
    <w:p w14:paraId="328B3D38" w14:textId="77777777" w:rsidR="00F568E9" w:rsidRPr="001A5C4A" w:rsidRDefault="00F568E9" w:rsidP="00044E74">
      <w:pPr>
        <w:pStyle w:val="af2"/>
        <w:ind w:left="0"/>
        <w:rPr>
          <w:rFonts w:cs="Arial"/>
        </w:rPr>
      </w:pPr>
      <w:bookmarkStart w:id="133" w:name="_Toc185414662"/>
      <w:r w:rsidRPr="001A5C4A">
        <w:rPr>
          <w:rFonts w:cs="Arial"/>
        </w:rPr>
        <w:t>Список уровней оказания медицинской помощи</w:t>
      </w:r>
      <w:bookmarkEnd w:id="133"/>
    </w:p>
    <w:p w14:paraId="22B849F6" w14:textId="3F161109" w:rsidR="0047534D" w:rsidRPr="001A5C4A" w:rsidRDefault="0047534D" w:rsidP="006670CF">
      <w:pPr>
        <w:ind w:firstLine="851"/>
        <w:rPr>
          <w:rFonts w:cs="Arial"/>
        </w:rPr>
      </w:pPr>
      <w:r w:rsidRPr="001A5C4A">
        <w:rPr>
          <w:rFonts w:cs="Arial"/>
        </w:rPr>
        <w:t xml:space="preserve">Для работы со справочником </w:t>
      </w:r>
      <w:r w:rsidR="007A1B9B" w:rsidRPr="001A5C4A">
        <w:rPr>
          <w:rFonts w:cs="Arial"/>
        </w:rPr>
        <w:t>следует</w:t>
      </w:r>
      <w:r w:rsidRPr="001A5C4A">
        <w:rPr>
          <w:rFonts w:cs="Arial"/>
        </w:rPr>
        <w:t xml:space="preserve"> в меню «Справочники» выбрать «Список уровней </w:t>
      </w:r>
      <w:r w:rsidR="001C613F" w:rsidRPr="001A5C4A">
        <w:rPr>
          <w:rFonts w:cs="Arial"/>
        </w:rPr>
        <w:t>оказания медицинской помощи</w:t>
      </w:r>
      <w:r w:rsidRPr="001A5C4A">
        <w:rPr>
          <w:rFonts w:cs="Arial"/>
        </w:rPr>
        <w:t>»</w:t>
      </w:r>
      <w:r w:rsidR="009A7943" w:rsidRPr="001A5C4A">
        <w:rPr>
          <w:rFonts w:cs="Arial"/>
        </w:rPr>
        <w:t xml:space="preserve"> (</w:t>
      </w:r>
      <w:r w:rsidR="009A7943" w:rsidRPr="001A5C4A">
        <w:rPr>
          <w:rFonts w:cs="Arial"/>
        </w:rPr>
        <w:fldChar w:fldCharType="begin"/>
      </w:r>
      <w:r w:rsidR="009A7943" w:rsidRPr="001A5C4A">
        <w:rPr>
          <w:rFonts w:cs="Arial"/>
        </w:rPr>
        <w:instrText xml:space="preserve"> REF _Ref503871706 \h  \* MERGEFORMAT </w:instrText>
      </w:r>
      <w:r w:rsidR="009A7943" w:rsidRPr="001A5C4A">
        <w:rPr>
          <w:rFonts w:cs="Arial"/>
        </w:rPr>
      </w:r>
      <w:r w:rsidR="009A7943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9A7943" w:rsidRPr="001A5C4A">
        <w:rPr>
          <w:rFonts w:cs="Arial"/>
        </w:rPr>
        <w:fldChar w:fldCharType="end"/>
      </w:r>
      <w:r w:rsidR="009A7943" w:rsidRPr="001A5C4A">
        <w:rPr>
          <w:rFonts w:cs="Arial"/>
        </w:rPr>
        <w:t>)</w:t>
      </w:r>
      <w:r w:rsidRPr="001A5C4A">
        <w:rPr>
          <w:rFonts w:cs="Arial"/>
        </w:rPr>
        <w:t xml:space="preserve">. </w:t>
      </w:r>
      <w:r w:rsidR="009C4BDD" w:rsidRPr="001A5C4A">
        <w:rPr>
          <w:rFonts w:cs="Arial"/>
        </w:rPr>
        <w:t xml:space="preserve">Принцип работы со справочником аналогичен принципу, описанному </w:t>
      </w:r>
      <w:r w:rsidRPr="001A5C4A">
        <w:rPr>
          <w:rFonts w:cs="Arial"/>
        </w:rPr>
        <w:t xml:space="preserve">в </w:t>
      </w:r>
      <w:r w:rsidR="00F02163" w:rsidRPr="001A5C4A">
        <w:rPr>
          <w:rFonts w:cs="Arial"/>
        </w:rPr>
        <w:t>п.</w:t>
      </w:r>
      <w:r w:rsidR="00F02163" w:rsidRPr="001A5C4A">
        <w:rPr>
          <w:rFonts w:cs="Arial"/>
        </w:rPr>
        <w:fldChar w:fldCharType="begin"/>
      </w:r>
      <w:r w:rsidR="00F02163" w:rsidRPr="001A5C4A">
        <w:rPr>
          <w:rFonts w:cs="Arial"/>
        </w:rPr>
        <w:instrText xml:space="preserve"> REF _Ref484606798 \r \h </w:instrText>
      </w:r>
      <w:r w:rsidR="004728C9" w:rsidRPr="001A5C4A">
        <w:rPr>
          <w:rFonts w:cs="Arial"/>
        </w:rPr>
        <w:instrText xml:space="preserve"> \* MERGEFORMAT </w:instrText>
      </w:r>
      <w:r w:rsidR="00F02163" w:rsidRPr="001A5C4A">
        <w:rPr>
          <w:rFonts w:cs="Arial"/>
        </w:rPr>
      </w:r>
      <w:r w:rsidR="00F02163" w:rsidRPr="001A5C4A">
        <w:rPr>
          <w:rFonts w:cs="Arial"/>
        </w:rPr>
        <w:fldChar w:fldCharType="separate"/>
      </w:r>
      <w:r w:rsidR="00C0526B">
        <w:rPr>
          <w:rFonts w:cs="Arial"/>
        </w:rPr>
        <w:t>4.1.1</w:t>
      </w:r>
      <w:r w:rsidR="00F02163"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 настоящего руководства.</w:t>
      </w:r>
    </w:p>
    <w:p w14:paraId="12FA3A30" w14:textId="2F7A83B7" w:rsidR="00F568E9" w:rsidRPr="001A5C4A" w:rsidRDefault="009270F5" w:rsidP="00044E74">
      <w:pPr>
        <w:pStyle w:val="af2"/>
        <w:ind w:left="0"/>
        <w:rPr>
          <w:rFonts w:cs="Arial"/>
        </w:rPr>
      </w:pPr>
      <w:bookmarkStart w:id="134" w:name="_Toc185414663"/>
      <w:r w:rsidRPr="001A5C4A">
        <w:rPr>
          <w:rFonts w:cs="Arial"/>
        </w:rPr>
        <w:t xml:space="preserve">Справочник </w:t>
      </w:r>
      <w:r w:rsidR="00F568E9" w:rsidRPr="001A5C4A">
        <w:rPr>
          <w:rFonts w:cs="Arial"/>
        </w:rPr>
        <w:t>МО</w:t>
      </w:r>
      <w:bookmarkEnd w:id="134"/>
    </w:p>
    <w:p w14:paraId="2496F26B" w14:textId="3F8B85E4" w:rsidR="00324709" w:rsidRPr="001A5C4A" w:rsidRDefault="001C613F" w:rsidP="006670CF">
      <w:pPr>
        <w:ind w:firstLine="851"/>
        <w:rPr>
          <w:rFonts w:cs="Arial"/>
        </w:rPr>
      </w:pPr>
      <w:r w:rsidRPr="001A5C4A">
        <w:rPr>
          <w:rFonts w:cs="Arial"/>
        </w:rPr>
        <w:t xml:space="preserve">Для работы со справочником </w:t>
      </w:r>
      <w:r w:rsidR="007A1B9B" w:rsidRPr="001A5C4A">
        <w:rPr>
          <w:rFonts w:cs="Arial"/>
        </w:rPr>
        <w:t>требуется</w:t>
      </w:r>
      <w:r w:rsidRPr="001A5C4A">
        <w:rPr>
          <w:rFonts w:cs="Arial"/>
        </w:rPr>
        <w:t xml:space="preserve"> в меню «Справочники» (</w:t>
      </w:r>
      <w:r w:rsidR="00E65CC7" w:rsidRPr="001A5C4A">
        <w:rPr>
          <w:rFonts w:cs="Arial"/>
        </w:rPr>
        <w:fldChar w:fldCharType="begin"/>
      </w:r>
      <w:r w:rsidR="00E65CC7"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="00E65CC7" w:rsidRPr="001A5C4A">
        <w:rPr>
          <w:rFonts w:cs="Arial"/>
        </w:rPr>
      </w:r>
      <w:r w:rsidR="00E65CC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E65CC7" w:rsidRPr="001A5C4A">
        <w:rPr>
          <w:rFonts w:cs="Arial"/>
        </w:rPr>
        <w:fldChar w:fldCharType="end"/>
      </w:r>
      <w:r w:rsidRPr="001A5C4A">
        <w:rPr>
          <w:rFonts w:cs="Arial"/>
        </w:rPr>
        <w:t>) выбрать «</w:t>
      </w:r>
      <w:r w:rsidR="00521D30" w:rsidRPr="001A5C4A">
        <w:rPr>
          <w:rFonts w:cs="Arial"/>
        </w:rPr>
        <w:t>Справочник</w:t>
      </w:r>
      <w:r w:rsidRPr="001A5C4A">
        <w:rPr>
          <w:rFonts w:cs="Arial"/>
        </w:rPr>
        <w:t xml:space="preserve"> МО»</w:t>
      </w:r>
      <w:r w:rsidR="004E7FE9" w:rsidRPr="001A5C4A">
        <w:rPr>
          <w:rFonts w:cs="Arial"/>
        </w:rPr>
        <w:t xml:space="preserve"> и</w:t>
      </w:r>
      <w:r w:rsidRPr="001A5C4A">
        <w:rPr>
          <w:rFonts w:cs="Arial"/>
        </w:rPr>
        <w:t xml:space="preserve"> </w:t>
      </w:r>
      <w:r w:rsidR="004E7FE9" w:rsidRPr="001A5C4A">
        <w:rPr>
          <w:rFonts w:cs="Arial"/>
        </w:rPr>
        <w:t>н</w:t>
      </w:r>
      <w:r w:rsidR="00324709" w:rsidRPr="001A5C4A">
        <w:rPr>
          <w:rFonts w:cs="Arial"/>
        </w:rPr>
        <w:t>а экране отобрази</w:t>
      </w:r>
      <w:r w:rsidR="004E7FE9" w:rsidRPr="001A5C4A">
        <w:rPr>
          <w:rFonts w:cs="Arial"/>
        </w:rPr>
        <w:t>т</w:t>
      </w:r>
      <w:r w:rsidR="00324709" w:rsidRPr="001A5C4A">
        <w:rPr>
          <w:rFonts w:cs="Arial"/>
        </w:rPr>
        <w:t>ся окно</w:t>
      </w:r>
      <w:r w:rsidR="00FE0C76" w:rsidRPr="001A5C4A">
        <w:rPr>
          <w:rFonts w:cs="Arial"/>
        </w:rPr>
        <w:t xml:space="preserve"> справочника</w:t>
      </w:r>
      <w:r w:rsidR="00DC7814" w:rsidRPr="001A5C4A">
        <w:rPr>
          <w:rFonts w:cs="Arial"/>
        </w:rPr>
        <w:t xml:space="preserve"> </w:t>
      </w:r>
      <w:r w:rsidR="00FE0C76" w:rsidRPr="001A5C4A">
        <w:rPr>
          <w:rFonts w:cs="Arial"/>
        </w:rPr>
        <w:t>(</w:t>
      </w:r>
      <w:r w:rsidR="00DC7814" w:rsidRPr="001A5C4A">
        <w:rPr>
          <w:rFonts w:cs="Arial"/>
        </w:rPr>
        <w:fldChar w:fldCharType="begin"/>
      </w:r>
      <w:r w:rsidR="00DC7814" w:rsidRPr="001A5C4A">
        <w:rPr>
          <w:rFonts w:cs="Arial"/>
        </w:rPr>
        <w:instrText xml:space="preserve"> REF _Ref484607044 \h  \* MERGEFORMAT </w:instrText>
      </w:r>
      <w:r w:rsidR="00DC7814" w:rsidRPr="001A5C4A">
        <w:rPr>
          <w:rFonts w:cs="Arial"/>
        </w:rPr>
      </w:r>
      <w:r w:rsidR="00DC7814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31</w:t>
      </w:r>
      <w:r w:rsidR="00DC7814" w:rsidRPr="001A5C4A">
        <w:rPr>
          <w:rFonts w:cs="Arial"/>
        </w:rPr>
        <w:fldChar w:fldCharType="end"/>
      </w:r>
      <w:r w:rsidR="00FE0C76" w:rsidRPr="001A5C4A">
        <w:rPr>
          <w:rFonts w:cs="Arial"/>
        </w:rPr>
        <w:t>)</w:t>
      </w:r>
      <w:r w:rsidR="00324709" w:rsidRPr="001A5C4A">
        <w:rPr>
          <w:rFonts w:cs="Arial"/>
        </w:rPr>
        <w:t>.</w:t>
      </w:r>
    </w:p>
    <w:p w14:paraId="4DDEC870" w14:textId="0DE41F88" w:rsidR="00324709" w:rsidRPr="001A5C4A" w:rsidRDefault="00324709" w:rsidP="006670CF">
      <w:pPr>
        <w:ind w:firstLine="851"/>
        <w:rPr>
          <w:rFonts w:cs="Arial"/>
        </w:rPr>
      </w:pPr>
      <w:r w:rsidRPr="001A5C4A">
        <w:rPr>
          <w:rFonts w:cs="Arial"/>
        </w:rPr>
        <w:t xml:space="preserve">Для добавления нового МО </w:t>
      </w:r>
      <w:r w:rsidR="007A1B9B" w:rsidRPr="001A5C4A">
        <w:rPr>
          <w:rFonts w:cs="Arial"/>
        </w:rPr>
        <w:t>следует</w:t>
      </w:r>
      <w:r w:rsidRPr="001A5C4A">
        <w:rPr>
          <w:rFonts w:cs="Arial"/>
        </w:rPr>
        <w:t xml:space="preserve"> нажать кнопку «Добавить». В открывшемся окне (</w:t>
      </w:r>
      <w:r w:rsidR="00DC7814" w:rsidRPr="001A5C4A">
        <w:rPr>
          <w:rFonts w:cs="Arial"/>
        </w:rPr>
        <w:fldChar w:fldCharType="begin"/>
      </w:r>
      <w:r w:rsidR="00DC7814" w:rsidRPr="001A5C4A">
        <w:rPr>
          <w:rFonts w:cs="Arial"/>
        </w:rPr>
        <w:instrText xml:space="preserve"> REF _Ref484607066 \h  \* MERGEFORMAT </w:instrText>
      </w:r>
      <w:r w:rsidR="00DC7814" w:rsidRPr="001A5C4A">
        <w:rPr>
          <w:rFonts w:cs="Arial"/>
        </w:rPr>
      </w:r>
      <w:r w:rsidR="00DC7814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32</w:t>
      </w:r>
      <w:r w:rsidR="00DC7814"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 необходимо внести </w:t>
      </w:r>
      <w:r w:rsidR="005C3ABC" w:rsidRPr="001A5C4A">
        <w:rPr>
          <w:rFonts w:cs="Arial"/>
        </w:rPr>
        <w:t>на вкладке</w:t>
      </w:r>
      <w:r w:rsidR="009622F1" w:rsidRPr="001A5C4A">
        <w:rPr>
          <w:rFonts w:cs="Arial"/>
        </w:rPr>
        <w:t xml:space="preserve"> «Основное» данные о МО. После внесения всех данных </w:t>
      </w:r>
      <w:r w:rsidR="007A1B9B" w:rsidRPr="001A5C4A">
        <w:rPr>
          <w:rFonts w:cs="Arial"/>
        </w:rPr>
        <w:t>требуется</w:t>
      </w:r>
      <w:r w:rsidR="009622F1" w:rsidRPr="001A5C4A">
        <w:rPr>
          <w:rFonts w:cs="Arial"/>
        </w:rPr>
        <w:t xml:space="preserve"> нажать кнопку «Сохранить».</w:t>
      </w:r>
    </w:p>
    <w:p w14:paraId="76BC5B28" w14:textId="5E9F00A0" w:rsidR="009622F1" w:rsidRPr="001A5C4A" w:rsidRDefault="004E7FE9" w:rsidP="006670CF">
      <w:pPr>
        <w:ind w:firstLine="851"/>
        <w:rPr>
          <w:rFonts w:cs="Arial"/>
        </w:rPr>
      </w:pPr>
      <w:r w:rsidRPr="001A5C4A">
        <w:rPr>
          <w:rFonts w:cs="Arial"/>
        </w:rPr>
        <w:t xml:space="preserve">Для редактирования МО </w:t>
      </w:r>
      <w:r w:rsidR="007A1B9B" w:rsidRPr="001A5C4A">
        <w:rPr>
          <w:rFonts w:cs="Arial"/>
        </w:rPr>
        <w:t>следует</w:t>
      </w:r>
      <w:r w:rsidRPr="001A5C4A">
        <w:rPr>
          <w:rFonts w:cs="Arial"/>
        </w:rPr>
        <w:t xml:space="preserve"> нажать на название медицинской организации, которую необходимо отредактировать и на экране отобразится следующее окно (</w:t>
      </w:r>
      <w:bookmarkStart w:id="135" w:name="_Hlk87971023"/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_Ref484607066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32</w:t>
      </w:r>
      <w:r w:rsidRPr="001A5C4A">
        <w:rPr>
          <w:rFonts w:cs="Arial"/>
        </w:rPr>
        <w:fldChar w:fldCharType="end"/>
      </w:r>
      <w:bookmarkEnd w:id="135"/>
      <w:r w:rsidRPr="001A5C4A">
        <w:rPr>
          <w:rFonts w:cs="Arial"/>
        </w:rPr>
        <w:t>)</w:t>
      </w:r>
      <w:r w:rsidR="009622F1" w:rsidRPr="001A5C4A">
        <w:rPr>
          <w:rFonts w:cs="Arial"/>
        </w:rPr>
        <w:t>.</w:t>
      </w:r>
    </w:p>
    <w:p w14:paraId="33021201" w14:textId="6E477F1A" w:rsidR="009622F1" w:rsidRPr="001A5C4A" w:rsidRDefault="009622F1" w:rsidP="006670CF">
      <w:pPr>
        <w:ind w:firstLine="851"/>
        <w:rPr>
          <w:rFonts w:cs="Arial"/>
        </w:rPr>
      </w:pPr>
      <w:r w:rsidRPr="001A5C4A">
        <w:rPr>
          <w:rFonts w:cs="Arial"/>
        </w:rPr>
        <w:t xml:space="preserve">Для удаления значения справочника </w:t>
      </w:r>
      <w:r w:rsidR="007A1B9B" w:rsidRPr="001A5C4A">
        <w:rPr>
          <w:rFonts w:cs="Arial"/>
        </w:rPr>
        <w:t>требуется</w:t>
      </w:r>
      <w:r w:rsidRPr="001A5C4A">
        <w:rPr>
          <w:rFonts w:cs="Arial"/>
        </w:rPr>
        <w:t xml:space="preserve"> для соответствующего значения нажать кнопку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0369BFCE" wp14:editId="0AEFF0E5">
            <wp:extent cx="174625" cy="19113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1B9B" w:rsidRPr="001A5C4A">
        <w:rPr>
          <w:rFonts w:cs="Arial"/>
        </w:rPr>
        <w:t xml:space="preserve"> (</w:t>
      </w:r>
      <w:r w:rsidR="007A1B9B" w:rsidRPr="001A5C4A">
        <w:rPr>
          <w:rFonts w:cs="Arial"/>
        </w:rPr>
        <w:fldChar w:fldCharType="begin"/>
      </w:r>
      <w:r w:rsidR="007A1B9B" w:rsidRPr="001A5C4A">
        <w:rPr>
          <w:rFonts w:cs="Arial"/>
        </w:rPr>
        <w:instrText xml:space="preserve"> REF _Ref484607044 \h  \* MERGEFORMAT </w:instrText>
      </w:r>
      <w:r w:rsidR="007A1B9B" w:rsidRPr="001A5C4A">
        <w:rPr>
          <w:rFonts w:cs="Arial"/>
        </w:rPr>
      </w:r>
      <w:r w:rsidR="007A1B9B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31</w:t>
      </w:r>
      <w:r w:rsidR="007A1B9B" w:rsidRPr="001A5C4A">
        <w:rPr>
          <w:rFonts w:cs="Arial"/>
        </w:rPr>
        <w:fldChar w:fldCharType="end"/>
      </w:r>
      <w:r w:rsidR="007A1B9B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71798F98" w14:textId="77777777" w:rsidR="001C613F" w:rsidRPr="001A5C4A" w:rsidRDefault="00521D30" w:rsidP="00846269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drawing>
          <wp:inline distT="0" distB="0" distL="0" distR="0" wp14:anchorId="31F9375E" wp14:editId="3F13AB6E">
            <wp:extent cx="6019800" cy="3500755"/>
            <wp:effectExtent l="19050" t="19050" r="19050" b="2349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030074" cy="35067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F86B540" w14:textId="7D37C51A" w:rsidR="001C613F" w:rsidRPr="001A5C4A" w:rsidRDefault="007349AA" w:rsidP="00E07456">
      <w:pPr>
        <w:pStyle w:val="26"/>
        <w:spacing w:after="240" w:line="276" w:lineRule="auto"/>
      </w:pPr>
      <w:bookmarkStart w:id="136" w:name="_Ref484607044"/>
      <w:bookmarkStart w:id="137" w:name="_Ref484607039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31</w:t>
      </w:r>
      <w:r w:rsidR="00C0526B">
        <w:rPr>
          <w:noProof/>
        </w:rPr>
        <w:fldChar w:fldCharType="end"/>
      </w:r>
      <w:bookmarkEnd w:id="136"/>
      <w:r w:rsidR="001C613F" w:rsidRPr="001A5C4A">
        <w:t xml:space="preserve"> – Окно справочника МО</w:t>
      </w:r>
      <w:bookmarkEnd w:id="137"/>
    </w:p>
    <w:p w14:paraId="4DE43BFB" w14:textId="6ABA4FCD" w:rsidR="00324709" w:rsidRPr="001A5C4A" w:rsidRDefault="009B5EE5" w:rsidP="00CD6041">
      <w:pPr>
        <w:pStyle w:val="affff8"/>
        <w:spacing w:before="0" w:after="0"/>
        <w:rPr>
          <w:rFonts w:cs="Arial"/>
        </w:rPr>
      </w:pPr>
      <w:r>
        <w:lastRenderedPageBreak/>
        <w:drawing>
          <wp:inline distT="0" distB="0" distL="0" distR="0" wp14:anchorId="118CEFC8" wp14:editId="0283E525">
            <wp:extent cx="6057900" cy="8391525"/>
            <wp:effectExtent l="19050" t="19050" r="19050" b="2857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5"/>
                    <a:stretch/>
                  </pic:blipFill>
                  <pic:spPr bwMode="auto">
                    <a:xfrm>
                      <a:off x="0" y="0"/>
                      <a:ext cx="6057900" cy="8391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DDCF5" w14:textId="10348F56" w:rsidR="00324709" w:rsidRPr="001A5C4A" w:rsidRDefault="007349AA" w:rsidP="00E07456">
      <w:pPr>
        <w:pStyle w:val="26"/>
        <w:spacing w:after="240" w:line="276" w:lineRule="auto"/>
      </w:pPr>
      <w:bookmarkStart w:id="138" w:name="_Ref48460706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32</w:t>
      </w:r>
      <w:r w:rsidR="00C0526B">
        <w:rPr>
          <w:noProof/>
        </w:rPr>
        <w:fldChar w:fldCharType="end"/>
      </w:r>
      <w:bookmarkEnd w:id="138"/>
      <w:r w:rsidR="00324709" w:rsidRPr="001A5C4A">
        <w:t xml:space="preserve"> – Окно добавления нового</w:t>
      </w:r>
      <w:r w:rsidR="004E7FE9" w:rsidRPr="001A5C4A">
        <w:t>/редактирования существующего</w:t>
      </w:r>
      <w:r w:rsidR="00324709" w:rsidRPr="001A5C4A">
        <w:t xml:space="preserve"> МО</w:t>
      </w:r>
    </w:p>
    <w:p w14:paraId="0F9812D0" w14:textId="61C55655" w:rsidR="009D76CC" w:rsidRPr="001A5C4A" w:rsidRDefault="009D76CC" w:rsidP="006670CF">
      <w:pPr>
        <w:ind w:firstLine="851"/>
        <w:rPr>
          <w:rFonts w:cs="Arial"/>
          <w:b/>
          <w:bCs/>
        </w:rPr>
      </w:pPr>
      <w:r w:rsidRPr="001A5C4A">
        <w:rPr>
          <w:rFonts w:cs="Arial"/>
        </w:rPr>
        <w:lastRenderedPageBreak/>
        <w:t>На форме «Редактирование МО» имеется поле «Работа с МС без роли проверяющего»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_Ref484607066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32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Врачи, работающие в МО с данной отметкой, при создании/редактировании МС могут переводить свидетельства в статус «К печати».</w:t>
      </w:r>
    </w:p>
    <w:p w14:paraId="7DDE8CD1" w14:textId="48357A29" w:rsidR="00006A42" w:rsidRPr="001A5C4A" w:rsidRDefault="00006A42" w:rsidP="006670CF">
      <w:pPr>
        <w:ind w:firstLine="851"/>
        <w:rPr>
          <w:rFonts w:cs="Arial"/>
        </w:rPr>
      </w:pPr>
      <w:r w:rsidRPr="001A5C4A">
        <w:rPr>
          <w:rFonts w:cs="Arial"/>
          <w:b/>
          <w:bCs/>
        </w:rPr>
        <w:t>ВНИМАНИЕ!!!</w:t>
      </w:r>
      <w:r w:rsidRPr="001A5C4A">
        <w:rPr>
          <w:rFonts w:cs="Arial"/>
        </w:rPr>
        <w:t xml:space="preserve"> При установке отметки в поле «БСМЭ», для пользователей МО будет доступна следующая функциональность: для пользователей с ролями «Врач МСС»/ «Врач МСПС» в списках умерших и умерших в перинатальном периоде в расширенном фильтре будет отображаться поле «Просмотр всех МС(БСМЭ)».</w:t>
      </w:r>
    </w:p>
    <w:p w14:paraId="2024D547" w14:textId="4BEFA06A" w:rsidR="00FC5AC1" w:rsidRPr="001A5C4A" w:rsidRDefault="00FC5AC1" w:rsidP="006670CF">
      <w:pPr>
        <w:ind w:firstLine="851"/>
        <w:rPr>
          <w:rFonts w:cs="Arial"/>
        </w:rPr>
      </w:pPr>
      <w:r w:rsidRPr="001A5C4A">
        <w:rPr>
          <w:rFonts w:cs="Arial"/>
        </w:rPr>
        <w:t>Раздел «Логотип» предназначен для хранения и отображения логотипа МО на печатных формах МС с ЭП. Если для МО еще не выбран логотип отображается надпись «У данной МО еще нет логотипа, выберите файл изображения для загрузки в формате png, jpg или jpeg»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_Ref484607066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32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Для добавления логотипа МО необходимо:</w:t>
      </w:r>
    </w:p>
    <w:p w14:paraId="4016BC17" w14:textId="3F196BA2" w:rsidR="00FC5AC1" w:rsidRPr="001A5C4A" w:rsidRDefault="00FC5AC1" w:rsidP="00602B13">
      <w:pPr>
        <w:numPr>
          <w:ilvl w:val="0"/>
          <w:numId w:val="59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 разделе «Логотип» нажать на кнопку «Выбрать»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_Ref77231922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33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);</w:t>
      </w:r>
    </w:p>
    <w:p w14:paraId="433A9A25" w14:textId="2176B80E" w:rsidR="00FC5AC1" w:rsidRPr="001A5C4A" w:rsidRDefault="00357764" w:rsidP="00CF5581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6A92EBD1" wp14:editId="5A2E8810">
            <wp:extent cx="6115050" cy="1609725"/>
            <wp:effectExtent l="19050" t="19050" r="19050" b="2857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09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384479" w14:textId="782A6F45" w:rsidR="00FC5AC1" w:rsidRPr="001A5C4A" w:rsidRDefault="00FC5AC1" w:rsidP="00E07456">
      <w:pPr>
        <w:pStyle w:val="26"/>
        <w:spacing w:after="240" w:line="276" w:lineRule="auto"/>
      </w:pPr>
      <w:bookmarkStart w:id="139" w:name="_Ref77231922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33</w:t>
      </w:r>
      <w:r w:rsidR="00C0526B">
        <w:rPr>
          <w:noProof/>
        </w:rPr>
        <w:fldChar w:fldCharType="end"/>
      </w:r>
      <w:bookmarkEnd w:id="139"/>
      <w:r w:rsidRPr="001A5C4A">
        <w:t xml:space="preserve"> – Окно «Редактирование МО». Раздел «Логотип». Кнопка «Выбрать»</w:t>
      </w:r>
    </w:p>
    <w:p w14:paraId="1BA7B74B" w14:textId="5503DD6E" w:rsidR="00FC5AC1" w:rsidRPr="001A5C4A" w:rsidRDefault="00FC5AC1" w:rsidP="00602B13">
      <w:pPr>
        <w:numPr>
          <w:ilvl w:val="0"/>
          <w:numId w:val="59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 открывшемся окне выбрать файл (в формате png, jpg или jpeg) с изображением рисунка и нажать на кнопку «Открыть»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_Ref77232076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34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);</w:t>
      </w:r>
    </w:p>
    <w:p w14:paraId="0C2F69DA" w14:textId="77777777" w:rsidR="00FC5AC1" w:rsidRPr="001A5C4A" w:rsidRDefault="00FC5AC1" w:rsidP="00CF5581">
      <w:pPr>
        <w:ind w:firstLine="0"/>
        <w:jc w:val="center"/>
        <w:rPr>
          <w:rFonts w:cs="Arial"/>
        </w:rPr>
      </w:pPr>
      <w:r w:rsidRPr="001A5C4A">
        <w:rPr>
          <w:rFonts w:cs="Arial"/>
          <w:b/>
          <w:noProof/>
          <w:lang w:eastAsia="ru-RU"/>
        </w:rPr>
        <w:drawing>
          <wp:inline distT="0" distB="0" distL="0" distR="0" wp14:anchorId="4A78AC3E" wp14:editId="12749D25">
            <wp:extent cx="5940425" cy="2398229"/>
            <wp:effectExtent l="0" t="0" r="3175" b="254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FC8D1D" w14:textId="5237B37A" w:rsidR="00FC5AC1" w:rsidRPr="001A5C4A" w:rsidRDefault="00FC5AC1" w:rsidP="00E07456">
      <w:pPr>
        <w:pStyle w:val="26"/>
        <w:spacing w:after="240" w:line="276" w:lineRule="auto"/>
      </w:pPr>
      <w:bookmarkStart w:id="140" w:name="_Ref7723207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34</w:t>
      </w:r>
      <w:r w:rsidR="00C0526B">
        <w:rPr>
          <w:noProof/>
        </w:rPr>
        <w:fldChar w:fldCharType="end"/>
      </w:r>
      <w:bookmarkEnd w:id="140"/>
      <w:r w:rsidRPr="001A5C4A">
        <w:t xml:space="preserve"> – Окно выбора файла на локальном ресурсе</w:t>
      </w:r>
    </w:p>
    <w:p w14:paraId="20BE5EDD" w14:textId="6EB0D409" w:rsidR="00FC5AC1" w:rsidRPr="001A5C4A" w:rsidRDefault="00FC5AC1" w:rsidP="00602B13">
      <w:pPr>
        <w:numPr>
          <w:ilvl w:val="0"/>
          <w:numId w:val="59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далее выбранный файл появится в разделе «Логотип»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_Ref77232347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35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);</w:t>
      </w:r>
    </w:p>
    <w:p w14:paraId="424A0925" w14:textId="54933E2F" w:rsidR="00FC5AC1" w:rsidRPr="001A5C4A" w:rsidRDefault="00FC5AC1" w:rsidP="00602B13">
      <w:pPr>
        <w:numPr>
          <w:ilvl w:val="0"/>
          <w:numId w:val="59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lastRenderedPageBreak/>
        <w:t>для сохранения логотипа следует нажать на кнопку «Сохранить логотип», либо «Очистить», если требуется выбрать иной файл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_Ref77232347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35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D4DA782" w14:textId="3C7D774A" w:rsidR="00FC5AC1" w:rsidRPr="001A5C4A" w:rsidRDefault="006755B4" w:rsidP="00CF5581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6B1A2483" wp14:editId="0F57F5CD">
            <wp:extent cx="5857875" cy="2619375"/>
            <wp:effectExtent l="19050" t="19050" r="28575" b="2857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619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A1DD0C" w14:textId="4C93C751" w:rsidR="00F642AF" w:rsidRPr="001A5C4A" w:rsidRDefault="00FC5AC1" w:rsidP="00E07456">
      <w:pPr>
        <w:pStyle w:val="26"/>
        <w:spacing w:after="240" w:line="276" w:lineRule="auto"/>
      </w:pPr>
      <w:bookmarkStart w:id="141" w:name="_Ref77232347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35</w:t>
      </w:r>
      <w:r w:rsidR="00C0526B">
        <w:rPr>
          <w:noProof/>
        </w:rPr>
        <w:fldChar w:fldCharType="end"/>
      </w:r>
      <w:bookmarkEnd w:id="141"/>
      <w:r w:rsidRPr="001A5C4A">
        <w:t xml:space="preserve"> – Окно «Редактирование МО». Раздел «Логотип». Кнопка «Сохранить логотип»</w:t>
      </w:r>
    </w:p>
    <w:p w14:paraId="42111973" w14:textId="49ED52AC" w:rsidR="00FC5AC1" w:rsidRPr="001A5C4A" w:rsidRDefault="00FC5AC1" w:rsidP="006670CF">
      <w:pPr>
        <w:ind w:firstLine="851"/>
        <w:rPr>
          <w:rFonts w:cs="Arial"/>
        </w:rPr>
      </w:pPr>
      <w:r w:rsidRPr="001A5C4A">
        <w:rPr>
          <w:rFonts w:cs="Arial"/>
        </w:rPr>
        <w:t>В результате изображение логотипа появится на вкладке «Основное» в разделе «Логотип»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_Ref77232563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36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Также данное изображение будет доступно на печатных формах МС с ЭП для данной МО.</w:t>
      </w:r>
    </w:p>
    <w:p w14:paraId="250A3782" w14:textId="587509AD" w:rsidR="00FC5AC1" w:rsidRPr="001A5C4A" w:rsidRDefault="006755B4" w:rsidP="00CF5581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404F2A5F" wp14:editId="4CAB8ACA">
            <wp:extent cx="6000750" cy="2333625"/>
            <wp:effectExtent l="19050" t="19050" r="19050" b="2857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333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9C54DB" w14:textId="72FA7746" w:rsidR="00FC5AC1" w:rsidRPr="001A5C4A" w:rsidRDefault="00FC5AC1" w:rsidP="00E07456">
      <w:pPr>
        <w:pStyle w:val="26"/>
        <w:spacing w:after="240" w:line="276" w:lineRule="auto"/>
      </w:pPr>
      <w:bookmarkStart w:id="142" w:name="_Ref7723256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36</w:t>
      </w:r>
      <w:r w:rsidR="00C0526B">
        <w:rPr>
          <w:noProof/>
        </w:rPr>
        <w:fldChar w:fldCharType="end"/>
      </w:r>
      <w:bookmarkEnd w:id="142"/>
      <w:r w:rsidRPr="001A5C4A">
        <w:t xml:space="preserve"> – Окно «Редактирование МО». Раздел «Логотип». Отображение логотипа</w:t>
      </w:r>
    </w:p>
    <w:p w14:paraId="1E34AE82" w14:textId="5AA6BAD6" w:rsidR="009D76CC" w:rsidRPr="001A5C4A" w:rsidRDefault="005C3ABC" w:rsidP="00CF451D">
      <w:pPr>
        <w:pStyle w:val="af3"/>
        <w:numPr>
          <w:ilvl w:val="3"/>
          <w:numId w:val="40"/>
        </w:numPr>
        <w:spacing w:before="120"/>
        <w:rPr>
          <w:rFonts w:cs="Arial"/>
        </w:rPr>
      </w:pPr>
      <w:r w:rsidRPr="001A5C4A">
        <w:rPr>
          <w:rFonts w:cs="Arial"/>
        </w:rPr>
        <w:t>Вкладка «Отделения»</w:t>
      </w:r>
    </w:p>
    <w:p w14:paraId="57B7DACA" w14:textId="75FD8DB1" w:rsidR="00BF5864" w:rsidRDefault="00BF5864" w:rsidP="006670CF">
      <w:pPr>
        <w:ind w:firstLine="851"/>
        <w:rPr>
          <w:rFonts w:cs="Arial"/>
        </w:rPr>
      </w:pPr>
      <w:r w:rsidRPr="004728C9">
        <w:rPr>
          <w:rFonts w:cs="Arial"/>
        </w:rPr>
        <w:t>Для добавления отделений необходимо для выбранной МО перейти на вкладку «Отделения»</w:t>
      </w:r>
      <w:r>
        <w:rPr>
          <w:rFonts w:cs="Arial"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_Ref57876576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C0526B" w:rsidRPr="004728C9">
        <w:rPr>
          <w:rFonts w:cs="Arial"/>
        </w:rPr>
        <w:t xml:space="preserve">Рисунок </w:t>
      </w:r>
      <w:r w:rsidR="00C0526B">
        <w:rPr>
          <w:rFonts w:cs="Arial"/>
          <w:noProof/>
        </w:rPr>
        <w:t>37</w:t>
      </w:r>
      <w:r>
        <w:rPr>
          <w:rFonts w:cs="Arial"/>
        </w:rPr>
        <w:fldChar w:fldCharType="end"/>
      </w:r>
      <w:r>
        <w:rPr>
          <w:rFonts w:cs="Arial"/>
        </w:rPr>
        <w:t>)</w:t>
      </w:r>
      <w:r w:rsidRPr="004728C9">
        <w:rPr>
          <w:rFonts w:cs="Arial"/>
        </w:rPr>
        <w:t>.</w:t>
      </w:r>
    </w:p>
    <w:p w14:paraId="43515DF6" w14:textId="27C3F4F7" w:rsidR="00BF5864" w:rsidRDefault="00BF5864" w:rsidP="00BF5864">
      <w:pPr>
        <w:ind w:firstLine="0"/>
        <w:rPr>
          <w:rFonts w:cs="Arial"/>
        </w:rPr>
      </w:pPr>
      <w:r w:rsidRPr="00BF5864">
        <w:rPr>
          <w:rFonts w:cs="Arial"/>
          <w:noProof/>
        </w:rPr>
        <w:lastRenderedPageBreak/>
        <w:drawing>
          <wp:inline distT="0" distB="0" distL="0" distR="0" wp14:anchorId="38131A73" wp14:editId="4D4694B6">
            <wp:extent cx="6067425" cy="2000250"/>
            <wp:effectExtent l="19050" t="19050" r="28575" b="1905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r="861" b="25461"/>
                    <a:stretch/>
                  </pic:blipFill>
                  <pic:spPr bwMode="auto">
                    <a:xfrm>
                      <a:off x="0" y="0"/>
                      <a:ext cx="6067425" cy="20002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728C9">
        <w:rPr>
          <w:rFonts w:cs="Arial"/>
        </w:rPr>
        <w:t xml:space="preserve"> </w:t>
      </w:r>
    </w:p>
    <w:p w14:paraId="238E7365" w14:textId="685FE32A" w:rsidR="00BF5864" w:rsidRPr="00C0526B" w:rsidRDefault="00BF5864" w:rsidP="00AF2FFD">
      <w:pPr>
        <w:spacing w:after="240" w:line="276" w:lineRule="auto"/>
        <w:ind w:firstLine="0"/>
        <w:jc w:val="center"/>
        <w:rPr>
          <w:rFonts w:cs="Arial"/>
        </w:rPr>
      </w:pPr>
      <w:bookmarkStart w:id="143" w:name="_Ref57876576"/>
      <w:r w:rsidRPr="004728C9">
        <w:rPr>
          <w:rFonts w:cs="Arial"/>
        </w:rPr>
        <w:t xml:space="preserve">Рисунок </w:t>
      </w:r>
      <w:r w:rsidRPr="004728C9">
        <w:rPr>
          <w:rFonts w:cs="Arial"/>
          <w:noProof/>
        </w:rPr>
        <w:fldChar w:fldCharType="begin"/>
      </w:r>
      <w:r w:rsidRPr="004728C9">
        <w:rPr>
          <w:rFonts w:cs="Arial"/>
          <w:noProof/>
        </w:rPr>
        <w:instrText xml:space="preserve"> SEQ Рисунок \* ARABIC </w:instrText>
      </w:r>
      <w:r w:rsidRPr="004728C9">
        <w:rPr>
          <w:rFonts w:cs="Arial"/>
          <w:noProof/>
        </w:rPr>
        <w:fldChar w:fldCharType="separate"/>
      </w:r>
      <w:r w:rsidR="00C0526B">
        <w:rPr>
          <w:rFonts w:cs="Arial"/>
          <w:noProof/>
        </w:rPr>
        <w:t>37</w:t>
      </w:r>
      <w:r w:rsidRPr="004728C9">
        <w:rPr>
          <w:rFonts w:cs="Arial"/>
          <w:noProof/>
        </w:rPr>
        <w:fldChar w:fldCharType="end"/>
      </w:r>
      <w:bookmarkEnd w:id="143"/>
      <w:r w:rsidRPr="004728C9">
        <w:rPr>
          <w:rFonts w:cs="Arial"/>
        </w:rPr>
        <w:t xml:space="preserve"> – </w:t>
      </w:r>
      <w:r>
        <w:rPr>
          <w:rFonts w:cs="Arial"/>
        </w:rPr>
        <w:t>Вкладка «Отделения»</w:t>
      </w:r>
    </w:p>
    <w:p w14:paraId="7E9C1B0E" w14:textId="77777777" w:rsidR="00AF2FFD" w:rsidRPr="00C0526B" w:rsidRDefault="00AF2FFD" w:rsidP="00AF2FFD">
      <w:pPr>
        <w:spacing w:after="240" w:line="276" w:lineRule="auto"/>
        <w:ind w:firstLine="0"/>
        <w:jc w:val="center"/>
        <w:rPr>
          <w:rFonts w:cs="Arial"/>
          <w:sz w:val="20"/>
          <w:szCs w:val="20"/>
        </w:rPr>
      </w:pPr>
    </w:p>
    <w:p w14:paraId="2AEDB90B" w14:textId="65CBFF2C" w:rsidR="00BF5864" w:rsidRPr="004728C9" w:rsidRDefault="00BF5864" w:rsidP="006670CF">
      <w:pPr>
        <w:ind w:firstLine="851"/>
        <w:rPr>
          <w:rFonts w:cs="Arial"/>
        </w:rPr>
      </w:pPr>
      <w:r w:rsidRPr="004728C9">
        <w:rPr>
          <w:rFonts w:cs="Arial"/>
        </w:rPr>
        <w:t xml:space="preserve">Для добавления </w:t>
      </w:r>
      <w:r>
        <w:rPr>
          <w:rFonts w:cs="Arial"/>
        </w:rPr>
        <w:t>нового отделения МО</w:t>
      </w:r>
      <w:r w:rsidRPr="004728C9">
        <w:rPr>
          <w:rFonts w:cs="Arial"/>
        </w:rPr>
        <w:t xml:space="preserve"> необходимо нажать кнопку «Добавить»</w:t>
      </w:r>
      <w:r>
        <w:rPr>
          <w:rFonts w:cs="Arial"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_Ref57876576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C0526B" w:rsidRPr="004728C9">
        <w:rPr>
          <w:rFonts w:cs="Arial"/>
        </w:rPr>
        <w:t xml:space="preserve">Рисунок </w:t>
      </w:r>
      <w:r w:rsidR="00C0526B">
        <w:rPr>
          <w:rFonts w:cs="Arial"/>
          <w:noProof/>
        </w:rPr>
        <w:t>37</w:t>
      </w:r>
      <w:r>
        <w:rPr>
          <w:rFonts w:cs="Arial"/>
        </w:rPr>
        <w:fldChar w:fldCharType="end"/>
      </w:r>
      <w:r>
        <w:rPr>
          <w:rFonts w:cs="Arial"/>
        </w:rPr>
        <w:t>)</w:t>
      </w:r>
      <w:r w:rsidRPr="004728C9">
        <w:rPr>
          <w:rFonts w:cs="Arial"/>
        </w:rPr>
        <w:t xml:space="preserve">. В </w:t>
      </w:r>
      <w:r>
        <w:rPr>
          <w:rFonts w:cs="Arial"/>
        </w:rPr>
        <w:t>результате будет открыто окно добавления отделения, в котором</w:t>
      </w:r>
      <w:r w:rsidRPr="004728C9">
        <w:rPr>
          <w:rFonts w:cs="Arial"/>
        </w:rPr>
        <w:t xml:space="preserve"> </w:t>
      </w:r>
      <w:r>
        <w:rPr>
          <w:rFonts w:cs="Arial"/>
        </w:rPr>
        <w:t>следует заполнить все требуемые поля</w:t>
      </w:r>
      <w:r w:rsidRPr="004728C9">
        <w:rPr>
          <w:rFonts w:cs="Arial"/>
        </w:rPr>
        <w:t xml:space="preserve"> и нажать кнопку «Сохранить»</w:t>
      </w:r>
      <w:r w:rsidRPr="00E93C34">
        <w:rPr>
          <w:rFonts w:cs="Arial"/>
        </w:rPr>
        <w:t xml:space="preserve"> </w:t>
      </w:r>
      <w:r w:rsidRPr="004728C9">
        <w:rPr>
          <w:rFonts w:cs="Arial"/>
        </w:rPr>
        <w:t>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_Ref143604905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C0526B" w:rsidRPr="004728C9">
        <w:rPr>
          <w:rFonts w:cs="Arial"/>
        </w:rPr>
        <w:t xml:space="preserve">Рисунок </w:t>
      </w:r>
      <w:r w:rsidR="00C0526B">
        <w:rPr>
          <w:rFonts w:cs="Arial"/>
          <w:noProof/>
        </w:rPr>
        <w:t>38</w:t>
      </w:r>
      <w:r>
        <w:rPr>
          <w:rFonts w:cs="Arial"/>
        </w:rPr>
        <w:fldChar w:fldCharType="end"/>
      </w:r>
      <w:r w:rsidRPr="004728C9">
        <w:rPr>
          <w:rFonts w:cs="Arial"/>
        </w:rPr>
        <w:t xml:space="preserve">). </w:t>
      </w:r>
    </w:p>
    <w:p w14:paraId="7CE09C2E" w14:textId="142A0DFC" w:rsidR="00BF5864" w:rsidRPr="004728C9" w:rsidRDefault="00D75D20" w:rsidP="006670CF">
      <w:pPr>
        <w:pStyle w:val="afffff0"/>
        <w:spacing w:before="0"/>
        <w:rPr>
          <w:rFonts w:cs="Arial"/>
        </w:rPr>
      </w:pPr>
      <w:r w:rsidRPr="00D75D20">
        <w:rPr>
          <w:rFonts w:cs="Arial"/>
        </w:rPr>
        <w:drawing>
          <wp:inline distT="0" distB="0" distL="0" distR="0" wp14:anchorId="4ABB74CF" wp14:editId="08007235">
            <wp:extent cx="4105887" cy="4225834"/>
            <wp:effectExtent l="19050" t="19050" r="28575" b="2286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114037" cy="423422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D491F6" w14:textId="49E212D4" w:rsidR="00BF5864" w:rsidRPr="00BB7D40" w:rsidRDefault="00BF5864" w:rsidP="00AF0482">
      <w:pPr>
        <w:spacing w:after="240" w:line="276" w:lineRule="auto"/>
        <w:ind w:firstLine="0"/>
        <w:jc w:val="center"/>
        <w:rPr>
          <w:rFonts w:cs="Arial"/>
        </w:rPr>
      </w:pPr>
      <w:bookmarkStart w:id="144" w:name="_Ref143604905"/>
      <w:r w:rsidRPr="004728C9">
        <w:rPr>
          <w:rFonts w:cs="Arial"/>
        </w:rPr>
        <w:t xml:space="preserve">Рисунок </w:t>
      </w:r>
      <w:r w:rsidRPr="004728C9">
        <w:rPr>
          <w:rFonts w:cs="Arial"/>
          <w:noProof/>
        </w:rPr>
        <w:fldChar w:fldCharType="begin"/>
      </w:r>
      <w:r w:rsidRPr="004728C9">
        <w:rPr>
          <w:rFonts w:cs="Arial"/>
          <w:noProof/>
        </w:rPr>
        <w:instrText xml:space="preserve"> SEQ Рисунок \* ARABIC </w:instrText>
      </w:r>
      <w:r w:rsidRPr="004728C9">
        <w:rPr>
          <w:rFonts w:cs="Arial"/>
          <w:noProof/>
        </w:rPr>
        <w:fldChar w:fldCharType="separate"/>
      </w:r>
      <w:r w:rsidR="00C0526B">
        <w:rPr>
          <w:rFonts w:cs="Arial"/>
          <w:noProof/>
        </w:rPr>
        <w:t>38</w:t>
      </w:r>
      <w:r w:rsidRPr="004728C9">
        <w:rPr>
          <w:rFonts w:cs="Arial"/>
          <w:noProof/>
        </w:rPr>
        <w:fldChar w:fldCharType="end"/>
      </w:r>
      <w:bookmarkEnd w:id="144"/>
      <w:r w:rsidRPr="004728C9">
        <w:rPr>
          <w:rFonts w:cs="Arial"/>
        </w:rPr>
        <w:t xml:space="preserve"> – Окно добавления </w:t>
      </w:r>
      <w:r>
        <w:rPr>
          <w:rFonts w:cs="Arial"/>
        </w:rPr>
        <w:t>нового отделения МО</w:t>
      </w:r>
    </w:p>
    <w:p w14:paraId="72C1C769" w14:textId="77777777" w:rsidR="00AF0482" w:rsidRPr="00BB7D40" w:rsidRDefault="00AF0482" w:rsidP="00AF0482">
      <w:pPr>
        <w:spacing w:after="240" w:line="276" w:lineRule="auto"/>
        <w:ind w:firstLine="0"/>
        <w:jc w:val="center"/>
        <w:rPr>
          <w:rFonts w:cs="Arial"/>
          <w:sz w:val="18"/>
          <w:szCs w:val="18"/>
        </w:rPr>
      </w:pPr>
    </w:p>
    <w:p w14:paraId="28F070F2" w14:textId="4C18A6C0" w:rsidR="00BF5864" w:rsidRDefault="00BF5864" w:rsidP="006670CF">
      <w:pPr>
        <w:ind w:firstLine="851"/>
        <w:rPr>
          <w:rFonts w:cs="Arial"/>
        </w:rPr>
      </w:pPr>
      <w:r w:rsidRPr="004728C9">
        <w:rPr>
          <w:rFonts w:cs="Arial"/>
        </w:rPr>
        <w:t xml:space="preserve">Для редактирования уже </w:t>
      </w:r>
      <w:r>
        <w:rPr>
          <w:rFonts w:cs="Arial"/>
        </w:rPr>
        <w:t>добавленного отделения МО</w:t>
      </w:r>
      <w:r w:rsidRPr="004728C9">
        <w:rPr>
          <w:rFonts w:cs="Arial"/>
        </w:rPr>
        <w:t xml:space="preserve"> необходимо, </w:t>
      </w:r>
      <w:r w:rsidRPr="00771A71">
        <w:rPr>
          <w:rFonts w:cs="Arial"/>
        </w:rPr>
        <w:t xml:space="preserve">выбрав нужное значение, щелкнуть по нему и откроется окно «Редактирования отделения», </w:t>
      </w:r>
      <w:r w:rsidRPr="00771A71">
        <w:rPr>
          <w:rFonts w:cs="Arial"/>
        </w:rPr>
        <w:lastRenderedPageBreak/>
        <w:t xml:space="preserve">которое по функционалу аналогично окну добавления нового отделения МО </w:t>
      </w:r>
      <w:r>
        <w:rPr>
          <w:rFonts w:cs="Arial"/>
        </w:rPr>
        <w:t xml:space="preserve">   </w:t>
      </w:r>
      <w:r w:rsidRPr="004728C9">
        <w:rPr>
          <w:rFonts w:cs="Arial"/>
        </w:rPr>
        <w:t>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_Ref143604905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C0526B" w:rsidRPr="004728C9">
        <w:rPr>
          <w:rFonts w:cs="Arial"/>
        </w:rPr>
        <w:t xml:space="preserve">Рисунок </w:t>
      </w:r>
      <w:r w:rsidR="00C0526B">
        <w:rPr>
          <w:rFonts w:cs="Arial"/>
          <w:noProof/>
        </w:rPr>
        <w:t>38</w:t>
      </w:r>
      <w:r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25727580" w14:textId="3B2AEB74" w:rsidR="009622F1" w:rsidRPr="001A5C4A" w:rsidRDefault="00BF5864" w:rsidP="006670CF">
      <w:pPr>
        <w:ind w:firstLine="851"/>
        <w:rPr>
          <w:rFonts w:cs="Arial"/>
        </w:rPr>
      </w:pPr>
      <w:r w:rsidRPr="004728C9">
        <w:rPr>
          <w:rFonts w:cs="Arial"/>
        </w:rPr>
        <w:t xml:space="preserve">Для удаления </w:t>
      </w:r>
      <w:r>
        <w:rPr>
          <w:rFonts w:cs="Arial"/>
        </w:rPr>
        <w:t>отделения МО</w:t>
      </w:r>
      <w:r w:rsidRPr="004728C9">
        <w:rPr>
          <w:rFonts w:cs="Arial"/>
        </w:rPr>
        <w:t xml:space="preserve"> следует </w:t>
      </w:r>
      <w:r>
        <w:rPr>
          <w:rFonts w:cs="Arial"/>
        </w:rPr>
        <w:t>в строке</w:t>
      </w:r>
      <w:r w:rsidRPr="004728C9">
        <w:rPr>
          <w:rFonts w:cs="Arial"/>
        </w:rPr>
        <w:t xml:space="preserve"> соответствующего </w:t>
      </w:r>
      <w:r>
        <w:rPr>
          <w:rFonts w:cs="Arial"/>
        </w:rPr>
        <w:t xml:space="preserve">отделения </w:t>
      </w:r>
      <w:r w:rsidRPr="004728C9">
        <w:rPr>
          <w:rFonts w:cs="Arial"/>
        </w:rPr>
        <w:t xml:space="preserve">нажать кнопку </w:t>
      </w:r>
      <w:r w:rsidRPr="004728C9">
        <w:rPr>
          <w:rFonts w:cs="Arial"/>
          <w:noProof/>
          <w:lang w:eastAsia="ru-RU"/>
        </w:rPr>
        <w:drawing>
          <wp:inline distT="0" distB="0" distL="0" distR="0" wp14:anchorId="60954F75" wp14:editId="5B163629">
            <wp:extent cx="174625" cy="19113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8C9">
        <w:rPr>
          <w:rFonts w:cs="Arial"/>
        </w:rPr>
        <w:t>.</w:t>
      </w:r>
      <w:r w:rsidR="009622F1" w:rsidRPr="001A5C4A">
        <w:rPr>
          <w:rFonts w:cs="Arial"/>
        </w:rPr>
        <w:t xml:space="preserve"> </w:t>
      </w:r>
    </w:p>
    <w:p w14:paraId="5F150FA1" w14:textId="0C845A7C" w:rsidR="009D76CC" w:rsidRPr="001A5C4A" w:rsidRDefault="005C3ABC" w:rsidP="009F4B2A">
      <w:pPr>
        <w:pStyle w:val="af3"/>
        <w:numPr>
          <w:ilvl w:val="3"/>
          <w:numId w:val="40"/>
        </w:numPr>
        <w:spacing w:before="120"/>
        <w:rPr>
          <w:rFonts w:cs="Arial"/>
        </w:rPr>
      </w:pPr>
      <w:r w:rsidRPr="001A5C4A">
        <w:rPr>
          <w:rFonts w:cs="Arial"/>
        </w:rPr>
        <w:t>Вкладка «Сотрудники»</w:t>
      </w:r>
    </w:p>
    <w:p w14:paraId="331288D1" w14:textId="3EE40052" w:rsidR="009622F1" w:rsidRPr="001A5C4A" w:rsidRDefault="005C3ABC" w:rsidP="006670CF">
      <w:pPr>
        <w:ind w:firstLine="851"/>
        <w:rPr>
          <w:rFonts w:cs="Arial"/>
        </w:rPr>
      </w:pPr>
      <w:r w:rsidRPr="001A5C4A">
        <w:rPr>
          <w:rFonts w:cs="Arial"/>
        </w:rPr>
        <w:t>Вкладка</w:t>
      </w:r>
      <w:r w:rsidR="009622F1" w:rsidRPr="001A5C4A">
        <w:rPr>
          <w:rFonts w:cs="Arial"/>
        </w:rPr>
        <w:t xml:space="preserve"> «Сотрудники» предназначена для настройки списка сотрудников МО.</w:t>
      </w:r>
      <w:r w:rsidR="003F7859" w:rsidRPr="001A5C4A">
        <w:rPr>
          <w:rFonts w:cs="Arial"/>
        </w:rPr>
        <w:t xml:space="preserve"> Переход на вкладку осуществляется щелчком </w:t>
      </w:r>
      <w:r w:rsidR="00A20E54" w:rsidRPr="001A5C4A">
        <w:rPr>
          <w:rFonts w:cs="Arial"/>
        </w:rPr>
        <w:t>по вкладке</w:t>
      </w:r>
      <w:r w:rsidR="003F7859" w:rsidRPr="001A5C4A">
        <w:rPr>
          <w:rFonts w:cs="Arial"/>
        </w:rPr>
        <w:t xml:space="preserve"> в окне добавления/редактирования записи справочника МО</w:t>
      </w:r>
      <w:r w:rsidR="002D0D61" w:rsidRPr="001A5C4A">
        <w:rPr>
          <w:rFonts w:cs="Arial"/>
        </w:rPr>
        <w:t xml:space="preserve"> (</w:t>
      </w:r>
      <w:r w:rsidR="002D0D61" w:rsidRPr="001A5C4A">
        <w:rPr>
          <w:rFonts w:cs="Arial"/>
        </w:rPr>
        <w:fldChar w:fldCharType="begin"/>
      </w:r>
      <w:r w:rsidR="002D0D61" w:rsidRPr="001A5C4A">
        <w:rPr>
          <w:rFonts w:cs="Arial"/>
        </w:rPr>
        <w:instrText xml:space="preserve"> REF _Ref488390444 \h </w:instrText>
      </w:r>
      <w:r w:rsidR="004728C9" w:rsidRPr="001A5C4A">
        <w:rPr>
          <w:rFonts w:cs="Arial"/>
        </w:rPr>
        <w:instrText xml:space="preserve"> \* MERGEFORMAT </w:instrText>
      </w:r>
      <w:r w:rsidR="002D0D61" w:rsidRPr="001A5C4A">
        <w:rPr>
          <w:rFonts w:cs="Arial"/>
        </w:rPr>
      </w:r>
      <w:r w:rsidR="002D0D61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39</w:t>
      </w:r>
      <w:r w:rsidR="002D0D61" w:rsidRPr="001A5C4A">
        <w:rPr>
          <w:rFonts w:cs="Arial"/>
        </w:rPr>
        <w:fldChar w:fldCharType="end"/>
      </w:r>
      <w:r w:rsidR="002D0D61" w:rsidRPr="001A5C4A">
        <w:rPr>
          <w:rFonts w:cs="Arial"/>
        </w:rPr>
        <w:t>)</w:t>
      </w:r>
      <w:r w:rsidR="003F7859" w:rsidRPr="001A5C4A">
        <w:rPr>
          <w:rFonts w:cs="Arial"/>
        </w:rPr>
        <w:t>.</w:t>
      </w:r>
    </w:p>
    <w:p w14:paraId="25E96C42" w14:textId="46310479" w:rsidR="00D27665" w:rsidRPr="001A5C4A" w:rsidRDefault="009435F5" w:rsidP="00B61D7C">
      <w:pPr>
        <w:pStyle w:val="affff8"/>
        <w:spacing w:before="0" w:after="0"/>
        <w:rPr>
          <w:rFonts w:cs="Arial"/>
        </w:rPr>
      </w:pPr>
      <w:r>
        <w:rPr>
          <w:rFonts w:cs="Arial"/>
        </w:rPr>
        <w:drawing>
          <wp:inline distT="0" distB="0" distL="0" distR="0" wp14:anchorId="1FDCE03F" wp14:editId="5A36BBAF">
            <wp:extent cx="6115050" cy="4524375"/>
            <wp:effectExtent l="19050" t="19050" r="19050" b="2857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24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76BAEE" w14:textId="48FDF750" w:rsidR="003F7859" w:rsidRPr="001A5C4A" w:rsidRDefault="007349AA" w:rsidP="00AF0482">
      <w:pPr>
        <w:pStyle w:val="26"/>
        <w:spacing w:after="240" w:line="276" w:lineRule="auto"/>
      </w:pPr>
      <w:bookmarkStart w:id="145" w:name="_Ref488390444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39</w:t>
      </w:r>
      <w:r w:rsidR="00C0526B">
        <w:rPr>
          <w:noProof/>
        </w:rPr>
        <w:fldChar w:fldCharType="end"/>
      </w:r>
      <w:bookmarkEnd w:id="145"/>
      <w:r w:rsidR="003F7859" w:rsidRPr="001A5C4A">
        <w:t xml:space="preserve"> – Окно редактирования МО. Вкладка «Сотрудники»</w:t>
      </w:r>
    </w:p>
    <w:p w14:paraId="338687C7" w14:textId="7B969DFF" w:rsidR="00895F7A" w:rsidRPr="001A5C4A" w:rsidRDefault="00895F7A" w:rsidP="006670CF">
      <w:pPr>
        <w:ind w:firstLine="851"/>
        <w:rPr>
          <w:rFonts w:cs="Arial"/>
        </w:rPr>
      </w:pPr>
      <w:r w:rsidRPr="001A5C4A">
        <w:rPr>
          <w:rFonts w:cs="Arial"/>
        </w:rPr>
        <w:t xml:space="preserve">Список можно сортировать по одному из полей списка, для этого необходимо щелкнуть левой кнопкой мыши на </w:t>
      </w:r>
      <w:r w:rsidR="006A107E" w:rsidRPr="001A5C4A">
        <w:rPr>
          <w:rFonts w:cs="Arial"/>
        </w:rPr>
        <w:t xml:space="preserve">название </w:t>
      </w:r>
      <w:r w:rsidRPr="001A5C4A">
        <w:rPr>
          <w:rFonts w:cs="Arial"/>
        </w:rPr>
        <w:t>поля,</w:t>
      </w:r>
      <w:r w:rsidR="006A107E" w:rsidRPr="001A5C4A">
        <w:rPr>
          <w:rFonts w:cs="Arial"/>
        </w:rPr>
        <w:t xml:space="preserve"> в результате чего</w:t>
      </w:r>
      <w:r w:rsidRPr="001A5C4A">
        <w:rPr>
          <w:rFonts w:cs="Arial"/>
        </w:rPr>
        <w:t xml:space="preserve"> отобразится значок сортировки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6172CEBB" wp14:editId="0C71CF40">
            <wp:extent cx="428625" cy="200025"/>
            <wp:effectExtent l="0" t="0" r="9525" b="952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(по возрастанию)/</w:t>
      </w:r>
      <w:r w:rsidRPr="001A5C4A">
        <w:rPr>
          <w:rFonts w:cs="Arial"/>
          <w:noProof/>
          <w:lang w:eastAsia="ru-RU"/>
        </w:rPr>
        <w:drawing>
          <wp:inline distT="0" distB="0" distL="0" distR="0" wp14:anchorId="5BB3C7B2" wp14:editId="1B00ECA1">
            <wp:extent cx="457200" cy="17145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(по убыванию)</w:t>
      </w:r>
      <w:r w:rsidR="00AE1392" w:rsidRPr="001A5C4A">
        <w:rPr>
          <w:rFonts w:cs="Arial"/>
        </w:rPr>
        <w:t xml:space="preserve"> (</w:t>
      </w:r>
      <w:r w:rsidR="00AE1392" w:rsidRPr="001A5C4A">
        <w:rPr>
          <w:rFonts w:cs="Arial"/>
        </w:rPr>
        <w:fldChar w:fldCharType="begin"/>
      </w:r>
      <w:r w:rsidR="00AE1392" w:rsidRPr="001A5C4A">
        <w:rPr>
          <w:rFonts w:cs="Arial"/>
        </w:rPr>
        <w:instrText xml:space="preserve"> REF _Ref488390444 \h </w:instrText>
      </w:r>
      <w:r w:rsidR="004728C9" w:rsidRPr="001A5C4A">
        <w:rPr>
          <w:rFonts w:cs="Arial"/>
        </w:rPr>
        <w:instrText xml:space="preserve"> \* MERGEFORMAT </w:instrText>
      </w:r>
      <w:r w:rsidR="00AE1392" w:rsidRPr="001A5C4A">
        <w:rPr>
          <w:rFonts w:cs="Arial"/>
        </w:rPr>
      </w:r>
      <w:r w:rsidR="00AE1392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39</w:t>
      </w:r>
      <w:r w:rsidR="00AE1392" w:rsidRPr="001A5C4A">
        <w:rPr>
          <w:rFonts w:cs="Arial"/>
        </w:rPr>
        <w:fldChar w:fldCharType="end"/>
      </w:r>
      <w:r w:rsidR="00AE1392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259D8E9E" w14:textId="18F6ED60" w:rsidR="00895F7A" w:rsidRPr="001A5C4A" w:rsidRDefault="00895F7A" w:rsidP="006670CF">
      <w:pPr>
        <w:ind w:firstLine="851"/>
        <w:rPr>
          <w:rFonts w:cs="Arial"/>
        </w:rPr>
      </w:pPr>
      <w:r w:rsidRPr="001A5C4A">
        <w:rPr>
          <w:rFonts w:cs="Arial"/>
        </w:rPr>
        <w:t xml:space="preserve">К записям списка можно применять фильтры, которые устанавливаются для каждого поля щелчком на элементе </w:t>
      </w:r>
      <w:r w:rsidR="00926584" w:rsidRPr="001A5C4A">
        <w:rPr>
          <w:rFonts w:cs="Arial"/>
          <w:noProof/>
          <w:lang w:eastAsia="ru-RU"/>
        </w:rPr>
        <w:drawing>
          <wp:inline distT="0" distB="0" distL="0" distR="0" wp14:anchorId="52F53F80" wp14:editId="2591E127">
            <wp:extent cx="180975" cy="209550"/>
            <wp:effectExtent l="0" t="0" r="9525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92" w:rsidRPr="001A5C4A">
        <w:rPr>
          <w:rFonts w:cs="Arial"/>
        </w:rPr>
        <w:t>. После установки критериев фильтрации</w:t>
      </w:r>
      <w:r w:rsidR="006A107E" w:rsidRPr="001A5C4A">
        <w:rPr>
          <w:rFonts w:cs="Arial"/>
        </w:rPr>
        <w:t xml:space="preserve"> </w:t>
      </w:r>
      <w:r w:rsidR="006A107E" w:rsidRPr="001A5C4A">
        <w:rPr>
          <w:rFonts w:cs="Arial"/>
        </w:rPr>
        <w:lastRenderedPageBreak/>
        <w:t>необходимо</w:t>
      </w:r>
      <w:r w:rsidR="00AE1392" w:rsidRPr="001A5C4A">
        <w:rPr>
          <w:rFonts w:cs="Arial"/>
        </w:rPr>
        <w:t xml:space="preserve"> нажать «Фильтровать» (</w:t>
      </w:r>
      <w:r w:rsidR="00AE1392" w:rsidRPr="001A5C4A">
        <w:rPr>
          <w:rFonts w:cs="Arial"/>
        </w:rPr>
        <w:fldChar w:fldCharType="begin"/>
      </w:r>
      <w:r w:rsidR="00AE1392" w:rsidRPr="001A5C4A">
        <w:rPr>
          <w:rFonts w:cs="Arial"/>
        </w:rPr>
        <w:instrText xml:space="preserve"> REF _Ref488390444 \h </w:instrText>
      </w:r>
      <w:r w:rsidR="004728C9" w:rsidRPr="001A5C4A">
        <w:rPr>
          <w:rFonts w:cs="Arial"/>
        </w:rPr>
        <w:instrText xml:space="preserve"> \* MERGEFORMAT </w:instrText>
      </w:r>
      <w:r w:rsidR="00AE1392" w:rsidRPr="001A5C4A">
        <w:rPr>
          <w:rFonts w:cs="Arial"/>
        </w:rPr>
      </w:r>
      <w:r w:rsidR="00AE1392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39</w:t>
      </w:r>
      <w:r w:rsidR="00AE1392" w:rsidRPr="001A5C4A">
        <w:rPr>
          <w:rFonts w:cs="Arial"/>
        </w:rPr>
        <w:fldChar w:fldCharType="end"/>
      </w:r>
      <w:r w:rsidR="00AE1392" w:rsidRPr="001A5C4A">
        <w:rPr>
          <w:rFonts w:cs="Arial"/>
        </w:rPr>
        <w:t>)</w:t>
      </w:r>
      <w:r w:rsidR="00E42ED5" w:rsidRPr="001A5C4A">
        <w:rPr>
          <w:rFonts w:cs="Arial"/>
        </w:rPr>
        <w:t>,</w:t>
      </w:r>
      <w:r w:rsidR="006A107E" w:rsidRPr="001A5C4A">
        <w:rPr>
          <w:rFonts w:cs="Arial"/>
        </w:rPr>
        <w:t xml:space="preserve"> в результате чего отобразится</w:t>
      </w:r>
      <w:r w:rsidR="00E42ED5" w:rsidRPr="001A5C4A">
        <w:rPr>
          <w:rFonts w:cs="Arial"/>
        </w:rPr>
        <w:t xml:space="preserve"> список</w:t>
      </w:r>
      <w:r w:rsidR="006A107E" w:rsidRPr="001A5C4A">
        <w:rPr>
          <w:rFonts w:cs="Arial"/>
        </w:rPr>
        <w:t>, который</w:t>
      </w:r>
      <w:r w:rsidR="00E42ED5" w:rsidRPr="001A5C4A">
        <w:rPr>
          <w:rFonts w:cs="Arial"/>
        </w:rPr>
        <w:t xml:space="preserve"> будет содержать записи, удовлетворяющие заданным критериям</w:t>
      </w:r>
      <w:r w:rsidR="00AE1392" w:rsidRPr="001A5C4A">
        <w:rPr>
          <w:rFonts w:cs="Arial"/>
        </w:rPr>
        <w:t>.</w:t>
      </w:r>
    </w:p>
    <w:p w14:paraId="2B78EC87" w14:textId="4C5148B6" w:rsidR="004B1E4C" w:rsidRPr="001A5C4A" w:rsidRDefault="002D0D61" w:rsidP="006670CF">
      <w:pPr>
        <w:ind w:firstLine="851"/>
        <w:rPr>
          <w:rFonts w:cs="Arial"/>
        </w:rPr>
      </w:pPr>
      <w:r w:rsidRPr="001A5C4A">
        <w:rPr>
          <w:rFonts w:cs="Arial"/>
        </w:rPr>
        <w:t>Для добавления сотрудника МО необходимо нажать кнопку «Добавить из списка»</w:t>
      </w:r>
      <w:r w:rsidR="006A107E" w:rsidRPr="001A5C4A">
        <w:rPr>
          <w:rFonts w:cs="Arial"/>
        </w:rPr>
        <w:t xml:space="preserve"> и</w:t>
      </w:r>
      <w:r w:rsidRPr="001A5C4A">
        <w:rPr>
          <w:rFonts w:cs="Arial"/>
        </w:rPr>
        <w:t xml:space="preserve"> в открывшемся окне заполнить</w:t>
      </w:r>
      <w:r w:rsidR="001C7B63" w:rsidRPr="001A5C4A">
        <w:rPr>
          <w:rFonts w:cs="Arial"/>
        </w:rPr>
        <w:t xml:space="preserve"> требуемые</w:t>
      </w:r>
      <w:r w:rsidRPr="001A5C4A">
        <w:rPr>
          <w:rFonts w:cs="Arial"/>
        </w:rPr>
        <w:t xml:space="preserve"> поля путем выбора</w:t>
      </w:r>
      <w:r w:rsidR="006A107E" w:rsidRPr="001A5C4A">
        <w:rPr>
          <w:rFonts w:cs="Arial"/>
        </w:rPr>
        <w:t xml:space="preserve"> данных</w:t>
      </w:r>
      <w:r w:rsidRPr="001A5C4A">
        <w:rPr>
          <w:rFonts w:cs="Arial"/>
        </w:rPr>
        <w:t xml:space="preserve"> из выпадающих списков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_Ref488390784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40</w:t>
      </w:r>
      <w:r w:rsidRPr="001A5C4A">
        <w:rPr>
          <w:rFonts w:cs="Arial"/>
        </w:rPr>
        <w:fldChar w:fldCharType="end"/>
      </w:r>
      <w:r w:rsidR="001C7B63" w:rsidRPr="001A5C4A">
        <w:rPr>
          <w:rFonts w:cs="Arial"/>
        </w:rPr>
        <w:t xml:space="preserve">). </w:t>
      </w:r>
      <w:r w:rsidR="001C7B63" w:rsidRPr="001A5C4A">
        <w:rPr>
          <w:bCs/>
        </w:rPr>
        <w:t>Если для должности установлена отметка в поле «Устанавливать в МС для проверяющего», то эта должность будет прописываться в МС для проверяющего автоматически.</w:t>
      </w:r>
    </w:p>
    <w:p w14:paraId="35BCDE5B" w14:textId="00B49736" w:rsidR="004B1E4C" w:rsidRPr="001A5C4A" w:rsidRDefault="001C0D0E" w:rsidP="00B61D7C">
      <w:pPr>
        <w:pStyle w:val="affff8"/>
        <w:spacing w:before="0" w:after="0"/>
        <w:rPr>
          <w:rFonts w:cs="Arial"/>
        </w:rPr>
      </w:pPr>
      <w:r w:rsidRPr="001A5C4A">
        <w:drawing>
          <wp:inline distT="0" distB="0" distL="0" distR="0" wp14:anchorId="2651DF21" wp14:editId="68D3991C">
            <wp:extent cx="3019425" cy="2872832"/>
            <wp:effectExtent l="19050" t="19050" r="9525" b="2286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16" cy="2884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825DD98" w14:textId="1C963935" w:rsidR="002D0D61" w:rsidRPr="001A5C4A" w:rsidRDefault="007349AA" w:rsidP="00AF0482">
      <w:pPr>
        <w:pStyle w:val="26"/>
        <w:spacing w:after="240" w:line="276" w:lineRule="auto"/>
      </w:pPr>
      <w:bookmarkStart w:id="146" w:name="_Ref488390784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40</w:t>
      </w:r>
      <w:r w:rsidR="00C0526B">
        <w:rPr>
          <w:noProof/>
        </w:rPr>
        <w:fldChar w:fldCharType="end"/>
      </w:r>
      <w:bookmarkEnd w:id="146"/>
      <w:r w:rsidR="002D0D61" w:rsidRPr="001A5C4A">
        <w:t xml:space="preserve"> – Добавление сотрудника МО</w:t>
      </w:r>
    </w:p>
    <w:p w14:paraId="5BBA465D" w14:textId="2316DEAB" w:rsidR="001C7B63" w:rsidRPr="001A5C4A" w:rsidRDefault="001C7B63" w:rsidP="006670CF">
      <w:pPr>
        <w:ind w:firstLine="851"/>
      </w:pPr>
      <w:r w:rsidRPr="001A5C4A">
        <w:t>Если при сохранении выявлено, что в МО для выбранного пользователя уже есть выбранная должность отображать сообщение: «В выбранной МО у пользователя уже есть указанная должность» (</w:t>
      </w:r>
      <w:r w:rsidRPr="001A5C4A">
        <w:fldChar w:fldCharType="begin"/>
      </w:r>
      <w:r w:rsidRPr="001A5C4A">
        <w:instrText xml:space="preserve"> REF _Ref65590041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41</w:t>
      </w:r>
      <w:r w:rsidRPr="001A5C4A">
        <w:fldChar w:fldCharType="end"/>
      </w:r>
      <w:r w:rsidRPr="001A5C4A">
        <w:t xml:space="preserve">). </w:t>
      </w:r>
    </w:p>
    <w:p w14:paraId="142A4377" w14:textId="6DAB9780" w:rsidR="001C7B63" w:rsidRPr="001A5C4A" w:rsidRDefault="001C0D0E" w:rsidP="001C7B63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5FEDB5F5" wp14:editId="52E712C1">
            <wp:extent cx="2981325" cy="3108099"/>
            <wp:effectExtent l="19050" t="19050" r="9525" b="1651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546" cy="3112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34C844" w14:textId="3D7D85C4" w:rsidR="001C7B63" w:rsidRPr="001A5C4A" w:rsidRDefault="001C7B63" w:rsidP="00D07FE4">
      <w:pPr>
        <w:pStyle w:val="26"/>
        <w:spacing w:after="240" w:line="276" w:lineRule="auto"/>
      </w:pPr>
      <w:bookmarkStart w:id="147" w:name="_Ref65590041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41</w:t>
      </w:r>
      <w:r w:rsidR="00C0526B">
        <w:rPr>
          <w:noProof/>
        </w:rPr>
        <w:fldChar w:fldCharType="end"/>
      </w:r>
      <w:bookmarkEnd w:id="147"/>
      <w:r w:rsidRPr="001A5C4A">
        <w:t xml:space="preserve"> – Пример формы добавления сотрудника с блокирующим сообщением</w:t>
      </w:r>
    </w:p>
    <w:p w14:paraId="08EFFDDB" w14:textId="27746949" w:rsidR="00113581" w:rsidRPr="001A5C4A" w:rsidRDefault="00113581" w:rsidP="006670CF">
      <w:pPr>
        <w:ind w:firstLine="851"/>
        <w:rPr>
          <w:rFonts w:cs="Arial"/>
        </w:rPr>
      </w:pPr>
      <w:r w:rsidRPr="001A5C4A">
        <w:rPr>
          <w:rFonts w:cs="Arial"/>
          <w:b/>
          <w:bCs/>
        </w:rPr>
        <w:t>ВАЖНО!!!</w:t>
      </w:r>
      <w:r w:rsidRPr="001A5C4A">
        <w:rPr>
          <w:rFonts w:cs="Arial"/>
        </w:rPr>
        <w:t xml:space="preserve"> На вкладке «Сотрудники» имеется возможность добавлять несколько записей с одним и тем же пользователем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_Ref65504735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42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79EA7D8B" w14:textId="190C9A7C" w:rsidR="00113581" w:rsidRPr="001A5C4A" w:rsidRDefault="00772865" w:rsidP="00113581">
      <w:pPr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drawing>
          <wp:inline distT="0" distB="0" distL="0" distR="0" wp14:anchorId="7B4829B3" wp14:editId="5773C678">
            <wp:extent cx="5765610" cy="4310736"/>
            <wp:effectExtent l="19050" t="19050" r="26035" b="1397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302" cy="43120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FDA371" w14:textId="64133981" w:rsidR="00F642AF" w:rsidRPr="001A5C4A" w:rsidRDefault="00113581" w:rsidP="00D07FE4">
      <w:pPr>
        <w:pStyle w:val="26"/>
        <w:spacing w:after="240" w:line="276" w:lineRule="auto"/>
      </w:pPr>
      <w:bookmarkStart w:id="148" w:name="_Ref6550473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42</w:t>
      </w:r>
      <w:r w:rsidR="00C0526B">
        <w:rPr>
          <w:noProof/>
        </w:rPr>
        <w:fldChar w:fldCharType="end"/>
      </w:r>
      <w:bookmarkEnd w:id="148"/>
      <w:r w:rsidRPr="001A5C4A">
        <w:t xml:space="preserve"> – Форма редактирования МО. Несколько записей с одним и тем же пользователем</w:t>
      </w:r>
    </w:p>
    <w:p w14:paraId="63429EE5" w14:textId="60A4C619" w:rsidR="00F83F3A" w:rsidRPr="001A5C4A" w:rsidRDefault="002D0D61" w:rsidP="006670CF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Сохранение записи и переход к списку сотрудников осуществляется по нажатию на кнопку «Сохранить»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_Ref488390784 \h </w:instrText>
      </w:r>
      <w:r w:rsidR="00F83F3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40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DFE8237" w14:textId="3C0A7E2C" w:rsidR="00B9360F" w:rsidRPr="001A5C4A" w:rsidRDefault="00B9360F" w:rsidP="006670CF">
      <w:pPr>
        <w:ind w:firstLine="851"/>
        <w:rPr>
          <w:rFonts w:cs="Arial"/>
        </w:rPr>
      </w:pPr>
      <w:r w:rsidRPr="001A5C4A">
        <w:rPr>
          <w:rFonts w:cs="Arial"/>
        </w:rPr>
        <w:t xml:space="preserve">Редактирование записи осуществляется щелчком на элементе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430C7056" wp14:editId="4F3E5B66">
            <wp:extent cx="219075" cy="219075"/>
            <wp:effectExtent l="0" t="0" r="9525" b="952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0CF">
        <w:rPr>
          <w:rFonts w:cs="Arial"/>
        </w:rPr>
        <w:t xml:space="preserve">        </w:t>
      </w:r>
      <w:r w:rsidR="00895F7A" w:rsidRPr="001A5C4A">
        <w:rPr>
          <w:rFonts w:cs="Arial"/>
        </w:rPr>
        <w:t>(</w:t>
      </w:r>
      <w:r w:rsidR="00895F7A" w:rsidRPr="001A5C4A">
        <w:rPr>
          <w:rFonts w:cs="Arial"/>
        </w:rPr>
        <w:fldChar w:fldCharType="begin"/>
      </w:r>
      <w:r w:rsidR="00895F7A" w:rsidRPr="001A5C4A">
        <w:rPr>
          <w:rFonts w:cs="Arial"/>
        </w:rPr>
        <w:instrText xml:space="preserve"> REF _Ref488390444 \h </w:instrText>
      </w:r>
      <w:r w:rsidR="00F83F3A" w:rsidRPr="001A5C4A">
        <w:rPr>
          <w:rFonts w:cs="Arial"/>
        </w:rPr>
        <w:instrText xml:space="preserve"> \* MERGEFORMAT </w:instrText>
      </w:r>
      <w:r w:rsidR="00895F7A" w:rsidRPr="001A5C4A">
        <w:rPr>
          <w:rFonts w:cs="Arial"/>
        </w:rPr>
      </w:r>
      <w:r w:rsidR="00895F7A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39</w:t>
      </w:r>
      <w:r w:rsidR="00895F7A" w:rsidRPr="001A5C4A">
        <w:rPr>
          <w:rFonts w:cs="Arial"/>
        </w:rPr>
        <w:fldChar w:fldCharType="end"/>
      </w:r>
      <w:r w:rsidR="00895F7A" w:rsidRPr="001A5C4A">
        <w:rPr>
          <w:rFonts w:cs="Arial"/>
        </w:rPr>
        <w:t>)</w:t>
      </w:r>
      <w:r w:rsidRPr="001A5C4A">
        <w:rPr>
          <w:rFonts w:cs="Arial"/>
        </w:rPr>
        <w:t>.</w:t>
      </w:r>
      <w:r w:rsidR="00895F7A" w:rsidRPr="001A5C4A">
        <w:rPr>
          <w:rFonts w:cs="Arial"/>
        </w:rPr>
        <w:t xml:space="preserve"> Процедура редактирования аналогично описанной выше процедуре добавления сотрудника МО.</w:t>
      </w:r>
    </w:p>
    <w:p w14:paraId="1001B5D1" w14:textId="1D84D81B" w:rsidR="00895F7A" w:rsidRPr="001A5C4A" w:rsidRDefault="00895F7A" w:rsidP="001C0D0E">
      <w:pPr>
        <w:spacing w:after="120"/>
        <w:rPr>
          <w:rFonts w:cs="Arial"/>
        </w:rPr>
      </w:pPr>
      <w:r w:rsidRPr="001A5C4A">
        <w:rPr>
          <w:rFonts w:cs="Arial"/>
        </w:rPr>
        <w:t xml:space="preserve">Удаление записи «Сотрудник МО» осуществляется кнопкой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62D7F8DA" wp14:editId="12729D90">
            <wp:extent cx="238125" cy="247650"/>
            <wp:effectExtent l="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_Ref488390444 \h </w:instrText>
      </w:r>
      <w:r w:rsidR="00F83F3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39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5A4F1B7" w14:textId="2E22C02A" w:rsidR="009D76CC" w:rsidRPr="001A5C4A" w:rsidRDefault="005C3ABC" w:rsidP="007129C1">
      <w:pPr>
        <w:pStyle w:val="af3"/>
        <w:numPr>
          <w:ilvl w:val="3"/>
          <w:numId w:val="40"/>
        </w:numPr>
        <w:rPr>
          <w:rFonts w:cs="Arial"/>
        </w:rPr>
      </w:pPr>
      <w:r w:rsidRPr="001A5C4A">
        <w:rPr>
          <w:rFonts w:cs="Arial"/>
        </w:rPr>
        <w:t>Вкладка «</w:t>
      </w:r>
      <w:r w:rsidR="007B4CCC" w:rsidRPr="001A5C4A">
        <w:rPr>
          <w:rFonts w:cs="Arial"/>
        </w:rPr>
        <w:t>Участки</w:t>
      </w:r>
      <w:r w:rsidRPr="001A5C4A">
        <w:rPr>
          <w:rFonts w:cs="Arial"/>
        </w:rPr>
        <w:t xml:space="preserve"> прикрепления»</w:t>
      </w:r>
    </w:p>
    <w:p w14:paraId="3D283144" w14:textId="64498039" w:rsidR="00542F27" w:rsidRPr="001A5C4A" w:rsidRDefault="005C3ABC" w:rsidP="006670CF">
      <w:pPr>
        <w:ind w:firstLine="851"/>
        <w:rPr>
          <w:rFonts w:cs="Arial"/>
        </w:rPr>
      </w:pPr>
      <w:r w:rsidRPr="001A5C4A">
        <w:rPr>
          <w:rFonts w:cs="Arial"/>
        </w:rPr>
        <w:t>Вкладка</w:t>
      </w:r>
      <w:r w:rsidR="00521D30" w:rsidRPr="001A5C4A">
        <w:rPr>
          <w:rFonts w:cs="Arial"/>
        </w:rPr>
        <w:t xml:space="preserve"> «</w:t>
      </w:r>
      <w:r w:rsidR="007B4CCC" w:rsidRPr="001A5C4A">
        <w:rPr>
          <w:rFonts w:cs="Arial"/>
        </w:rPr>
        <w:t>Участки</w:t>
      </w:r>
      <w:r w:rsidR="00521D30" w:rsidRPr="001A5C4A">
        <w:rPr>
          <w:rFonts w:cs="Arial"/>
        </w:rPr>
        <w:t xml:space="preserve"> прикрепления» </w:t>
      </w:r>
      <w:r w:rsidRPr="001A5C4A">
        <w:rPr>
          <w:rFonts w:cs="Arial"/>
        </w:rPr>
        <w:t>предназначена для добавления</w:t>
      </w:r>
      <w:r w:rsidR="00A535F1" w:rsidRPr="001A5C4A">
        <w:rPr>
          <w:rFonts w:cs="Arial"/>
        </w:rPr>
        <w:t xml:space="preserve"> </w:t>
      </w:r>
      <w:r w:rsidR="00640699" w:rsidRPr="001A5C4A">
        <w:rPr>
          <w:rFonts w:cs="Arial"/>
        </w:rPr>
        <w:t>участков прикрепления (с адресами)</w:t>
      </w:r>
      <w:r w:rsidR="009435F5">
        <w:rPr>
          <w:rFonts w:cs="Arial"/>
        </w:rPr>
        <w:t>.</w:t>
      </w:r>
      <w:r w:rsidR="00542F27" w:rsidRPr="001A5C4A">
        <w:rPr>
          <w:rFonts w:cs="Arial"/>
        </w:rPr>
        <w:t xml:space="preserve"> </w:t>
      </w:r>
    </w:p>
    <w:p w14:paraId="6917812E" w14:textId="44AE4AAF" w:rsidR="00521D30" w:rsidRPr="001A5C4A" w:rsidRDefault="00A535F1" w:rsidP="006670CF">
      <w:pPr>
        <w:ind w:firstLine="851"/>
        <w:rPr>
          <w:rFonts w:cs="Arial"/>
        </w:rPr>
      </w:pPr>
      <w:r w:rsidRPr="001A5C4A">
        <w:rPr>
          <w:rFonts w:cs="Arial"/>
        </w:rPr>
        <w:t xml:space="preserve">Для добавления </w:t>
      </w:r>
      <w:r w:rsidR="00640699" w:rsidRPr="001A5C4A">
        <w:rPr>
          <w:rFonts w:cs="Arial"/>
        </w:rPr>
        <w:t xml:space="preserve">нового участка </w:t>
      </w:r>
      <w:r w:rsidRPr="001A5C4A">
        <w:rPr>
          <w:rFonts w:cs="Arial"/>
        </w:rPr>
        <w:t xml:space="preserve">необходимо нажать кнопку «Добавить» </w:t>
      </w:r>
      <w:r w:rsidR="00A20E54" w:rsidRPr="001A5C4A">
        <w:rPr>
          <w:rFonts w:cs="Arial"/>
        </w:rPr>
        <w:t>на</w:t>
      </w:r>
      <w:r w:rsidRPr="001A5C4A">
        <w:rPr>
          <w:rFonts w:cs="Arial"/>
        </w:rPr>
        <w:t xml:space="preserve"> </w:t>
      </w:r>
      <w:r w:rsidR="00A20E54" w:rsidRPr="001A5C4A">
        <w:rPr>
          <w:rFonts w:cs="Arial"/>
        </w:rPr>
        <w:t>вкладке</w:t>
      </w:r>
      <w:r w:rsidRPr="001A5C4A">
        <w:rPr>
          <w:rFonts w:cs="Arial"/>
        </w:rPr>
        <w:t xml:space="preserve"> «</w:t>
      </w:r>
      <w:r w:rsidR="00640699" w:rsidRPr="001A5C4A">
        <w:rPr>
          <w:rFonts w:cs="Arial"/>
        </w:rPr>
        <w:t>Участки прикрепления</w:t>
      </w:r>
      <w:r w:rsidRPr="001A5C4A">
        <w:rPr>
          <w:rFonts w:cs="Arial"/>
        </w:rPr>
        <w:t>» (</w:t>
      </w:r>
      <w:r w:rsidR="00DC7814" w:rsidRPr="001A5C4A">
        <w:rPr>
          <w:rFonts w:cs="Arial"/>
        </w:rPr>
        <w:fldChar w:fldCharType="begin"/>
      </w:r>
      <w:r w:rsidR="00DC7814" w:rsidRPr="001A5C4A">
        <w:rPr>
          <w:rFonts w:cs="Arial"/>
        </w:rPr>
        <w:instrText xml:space="preserve"> REF _Ref484607128 \h  \* MERGEFORMAT </w:instrText>
      </w:r>
      <w:r w:rsidR="00DC7814" w:rsidRPr="001A5C4A">
        <w:rPr>
          <w:rFonts w:cs="Arial"/>
        </w:rPr>
      </w:r>
      <w:r w:rsidR="00DC7814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43</w:t>
      </w:r>
      <w:r w:rsidR="00DC7814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5C3B7F3" w14:textId="5A6BC6DA" w:rsidR="00A535F1" w:rsidRPr="001A5C4A" w:rsidRDefault="009A39B4" w:rsidP="005404E4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2F388631" wp14:editId="412FACAB">
            <wp:extent cx="6115050" cy="2238375"/>
            <wp:effectExtent l="19050" t="19050" r="19050" b="285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38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74B0E2" w14:textId="2514ECFE" w:rsidR="00A535F1" w:rsidRPr="001A5C4A" w:rsidRDefault="007349AA" w:rsidP="00D07FE4">
      <w:pPr>
        <w:pStyle w:val="26"/>
        <w:spacing w:after="240" w:line="276" w:lineRule="auto"/>
      </w:pPr>
      <w:bookmarkStart w:id="149" w:name="_Ref484607128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43</w:t>
      </w:r>
      <w:r w:rsidR="00C0526B">
        <w:rPr>
          <w:noProof/>
        </w:rPr>
        <w:fldChar w:fldCharType="end"/>
      </w:r>
      <w:bookmarkEnd w:id="149"/>
      <w:r w:rsidR="00A535F1" w:rsidRPr="001A5C4A">
        <w:t xml:space="preserve"> – </w:t>
      </w:r>
      <w:r w:rsidR="009435F5" w:rsidRPr="001A5C4A">
        <w:t>Форма редактирования МО</w:t>
      </w:r>
      <w:r w:rsidR="009435F5">
        <w:t>.</w:t>
      </w:r>
      <w:r w:rsidR="009435F5" w:rsidRPr="001A5C4A">
        <w:t xml:space="preserve"> </w:t>
      </w:r>
      <w:r w:rsidR="00A20E54" w:rsidRPr="001A5C4A">
        <w:t>Вкладка</w:t>
      </w:r>
      <w:r w:rsidR="00A535F1" w:rsidRPr="001A5C4A">
        <w:t xml:space="preserve"> «</w:t>
      </w:r>
      <w:r w:rsidR="009A39B4" w:rsidRPr="001A5C4A">
        <w:t>Участки</w:t>
      </w:r>
      <w:r w:rsidR="00A535F1" w:rsidRPr="001A5C4A">
        <w:t xml:space="preserve"> прикрепления»</w:t>
      </w:r>
    </w:p>
    <w:p w14:paraId="6C51D145" w14:textId="37355B30" w:rsidR="009A39B4" w:rsidRPr="001A5C4A" w:rsidRDefault="009A39B4" w:rsidP="006670CF">
      <w:pPr>
        <w:ind w:firstLine="851"/>
      </w:pPr>
      <w:r w:rsidRPr="001A5C4A">
        <w:t>В результате откроется окно «Добавить участок прикрепления», в котором пользователю требуется заполнить сведения по наименованию участка и нажать на кнопку «Сохранить» (</w:t>
      </w:r>
      <w:r w:rsidRPr="001A5C4A">
        <w:fldChar w:fldCharType="begin"/>
      </w:r>
      <w:r w:rsidRPr="001A5C4A">
        <w:instrText xml:space="preserve"> REF _Ref120601436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44</w:t>
      </w:r>
      <w:r w:rsidRPr="001A5C4A">
        <w:fldChar w:fldCharType="end"/>
      </w:r>
      <w:r w:rsidRPr="001A5C4A">
        <w:t>).</w:t>
      </w:r>
    </w:p>
    <w:p w14:paraId="19D63E5A" w14:textId="77777777" w:rsidR="009A39B4" w:rsidRPr="001A5C4A" w:rsidRDefault="009A39B4" w:rsidP="00D07FE4">
      <w:pPr>
        <w:pStyle w:val="affff8"/>
        <w:spacing w:before="0" w:after="0"/>
      </w:pPr>
      <w:r w:rsidRPr="001A5C4A">
        <w:lastRenderedPageBreak/>
        <w:drawing>
          <wp:inline distT="0" distB="0" distL="0" distR="0" wp14:anchorId="37332F47" wp14:editId="41A976C8">
            <wp:extent cx="4533900" cy="2047875"/>
            <wp:effectExtent l="19050" t="19050" r="19050" b="28575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047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22C6F4" w14:textId="73A8F01B" w:rsidR="009A39B4" w:rsidRPr="001A5C4A" w:rsidRDefault="009A39B4" w:rsidP="00D07FE4">
      <w:pPr>
        <w:pStyle w:val="26"/>
        <w:spacing w:after="240" w:line="276" w:lineRule="auto"/>
      </w:pPr>
      <w:bookmarkStart w:id="150" w:name="_Ref120601436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44</w:t>
      </w:r>
      <w:r w:rsidRPr="001A5C4A">
        <w:rPr>
          <w:noProof/>
        </w:rPr>
        <w:fldChar w:fldCharType="end"/>
      </w:r>
      <w:bookmarkEnd w:id="150"/>
      <w:r w:rsidRPr="001A5C4A">
        <w:t xml:space="preserve"> – Окно «Добавить участок прикрепления». Кнопка «Сохранить»</w:t>
      </w:r>
    </w:p>
    <w:p w14:paraId="10376AB1" w14:textId="0DA26B49" w:rsidR="009A39B4" w:rsidRPr="001A5C4A" w:rsidRDefault="009A39B4" w:rsidP="006670CF">
      <w:pPr>
        <w:spacing w:before="120" w:after="120"/>
        <w:ind w:firstLine="851"/>
      </w:pPr>
      <w:r w:rsidRPr="001A5C4A">
        <w:t>Далее откроется окно «Редактирование участка прикрепления», в котором следует добавить адрес прикрепления по кнопке «Добавить», а также в случае необходимости установить отметку в поле «Для статистики» (</w:t>
      </w:r>
      <w:r w:rsidRPr="001A5C4A">
        <w:fldChar w:fldCharType="begin"/>
      </w:r>
      <w:r w:rsidRPr="001A5C4A">
        <w:instrText xml:space="preserve"> REF _Ref122521905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45</w:t>
      </w:r>
      <w:r w:rsidRPr="001A5C4A">
        <w:fldChar w:fldCharType="end"/>
      </w:r>
      <w:r w:rsidRPr="001A5C4A">
        <w:t>).</w:t>
      </w:r>
    </w:p>
    <w:p w14:paraId="5E6E2648" w14:textId="77B0C45D" w:rsidR="0082056A" w:rsidRPr="001A5C4A" w:rsidRDefault="0082056A" w:rsidP="006670CF">
      <w:pPr>
        <w:spacing w:before="120"/>
        <w:ind w:firstLine="851"/>
      </w:pPr>
      <w:r w:rsidRPr="001A5C4A">
        <w:rPr>
          <w:rFonts w:cs="Arial"/>
        </w:rPr>
        <w:t>При установке отметки в поле «Для статистики» (</w:t>
      </w:r>
      <w:r w:rsidR="004869DB" w:rsidRPr="001A5C4A">
        <w:fldChar w:fldCharType="begin"/>
      </w:r>
      <w:r w:rsidR="004869DB" w:rsidRPr="001A5C4A">
        <w:instrText xml:space="preserve"> REF _Ref122521905 \h  \* MERGEFORMAT </w:instrText>
      </w:r>
      <w:r w:rsidR="004869DB"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45</w:t>
      </w:r>
      <w:r w:rsidR="004869DB" w:rsidRPr="001A5C4A">
        <w:fldChar w:fldCharType="end"/>
      </w:r>
      <w:r w:rsidRPr="001A5C4A">
        <w:rPr>
          <w:rFonts w:cs="Arial"/>
        </w:rPr>
        <w:t>), в свидетельствах с таким адресом прикрепления поле «МО прикрепления» автоматически заполняться не будет, но пользователь с ролью «Медстатистик» будет видеть такие свидетельства в списке МС.</w:t>
      </w:r>
    </w:p>
    <w:p w14:paraId="3904B8EE" w14:textId="74146B22" w:rsidR="009A39B4" w:rsidRPr="001A5C4A" w:rsidRDefault="004869DB" w:rsidP="00D07FE4">
      <w:pPr>
        <w:pStyle w:val="affff8"/>
        <w:spacing w:before="0" w:after="0"/>
      </w:pPr>
      <w:r w:rsidRPr="001A5C4A">
        <w:drawing>
          <wp:inline distT="0" distB="0" distL="0" distR="0" wp14:anchorId="0AAF5404" wp14:editId="29FE8EEC">
            <wp:extent cx="6115050" cy="1933575"/>
            <wp:effectExtent l="19050" t="19050" r="19050" b="28575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33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5ECFF6" w14:textId="17A180A1" w:rsidR="00EE381A" w:rsidRPr="001A5C4A" w:rsidRDefault="009A39B4" w:rsidP="00D07FE4">
      <w:pPr>
        <w:pStyle w:val="26"/>
        <w:spacing w:after="240" w:line="276" w:lineRule="auto"/>
      </w:pPr>
      <w:bookmarkStart w:id="151" w:name="_Ref122521905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45</w:t>
      </w:r>
      <w:r w:rsidRPr="001A5C4A">
        <w:rPr>
          <w:noProof/>
        </w:rPr>
        <w:fldChar w:fldCharType="end"/>
      </w:r>
      <w:bookmarkEnd w:id="151"/>
      <w:r w:rsidRPr="001A5C4A">
        <w:t xml:space="preserve"> – Окно «Редактирование участка прикрепления». </w:t>
      </w:r>
      <w:r w:rsidR="00EE381A" w:rsidRPr="001A5C4A">
        <w:t xml:space="preserve">Поле «Для статистики». </w:t>
      </w:r>
      <w:r w:rsidRPr="001A5C4A">
        <w:t>Кнопка «Добавить»</w:t>
      </w:r>
    </w:p>
    <w:p w14:paraId="3E2B10F5" w14:textId="653DAD61" w:rsidR="00F12A61" w:rsidRPr="001A5C4A" w:rsidRDefault="00F12A61" w:rsidP="006670CF">
      <w:pPr>
        <w:ind w:firstLine="851"/>
        <w:rPr>
          <w:rFonts w:cs="Arial"/>
        </w:rPr>
      </w:pPr>
      <w:r w:rsidRPr="001A5C4A">
        <w:t xml:space="preserve">В результате откроется окно «Добавить адрес прикрепления», в котором необходимо заполнить требуемые поля </w:t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_Ref488320239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46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Адрес вводится аналогично всем адресам подсистемы (с помощью КЛАДР). Ограничение улицы может быть:</w:t>
      </w:r>
    </w:p>
    <w:p w14:paraId="15365EBF" w14:textId="77777777" w:rsidR="00F12A61" w:rsidRPr="001A5C4A" w:rsidRDefault="00F12A61" w:rsidP="006670CF">
      <w:pPr>
        <w:pStyle w:val="aff9"/>
        <w:numPr>
          <w:ilvl w:val="0"/>
          <w:numId w:val="2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 виде одного дома – поле «Дом»;</w:t>
      </w:r>
    </w:p>
    <w:p w14:paraId="61DD93C3" w14:textId="77777777" w:rsidR="00F12A61" w:rsidRPr="001A5C4A" w:rsidRDefault="00F12A61" w:rsidP="006670CF">
      <w:pPr>
        <w:pStyle w:val="aff9"/>
        <w:numPr>
          <w:ilvl w:val="0"/>
          <w:numId w:val="2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 виде корпуса – поле «Корпус»;</w:t>
      </w:r>
    </w:p>
    <w:p w14:paraId="0C7A7988" w14:textId="77777777" w:rsidR="00F12A61" w:rsidRPr="001A5C4A" w:rsidRDefault="00F12A61" w:rsidP="006670CF">
      <w:pPr>
        <w:pStyle w:val="aff9"/>
        <w:numPr>
          <w:ilvl w:val="0"/>
          <w:numId w:val="2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 виде строения – поле «Строение»;</w:t>
      </w:r>
    </w:p>
    <w:p w14:paraId="51951A24" w14:textId="66C4F903" w:rsidR="00F12A61" w:rsidRPr="001A5C4A" w:rsidRDefault="00F12A61" w:rsidP="006670CF">
      <w:pPr>
        <w:pStyle w:val="aff9"/>
        <w:numPr>
          <w:ilvl w:val="0"/>
          <w:numId w:val="2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 виде выборки четных или нечетных домов улицы – поле «Тип строение»;</w:t>
      </w:r>
    </w:p>
    <w:p w14:paraId="4FCFB1D8" w14:textId="76F7EC1C" w:rsidR="00F12A61" w:rsidRPr="001A5C4A" w:rsidRDefault="00F12A61" w:rsidP="006670CF">
      <w:pPr>
        <w:pStyle w:val="aff9"/>
        <w:numPr>
          <w:ilvl w:val="0"/>
          <w:numId w:val="2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lastRenderedPageBreak/>
        <w:t xml:space="preserve">в виде </w:t>
      </w:r>
      <w:r w:rsidR="00094BDF" w:rsidRPr="001A5C4A">
        <w:rPr>
          <w:rFonts w:cs="Arial"/>
        </w:rPr>
        <w:t>диапазона</w:t>
      </w:r>
      <w:r w:rsidRPr="001A5C4A">
        <w:rPr>
          <w:rFonts w:cs="Arial"/>
        </w:rPr>
        <w:t xml:space="preserve"> домов – кнопка «Добавить», ввод данных в поле «Дома от», «Дома по».</w:t>
      </w:r>
    </w:p>
    <w:p w14:paraId="17B28C25" w14:textId="0EC460AC" w:rsidR="00A535F1" w:rsidRPr="001A5C4A" w:rsidRDefault="00AD1202" w:rsidP="00D07FE4">
      <w:pPr>
        <w:pStyle w:val="affff8"/>
        <w:spacing w:before="0" w:after="0"/>
        <w:rPr>
          <w:rFonts w:cs="Arial"/>
        </w:rPr>
      </w:pPr>
      <w:r>
        <w:rPr>
          <w:rFonts w:cs="Arial"/>
        </w:rPr>
        <w:drawing>
          <wp:inline distT="0" distB="0" distL="0" distR="0" wp14:anchorId="0A4090CE" wp14:editId="6EDED4EE">
            <wp:extent cx="4179825" cy="5075464"/>
            <wp:effectExtent l="19050" t="19050" r="11430" b="1143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129" cy="50916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B72A34" w14:textId="08037C92" w:rsidR="00A535F1" w:rsidRPr="001A5C4A" w:rsidRDefault="007349AA" w:rsidP="00D07FE4">
      <w:pPr>
        <w:pStyle w:val="26"/>
        <w:spacing w:after="240" w:line="276" w:lineRule="auto"/>
      </w:pPr>
      <w:bookmarkStart w:id="152" w:name="_Ref488320239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46</w:t>
      </w:r>
      <w:r w:rsidR="00C0526B">
        <w:rPr>
          <w:noProof/>
        </w:rPr>
        <w:fldChar w:fldCharType="end"/>
      </w:r>
      <w:bookmarkEnd w:id="152"/>
      <w:r w:rsidR="00A535F1" w:rsidRPr="001A5C4A">
        <w:t xml:space="preserve"> – </w:t>
      </w:r>
      <w:r w:rsidR="00EE381A" w:rsidRPr="001A5C4A">
        <w:t>Окно «Добавить адрес прикрепления»</w:t>
      </w:r>
    </w:p>
    <w:p w14:paraId="3EBDF2A9" w14:textId="23389E3E" w:rsidR="00957EC6" w:rsidRPr="001A5C4A" w:rsidRDefault="008D7118" w:rsidP="006670CF">
      <w:pPr>
        <w:ind w:firstLine="851"/>
        <w:rPr>
          <w:rFonts w:cs="Arial"/>
        </w:rPr>
      </w:pPr>
      <w:r w:rsidRPr="001A5C4A">
        <w:rPr>
          <w:rFonts w:cs="Arial"/>
        </w:rPr>
        <w:t xml:space="preserve">Также </w:t>
      </w:r>
      <w:r w:rsidR="00957EC6" w:rsidRPr="001A5C4A">
        <w:t>возмож</w:t>
      </w:r>
      <w:r w:rsidRPr="001A5C4A">
        <w:t>ен</w:t>
      </w:r>
      <w:r w:rsidR="00957EC6" w:rsidRPr="001A5C4A">
        <w:t xml:space="preserve"> ввод нескольких </w:t>
      </w:r>
      <w:r w:rsidR="00094BDF" w:rsidRPr="001A5C4A">
        <w:t>диапазонов</w:t>
      </w:r>
      <w:r w:rsidR="00957EC6" w:rsidRPr="001A5C4A">
        <w:t xml:space="preserve"> домов для одной улицы </w:t>
      </w:r>
      <w:r w:rsidR="00DA09EB" w:rsidRPr="001A5C4A">
        <w:t xml:space="preserve">   </w:t>
      </w:r>
      <w:r w:rsidR="00957EC6" w:rsidRPr="001A5C4A">
        <w:t>(</w:t>
      </w:r>
      <w:r w:rsidR="00957EC6" w:rsidRPr="001A5C4A">
        <w:fldChar w:fldCharType="begin"/>
      </w:r>
      <w:r w:rsidR="00957EC6" w:rsidRPr="001A5C4A">
        <w:instrText xml:space="preserve"> REF _Ref124230965 \h  \* MERGEFORMAT </w:instrText>
      </w:r>
      <w:r w:rsidR="00957EC6"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47</w:t>
      </w:r>
      <w:r w:rsidR="00957EC6" w:rsidRPr="001A5C4A">
        <w:fldChar w:fldCharType="end"/>
      </w:r>
      <w:r w:rsidR="00957EC6" w:rsidRPr="001A5C4A">
        <w:t xml:space="preserve">). </w:t>
      </w:r>
    </w:p>
    <w:p w14:paraId="181322C6" w14:textId="5E107F55" w:rsidR="00957EC6" w:rsidRPr="001A5C4A" w:rsidRDefault="00AD1202" w:rsidP="00D07FE4">
      <w:pPr>
        <w:pStyle w:val="affff8"/>
        <w:spacing w:before="0" w:after="0"/>
      </w:pPr>
      <w:r w:rsidRPr="00AD1202">
        <w:lastRenderedPageBreak/>
        <w:drawing>
          <wp:inline distT="0" distB="0" distL="0" distR="0" wp14:anchorId="142BB28C" wp14:editId="0D84EA72">
            <wp:extent cx="4239217" cy="5487166"/>
            <wp:effectExtent l="19050" t="19050" r="28575" b="18415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548716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CF1088" w14:textId="3C527BE2" w:rsidR="00957EC6" w:rsidRPr="001A5C4A" w:rsidRDefault="00957EC6" w:rsidP="00D07FE4">
      <w:pPr>
        <w:pStyle w:val="26"/>
        <w:spacing w:after="240" w:line="276" w:lineRule="auto"/>
        <w:rPr>
          <w:rFonts w:cs="Arial"/>
        </w:rPr>
      </w:pPr>
      <w:bookmarkStart w:id="153" w:name="_Ref124230965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47</w:t>
      </w:r>
      <w:r w:rsidRPr="001A5C4A">
        <w:rPr>
          <w:noProof/>
        </w:rPr>
        <w:fldChar w:fldCharType="end"/>
      </w:r>
      <w:bookmarkEnd w:id="153"/>
      <w:r w:rsidRPr="001A5C4A">
        <w:t xml:space="preserve"> – Окно «Добавить адрес прикрепления». Отображение нескольких </w:t>
      </w:r>
      <w:r w:rsidR="00094BDF" w:rsidRPr="001A5C4A">
        <w:t>диапазонов</w:t>
      </w:r>
      <w:r w:rsidRPr="001A5C4A">
        <w:t xml:space="preserve"> домов для одной улицы</w:t>
      </w:r>
    </w:p>
    <w:p w14:paraId="49A6C0AB" w14:textId="5372B42F" w:rsidR="00105810" w:rsidRPr="001A5C4A" w:rsidRDefault="00105810" w:rsidP="006670CF">
      <w:pPr>
        <w:pStyle w:val="aff9"/>
        <w:ind w:left="0" w:firstLine="851"/>
        <w:rPr>
          <w:rFonts w:cs="Arial"/>
        </w:rPr>
      </w:pPr>
      <w:r w:rsidRPr="001A5C4A">
        <w:rPr>
          <w:rFonts w:cs="Arial"/>
          <w:b/>
          <w:bCs/>
        </w:rPr>
        <w:t>ВНИМАНИЕ</w:t>
      </w:r>
      <w:r w:rsidR="00006A42" w:rsidRPr="001A5C4A">
        <w:rPr>
          <w:rFonts w:cs="Arial"/>
          <w:b/>
          <w:bCs/>
        </w:rPr>
        <w:t>!!</w:t>
      </w:r>
      <w:r w:rsidRPr="001A5C4A">
        <w:rPr>
          <w:rFonts w:cs="Arial"/>
          <w:b/>
          <w:bCs/>
        </w:rPr>
        <w:t>!</w:t>
      </w:r>
      <w:r w:rsidRPr="001A5C4A">
        <w:rPr>
          <w:rFonts w:cs="Arial"/>
        </w:rPr>
        <w:t xml:space="preserve"> В поле «Дом» допускается вводить как числовые, так и буквенные значения, например</w:t>
      </w:r>
      <w:r w:rsidR="005C2D57" w:rsidRPr="001A5C4A">
        <w:rPr>
          <w:rFonts w:cs="Arial"/>
        </w:rPr>
        <w:t>,</w:t>
      </w:r>
      <w:r w:rsidRPr="001A5C4A">
        <w:rPr>
          <w:rFonts w:cs="Arial"/>
        </w:rPr>
        <w:t xml:space="preserve"> 11А.</w:t>
      </w:r>
    </w:p>
    <w:p w14:paraId="727753DA" w14:textId="445B30C3" w:rsidR="009F10B5" w:rsidRPr="001A5C4A" w:rsidRDefault="009F10B5" w:rsidP="006670CF">
      <w:pPr>
        <w:pStyle w:val="aff9"/>
        <w:ind w:left="0" w:firstLine="851"/>
        <w:rPr>
          <w:rFonts w:cs="Arial"/>
        </w:rPr>
      </w:pPr>
      <w:r w:rsidRPr="001A5C4A">
        <w:rPr>
          <w:rFonts w:cs="Arial"/>
        </w:rPr>
        <w:t>После введения всех данных по адресу прикрепления необходимо сохранить их, нажав кнопку «Сохранить»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_Ref488320239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46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5FFBE69F" w14:textId="032194B0" w:rsidR="0047223B" w:rsidRPr="001A5C4A" w:rsidRDefault="0047223B" w:rsidP="006670CF">
      <w:pPr>
        <w:ind w:firstLine="851"/>
      </w:pPr>
      <w:r w:rsidRPr="001A5C4A">
        <w:t>Далее откроется окно «Редактирование участка прикрепления», в котором отобразится добавленный адрес. Для сохранения внесенных изменений необходимо нажать кнопку «Сохранить» (</w:t>
      </w:r>
      <w:r w:rsidRPr="001A5C4A">
        <w:fldChar w:fldCharType="begin"/>
      </w:r>
      <w:r w:rsidRPr="001A5C4A">
        <w:instrText xml:space="preserve"> REF _Ref122534777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48</w:t>
      </w:r>
      <w:r w:rsidRPr="001A5C4A">
        <w:fldChar w:fldCharType="end"/>
      </w:r>
      <w:r w:rsidRPr="001A5C4A">
        <w:t>).</w:t>
      </w:r>
    </w:p>
    <w:p w14:paraId="5DCB4D0F" w14:textId="07288269" w:rsidR="0047223B" w:rsidRPr="001A5C4A" w:rsidRDefault="00B91C97" w:rsidP="00D07FE4">
      <w:pPr>
        <w:pStyle w:val="affff8"/>
        <w:spacing w:before="0" w:after="0"/>
      </w:pPr>
      <w:r w:rsidRPr="001A5C4A">
        <w:lastRenderedPageBreak/>
        <w:drawing>
          <wp:inline distT="0" distB="0" distL="0" distR="0" wp14:anchorId="0D422960" wp14:editId="3319BAA8">
            <wp:extent cx="6115050" cy="1895475"/>
            <wp:effectExtent l="19050" t="19050" r="19050" b="2857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8954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5B58167C" w14:textId="25223E6B" w:rsidR="0047223B" w:rsidRPr="001A5C4A" w:rsidRDefault="0047223B" w:rsidP="00D07FE4">
      <w:pPr>
        <w:pStyle w:val="26"/>
        <w:spacing w:after="240" w:line="276" w:lineRule="auto"/>
      </w:pPr>
      <w:bookmarkStart w:id="154" w:name="_Ref122534777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48</w:t>
      </w:r>
      <w:r w:rsidRPr="001A5C4A">
        <w:rPr>
          <w:noProof/>
        </w:rPr>
        <w:fldChar w:fldCharType="end"/>
      </w:r>
      <w:bookmarkEnd w:id="154"/>
      <w:r w:rsidRPr="001A5C4A">
        <w:t xml:space="preserve"> – Окно «Редактирование участка прикрепления». Отображение добавленного адреса. Кнопка «Сохранить»</w:t>
      </w:r>
    </w:p>
    <w:p w14:paraId="7C98C917" w14:textId="4211CC82" w:rsidR="00B91C97" w:rsidRPr="001A5C4A" w:rsidRDefault="00B91C97" w:rsidP="006670CF">
      <w:pPr>
        <w:ind w:firstLine="851"/>
      </w:pPr>
      <w:r w:rsidRPr="001A5C4A">
        <w:rPr>
          <w:b/>
          <w:bCs/>
        </w:rPr>
        <w:t>ВНИМАНИЕ!!!</w:t>
      </w:r>
      <w:r w:rsidRPr="001A5C4A">
        <w:t xml:space="preserve"> На форме «Редактирование участка прикрепления» возможен ввод нескольких улиц для одного участка прикрепления </w:t>
      </w:r>
      <w:r w:rsidR="00A2531A" w:rsidRPr="001A5C4A">
        <w:t>(</w:t>
      </w:r>
      <w:r w:rsidR="00A2531A" w:rsidRPr="001A5C4A">
        <w:fldChar w:fldCharType="begin"/>
      </w:r>
      <w:r w:rsidR="00A2531A" w:rsidRPr="001A5C4A">
        <w:instrText xml:space="preserve"> REF _Ref124493809 \h </w:instrText>
      </w:r>
      <w:r w:rsidR="001A5C4A" w:rsidRPr="001A5C4A">
        <w:instrText xml:space="preserve"> \* MERGEFORMAT </w:instrText>
      </w:r>
      <w:r w:rsidR="00A2531A"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49</w:t>
      </w:r>
      <w:r w:rsidR="00A2531A" w:rsidRPr="001A5C4A">
        <w:fldChar w:fldCharType="end"/>
      </w:r>
      <w:r w:rsidR="00A2531A" w:rsidRPr="001A5C4A">
        <w:t>).</w:t>
      </w:r>
    </w:p>
    <w:p w14:paraId="115E4221" w14:textId="13BBF65F" w:rsidR="00B91C97" w:rsidRPr="001A5C4A" w:rsidRDefault="00EE381A" w:rsidP="00A2531A">
      <w:pPr>
        <w:ind w:firstLine="0"/>
      </w:pPr>
      <w:r w:rsidRPr="001A5C4A">
        <w:rPr>
          <w:noProof/>
        </w:rPr>
        <w:drawing>
          <wp:inline distT="0" distB="0" distL="0" distR="0" wp14:anchorId="1C80069C" wp14:editId="3F7CC208">
            <wp:extent cx="6120130" cy="2512695"/>
            <wp:effectExtent l="19050" t="19050" r="13970" b="20955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1269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377BFB6A" w14:textId="7B9B70FC" w:rsidR="00A2531A" w:rsidRPr="001A5C4A" w:rsidRDefault="00A2531A" w:rsidP="00D07FE4">
      <w:pPr>
        <w:pStyle w:val="26"/>
        <w:spacing w:after="240" w:line="276" w:lineRule="auto"/>
      </w:pPr>
      <w:bookmarkStart w:id="155" w:name="_Ref124493809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49</w:t>
      </w:r>
      <w:r w:rsidRPr="001A5C4A">
        <w:rPr>
          <w:noProof/>
        </w:rPr>
        <w:fldChar w:fldCharType="end"/>
      </w:r>
      <w:bookmarkEnd w:id="155"/>
      <w:r w:rsidRPr="001A5C4A">
        <w:t xml:space="preserve"> – Окно «Редактирование участка прикрепления». Отображение нескольких добавленных улиц</w:t>
      </w:r>
    </w:p>
    <w:p w14:paraId="5D636B50" w14:textId="7EFA2392" w:rsidR="0047223B" w:rsidRPr="001A5C4A" w:rsidRDefault="0047223B" w:rsidP="006670CF">
      <w:pPr>
        <w:ind w:firstLine="851"/>
      </w:pPr>
      <w:r w:rsidRPr="001A5C4A">
        <w:t>В результате добавленные сведения будут сохранены и участок прикрепления отобразится в списке участков на форме «Редактирование МО» (</w:t>
      </w:r>
      <w:r w:rsidRPr="001A5C4A">
        <w:fldChar w:fldCharType="begin"/>
      </w:r>
      <w:r w:rsidRPr="001A5C4A">
        <w:instrText xml:space="preserve"> REF _Ref122534746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50</w:t>
      </w:r>
      <w:r w:rsidRPr="001A5C4A">
        <w:fldChar w:fldCharType="end"/>
      </w:r>
      <w:r w:rsidRPr="001A5C4A">
        <w:t>).</w:t>
      </w:r>
    </w:p>
    <w:p w14:paraId="4A18B4DA" w14:textId="514FBAB7" w:rsidR="0047223B" w:rsidRPr="001A5C4A" w:rsidRDefault="00094BDF" w:rsidP="00D07FE4">
      <w:pPr>
        <w:spacing w:line="276" w:lineRule="auto"/>
        <w:ind w:firstLine="0"/>
        <w:jc w:val="center"/>
      </w:pPr>
      <w:r w:rsidRPr="001A5C4A">
        <w:rPr>
          <w:noProof/>
        </w:rPr>
        <w:lastRenderedPageBreak/>
        <w:drawing>
          <wp:inline distT="0" distB="0" distL="0" distR="0" wp14:anchorId="2C190177" wp14:editId="6F96161A">
            <wp:extent cx="6115050" cy="4914900"/>
            <wp:effectExtent l="19050" t="19050" r="19050" b="1905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914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9073C02" w14:textId="4FCEAC08" w:rsidR="0047223B" w:rsidRPr="001A5C4A" w:rsidRDefault="0047223B" w:rsidP="00D07FE4">
      <w:pPr>
        <w:pStyle w:val="26"/>
        <w:spacing w:after="240" w:line="276" w:lineRule="auto"/>
        <w:rPr>
          <w:rFonts w:cs="Arial"/>
        </w:rPr>
      </w:pPr>
      <w:bookmarkStart w:id="156" w:name="_Ref122534746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50</w:t>
      </w:r>
      <w:r w:rsidRPr="001A5C4A">
        <w:rPr>
          <w:noProof/>
        </w:rPr>
        <w:fldChar w:fldCharType="end"/>
      </w:r>
      <w:bookmarkEnd w:id="156"/>
      <w:r w:rsidRPr="001A5C4A">
        <w:t xml:space="preserve"> – </w:t>
      </w:r>
      <w:r w:rsidR="000D6FD8" w:rsidRPr="001A5C4A">
        <w:t>Форма редактирования МО</w:t>
      </w:r>
      <w:r w:rsidRPr="001A5C4A">
        <w:t>. Отображение добавленного участка прикрепления</w:t>
      </w:r>
    </w:p>
    <w:p w14:paraId="1D3A2AFA" w14:textId="5B9B2CD0" w:rsidR="00661C20" w:rsidRPr="001A5C4A" w:rsidRDefault="0082056A" w:rsidP="006670CF">
      <w:pPr>
        <w:ind w:firstLine="851"/>
        <w:rPr>
          <w:rFonts w:cs="Arial"/>
        </w:rPr>
      </w:pPr>
      <w:r w:rsidRPr="001A5C4A">
        <w:t>При наличии отметки напротив адреса в колонке «</w:t>
      </w:r>
      <w:r w:rsidRPr="001A5C4A">
        <w:rPr>
          <w:bCs/>
        </w:rPr>
        <w:t>Участок для статистики</w:t>
      </w:r>
      <w:r w:rsidRPr="001A5C4A">
        <w:t>» (</w:t>
      </w:r>
      <w:r w:rsidR="00094BDF" w:rsidRPr="001A5C4A">
        <w:rPr>
          <w:rFonts w:cs="Arial"/>
        </w:rPr>
        <w:fldChar w:fldCharType="begin"/>
      </w:r>
      <w:r w:rsidR="00094BDF" w:rsidRPr="001A5C4A">
        <w:instrText xml:space="preserve"> REF _Ref124497821 \h </w:instrText>
      </w:r>
      <w:r w:rsidR="001A5C4A" w:rsidRPr="001A5C4A">
        <w:rPr>
          <w:rFonts w:cs="Arial"/>
        </w:rPr>
        <w:instrText xml:space="preserve"> \* MERGEFORMAT </w:instrText>
      </w:r>
      <w:r w:rsidR="00094BDF" w:rsidRPr="001A5C4A">
        <w:rPr>
          <w:rFonts w:cs="Arial"/>
        </w:rPr>
      </w:r>
      <w:r w:rsidR="00094BDF"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51</w:t>
      </w:r>
      <w:r w:rsidR="00094BDF" w:rsidRPr="001A5C4A">
        <w:rPr>
          <w:rFonts w:cs="Arial"/>
        </w:rPr>
        <w:fldChar w:fldCharType="end"/>
      </w:r>
      <w:r w:rsidRPr="001A5C4A">
        <w:t>), то все МС с данным адресом будут отображаться в списках МС только для пользователя с ролью «Медстатистик»</w:t>
      </w:r>
      <w:r w:rsidRPr="001A5C4A">
        <w:rPr>
          <w:rFonts w:cs="Arial"/>
        </w:rPr>
        <w:t>.</w:t>
      </w:r>
    </w:p>
    <w:p w14:paraId="4517832D" w14:textId="7B90C7A5" w:rsidR="00094BDF" w:rsidRPr="001A5C4A" w:rsidRDefault="00094BDF" w:rsidP="00D07FE4">
      <w:pPr>
        <w:pStyle w:val="affff8"/>
        <w:spacing w:before="0" w:after="0"/>
      </w:pPr>
      <w:r w:rsidRPr="001A5C4A">
        <w:drawing>
          <wp:inline distT="0" distB="0" distL="0" distR="0" wp14:anchorId="7F0D9640" wp14:editId="2CABB6F7">
            <wp:extent cx="6115050" cy="2057400"/>
            <wp:effectExtent l="19050" t="19050" r="19050" b="1905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57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480CDC" w14:textId="58322F25" w:rsidR="00094BDF" w:rsidRPr="001A5C4A" w:rsidRDefault="00094BDF" w:rsidP="00D07FE4">
      <w:pPr>
        <w:pStyle w:val="26"/>
        <w:spacing w:after="240" w:line="276" w:lineRule="auto"/>
        <w:rPr>
          <w:rFonts w:cs="Arial"/>
        </w:rPr>
      </w:pPr>
      <w:bookmarkStart w:id="157" w:name="_Ref124497821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51</w:t>
      </w:r>
      <w:r w:rsidRPr="001A5C4A">
        <w:rPr>
          <w:noProof/>
        </w:rPr>
        <w:fldChar w:fldCharType="end"/>
      </w:r>
      <w:bookmarkEnd w:id="157"/>
      <w:r w:rsidRPr="001A5C4A">
        <w:t xml:space="preserve"> – </w:t>
      </w:r>
      <w:r w:rsidR="000D6FD8" w:rsidRPr="001A5C4A">
        <w:t>Форма редактирования МО</w:t>
      </w:r>
      <w:r w:rsidR="000D6FD8">
        <w:t>.</w:t>
      </w:r>
      <w:r w:rsidR="000D6FD8" w:rsidRPr="001A5C4A">
        <w:t xml:space="preserve"> </w:t>
      </w:r>
      <w:r w:rsidRPr="001A5C4A">
        <w:t>Отображение отметки в колонке «</w:t>
      </w:r>
      <w:r w:rsidRPr="001A5C4A">
        <w:rPr>
          <w:bCs/>
        </w:rPr>
        <w:t>Участок для статистики</w:t>
      </w:r>
      <w:r w:rsidRPr="001A5C4A">
        <w:t>»</w:t>
      </w:r>
    </w:p>
    <w:p w14:paraId="65B6BE6F" w14:textId="742E3C08" w:rsidR="0082056A" w:rsidRPr="001A5C4A" w:rsidRDefault="0082056A" w:rsidP="006670CF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 xml:space="preserve">Удаление </w:t>
      </w:r>
      <w:r w:rsidR="00650BFB" w:rsidRPr="001A5C4A">
        <w:rPr>
          <w:rFonts w:cs="Arial"/>
        </w:rPr>
        <w:t>участка прикреплени</w:t>
      </w:r>
      <w:r w:rsidR="00EA154F" w:rsidRPr="001A5C4A">
        <w:rPr>
          <w:rFonts w:cs="Arial"/>
        </w:rPr>
        <w:t>я</w:t>
      </w:r>
      <w:r w:rsidR="00650BFB" w:rsidRPr="001A5C4A">
        <w:rPr>
          <w:rFonts w:cs="Arial"/>
        </w:rPr>
        <w:t xml:space="preserve"> осуществляется кнопкой </w:t>
      </w:r>
      <w:r w:rsidR="00650BFB" w:rsidRPr="001A5C4A">
        <w:rPr>
          <w:rFonts w:cs="Arial"/>
          <w:noProof/>
          <w:lang w:eastAsia="ru-RU"/>
        </w:rPr>
        <w:drawing>
          <wp:inline distT="0" distB="0" distL="0" distR="0" wp14:anchorId="3810948F" wp14:editId="6F1FFF20">
            <wp:extent cx="238125" cy="247650"/>
            <wp:effectExtent l="0" t="0" r="9525" b="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</w:t>
      </w:r>
      <w:r w:rsidR="00EA154F" w:rsidRPr="001A5C4A">
        <w:rPr>
          <w:rFonts w:cs="Arial"/>
        </w:rPr>
        <w:t>(</w:t>
      </w:r>
      <w:r w:rsidR="00EA154F" w:rsidRPr="001A5C4A">
        <w:rPr>
          <w:rFonts w:cs="Arial"/>
        </w:rPr>
        <w:fldChar w:fldCharType="begin"/>
      </w:r>
      <w:r w:rsidR="00EA154F" w:rsidRPr="001A5C4A">
        <w:rPr>
          <w:rFonts w:cs="Arial"/>
        </w:rPr>
        <w:instrText xml:space="preserve"> REF _Ref124498238 \h </w:instrText>
      </w:r>
      <w:r w:rsidR="001A5C4A" w:rsidRPr="001A5C4A">
        <w:rPr>
          <w:rFonts w:cs="Arial"/>
        </w:rPr>
        <w:instrText xml:space="preserve"> \* MERGEFORMAT </w:instrText>
      </w:r>
      <w:r w:rsidR="00EA154F" w:rsidRPr="001A5C4A">
        <w:rPr>
          <w:rFonts w:cs="Arial"/>
        </w:rPr>
      </w:r>
      <w:r w:rsidR="00EA154F"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52</w:t>
      </w:r>
      <w:r w:rsidR="00EA154F" w:rsidRPr="001A5C4A">
        <w:rPr>
          <w:rFonts w:cs="Arial"/>
        </w:rPr>
        <w:fldChar w:fldCharType="end"/>
      </w:r>
      <w:r w:rsidR="00EA154F" w:rsidRPr="001A5C4A">
        <w:rPr>
          <w:rFonts w:cs="Arial"/>
        </w:rPr>
        <w:t>).</w:t>
      </w:r>
    </w:p>
    <w:p w14:paraId="213A2316" w14:textId="4FA87BA5" w:rsidR="00EA154F" w:rsidRPr="001A5C4A" w:rsidRDefault="00EA154F" w:rsidP="006670CF">
      <w:pPr>
        <w:pStyle w:val="affff8"/>
        <w:spacing w:before="0" w:after="0"/>
      </w:pPr>
      <w:r w:rsidRPr="001A5C4A">
        <w:drawing>
          <wp:inline distT="0" distB="0" distL="0" distR="0" wp14:anchorId="6E05A1BC" wp14:editId="5FC31B24">
            <wp:extent cx="6115050" cy="2600325"/>
            <wp:effectExtent l="19050" t="19050" r="19050" b="28575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00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9C5059" w14:textId="28CA50C5" w:rsidR="00EA154F" w:rsidRPr="001A5C4A" w:rsidRDefault="00EA154F" w:rsidP="00ED342E">
      <w:pPr>
        <w:pStyle w:val="26"/>
        <w:spacing w:after="240" w:line="276" w:lineRule="auto"/>
        <w:rPr>
          <w:rFonts w:cs="Arial"/>
        </w:rPr>
      </w:pPr>
      <w:bookmarkStart w:id="158" w:name="_Ref124498238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52</w:t>
      </w:r>
      <w:r w:rsidRPr="001A5C4A">
        <w:rPr>
          <w:noProof/>
        </w:rPr>
        <w:fldChar w:fldCharType="end"/>
      </w:r>
      <w:bookmarkEnd w:id="158"/>
      <w:r w:rsidRPr="001A5C4A">
        <w:t xml:space="preserve"> – </w:t>
      </w:r>
      <w:r w:rsidR="000D6FD8" w:rsidRPr="001A5C4A">
        <w:t>Форма редактирования МО</w:t>
      </w:r>
      <w:r w:rsidR="000D6FD8">
        <w:t>.</w:t>
      </w:r>
      <w:r w:rsidR="000D6FD8" w:rsidRPr="001A5C4A">
        <w:t xml:space="preserve"> </w:t>
      </w:r>
      <w:r w:rsidRPr="001A5C4A">
        <w:t xml:space="preserve">Кнопка удаления </w:t>
      </w:r>
      <w:r w:rsidRPr="001A5C4A">
        <w:rPr>
          <w:rFonts w:cs="Arial"/>
        </w:rPr>
        <w:t>участка прикрепления</w:t>
      </w:r>
    </w:p>
    <w:p w14:paraId="4A06CA63" w14:textId="299A8CCB" w:rsidR="009D76CC" w:rsidRPr="001A5C4A" w:rsidRDefault="005C3ABC" w:rsidP="007129C1">
      <w:pPr>
        <w:pStyle w:val="af3"/>
        <w:numPr>
          <w:ilvl w:val="3"/>
          <w:numId w:val="40"/>
        </w:numPr>
        <w:rPr>
          <w:rFonts w:cs="Arial"/>
        </w:rPr>
      </w:pPr>
      <w:r w:rsidRPr="001A5C4A">
        <w:rPr>
          <w:rFonts w:cs="Arial"/>
        </w:rPr>
        <w:t>Вкладка «Настройки»</w:t>
      </w:r>
    </w:p>
    <w:p w14:paraId="2398D495" w14:textId="4872393E" w:rsidR="009D76CC" w:rsidRPr="001A5C4A" w:rsidRDefault="00775767" w:rsidP="00ED342E">
      <w:pPr>
        <w:pStyle w:val="aff9"/>
        <w:ind w:left="0" w:firstLine="851"/>
        <w:rPr>
          <w:rFonts w:cs="Arial"/>
        </w:rPr>
      </w:pPr>
      <w:bookmarkStart w:id="159" w:name="_Hlk68254820"/>
      <w:r w:rsidRPr="001A5C4A">
        <w:rPr>
          <w:rFonts w:cs="Arial"/>
        </w:rPr>
        <w:t>Вкладка «Настройки» предназначена для настройки уведомлений по замечаниям от экспертов, указанным в МС</w:t>
      </w:r>
      <w:r w:rsidR="009E7305" w:rsidRPr="001A5C4A">
        <w:rPr>
          <w:rFonts w:cs="Arial"/>
        </w:rPr>
        <w:t xml:space="preserve"> </w:t>
      </w:r>
      <w:bookmarkEnd w:id="159"/>
      <w:r w:rsidR="000808E7" w:rsidRPr="001A5C4A">
        <w:rPr>
          <w:rFonts w:cs="Arial"/>
        </w:rPr>
        <w:t>(</w:t>
      </w:r>
      <w:r w:rsidR="000808E7" w:rsidRPr="001A5C4A">
        <w:rPr>
          <w:rFonts w:cs="Arial"/>
        </w:rPr>
        <w:fldChar w:fldCharType="begin"/>
      </w:r>
      <w:r w:rsidR="000808E7" w:rsidRPr="001A5C4A">
        <w:rPr>
          <w:rFonts w:cs="Arial"/>
        </w:rPr>
        <w:instrText xml:space="preserve"> REF _Ref28175405 \h </w:instrText>
      </w:r>
      <w:r w:rsidR="004728C9" w:rsidRPr="001A5C4A">
        <w:rPr>
          <w:rFonts w:cs="Arial"/>
        </w:rPr>
        <w:instrText xml:space="preserve"> \* MERGEFORMAT </w:instrText>
      </w:r>
      <w:r w:rsidR="000808E7" w:rsidRPr="001A5C4A">
        <w:rPr>
          <w:rFonts w:cs="Arial"/>
        </w:rPr>
      </w:r>
      <w:r w:rsidR="000808E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53</w:t>
      </w:r>
      <w:r w:rsidR="000808E7" w:rsidRPr="001A5C4A">
        <w:rPr>
          <w:rFonts w:cs="Arial"/>
        </w:rPr>
        <w:fldChar w:fldCharType="end"/>
      </w:r>
      <w:r w:rsidR="000808E7" w:rsidRPr="001A5C4A">
        <w:rPr>
          <w:rFonts w:cs="Arial"/>
        </w:rPr>
        <w:t>).</w:t>
      </w:r>
      <w:r w:rsidR="003A14F3" w:rsidRPr="001A5C4A">
        <w:rPr>
          <w:rFonts w:cs="Arial"/>
        </w:rPr>
        <w:t xml:space="preserve"> </w:t>
      </w:r>
      <w:bookmarkStart w:id="160" w:name="_Hlk68254829"/>
      <w:r w:rsidR="00927AC1" w:rsidRPr="001A5C4A">
        <w:rPr>
          <w:rFonts w:cs="Arial"/>
        </w:rPr>
        <w:t>Т.е. после того, как эксперт внесет замечание в свидетельство и сохранит его, пользователям, указанным в</w:t>
      </w:r>
      <w:r w:rsidR="003A14F3" w:rsidRPr="001A5C4A">
        <w:rPr>
          <w:rFonts w:cs="Arial"/>
        </w:rPr>
        <w:t xml:space="preserve"> рассылке</w:t>
      </w:r>
      <w:r w:rsidR="00873777" w:rsidRPr="001A5C4A">
        <w:rPr>
          <w:rStyle w:val="afffb"/>
          <w:rFonts w:cs="Arial"/>
        </w:rPr>
        <w:footnoteReference w:id="3"/>
      </w:r>
      <w:r w:rsidR="003A14F3" w:rsidRPr="001A5C4A">
        <w:rPr>
          <w:rFonts w:cs="Arial"/>
        </w:rPr>
        <w:t xml:space="preserve">, </w:t>
      </w:r>
      <w:r w:rsidR="00927AC1" w:rsidRPr="001A5C4A">
        <w:rPr>
          <w:rFonts w:cs="Arial"/>
        </w:rPr>
        <w:t>придет электронное сообщение с информацией о наличии замечания в документе</w:t>
      </w:r>
      <w:r w:rsidR="003A14F3" w:rsidRPr="001A5C4A">
        <w:rPr>
          <w:rFonts w:cs="Arial"/>
        </w:rPr>
        <w:t>.</w:t>
      </w:r>
      <w:bookmarkEnd w:id="160"/>
    </w:p>
    <w:p w14:paraId="20EA9ACB" w14:textId="18CE1BB8" w:rsidR="000808E7" w:rsidRPr="001A5C4A" w:rsidRDefault="00AC323C" w:rsidP="00364E32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360A1B04" wp14:editId="4247BD32">
            <wp:extent cx="5901055" cy="2048042"/>
            <wp:effectExtent l="19050" t="19050" r="23495" b="28575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06850" cy="205005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1C5845D" w14:textId="3A6E403A" w:rsidR="000808E7" w:rsidRPr="001A5C4A" w:rsidRDefault="000808E7" w:rsidP="00ED342E">
      <w:pPr>
        <w:pStyle w:val="26"/>
        <w:spacing w:after="240" w:line="276" w:lineRule="auto"/>
      </w:pPr>
      <w:bookmarkStart w:id="161" w:name="_Ref2817540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53</w:t>
      </w:r>
      <w:r w:rsidR="00C0526B">
        <w:rPr>
          <w:noProof/>
        </w:rPr>
        <w:fldChar w:fldCharType="end"/>
      </w:r>
      <w:bookmarkEnd w:id="161"/>
      <w:r w:rsidRPr="001A5C4A">
        <w:t xml:space="preserve"> – Окно редактирования МО. Вкладка «Настройки»</w:t>
      </w:r>
    </w:p>
    <w:p w14:paraId="185EB5F9" w14:textId="02937A61" w:rsidR="00364E32" w:rsidRPr="001A5C4A" w:rsidRDefault="00364E32" w:rsidP="00ED342E">
      <w:pPr>
        <w:ind w:firstLine="851"/>
        <w:rPr>
          <w:rFonts w:cs="Arial"/>
        </w:rPr>
      </w:pPr>
      <w:bookmarkStart w:id="162" w:name="_Hlk68254855"/>
      <w:r w:rsidRPr="001A5C4A">
        <w:rPr>
          <w:rFonts w:cs="Arial"/>
        </w:rPr>
        <w:t xml:space="preserve">Для </w:t>
      </w:r>
      <w:r w:rsidR="003A14F3" w:rsidRPr="001A5C4A">
        <w:rPr>
          <w:rFonts w:cs="Arial"/>
        </w:rPr>
        <w:t>настройки</w:t>
      </w:r>
      <w:r w:rsidRPr="001A5C4A">
        <w:rPr>
          <w:rFonts w:cs="Arial"/>
        </w:rPr>
        <w:t xml:space="preserve"> уведомления необходимо нажать на кнопку </w:t>
      </w:r>
      <w:bookmarkEnd w:id="162"/>
      <w:r w:rsidRPr="001A5C4A">
        <w:rPr>
          <w:rFonts w:cs="Arial"/>
          <w:noProof/>
          <w:lang w:eastAsia="ru-RU"/>
        </w:rPr>
        <w:drawing>
          <wp:inline distT="0" distB="0" distL="0" distR="0" wp14:anchorId="79AF5EF4" wp14:editId="57DAAE3A">
            <wp:extent cx="180975" cy="180975"/>
            <wp:effectExtent l="0" t="0" r="9525" b="9525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_Ref28175405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53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 и в открывшейся форме следует поставить отметку «Уведомления» и нажать на кнопку «Добавить»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_Ref27750036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54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0477CDDA" w14:textId="77777777" w:rsidR="00364E32" w:rsidRPr="001A5C4A" w:rsidRDefault="00364E32" w:rsidP="00364E32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7B5ABD03" wp14:editId="3EFA555E">
            <wp:extent cx="3793150" cy="3986568"/>
            <wp:effectExtent l="19050" t="19050" r="17145" b="1397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7"/>
                    <a:srcRect l="2118" t="1739" r="2504" b="2262"/>
                    <a:stretch/>
                  </pic:blipFill>
                  <pic:spPr bwMode="auto">
                    <a:xfrm>
                      <a:off x="0" y="0"/>
                      <a:ext cx="3817440" cy="401209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0E71C" w14:textId="31D3554C" w:rsidR="00364E32" w:rsidRPr="001A5C4A" w:rsidRDefault="00364E32" w:rsidP="00ED342E">
      <w:pPr>
        <w:pStyle w:val="26"/>
        <w:spacing w:after="240" w:line="276" w:lineRule="auto"/>
      </w:pPr>
      <w:bookmarkStart w:id="163" w:name="_Ref2775003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54</w:t>
      </w:r>
      <w:r w:rsidR="00C0526B">
        <w:rPr>
          <w:noProof/>
        </w:rPr>
        <w:fldChar w:fldCharType="end"/>
      </w:r>
      <w:bookmarkEnd w:id="163"/>
      <w:r w:rsidRPr="001A5C4A">
        <w:t xml:space="preserve"> – Окно настройки уведомления</w:t>
      </w:r>
    </w:p>
    <w:p w14:paraId="204ED884" w14:textId="6E639F46" w:rsidR="00364E32" w:rsidRPr="001A5C4A" w:rsidRDefault="00364E32" w:rsidP="00ED342E">
      <w:pPr>
        <w:ind w:firstLine="851"/>
        <w:rPr>
          <w:rFonts w:cs="Arial"/>
        </w:rPr>
      </w:pPr>
      <w:r w:rsidRPr="001A5C4A">
        <w:rPr>
          <w:rFonts w:cs="Arial"/>
        </w:rPr>
        <w:t>Далее будет доступно поле «</w:t>
      </w:r>
      <w:r w:rsidRPr="001A5C4A">
        <w:rPr>
          <w:rFonts w:cs="Arial"/>
          <w:lang w:val="en-US"/>
        </w:rPr>
        <w:t>e</w:t>
      </w:r>
      <w:r w:rsidRPr="001A5C4A">
        <w:rPr>
          <w:rFonts w:cs="Arial"/>
        </w:rPr>
        <w:t>-</w:t>
      </w:r>
      <w:r w:rsidRPr="001A5C4A">
        <w:rPr>
          <w:rFonts w:cs="Arial"/>
          <w:lang w:val="en-US"/>
        </w:rPr>
        <w:t>mail</w:t>
      </w:r>
      <w:r w:rsidRPr="001A5C4A">
        <w:rPr>
          <w:rFonts w:cs="Arial"/>
        </w:rPr>
        <w:t>», в котором требуется указать адрес электронной почты, и нажать на кнопку «Сохранить»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_Ref27750224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55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0BD51467" w14:textId="77777777" w:rsidR="00364E32" w:rsidRPr="001A5C4A" w:rsidRDefault="00364E32" w:rsidP="00364E32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450B86A7" wp14:editId="0322EE30">
            <wp:extent cx="3305175" cy="3486150"/>
            <wp:effectExtent l="19050" t="19050" r="28575" b="1905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8"/>
                    <a:srcRect l="1941" t="1326" r="1921" b="1573"/>
                    <a:stretch/>
                  </pic:blipFill>
                  <pic:spPr bwMode="auto">
                    <a:xfrm>
                      <a:off x="0" y="0"/>
                      <a:ext cx="3305372" cy="348635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7C72BC" w14:textId="66F8C515" w:rsidR="00364E32" w:rsidRPr="001A5C4A" w:rsidRDefault="00364E32" w:rsidP="00ED342E">
      <w:pPr>
        <w:pStyle w:val="26"/>
        <w:spacing w:after="240" w:line="276" w:lineRule="auto"/>
      </w:pPr>
      <w:bookmarkStart w:id="164" w:name="_Ref27750224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55</w:t>
      </w:r>
      <w:r w:rsidR="00C0526B">
        <w:rPr>
          <w:noProof/>
        </w:rPr>
        <w:fldChar w:fldCharType="end"/>
      </w:r>
      <w:bookmarkEnd w:id="164"/>
      <w:r w:rsidRPr="001A5C4A">
        <w:t xml:space="preserve"> – Окно настройки уведомления. Поле «</w:t>
      </w:r>
      <w:r w:rsidRPr="001A5C4A">
        <w:rPr>
          <w:lang w:val="en-US"/>
        </w:rPr>
        <w:t>e</w:t>
      </w:r>
      <w:r w:rsidRPr="001A5C4A">
        <w:t>-</w:t>
      </w:r>
      <w:r w:rsidRPr="001A5C4A">
        <w:rPr>
          <w:lang w:val="en-US"/>
        </w:rPr>
        <w:t>mail</w:t>
      </w:r>
      <w:r w:rsidRPr="001A5C4A">
        <w:t>»</w:t>
      </w:r>
    </w:p>
    <w:p w14:paraId="294A5C6E" w14:textId="425940EA" w:rsidR="00364E32" w:rsidRPr="001A5C4A" w:rsidRDefault="00364E32" w:rsidP="00ED342E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В результате на вкладке «Настройки» будет отображаться добавленная настройка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_Ref27750448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56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4C8C267" w14:textId="6F114061" w:rsidR="00364E32" w:rsidRPr="001A5C4A" w:rsidRDefault="00AC323C" w:rsidP="00364E32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03DFB703" wp14:editId="5AED32DA">
            <wp:extent cx="6086475" cy="2141444"/>
            <wp:effectExtent l="19050" t="19050" r="9525" b="1143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093934" cy="214406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7E8F11C" w14:textId="59E02E8A" w:rsidR="000808E7" w:rsidRPr="001A5C4A" w:rsidRDefault="00364E32" w:rsidP="00ED342E">
      <w:pPr>
        <w:pStyle w:val="26"/>
        <w:spacing w:after="240" w:line="276" w:lineRule="auto"/>
      </w:pPr>
      <w:bookmarkStart w:id="165" w:name="_Ref27750448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56</w:t>
      </w:r>
      <w:r w:rsidR="00C0526B">
        <w:rPr>
          <w:noProof/>
        </w:rPr>
        <w:fldChar w:fldCharType="end"/>
      </w:r>
      <w:bookmarkEnd w:id="165"/>
      <w:r w:rsidRPr="001A5C4A">
        <w:t xml:space="preserve"> – Окно редактирования МО. Вкладка «Настройки» с добавленной настройкой</w:t>
      </w:r>
    </w:p>
    <w:p w14:paraId="47037390" w14:textId="3B0A1D37" w:rsidR="00D40402" w:rsidRPr="001A5C4A" w:rsidRDefault="00D40402" w:rsidP="007129C1">
      <w:pPr>
        <w:pStyle w:val="af3"/>
        <w:numPr>
          <w:ilvl w:val="3"/>
          <w:numId w:val="40"/>
        </w:numPr>
        <w:rPr>
          <w:rFonts w:cs="Arial"/>
        </w:rPr>
      </w:pPr>
      <w:r w:rsidRPr="001A5C4A">
        <w:rPr>
          <w:rFonts w:cs="Arial"/>
        </w:rPr>
        <w:t>Вкладка «Настройки МС»</w:t>
      </w:r>
    </w:p>
    <w:p w14:paraId="2C82ED7D" w14:textId="78294E17" w:rsidR="006120B5" w:rsidRPr="001A5C4A" w:rsidRDefault="00D40402" w:rsidP="00ED342E">
      <w:pPr>
        <w:pStyle w:val="aff9"/>
        <w:ind w:left="0" w:firstLine="851"/>
        <w:rPr>
          <w:rFonts w:cs="Arial"/>
        </w:rPr>
      </w:pPr>
      <w:r w:rsidRPr="001A5C4A">
        <w:rPr>
          <w:rFonts w:cs="Arial"/>
        </w:rPr>
        <w:t>Вкладка «Настройки МС» предназначена для</w:t>
      </w:r>
      <w:r w:rsidR="00FF3DED" w:rsidRPr="001A5C4A">
        <w:rPr>
          <w:rFonts w:cs="Arial"/>
        </w:rPr>
        <w:t xml:space="preserve"> установки настроек МО, связанных с работой с медицинскими свидетельствами.</w:t>
      </w:r>
    </w:p>
    <w:p w14:paraId="445BBD2F" w14:textId="30F2109D" w:rsidR="00FF3DED" w:rsidRPr="001A5C4A" w:rsidRDefault="00FF3DED" w:rsidP="00ED342E">
      <w:pPr>
        <w:tabs>
          <w:tab w:val="left" w:pos="1134"/>
        </w:tabs>
        <w:spacing w:after="120"/>
        <w:ind w:firstLine="851"/>
        <w:rPr>
          <w:bCs/>
        </w:rPr>
      </w:pPr>
      <w:r w:rsidRPr="001A5C4A">
        <w:rPr>
          <w:bCs/>
        </w:rPr>
        <w:t>Если установлены отметки в полях «Считать заполнившего МСР автором при отправке в РЭМД», «Считать заполнившего МСС автором при отправке в РЭМД»  и «Считать заполнившего МСПС автором при отправке в РЭМД» (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REF _Ref65573835 \h  \* MERGEFORMAT </w:instrText>
      </w:r>
      <w:r w:rsidRPr="001A5C4A">
        <w:rPr>
          <w:bCs/>
        </w:rPr>
      </w:r>
      <w:r w:rsidRPr="001A5C4A">
        <w:rPr>
          <w:bCs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57</w:t>
      </w:r>
      <w:r w:rsidRPr="001A5C4A">
        <w:rPr>
          <w:bCs/>
        </w:rPr>
        <w:fldChar w:fldCharType="end"/>
      </w:r>
      <w:r w:rsidRPr="001A5C4A">
        <w:rPr>
          <w:bCs/>
        </w:rPr>
        <w:t>), то при отправке МС в РЭМД автором свидетельства будет считаться врач, указанный в поле «Ф.И.О. заполнившего» в форме просмотра МС (</w:t>
      </w:r>
      <w:r w:rsidRPr="001A5C4A">
        <w:rPr>
          <w:rFonts w:eastAsia="Times New Roman"/>
        </w:rPr>
        <w:fldChar w:fldCharType="begin"/>
      </w:r>
      <w:r w:rsidRPr="001A5C4A">
        <w:rPr>
          <w:bCs/>
        </w:rPr>
        <w:instrText xml:space="preserve"> REF _Ref68247998 \h </w:instrText>
      </w:r>
      <w:r w:rsidR="001A5C4A" w:rsidRPr="001A5C4A">
        <w:rPr>
          <w:rFonts w:eastAsia="Times New Roman"/>
        </w:rPr>
        <w:instrText xml:space="preserve"> \* MERGEFORMAT </w:instrText>
      </w:r>
      <w:r w:rsidRPr="001A5C4A">
        <w:rPr>
          <w:rFonts w:eastAsia="Times New Roman"/>
        </w:rPr>
      </w:r>
      <w:r w:rsidRPr="001A5C4A">
        <w:rPr>
          <w:rFonts w:eastAsia="Times New Roman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58</w:t>
      </w:r>
      <w:r w:rsidRPr="001A5C4A">
        <w:rPr>
          <w:rFonts w:eastAsia="Times New Roman"/>
        </w:rPr>
        <w:fldChar w:fldCharType="end"/>
      </w:r>
      <w:r w:rsidRPr="001A5C4A">
        <w:rPr>
          <w:bCs/>
        </w:rPr>
        <w:t>).</w:t>
      </w:r>
    </w:p>
    <w:p w14:paraId="12D4B18C" w14:textId="6B824B55" w:rsidR="006120B5" w:rsidRPr="001A5C4A" w:rsidRDefault="00FF3DED" w:rsidP="00CF5581">
      <w:pPr>
        <w:tabs>
          <w:tab w:val="left" w:pos="993"/>
        </w:tabs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drawing>
          <wp:inline distT="0" distB="0" distL="0" distR="0" wp14:anchorId="78727F7D" wp14:editId="4AF6AF5D">
            <wp:extent cx="6038519" cy="3009900"/>
            <wp:effectExtent l="19050" t="19050" r="19685" b="190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519" cy="3009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90F7AA" w14:textId="6176461D" w:rsidR="005404E4" w:rsidRPr="001A5C4A" w:rsidRDefault="005404E4" w:rsidP="00ED342E">
      <w:pPr>
        <w:pStyle w:val="26"/>
        <w:spacing w:after="240" w:line="276" w:lineRule="auto"/>
        <w:rPr>
          <w:bCs/>
          <w:sz w:val="22"/>
          <w:szCs w:val="22"/>
        </w:rPr>
      </w:pPr>
      <w:bookmarkStart w:id="166" w:name="_Ref6557383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57</w:t>
      </w:r>
      <w:r w:rsidR="00C0526B">
        <w:rPr>
          <w:noProof/>
        </w:rPr>
        <w:fldChar w:fldCharType="end"/>
      </w:r>
      <w:bookmarkEnd w:id="166"/>
      <w:r w:rsidRPr="001A5C4A">
        <w:t xml:space="preserve"> – Вкладка «Настройки МС». Новые поля</w:t>
      </w:r>
    </w:p>
    <w:p w14:paraId="640C6DF9" w14:textId="007D6772" w:rsidR="00FF3DED" w:rsidRPr="001A5C4A" w:rsidRDefault="00866377" w:rsidP="006D63EE">
      <w:pPr>
        <w:tabs>
          <w:tab w:val="left" w:pos="993"/>
        </w:tabs>
        <w:ind w:firstLine="0"/>
        <w:jc w:val="center"/>
        <w:rPr>
          <w:rFonts w:cs="Arial"/>
        </w:rPr>
      </w:pPr>
      <w:r w:rsidRPr="00866377">
        <w:rPr>
          <w:noProof/>
          <w:lang w:eastAsia="ru-RU"/>
        </w:rPr>
        <w:lastRenderedPageBreak/>
        <w:drawing>
          <wp:inline distT="0" distB="0" distL="0" distR="0" wp14:anchorId="7FBA534C" wp14:editId="32FD6ECF">
            <wp:extent cx="6120130" cy="3983990"/>
            <wp:effectExtent l="19050" t="19050" r="13970" b="165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839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647CE7" w14:textId="0A897C9B" w:rsidR="00FF3DED" w:rsidRPr="001A5C4A" w:rsidRDefault="00FF3DED" w:rsidP="00ED342E">
      <w:pPr>
        <w:pStyle w:val="26"/>
        <w:spacing w:after="240" w:line="276" w:lineRule="auto"/>
        <w:rPr>
          <w:sz w:val="22"/>
          <w:szCs w:val="22"/>
        </w:rPr>
      </w:pPr>
      <w:bookmarkStart w:id="167" w:name="_Ref68247998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58</w:t>
      </w:r>
      <w:r w:rsidR="00C0526B">
        <w:rPr>
          <w:noProof/>
        </w:rPr>
        <w:fldChar w:fldCharType="end"/>
      </w:r>
      <w:bookmarkEnd w:id="167"/>
      <w:r w:rsidRPr="001A5C4A">
        <w:t xml:space="preserve"> – Форма просмотра МС. Поле </w:t>
      </w:r>
      <w:r w:rsidRPr="001A5C4A">
        <w:rPr>
          <w:bCs/>
        </w:rPr>
        <w:t>«Ф.И.О. заполнившего»</w:t>
      </w:r>
    </w:p>
    <w:p w14:paraId="085F8B93" w14:textId="3E5A69E2" w:rsidR="00D40402" w:rsidRPr="001A5C4A" w:rsidRDefault="00C82A76" w:rsidP="00ED342E">
      <w:pPr>
        <w:pStyle w:val="aff9"/>
        <w:ind w:left="0" w:firstLine="851"/>
        <w:rPr>
          <w:rFonts w:cs="Arial"/>
        </w:rPr>
      </w:pPr>
      <w:r w:rsidRPr="001A5C4A">
        <w:rPr>
          <w:rFonts w:cs="Arial"/>
        </w:rPr>
        <w:t>Для вывода главврача, указанного на вкладке «Основное»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_Ref68248225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59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), необходимо поставить отметку в поле «Выводить в поле руководителя МО на бланке главврача, указанного в МС» и нажать кнопку «Сохранить» (</w:t>
      </w:r>
      <w:r w:rsidR="00D258D6">
        <w:rPr>
          <w:rFonts w:cs="Arial"/>
        </w:rPr>
        <w:fldChar w:fldCharType="begin"/>
      </w:r>
      <w:r w:rsidR="00D258D6">
        <w:rPr>
          <w:rFonts w:cs="Arial"/>
        </w:rPr>
        <w:instrText xml:space="preserve"> REF _Ref124502326 \h </w:instrText>
      </w:r>
      <w:r w:rsidR="00D258D6">
        <w:rPr>
          <w:rFonts w:cs="Arial"/>
        </w:rPr>
      </w:r>
      <w:r w:rsidR="00D258D6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60</w:t>
      </w:r>
      <w:r w:rsidR="00D258D6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18DF60E9" w14:textId="390742BF" w:rsidR="00C82A76" w:rsidRPr="001A5C4A" w:rsidRDefault="00700DAE" w:rsidP="00C82A76">
      <w:pPr>
        <w:pStyle w:val="aff9"/>
        <w:ind w:left="0" w:firstLine="0"/>
        <w:jc w:val="center"/>
        <w:rPr>
          <w:rFonts w:cs="Arial"/>
        </w:rPr>
      </w:pPr>
      <w:r w:rsidRPr="001A5C4A">
        <w:rPr>
          <w:noProof/>
          <w:lang w:eastAsia="ru-RU"/>
        </w:rPr>
        <w:lastRenderedPageBreak/>
        <w:drawing>
          <wp:inline distT="0" distB="0" distL="0" distR="0" wp14:anchorId="6698740C" wp14:editId="358F6660">
            <wp:extent cx="5101329" cy="4419600"/>
            <wp:effectExtent l="19050" t="19050" r="23495" b="1905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747" cy="44364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9596C5" w14:textId="4A537DC4" w:rsidR="00C82A76" w:rsidRPr="001A5C4A" w:rsidRDefault="00C82A76" w:rsidP="00ED342E">
      <w:pPr>
        <w:pStyle w:val="26"/>
        <w:spacing w:after="240" w:line="276" w:lineRule="auto"/>
      </w:pPr>
      <w:bookmarkStart w:id="168" w:name="_Ref6824822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59</w:t>
      </w:r>
      <w:r w:rsidR="00C0526B">
        <w:rPr>
          <w:noProof/>
        </w:rPr>
        <w:fldChar w:fldCharType="end"/>
      </w:r>
      <w:bookmarkEnd w:id="168"/>
      <w:r w:rsidRPr="001A5C4A">
        <w:t xml:space="preserve"> – Окно «Редактирование МО». Вкладка «Основное» поле «Главный врач»</w:t>
      </w:r>
    </w:p>
    <w:p w14:paraId="547A3827" w14:textId="1B58AF24" w:rsidR="00D40402" w:rsidRPr="001A5C4A" w:rsidRDefault="00C82A76" w:rsidP="0056738B">
      <w:pPr>
        <w:pStyle w:val="aff9"/>
        <w:ind w:left="0"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25F010C8" wp14:editId="0083E0F9">
            <wp:extent cx="4968857" cy="2524125"/>
            <wp:effectExtent l="19050" t="19050" r="2286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093" cy="25354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38B2D7" w14:textId="740E8C80" w:rsidR="005404E4" w:rsidRPr="001A5C4A" w:rsidRDefault="00D258D6" w:rsidP="00ED342E">
      <w:pPr>
        <w:pStyle w:val="26"/>
        <w:spacing w:after="240" w:line="276" w:lineRule="auto"/>
      </w:pPr>
      <w:bookmarkStart w:id="169" w:name="_Ref12450232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60</w:t>
      </w:r>
      <w:r w:rsidR="00C0526B">
        <w:rPr>
          <w:noProof/>
        </w:rPr>
        <w:fldChar w:fldCharType="end"/>
      </w:r>
      <w:bookmarkEnd w:id="169"/>
      <w:r w:rsidRPr="001A5C4A">
        <w:t xml:space="preserve"> – </w:t>
      </w:r>
      <w:r w:rsidR="005404E4" w:rsidRPr="001A5C4A">
        <w:t>Окно «Редактирование МО». Вкладка «Настройки МС»</w:t>
      </w:r>
    </w:p>
    <w:p w14:paraId="71997CA4" w14:textId="636AB166" w:rsidR="00D40402" w:rsidRPr="001A5C4A" w:rsidRDefault="00D40402" w:rsidP="00ED342E">
      <w:pPr>
        <w:pStyle w:val="aff9"/>
        <w:ind w:left="0" w:firstLine="851"/>
        <w:rPr>
          <w:rFonts w:cs="Arial"/>
        </w:rPr>
      </w:pPr>
      <w:r w:rsidRPr="001A5C4A">
        <w:rPr>
          <w:rFonts w:cs="Arial"/>
        </w:rPr>
        <w:t>В результате на бланке печатной формы МС в поле «Руководитель медицинской организации, частнопрактикующий врач» будет отображен главврач МО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_Ref45717252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84F9764" w14:textId="6C4C89E7" w:rsidR="00D40402" w:rsidRPr="001A5C4A" w:rsidRDefault="00F642AF" w:rsidP="0056738B">
      <w:pPr>
        <w:pStyle w:val="aff9"/>
        <w:ind w:left="0" w:firstLine="0"/>
        <w:jc w:val="center"/>
        <w:rPr>
          <w:rFonts w:cs="Arial"/>
        </w:rPr>
      </w:pPr>
      <w:r w:rsidRPr="001A5C4A">
        <w:rPr>
          <w:noProof/>
          <w:lang w:eastAsia="ru-RU"/>
        </w:rPr>
        <w:lastRenderedPageBreak/>
        <w:drawing>
          <wp:inline distT="0" distB="0" distL="0" distR="0" wp14:anchorId="66F48DAB" wp14:editId="3F2AFF14">
            <wp:extent cx="5751698" cy="6138407"/>
            <wp:effectExtent l="0" t="0" r="190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39" cy="614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F9BE4" w14:textId="0B183F3D" w:rsidR="00D40402" w:rsidRPr="001A5C4A" w:rsidRDefault="00D40402" w:rsidP="00ED342E">
      <w:pPr>
        <w:pStyle w:val="26"/>
        <w:spacing w:after="240" w:line="276" w:lineRule="auto"/>
      </w:pPr>
      <w:bookmarkStart w:id="170" w:name="_Ref45717252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61</w:t>
      </w:r>
      <w:r w:rsidR="00C0526B">
        <w:rPr>
          <w:noProof/>
        </w:rPr>
        <w:fldChar w:fldCharType="end"/>
      </w:r>
      <w:bookmarkEnd w:id="170"/>
      <w:r w:rsidRPr="001A5C4A">
        <w:t xml:space="preserve"> – Печатная форма бланка МС</w:t>
      </w:r>
    </w:p>
    <w:p w14:paraId="24BC3506" w14:textId="24144BF3" w:rsidR="00D40402" w:rsidRPr="001A5C4A" w:rsidRDefault="00D40402" w:rsidP="00ED342E">
      <w:pPr>
        <w:pStyle w:val="aff9"/>
        <w:ind w:left="0" w:firstLine="851"/>
        <w:rPr>
          <w:rFonts w:cs="Arial"/>
        </w:rPr>
      </w:pPr>
      <w:r w:rsidRPr="001A5C4A">
        <w:rPr>
          <w:rFonts w:cs="Arial"/>
        </w:rPr>
        <w:t>При отсутствии отметки в поле «Выводить в поле руководителя МО на бланке главврача, указанного в МС» и заполнении поля «Руководитель по МСР» / «Руководитель по МС</w:t>
      </w:r>
      <w:r w:rsidRPr="001A5C4A">
        <w:rPr>
          <w:rFonts w:cs="Arial"/>
          <w:lang w:val="en-US"/>
        </w:rPr>
        <w:t>C</w:t>
      </w:r>
      <w:r w:rsidRPr="001A5C4A">
        <w:rPr>
          <w:rFonts w:cs="Arial"/>
        </w:rPr>
        <w:t>» / «Руководитель по МСПС»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_Ref45717691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 на бланке печатной формы МС в поле «Руководитель медицинской организации, частнопрактикующий врач» будет отображаться значение, указанное в соответствующем</w:t>
      </w:r>
      <w:r w:rsidR="00BF6E41" w:rsidRPr="001A5C4A">
        <w:rPr>
          <w:rFonts w:cs="Arial"/>
        </w:rPr>
        <w:t xml:space="preserve"> поле на вкладке «Настройки МС»</w:t>
      </w:r>
      <w:r w:rsidR="001B728E">
        <w:rPr>
          <w:rFonts w:cs="Arial"/>
        </w:rPr>
        <w:t>.</w:t>
      </w:r>
    </w:p>
    <w:p w14:paraId="634AEDAF" w14:textId="6FE74E31" w:rsidR="00D40402" w:rsidRPr="001A5C4A" w:rsidRDefault="008E5B17" w:rsidP="0056738B">
      <w:pPr>
        <w:pStyle w:val="aff9"/>
        <w:ind w:left="0"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7C91468D" wp14:editId="40E2EE98">
            <wp:extent cx="6120130" cy="3046095"/>
            <wp:effectExtent l="19050" t="19050" r="13970" b="2095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460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752A82" w14:textId="71FEB927" w:rsidR="00D40402" w:rsidRPr="001A5C4A" w:rsidRDefault="00D40402" w:rsidP="00ED342E">
      <w:pPr>
        <w:pStyle w:val="26"/>
        <w:spacing w:after="240" w:line="276" w:lineRule="auto"/>
      </w:pPr>
      <w:bookmarkStart w:id="171" w:name="_Ref45717691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62</w:t>
      </w:r>
      <w:r w:rsidR="00C0526B">
        <w:rPr>
          <w:noProof/>
        </w:rPr>
        <w:fldChar w:fldCharType="end"/>
      </w:r>
      <w:bookmarkEnd w:id="171"/>
      <w:r w:rsidRPr="001A5C4A">
        <w:t xml:space="preserve"> – Отсутствие отметки в поле «Выводить в поле руководителя МО на бланке главврача, указанного в МС». Поля «Руководитель по МСР» / «Руководитель по МС</w:t>
      </w:r>
      <w:r w:rsidRPr="001A5C4A">
        <w:rPr>
          <w:lang w:val="en-US"/>
        </w:rPr>
        <w:t>C</w:t>
      </w:r>
      <w:r w:rsidRPr="001A5C4A">
        <w:t>» / «Руководитель по МСПС»</w:t>
      </w:r>
    </w:p>
    <w:p w14:paraId="5B8F7DE7" w14:textId="77777777" w:rsidR="00A945F3" w:rsidRPr="001A5C4A" w:rsidRDefault="00A945F3" w:rsidP="00DB3754">
      <w:pPr>
        <w:pStyle w:val="af2"/>
        <w:spacing w:before="0"/>
        <w:ind w:left="0"/>
        <w:rPr>
          <w:rFonts w:cs="Arial"/>
        </w:rPr>
      </w:pPr>
      <w:bookmarkStart w:id="172" w:name="_Toc185414664"/>
      <w:r w:rsidRPr="001A5C4A">
        <w:rPr>
          <w:rFonts w:cs="Arial"/>
        </w:rPr>
        <w:t>Справочник должностей</w:t>
      </w:r>
      <w:bookmarkEnd w:id="172"/>
    </w:p>
    <w:p w14:paraId="2ADDF2E4" w14:textId="1313C9EF" w:rsidR="00A945F3" w:rsidRPr="001A5C4A" w:rsidRDefault="00A945F3" w:rsidP="00ED342E">
      <w:pPr>
        <w:ind w:firstLine="851"/>
        <w:rPr>
          <w:rFonts w:cs="Arial"/>
        </w:rPr>
      </w:pPr>
      <w:r w:rsidRPr="001A5C4A">
        <w:rPr>
          <w:rFonts w:cs="Arial"/>
        </w:rPr>
        <w:t>Для работы со справочником должностей подсистемы необхо</w:t>
      </w:r>
      <w:r w:rsidR="005C2D57" w:rsidRPr="001A5C4A">
        <w:rPr>
          <w:rFonts w:cs="Arial"/>
        </w:rPr>
        <w:t>димо в меню «Справочники» (</w:t>
      </w:r>
      <w:r w:rsidR="00E65CC7" w:rsidRPr="001A5C4A">
        <w:rPr>
          <w:rFonts w:cs="Arial"/>
        </w:rPr>
        <w:fldChar w:fldCharType="begin"/>
      </w:r>
      <w:r w:rsidR="00E65CC7"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="00E65CC7" w:rsidRPr="001A5C4A">
        <w:rPr>
          <w:rFonts w:cs="Arial"/>
        </w:rPr>
      </w:r>
      <w:r w:rsidR="00E65CC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E65CC7" w:rsidRPr="001A5C4A">
        <w:rPr>
          <w:rFonts w:cs="Arial"/>
        </w:rPr>
        <w:fldChar w:fldCharType="end"/>
      </w:r>
      <w:r w:rsidRPr="001A5C4A">
        <w:rPr>
          <w:rFonts w:cs="Arial"/>
        </w:rPr>
        <w:t>) выбрать «Справочник должностей»</w:t>
      </w:r>
      <w:r w:rsidR="00B2476C" w:rsidRPr="001A5C4A">
        <w:rPr>
          <w:rFonts w:cs="Arial"/>
        </w:rPr>
        <w:t xml:space="preserve"> и</w:t>
      </w:r>
      <w:r w:rsidRPr="001A5C4A">
        <w:rPr>
          <w:rFonts w:cs="Arial"/>
        </w:rPr>
        <w:t xml:space="preserve"> </w:t>
      </w:r>
      <w:r w:rsidR="00B2476C" w:rsidRPr="001A5C4A">
        <w:rPr>
          <w:rFonts w:cs="Arial"/>
        </w:rPr>
        <w:t>н</w:t>
      </w:r>
      <w:r w:rsidRPr="001A5C4A">
        <w:rPr>
          <w:rFonts w:cs="Arial"/>
        </w:rPr>
        <w:t xml:space="preserve">а экране отобразится </w:t>
      </w:r>
      <w:r w:rsidR="005C2D57" w:rsidRPr="001A5C4A">
        <w:rPr>
          <w:rFonts w:cs="Arial"/>
        </w:rPr>
        <w:t>окно, содержащее список должностей (</w:t>
      </w:r>
      <w:r w:rsidR="005C2D57" w:rsidRPr="001A5C4A">
        <w:rPr>
          <w:rFonts w:cs="Arial"/>
        </w:rPr>
        <w:fldChar w:fldCharType="begin"/>
      </w:r>
      <w:r w:rsidR="005C2D57" w:rsidRPr="001A5C4A">
        <w:rPr>
          <w:rFonts w:cs="Arial"/>
        </w:rPr>
        <w:instrText xml:space="preserve"> REF _Ref488320316 \h  \* MERGEFORMAT </w:instrText>
      </w:r>
      <w:r w:rsidR="005C2D57" w:rsidRPr="001A5C4A">
        <w:rPr>
          <w:rFonts w:cs="Arial"/>
        </w:rPr>
      </w:r>
      <w:r w:rsidR="005C2D5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63</w:t>
      </w:r>
      <w:r w:rsidR="005C2D57" w:rsidRPr="001A5C4A">
        <w:rPr>
          <w:rFonts w:cs="Arial"/>
        </w:rPr>
        <w:fldChar w:fldCharType="end"/>
      </w:r>
      <w:r w:rsidR="005C2D57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1FBBE4DB" w14:textId="77777777" w:rsidR="00A945F3" w:rsidRPr="001A5C4A" w:rsidRDefault="00A945F3" w:rsidP="00CF451D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01D9F5BD" wp14:editId="2B42CD86">
            <wp:extent cx="5760592" cy="3248025"/>
            <wp:effectExtent l="19050" t="19050" r="1206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63891" cy="32498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64758BD" w14:textId="21DA0708" w:rsidR="00A945F3" w:rsidRPr="001A5C4A" w:rsidRDefault="007349AA" w:rsidP="00ED342E">
      <w:pPr>
        <w:pStyle w:val="26"/>
        <w:spacing w:after="240" w:line="276" w:lineRule="auto"/>
      </w:pPr>
      <w:bookmarkStart w:id="173" w:name="_Ref48832031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63</w:t>
      </w:r>
      <w:r w:rsidR="00C0526B">
        <w:rPr>
          <w:noProof/>
        </w:rPr>
        <w:fldChar w:fldCharType="end"/>
      </w:r>
      <w:bookmarkEnd w:id="173"/>
      <w:r w:rsidR="00A945F3" w:rsidRPr="001A5C4A">
        <w:t xml:space="preserve"> – Окно просмотра справочника должностей</w:t>
      </w:r>
    </w:p>
    <w:p w14:paraId="7A240075" w14:textId="4966A10B" w:rsidR="008F7CF7" w:rsidRPr="001A5C4A" w:rsidRDefault="008F7CF7" w:rsidP="00ED342E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 xml:space="preserve">Для фильтрации списка должностей </w:t>
      </w:r>
      <w:r w:rsidR="005D7595" w:rsidRPr="001A5C4A">
        <w:rPr>
          <w:rFonts w:cs="Arial"/>
        </w:rPr>
        <w:t>следует</w:t>
      </w:r>
      <w:r w:rsidRPr="001A5C4A">
        <w:rPr>
          <w:rFonts w:cs="Arial"/>
        </w:rPr>
        <w:t xml:space="preserve"> выбрать колонку, по которой необходим</w:t>
      </w:r>
      <w:r w:rsidR="005D7595" w:rsidRPr="001A5C4A">
        <w:rPr>
          <w:rFonts w:cs="Arial"/>
        </w:rPr>
        <w:t>а</w:t>
      </w:r>
      <w:r w:rsidRPr="001A5C4A">
        <w:rPr>
          <w:rFonts w:cs="Arial"/>
        </w:rPr>
        <w:t xml:space="preserve"> фильтр</w:t>
      </w:r>
      <w:r w:rsidR="005D7595" w:rsidRPr="001A5C4A">
        <w:rPr>
          <w:rFonts w:cs="Arial"/>
        </w:rPr>
        <w:t>ация</w:t>
      </w:r>
      <w:r w:rsidRPr="001A5C4A">
        <w:rPr>
          <w:rFonts w:cs="Arial"/>
        </w:rPr>
        <w:t xml:space="preserve"> и нажать кнопку</w:t>
      </w:r>
      <w:r w:rsidRPr="001A5C4A">
        <w:rPr>
          <w:rFonts w:cs="Arial"/>
          <w:noProof/>
          <w:lang w:eastAsia="ru-RU"/>
        </w:rPr>
        <w:t xml:space="preserve">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6E98BA31" wp14:editId="742BE08F">
            <wp:extent cx="191135" cy="182880"/>
            <wp:effectExtent l="0" t="0" r="0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в колонке</w:t>
      </w:r>
      <w:r w:rsidR="005C2D57" w:rsidRPr="001A5C4A">
        <w:rPr>
          <w:rFonts w:cs="Arial"/>
        </w:rPr>
        <w:t xml:space="preserve"> (</w:t>
      </w:r>
      <w:r w:rsidR="005C2D57" w:rsidRPr="001A5C4A">
        <w:rPr>
          <w:rFonts w:cs="Arial"/>
        </w:rPr>
        <w:fldChar w:fldCharType="begin"/>
      </w:r>
      <w:r w:rsidR="005C2D57" w:rsidRPr="001A5C4A">
        <w:rPr>
          <w:rFonts w:cs="Arial"/>
        </w:rPr>
        <w:instrText xml:space="preserve"> REF _Ref488320460 \h  \* MERGEFORMAT </w:instrText>
      </w:r>
      <w:r w:rsidR="005C2D57" w:rsidRPr="001A5C4A">
        <w:rPr>
          <w:rFonts w:cs="Arial"/>
        </w:rPr>
      </w:r>
      <w:r w:rsidR="005C2D5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64</w:t>
      </w:r>
      <w:r w:rsidR="005C2D57" w:rsidRPr="001A5C4A">
        <w:rPr>
          <w:rFonts w:cs="Arial"/>
        </w:rPr>
        <w:fldChar w:fldCharType="end"/>
      </w:r>
      <w:r w:rsidR="005C2D57" w:rsidRPr="001A5C4A">
        <w:rPr>
          <w:rFonts w:cs="Arial"/>
        </w:rPr>
        <w:t>)</w:t>
      </w:r>
      <w:r w:rsidRPr="001A5C4A">
        <w:rPr>
          <w:rFonts w:cs="Arial"/>
        </w:rPr>
        <w:t xml:space="preserve">. </w:t>
      </w:r>
    </w:p>
    <w:p w14:paraId="52327260" w14:textId="77777777" w:rsidR="008F7CF7" w:rsidRPr="001A5C4A" w:rsidRDefault="008F7CF7" w:rsidP="00CF451D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394716BC" wp14:editId="3CD34EA5">
            <wp:extent cx="2806810" cy="1613136"/>
            <wp:effectExtent l="19050" t="19050" r="12700" b="2540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997" cy="162473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45AC009" w14:textId="4889DC2B" w:rsidR="008F7CF7" w:rsidRPr="001A5C4A" w:rsidRDefault="007349AA" w:rsidP="00ED342E">
      <w:pPr>
        <w:pStyle w:val="26"/>
        <w:spacing w:after="240" w:line="276" w:lineRule="auto"/>
      </w:pPr>
      <w:bookmarkStart w:id="174" w:name="_Ref488320460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64</w:t>
      </w:r>
      <w:r w:rsidR="00C0526B">
        <w:rPr>
          <w:noProof/>
        </w:rPr>
        <w:fldChar w:fldCharType="end"/>
      </w:r>
      <w:bookmarkEnd w:id="174"/>
      <w:r w:rsidR="005C2D57" w:rsidRPr="001A5C4A">
        <w:t xml:space="preserve"> </w:t>
      </w:r>
      <w:r w:rsidR="008F7CF7" w:rsidRPr="001A5C4A">
        <w:t>– Окно фильтрации</w:t>
      </w:r>
    </w:p>
    <w:p w14:paraId="58862070" w14:textId="06611EAB" w:rsidR="008F7CF7" w:rsidRPr="001A5C4A" w:rsidRDefault="008F7CF7" w:rsidP="00ED342E">
      <w:pPr>
        <w:ind w:firstLine="851"/>
        <w:rPr>
          <w:rFonts w:cs="Arial"/>
        </w:rPr>
      </w:pPr>
      <w:r w:rsidRPr="001A5C4A">
        <w:rPr>
          <w:rFonts w:cs="Arial"/>
        </w:rPr>
        <w:t xml:space="preserve">Далее </w:t>
      </w:r>
      <w:r w:rsidR="005D7595" w:rsidRPr="001A5C4A">
        <w:rPr>
          <w:rFonts w:cs="Arial"/>
        </w:rPr>
        <w:t>требуется</w:t>
      </w:r>
      <w:r w:rsidRPr="001A5C4A">
        <w:rPr>
          <w:rFonts w:cs="Arial"/>
        </w:rPr>
        <w:t xml:space="preserve"> задать условие фильтра: выбрать из выпадающего списка условие (равно, не равно и пр.), указать в поле условие фильтра и нажать кнопку «фильтровать». </w:t>
      </w:r>
      <w:r w:rsidR="00B2476C" w:rsidRPr="001A5C4A">
        <w:rPr>
          <w:rFonts w:cs="Arial"/>
        </w:rPr>
        <w:t xml:space="preserve">В результате чего </w:t>
      </w:r>
      <w:r w:rsidR="005D7595" w:rsidRPr="001A5C4A">
        <w:rPr>
          <w:rFonts w:cs="Arial"/>
        </w:rPr>
        <w:t>в списке</w:t>
      </w:r>
      <w:r w:rsidRPr="001A5C4A">
        <w:rPr>
          <w:rFonts w:cs="Arial"/>
        </w:rPr>
        <w:t xml:space="preserve"> отобразит</w:t>
      </w:r>
      <w:r w:rsidR="005D7595" w:rsidRPr="001A5C4A">
        <w:rPr>
          <w:rFonts w:cs="Arial"/>
        </w:rPr>
        <w:t>ся</w:t>
      </w:r>
      <w:r w:rsidRPr="001A5C4A">
        <w:rPr>
          <w:rFonts w:cs="Arial"/>
        </w:rPr>
        <w:t xml:space="preserve"> только заданные значения.</w:t>
      </w:r>
    </w:p>
    <w:p w14:paraId="2C975C9A" w14:textId="5F39288A" w:rsidR="008F7CF7" w:rsidRPr="001A5C4A" w:rsidRDefault="008F7CF7" w:rsidP="00ED342E">
      <w:pPr>
        <w:ind w:firstLine="851"/>
        <w:rPr>
          <w:rFonts w:cs="Arial"/>
        </w:rPr>
      </w:pPr>
      <w:r w:rsidRPr="001A5C4A">
        <w:rPr>
          <w:rFonts w:cs="Arial"/>
          <w:b/>
          <w:bCs/>
        </w:rPr>
        <w:t>ВНИМАНИЕ!</w:t>
      </w:r>
      <w:r w:rsidR="000B080A" w:rsidRPr="001A5C4A">
        <w:rPr>
          <w:rFonts w:cs="Arial"/>
          <w:b/>
          <w:bCs/>
        </w:rPr>
        <w:t>!!</w:t>
      </w:r>
      <w:r w:rsidRPr="001A5C4A">
        <w:rPr>
          <w:rFonts w:cs="Arial"/>
        </w:rPr>
        <w:t xml:space="preserve"> Используемый справочник является федеральным справочником, использующийся, в том числе, и для взаимодействия подсистемы с интеграционной шиной ХМАО-Югры. Поэтому справочник не является редактируемым. Для изменения доступны только сокращенные наименования должностей.</w:t>
      </w:r>
    </w:p>
    <w:p w14:paraId="45C859B6" w14:textId="7A5F3093" w:rsidR="00A945F3" w:rsidRPr="001A5C4A" w:rsidRDefault="00A945F3" w:rsidP="00ED342E">
      <w:pPr>
        <w:ind w:firstLine="851"/>
        <w:rPr>
          <w:rFonts w:cs="Arial"/>
        </w:rPr>
      </w:pPr>
      <w:r w:rsidRPr="001A5C4A">
        <w:rPr>
          <w:rFonts w:cs="Arial"/>
        </w:rPr>
        <w:t xml:space="preserve">Для редактирования значения в справочнике необходимо щелкнуть один раз на </w:t>
      </w:r>
      <w:r w:rsidR="00B2476C" w:rsidRPr="001A5C4A">
        <w:rPr>
          <w:rFonts w:cs="Arial"/>
        </w:rPr>
        <w:t xml:space="preserve">соответствующую </w:t>
      </w:r>
      <w:r w:rsidRPr="001A5C4A">
        <w:rPr>
          <w:rFonts w:cs="Arial"/>
        </w:rPr>
        <w:t xml:space="preserve">значению </w:t>
      </w:r>
      <w:r w:rsidR="00B2476C" w:rsidRPr="001A5C4A">
        <w:rPr>
          <w:rFonts w:cs="Arial"/>
        </w:rPr>
        <w:t xml:space="preserve">кнопку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236665D6" wp14:editId="2A5D7A1E">
            <wp:extent cx="209550" cy="2286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. П</w:t>
      </w:r>
      <w:r w:rsidR="005C2D57" w:rsidRPr="001A5C4A">
        <w:rPr>
          <w:rFonts w:cs="Arial"/>
        </w:rPr>
        <w:t>р</w:t>
      </w:r>
      <w:r w:rsidRPr="001A5C4A">
        <w:rPr>
          <w:rFonts w:cs="Arial"/>
        </w:rPr>
        <w:t xml:space="preserve">и этом на экране отобразиться окно </w:t>
      </w:r>
      <w:r w:rsidR="005C2D57" w:rsidRPr="001A5C4A">
        <w:rPr>
          <w:rFonts w:cs="Arial"/>
        </w:rPr>
        <w:t>редактирования</w:t>
      </w:r>
      <w:r w:rsidR="005D7595" w:rsidRPr="001A5C4A">
        <w:rPr>
          <w:rFonts w:cs="Arial"/>
        </w:rPr>
        <w:t xml:space="preserve"> должности</w:t>
      </w:r>
      <w:r w:rsidR="005C2D57" w:rsidRPr="001A5C4A">
        <w:rPr>
          <w:rFonts w:cs="Arial"/>
        </w:rPr>
        <w:t xml:space="preserve"> (</w:t>
      </w:r>
      <w:r w:rsidR="005C2D57" w:rsidRPr="001A5C4A">
        <w:rPr>
          <w:rFonts w:cs="Arial"/>
        </w:rPr>
        <w:fldChar w:fldCharType="begin"/>
      </w:r>
      <w:r w:rsidR="005C2D57" w:rsidRPr="001A5C4A">
        <w:rPr>
          <w:rFonts w:cs="Arial"/>
        </w:rPr>
        <w:instrText xml:space="preserve"> REF _Ref488320605 \h  \* MERGEFORMAT </w:instrText>
      </w:r>
      <w:r w:rsidR="005C2D57" w:rsidRPr="001A5C4A">
        <w:rPr>
          <w:rFonts w:cs="Arial"/>
        </w:rPr>
      </w:r>
      <w:r w:rsidR="005C2D5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65</w:t>
      </w:r>
      <w:r w:rsidR="005C2D57" w:rsidRPr="001A5C4A">
        <w:rPr>
          <w:rFonts w:cs="Arial"/>
        </w:rPr>
        <w:fldChar w:fldCharType="end"/>
      </w:r>
      <w:r w:rsidR="005C2D57" w:rsidRPr="001A5C4A">
        <w:rPr>
          <w:rFonts w:cs="Arial"/>
        </w:rPr>
        <w:t>)</w:t>
      </w:r>
      <w:r w:rsidRPr="001A5C4A">
        <w:rPr>
          <w:rFonts w:cs="Arial"/>
        </w:rPr>
        <w:t xml:space="preserve">. В поле «Сокращенное название» </w:t>
      </w:r>
      <w:r w:rsidR="005D7595" w:rsidRPr="001A5C4A">
        <w:rPr>
          <w:rFonts w:cs="Arial"/>
        </w:rPr>
        <w:t>следует</w:t>
      </w:r>
      <w:r w:rsidRPr="001A5C4A">
        <w:rPr>
          <w:rFonts w:cs="Arial"/>
        </w:rPr>
        <w:t xml:space="preserve"> внести значение должности в подсистеме, соответствующее для федерального значения должности.</w:t>
      </w:r>
      <w:r w:rsidR="00C04EB1" w:rsidRPr="001A5C4A">
        <w:rPr>
          <w:rFonts w:cs="Arial"/>
        </w:rPr>
        <w:t xml:space="preserve"> </w:t>
      </w:r>
    </w:p>
    <w:p w14:paraId="322665D2" w14:textId="77777777" w:rsidR="00A945F3" w:rsidRPr="001A5C4A" w:rsidRDefault="00A945F3" w:rsidP="00CF451D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6C5076E1" wp14:editId="06D77D93">
            <wp:extent cx="3645352" cy="2352675"/>
            <wp:effectExtent l="19050" t="19050" r="1270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660254" cy="236229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61D06CE" w14:textId="2D665A61" w:rsidR="00A945F3" w:rsidRPr="001A5C4A" w:rsidRDefault="007349AA" w:rsidP="00ED342E">
      <w:pPr>
        <w:pStyle w:val="26"/>
        <w:spacing w:after="240" w:line="276" w:lineRule="auto"/>
      </w:pPr>
      <w:bookmarkStart w:id="175" w:name="_Ref48832060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65</w:t>
      </w:r>
      <w:r w:rsidR="00C0526B">
        <w:rPr>
          <w:noProof/>
        </w:rPr>
        <w:fldChar w:fldCharType="end"/>
      </w:r>
      <w:bookmarkEnd w:id="175"/>
      <w:r w:rsidR="0003572E" w:rsidRPr="001A5C4A">
        <w:t xml:space="preserve"> </w:t>
      </w:r>
      <w:r w:rsidR="00A945F3" w:rsidRPr="001A5C4A">
        <w:t>– Окно редактирования сокращенного названия должности</w:t>
      </w:r>
    </w:p>
    <w:p w14:paraId="229AB453" w14:textId="77777777" w:rsidR="00A945F3" w:rsidRPr="001A5C4A" w:rsidRDefault="00A945F3" w:rsidP="00ED342E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После внесения изменения необходимо нажать кнопку «Сохранить».</w:t>
      </w:r>
    </w:p>
    <w:p w14:paraId="2404A36E" w14:textId="3EC715A6" w:rsidR="008F7CF7" w:rsidRPr="001A5C4A" w:rsidRDefault="008F7CF7" w:rsidP="00ED342E">
      <w:pPr>
        <w:ind w:firstLine="851"/>
        <w:rPr>
          <w:rFonts w:cs="Arial"/>
        </w:rPr>
      </w:pPr>
      <w:r w:rsidRPr="001A5C4A">
        <w:rPr>
          <w:rFonts w:cs="Arial"/>
          <w:b/>
          <w:bCs/>
        </w:rPr>
        <w:t>ВНИМАНИЕ!</w:t>
      </w:r>
      <w:r w:rsidR="000B080A" w:rsidRPr="001A5C4A">
        <w:rPr>
          <w:rFonts w:cs="Arial"/>
          <w:b/>
          <w:bCs/>
        </w:rPr>
        <w:t>!!</w:t>
      </w:r>
      <w:r w:rsidRPr="001A5C4A">
        <w:rPr>
          <w:rFonts w:cs="Arial"/>
        </w:rPr>
        <w:t xml:space="preserve"> Сокращенное название должности будет отображаться в полях должностей в медицинских свидетельствах и при печати должности. В случае, если у должности нет сокращенного наименования, в подсистеме будет использоваться название из федерального справочника (поле «Название»).</w:t>
      </w:r>
    </w:p>
    <w:p w14:paraId="60FE6D2E" w14:textId="77777777" w:rsidR="00C810C7" w:rsidRPr="001A5C4A" w:rsidRDefault="00C810C7" w:rsidP="006B38A6">
      <w:pPr>
        <w:pStyle w:val="af2"/>
        <w:ind w:left="0"/>
        <w:rPr>
          <w:rFonts w:cs="Arial"/>
        </w:rPr>
      </w:pPr>
      <w:bookmarkStart w:id="176" w:name="_Ref488328834"/>
      <w:bookmarkStart w:id="177" w:name="_Ref488330138"/>
      <w:bookmarkStart w:id="178" w:name="_Ref488330311"/>
      <w:bookmarkStart w:id="179" w:name="_Toc185414665"/>
      <w:r w:rsidRPr="001A5C4A">
        <w:rPr>
          <w:rFonts w:cs="Arial"/>
        </w:rPr>
        <w:t>Справочник возрастных групп</w:t>
      </w:r>
      <w:bookmarkEnd w:id="176"/>
      <w:bookmarkEnd w:id="177"/>
      <w:bookmarkEnd w:id="178"/>
      <w:bookmarkEnd w:id="179"/>
    </w:p>
    <w:p w14:paraId="1BAF5CB9" w14:textId="670E3EB2" w:rsidR="00C810C7" w:rsidRPr="001A5C4A" w:rsidRDefault="00C810C7" w:rsidP="00ED342E">
      <w:pPr>
        <w:ind w:firstLine="851"/>
        <w:rPr>
          <w:rFonts w:cs="Arial"/>
        </w:rPr>
      </w:pPr>
      <w:r w:rsidRPr="001A5C4A">
        <w:rPr>
          <w:rFonts w:cs="Arial"/>
        </w:rPr>
        <w:t xml:space="preserve">Для работы со справочником возрастных групп (справочник необходим для работы сводного отчета о смертности) подсистемы </w:t>
      </w:r>
      <w:r w:rsidR="0083436F" w:rsidRPr="001A5C4A">
        <w:rPr>
          <w:rFonts w:cs="Arial"/>
        </w:rPr>
        <w:t>следует</w:t>
      </w:r>
      <w:r w:rsidR="00A130BB" w:rsidRPr="001A5C4A">
        <w:rPr>
          <w:rFonts w:cs="Arial"/>
        </w:rPr>
        <w:t xml:space="preserve"> в меню «Справочники» (</w:t>
      </w:r>
      <w:r w:rsidR="00E65CC7" w:rsidRPr="001A5C4A">
        <w:rPr>
          <w:rFonts w:cs="Arial"/>
        </w:rPr>
        <w:fldChar w:fldCharType="begin"/>
      </w:r>
      <w:r w:rsidR="00E65CC7"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="00E65CC7" w:rsidRPr="001A5C4A">
        <w:rPr>
          <w:rFonts w:cs="Arial"/>
        </w:rPr>
      </w:r>
      <w:r w:rsidR="00E65CC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E65CC7" w:rsidRPr="001A5C4A">
        <w:rPr>
          <w:rFonts w:cs="Arial"/>
        </w:rPr>
        <w:fldChar w:fldCharType="end"/>
      </w:r>
      <w:r w:rsidRPr="001A5C4A">
        <w:rPr>
          <w:rFonts w:cs="Arial"/>
        </w:rPr>
        <w:t>) выбрать «Справочник возрастных групп</w:t>
      </w:r>
      <w:r w:rsidR="00CD4FC7" w:rsidRPr="001A5C4A">
        <w:rPr>
          <w:rFonts w:cs="Arial"/>
        </w:rPr>
        <w:t>»</w:t>
      </w:r>
      <w:r w:rsidR="00B2476C" w:rsidRPr="001A5C4A">
        <w:rPr>
          <w:rFonts w:cs="Arial"/>
        </w:rPr>
        <w:t xml:space="preserve"> и</w:t>
      </w:r>
      <w:r w:rsidR="00CD4FC7" w:rsidRPr="001A5C4A">
        <w:rPr>
          <w:rFonts w:cs="Arial"/>
        </w:rPr>
        <w:t xml:space="preserve"> </w:t>
      </w:r>
      <w:r w:rsidR="00B2476C" w:rsidRPr="001A5C4A">
        <w:rPr>
          <w:rFonts w:cs="Arial"/>
        </w:rPr>
        <w:t>н</w:t>
      </w:r>
      <w:r w:rsidR="00CD4FC7" w:rsidRPr="001A5C4A">
        <w:rPr>
          <w:rFonts w:cs="Arial"/>
        </w:rPr>
        <w:t>а экране отобразится окно «Справочник возрастных групп» (</w:t>
      </w:r>
      <w:r w:rsidR="00CD4FC7" w:rsidRPr="001A5C4A">
        <w:rPr>
          <w:rFonts w:cs="Arial"/>
        </w:rPr>
        <w:fldChar w:fldCharType="begin"/>
      </w:r>
      <w:r w:rsidR="00CD4FC7" w:rsidRPr="001A5C4A">
        <w:rPr>
          <w:rFonts w:cs="Arial"/>
        </w:rPr>
        <w:instrText xml:space="preserve"> REF _Ref488320779 \h  \* MERGEFORMAT </w:instrText>
      </w:r>
      <w:r w:rsidR="00CD4FC7" w:rsidRPr="001A5C4A">
        <w:rPr>
          <w:rFonts w:cs="Arial"/>
        </w:rPr>
      </w:r>
      <w:r w:rsidR="00CD4FC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66</w:t>
      </w:r>
      <w:r w:rsidR="00CD4FC7" w:rsidRPr="001A5C4A">
        <w:rPr>
          <w:rFonts w:cs="Arial"/>
        </w:rPr>
        <w:fldChar w:fldCharType="end"/>
      </w:r>
      <w:r w:rsidR="00CD4FC7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3184E4F9" w14:textId="0DE8D973" w:rsidR="00C810C7" w:rsidRPr="001A5C4A" w:rsidRDefault="00901E21" w:rsidP="00CF451D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38EABC03" wp14:editId="590F719A">
            <wp:extent cx="6120130" cy="3716655"/>
            <wp:effectExtent l="19050" t="19050" r="13970" b="1714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166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50EE09" w14:textId="11534244" w:rsidR="005F4ED7" w:rsidRPr="001A5C4A" w:rsidRDefault="007349AA" w:rsidP="00ED342E">
      <w:pPr>
        <w:pStyle w:val="26"/>
        <w:spacing w:after="240" w:line="276" w:lineRule="auto"/>
      </w:pPr>
      <w:bookmarkStart w:id="180" w:name="_Ref488320779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66</w:t>
      </w:r>
      <w:r w:rsidR="00C0526B">
        <w:rPr>
          <w:noProof/>
        </w:rPr>
        <w:fldChar w:fldCharType="end"/>
      </w:r>
      <w:bookmarkEnd w:id="180"/>
      <w:r w:rsidR="00CD4FC7" w:rsidRPr="001A5C4A">
        <w:t xml:space="preserve"> </w:t>
      </w:r>
      <w:r w:rsidR="005F4ED7" w:rsidRPr="001A5C4A">
        <w:t>– Справочник возрастных групп</w:t>
      </w:r>
    </w:p>
    <w:p w14:paraId="05C8B759" w14:textId="2FA765AA" w:rsidR="005F4ED7" w:rsidRPr="001A5C4A" w:rsidRDefault="005F4ED7" w:rsidP="00ED342E">
      <w:pPr>
        <w:ind w:firstLine="851"/>
        <w:rPr>
          <w:rFonts w:cs="Arial"/>
        </w:rPr>
      </w:pPr>
      <w:r w:rsidRPr="001A5C4A">
        <w:rPr>
          <w:rFonts w:cs="Arial"/>
        </w:rPr>
        <w:t>Для редактирования данных справочника необходимо нажать на</w:t>
      </w:r>
      <w:r w:rsidR="003F4B59" w:rsidRPr="001A5C4A">
        <w:rPr>
          <w:rFonts w:cs="Arial"/>
        </w:rPr>
        <w:t xml:space="preserve"> номер</w:t>
      </w:r>
      <w:r w:rsidRPr="001A5C4A">
        <w:rPr>
          <w:rFonts w:cs="Arial"/>
        </w:rPr>
        <w:t xml:space="preserve"> </w:t>
      </w:r>
      <w:r w:rsidR="003F4B59" w:rsidRPr="001A5C4A">
        <w:rPr>
          <w:rFonts w:cs="Arial"/>
        </w:rPr>
        <w:t>соответствующей</w:t>
      </w:r>
      <w:r w:rsidRPr="001A5C4A">
        <w:rPr>
          <w:rFonts w:cs="Arial"/>
        </w:rPr>
        <w:t xml:space="preserve"> строки (цифра в колонке №). При этом на экране о</w:t>
      </w:r>
      <w:r w:rsidR="00CD4FC7" w:rsidRPr="001A5C4A">
        <w:rPr>
          <w:rFonts w:cs="Arial"/>
        </w:rPr>
        <w:t>тобразится окно добавления/редактирования записи (</w:t>
      </w:r>
      <w:r w:rsidR="00CD4FC7" w:rsidRPr="001A5C4A">
        <w:rPr>
          <w:rFonts w:cs="Arial"/>
        </w:rPr>
        <w:fldChar w:fldCharType="begin"/>
      </w:r>
      <w:r w:rsidR="00CD4FC7" w:rsidRPr="001A5C4A">
        <w:rPr>
          <w:rFonts w:cs="Arial"/>
        </w:rPr>
        <w:instrText xml:space="preserve"> REF _Ref488320885 \h  \* MERGEFORMAT </w:instrText>
      </w:r>
      <w:r w:rsidR="00CD4FC7" w:rsidRPr="001A5C4A">
        <w:rPr>
          <w:rFonts w:cs="Arial"/>
        </w:rPr>
      </w:r>
      <w:r w:rsidR="00CD4FC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67</w:t>
      </w:r>
      <w:r w:rsidR="00CD4FC7" w:rsidRPr="001A5C4A">
        <w:rPr>
          <w:rFonts w:cs="Arial"/>
        </w:rPr>
        <w:fldChar w:fldCharType="end"/>
      </w:r>
      <w:r w:rsidR="00CD4FC7" w:rsidRPr="001A5C4A">
        <w:rPr>
          <w:rFonts w:cs="Arial"/>
        </w:rPr>
        <w:t>).</w:t>
      </w:r>
    </w:p>
    <w:p w14:paraId="002E9047" w14:textId="77777777" w:rsidR="005F4ED7" w:rsidRPr="001A5C4A" w:rsidRDefault="005F4ED7" w:rsidP="00CF451D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drawing>
          <wp:inline distT="0" distB="0" distL="0" distR="0" wp14:anchorId="7F891DFB" wp14:editId="0F49879D">
            <wp:extent cx="4196139" cy="3219450"/>
            <wp:effectExtent l="19050" t="19050" r="13970" b="1905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212948" cy="323234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5619716" w14:textId="710DC492" w:rsidR="005F4ED7" w:rsidRPr="001A5C4A" w:rsidRDefault="007349AA" w:rsidP="00ED342E">
      <w:pPr>
        <w:pStyle w:val="26"/>
        <w:spacing w:after="240" w:line="276" w:lineRule="auto"/>
      </w:pPr>
      <w:bookmarkStart w:id="181" w:name="_Ref48832088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67</w:t>
      </w:r>
      <w:r w:rsidR="00C0526B">
        <w:rPr>
          <w:noProof/>
        </w:rPr>
        <w:fldChar w:fldCharType="end"/>
      </w:r>
      <w:bookmarkEnd w:id="181"/>
      <w:r w:rsidR="00BB6F3C" w:rsidRPr="001A5C4A">
        <w:t xml:space="preserve"> </w:t>
      </w:r>
      <w:r w:rsidR="005F4ED7" w:rsidRPr="001A5C4A">
        <w:t>– Добавления возрастной группы</w:t>
      </w:r>
    </w:p>
    <w:p w14:paraId="5BEDEFAC" w14:textId="03580647" w:rsidR="005F4ED7" w:rsidRPr="001A5C4A" w:rsidRDefault="003F4B59" w:rsidP="00ED342E">
      <w:pPr>
        <w:ind w:firstLine="851"/>
        <w:rPr>
          <w:rFonts w:cs="Arial"/>
        </w:rPr>
      </w:pPr>
      <w:r w:rsidRPr="001A5C4A">
        <w:rPr>
          <w:rFonts w:cs="Arial"/>
        </w:rPr>
        <w:t>В случае</w:t>
      </w:r>
      <w:r w:rsidR="005F4ED7" w:rsidRPr="001A5C4A">
        <w:rPr>
          <w:rFonts w:cs="Arial"/>
        </w:rPr>
        <w:t xml:space="preserve"> добавления нового значения в справочник необходимо нажать кнопку «Добавить» (</w:t>
      </w:r>
      <w:r w:rsidR="00CD4FC7" w:rsidRPr="001A5C4A">
        <w:rPr>
          <w:rFonts w:cs="Arial"/>
        </w:rPr>
        <w:fldChar w:fldCharType="begin"/>
      </w:r>
      <w:r w:rsidR="00CD4FC7" w:rsidRPr="001A5C4A">
        <w:rPr>
          <w:rFonts w:cs="Arial"/>
        </w:rPr>
        <w:instrText xml:space="preserve"> REF _Ref488320779 \h  \* MERGEFORMAT </w:instrText>
      </w:r>
      <w:r w:rsidR="00CD4FC7" w:rsidRPr="001A5C4A">
        <w:rPr>
          <w:rFonts w:cs="Arial"/>
        </w:rPr>
      </w:r>
      <w:r w:rsidR="00CD4FC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66</w:t>
      </w:r>
      <w:r w:rsidR="00CD4FC7" w:rsidRPr="001A5C4A">
        <w:rPr>
          <w:rFonts w:cs="Arial"/>
        </w:rPr>
        <w:fldChar w:fldCharType="end"/>
      </w:r>
      <w:r w:rsidR="00CD4FC7" w:rsidRPr="001A5C4A">
        <w:rPr>
          <w:rFonts w:cs="Arial"/>
        </w:rPr>
        <w:t>)</w:t>
      </w:r>
      <w:r w:rsidRPr="001A5C4A">
        <w:rPr>
          <w:rFonts w:cs="Arial"/>
        </w:rPr>
        <w:t xml:space="preserve"> и</w:t>
      </w:r>
      <w:r w:rsidR="00CD4FC7" w:rsidRPr="001A5C4A">
        <w:rPr>
          <w:rFonts w:cs="Arial"/>
        </w:rPr>
        <w:t xml:space="preserve"> </w:t>
      </w:r>
      <w:r w:rsidRPr="001A5C4A">
        <w:rPr>
          <w:rFonts w:cs="Arial"/>
        </w:rPr>
        <w:t xml:space="preserve">в </w:t>
      </w:r>
      <w:r w:rsidR="00CD4FC7" w:rsidRPr="001A5C4A">
        <w:rPr>
          <w:rFonts w:cs="Arial"/>
        </w:rPr>
        <w:t xml:space="preserve">открывшемся окне </w:t>
      </w:r>
      <w:r w:rsidRPr="001A5C4A">
        <w:rPr>
          <w:rFonts w:cs="Arial"/>
        </w:rPr>
        <w:t xml:space="preserve">заполнить </w:t>
      </w:r>
      <w:r w:rsidR="005F4ED7" w:rsidRPr="001A5C4A">
        <w:rPr>
          <w:rFonts w:cs="Arial"/>
        </w:rPr>
        <w:t>параметры возрастной группы</w:t>
      </w:r>
      <w:r w:rsidR="00AA5B80" w:rsidRPr="001A5C4A">
        <w:rPr>
          <w:rFonts w:cs="Arial"/>
        </w:rPr>
        <w:t xml:space="preserve"> (</w:t>
      </w:r>
      <w:r w:rsidR="00AA5B80" w:rsidRPr="001A5C4A">
        <w:rPr>
          <w:rFonts w:cs="Arial"/>
        </w:rPr>
        <w:fldChar w:fldCharType="begin"/>
      </w:r>
      <w:r w:rsidR="00AA5B80" w:rsidRPr="001A5C4A">
        <w:rPr>
          <w:rFonts w:cs="Arial"/>
        </w:rPr>
        <w:instrText xml:space="preserve"> REF _Ref488320885 \h  \* MERGEFORMAT </w:instrText>
      </w:r>
      <w:r w:rsidR="00AA5B80" w:rsidRPr="001A5C4A">
        <w:rPr>
          <w:rFonts w:cs="Arial"/>
        </w:rPr>
      </w:r>
      <w:r w:rsidR="00AA5B80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67</w:t>
      </w:r>
      <w:r w:rsidR="00AA5B80" w:rsidRPr="001A5C4A">
        <w:rPr>
          <w:rFonts w:cs="Arial"/>
        </w:rPr>
        <w:fldChar w:fldCharType="end"/>
      </w:r>
      <w:r w:rsidR="00AA5B80" w:rsidRPr="001A5C4A">
        <w:rPr>
          <w:rFonts w:cs="Arial"/>
        </w:rPr>
        <w:t>)</w:t>
      </w:r>
      <w:r w:rsidR="005F4ED7" w:rsidRPr="001A5C4A">
        <w:rPr>
          <w:rFonts w:cs="Arial"/>
        </w:rPr>
        <w:t>:</w:t>
      </w:r>
    </w:p>
    <w:p w14:paraId="52108908" w14:textId="77777777" w:rsidR="005F4ED7" w:rsidRPr="001A5C4A" w:rsidRDefault="005F4ED7" w:rsidP="00ED342E">
      <w:pPr>
        <w:pStyle w:val="a4"/>
        <w:numPr>
          <w:ilvl w:val="1"/>
          <w:numId w:val="35"/>
        </w:numPr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код – наименование возрастной группы в сводном отчете;</w:t>
      </w:r>
    </w:p>
    <w:p w14:paraId="5F65EB5F" w14:textId="77777777" w:rsidR="005F4ED7" w:rsidRPr="001A5C4A" w:rsidRDefault="005F4ED7" w:rsidP="00ED342E">
      <w:pPr>
        <w:pStyle w:val="a4"/>
        <w:numPr>
          <w:ilvl w:val="1"/>
          <w:numId w:val="35"/>
        </w:numPr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сортировка – порядок отображения возрастной группы в отчете;</w:t>
      </w:r>
    </w:p>
    <w:p w14:paraId="640371D4" w14:textId="0AF745F8" w:rsidR="005F4ED7" w:rsidRPr="001A5C4A" w:rsidRDefault="005F4ED7" w:rsidP="00ED342E">
      <w:pPr>
        <w:pStyle w:val="a4"/>
        <w:numPr>
          <w:ilvl w:val="1"/>
          <w:numId w:val="35"/>
        </w:numPr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 возрас</w:t>
      </w:r>
      <w:r w:rsidR="002F726B" w:rsidRPr="001A5C4A">
        <w:rPr>
          <w:rFonts w:cs="Arial"/>
        </w:rPr>
        <w:t>т</w:t>
      </w:r>
      <w:r w:rsidRPr="001A5C4A">
        <w:rPr>
          <w:rFonts w:cs="Arial"/>
        </w:rPr>
        <w:t xml:space="preserve">а, до возраста </w:t>
      </w:r>
      <w:r w:rsidR="001D7291" w:rsidRPr="001A5C4A">
        <w:rPr>
          <w:rFonts w:cs="Arial"/>
        </w:rPr>
        <w:t>– указывает</w:t>
      </w:r>
      <w:r w:rsidRPr="001A5C4A">
        <w:rPr>
          <w:rFonts w:cs="Arial"/>
        </w:rPr>
        <w:t xml:space="preserve"> возрастной интервал;</w:t>
      </w:r>
    </w:p>
    <w:p w14:paraId="7332B571" w14:textId="77777777" w:rsidR="005F4ED7" w:rsidRPr="001A5C4A" w:rsidRDefault="005F4ED7" w:rsidP="00ED342E">
      <w:pPr>
        <w:pStyle w:val="a4"/>
        <w:numPr>
          <w:ilvl w:val="1"/>
          <w:numId w:val="35"/>
        </w:numPr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стандарт региона, % - указывается значение в процентах для возрастной группы.</w:t>
      </w:r>
    </w:p>
    <w:p w14:paraId="7B67B1AC" w14:textId="1C7BDDAD" w:rsidR="005F4ED7" w:rsidRPr="001A5C4A" w:rsidRDefault="005F4ED7" w:rsidP="00ED342E">
      <w:pPr>
        <w:pStyle w:val="aff9"/>
        <w:ind w:left="0" w:firstLine="851"/>
        <w:rPr>
          <w:rFonts w:cs="Arial"/>
        </w:rPr>
      </w:pPr>
      <w:r w:rsidRPr="001A5C4A">
        <w:rPr>
          <w:rFonts w:cs="Arial"/>
        </w:rPr>
        <w:t>После внесения всех изменений необходимо нажать кнопку «Сохранить» (</w:t>
      </w:r>
      <w:r w:rsidR="00BB6F3C" w:rsidRPr="001A5C4A">
        <w:rPr>
          <w:rFonts w:cs="Arial"/>
        </w:rPr>
        <w:fldChar w:fldCharType="begin"/>
      </w:r>
      <w:r w:rsidR="00BB6F3C" w:rsidRPr="001A5C4A">
        <w:rPr>
          <w:rFonts w:cs="Arial"/>
        </w:rPr>
        <w:instrText xml:space="preserve"> REF _Ref488320885 \h  \* MERGEFORMAT </w:instrText>
      </w:r>
      <w:r w:rsidR="00BB6F3C" w:rsidRPr="001A5C4A">
        <w:rPr>
          <w:rFonts w:cs="Arial"/>
        </w:rPr>
      </w:r>
      <w:r w:rsidR="00BB6F3C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67</w:t>
      </w:r>
      <w:r w:rsidR="00BB6F3C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1AAF8558" w14:textId="3E966455" w:rsidR="00901E21" w:rsidRPr="001A5C4A" w:rsidRDefault="00901E21" w:rsidP="00ED342E">
      <w:pPr>
        <w:pStyle w:val="aff9"/>
        <w:ind w:left="0" w:firstLine="851"/>
        <w:rPr>
          <w:rFonts w:cs="Arial"/>
        </w:rPr>
      </w:pPr>
      <w:r w:rsidRPr="001A5C4A">
        <w:rPr>
          <w:rFonts w:cs="Arial"/>
        </w:rPr>
        <w:t xml:space="preserve">Удаление записи из справочника осуществляется кнопкой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70D06A1E" wp14:editId="068405C0">
            <wp:extent cx="238125" cy="247650"/>
            <wp:effectExtent l="0" t="0" r="9525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_Ref488320779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66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54181CFA" w14:textId="77777777" w:rsidR="002F726B" w:rsidRPr="001A5C4A" w:rsidRDefault="002F726B" w:rsidP="006B38A6">
      <w:pPr>
        <w:pStyle w:val="af2"/>
        <w:ind w:left="0"/>
        <w:rPr>
          <w:rFonts w:cs="Arial"/>
        </w:rPr>
      </w:pPr>
      <w:bookmarkStart w:id="182" w:name="_Ref488328885"/>
      <w:bookmarkStart w:id="183" w:name="_Ref488330120"/>
      <w:bookmarkStart w:id="184" w:name="_Toc185414666"/>
      <w:r w:rsidRPr="001A5C4A">
        <w:rPr>
          <w:rFonts w:cs="Arial"/>
        </w:rPr>
        <w:t>Справочник территорий</w:t>
      </w:r>
      <w:bookmarkEnd w:id="182"/>
      <w:bookmarkEnd w:id="183"/>
      <w:bookmarkEnd w:id="184"/>
    </w:p>
    <w:p w14:paraId="3C1C88A6" w14:textId="2F094B6D" w:rsidR="002F726B" w:rsidRPr="001A5C4A" w:rsidRDefault="002F726B" w:rsidP="00ED342E">
      <w:pPr>
        <w:ind w:firstLine="851"/>
        <w:rPr>
          <w:rFonts w:cs="Arial"/>
        </w:rPr>
      </w:pPr>
      <w:r w:rsidRPr="001A5C4A">
        <w:rPr>
          <w:rFonts w:cs="Arial"/>
        </w:rPr>
        <w:t>Для работы со справочником территорий (справочник необходим для работы сводного отчета о смертности) подсистемы необходимо в меню «С</w:t>
      </w:r>
      <w:r w:rsidR="00BB6F3C" w:rsidRPr="001A5C4A">
        <w:rPr>
          <w:rFonts w:cs="Arial"/>
        </w:rPr>
        <w:t>правочники» (</w:t>
      </w:r>
      <w:r w:rsidR="00046F14" w:rsidRPr="001A5C4A">
        <w:rPr>
          <w:rFonts w:cs="Arial"/>
        </w:rPr>
        <w:fldChar w:fldCharType="begin"/>
      </w:r>
      <w:r w:rsidR="00046F14"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="00046F14" w:rsidRPr="001A5C4A">
        <w:rPr>
          <w:rFonts w:cs="Arial"/>
        </w:rPr>
      </w:r>
      <w:r w:rsidR="00046F14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046F14" w:rsidRPr="001A5C4A">
        <w:rPr>
          <w:rFonts w:cs="Arial"/>
        </w:rPr>
        <w:fldChar w:fldCharType="end"/>
      </w:r>
      <w:r w:rsidRPr="001A5C4A">
        <w:rPr>
          <w:rFonts w:cs="Arial"/>
        </w:rPr>
        <w:t>) выбрать «Справочник территорий»</w:t>
      </w:r>
      <w:r w:rsidR="00596648" w:rsidRPr="001A5C4A">
        <w:rPr>
          <w:rFonts w:cs="Arial"/>
        </w:rPr>
        <w:t xml:space="preserve"> и</w:t>
      </w:r>
      <w:r w:rsidRPr="001A5C4A">
        <w:rPr>
          <w:rFonts w:cs="Arial"/>
        </w:rPr>
        <w:t xml:space="preserve"> </w:t>
      </w:r>
      <w:r w:rsidR="00596648" w:rsidRPr="001A5C4A">
        <w:rPr>
          <w:rFonts w:cs="Arial"/>
        </w:rPr>
        <w:t>н</w:t>
      </w:r>
      <w:r w:rsidRPr="001A5C4A">
        <w:rPr>
          <w:rFonts w:cs="Arial"/>
        </w:rPr>
        <w:t>а экране отобразится окно</w:t>
      </w:r>
      <w:r w:rsidR="00E33945" w:rsidRPr="001A5C4A">
        <w:rPr>
          <w:rFonts w:cs="Arial"/>
        </w:rPr>
        <w:t xml:space="preserve"> справочника (</w:t>
      </w:r>
      <w:r w:rsidR="00E33945" w:rsidRPr="001A5C4A">
        <w:rPr>
          <w:rFonts w:cs="Arial"/>
        </w:rPr>
        <w:fldChar w:fldCharType="begin"/>
      </w:r>
      <w:r w:rsidR="00E33945" w:rsidRPr="001A5C4A">
        <w:rPr>
          <w:rFonts w:cs="Arial"/>
        </w:rPr>
        <w:instrText xml:space="preserve"> REF _Ref488321397 \h  \* MERGEFORMAT </w:instrText>
      </w:r>
      <w:r w:rsidR="00E33945" w:rsidRPr="001A5C4A">
        <w:rPr>
          <w:rFonts w:cs="Arial"/>
        </w:rPr>
      </w:r>
      <w:r w:rsidR="00E33945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68</w:t>
      </w:r>
      <w:r w:rsidR="00E33945" w:rsidRPr="001A5C4A">
        <w:rPr>
          <w:rFonts w:cs="Arial"/>
        </w:rPr>
        <w:fldChar w:fldCharType="end"/>
      </w:r>
      <w:r w:rsidR="00E33945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2DB31C60" w14:textId="0B600EAF" w:rsidR="002F726B" w:rsidRPr="001A5C4A" w:rsidRDefault="00334C87" w:rsidP="00CF451D">
      <w:pPr>
        <w:pStyle w:val="affff8"/>
        <w:spacing w:before="0" w:after="0"/>
        <w:rPr>
          <w:rFonts w:cs="Arial"/>
        </w:rPr>
      </w:pPr>
      <w:r>
        <w:rPr>
          <w:rFonts w:cs="Arial"/>
        </w:rPr>
        <w:lastRenderedPageBreak/>
        <w:drawing>
          <wp:inline distT="0" distB="0" distL="0" distR="0" wp14:anchorId="0B3FA590" wp14:editId="7A362CC2">
            <wp:extent cx="5806825" cy="2009775"/>
            <wp:effectExtent l="19050" t="19050" r="22860" b="952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" b="17782"/>
                    <a:stretch/>
                  </pic:blipFill>
                  <pic:spPr bwMode="auto">
                    <a:xfrm>
                      <a:off x="0" y="0"/>
                      <a:ext cx="5813359" cy="20120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46112" w14:textId="354F9AD1" w:rsidR="002F726B" w:rsidRPr="001A5C4A" w:rsidRDefault="007349AA" w:rsidP="00ED342E">
      <w:pPr>
        <w:pStyle w:val="26"/>
        <w:spacing w:after="240" w:line="276" w:lineRule="auto"/>
      </w:pPr>
      <w:bookmarkStart w:id="185" w:name="_Ref488321397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68</w:t>
      </w:r>
      <w:r w:rsidR="00C0526B">
        <w:rPr>
          <w:noProof/>
        </w:rPr>
        <w:fldChar w:fldCharType="end"/>
      </w:r>
      <w:bookmarkEnd w:id="185"/>
      <w:r w:rsidR="00BB6F3C" w:rsidRPr="001A5C4A">
        <w:t xml:space="preserve"> </w:t>
      </w:r>
      <w:r w:rsidR="002F726B" w:rsidRPr="001A5C4A">
        <w:t>– Справочник территорий</w:t>
      </w:r>
    </w:p>
    <w:p w14:paraId="3E4BF8E7" w14:textId="0A6DA820" w:rsidR="000F5D41" w:rsidRPr="000F5D41" w:rsidRDefault="002F726B" w:rsidP="00ED342E">
      <w:pPr>
        <w:ind w:firstLine="851"/>
        <w:rPr>
          <w:rFonts w:cs="Arial"/>
        </w:rPr>
      </w:pPr>
      <w:r w:rsidRPr="001A5C4A">
        <w:rPr>
          <w:rFonts w:cs="Arial"/>
        </w:rPr>
        <w:t>Для добавления нового значения в справочник необходимо нажать кнопку «Добавить»</w:t>
      </w:r>
      <w:r w:rsidR="000F5D41">
        <w:rPr>
          <w:rFonts w:cs="Arial"/>
        </w:rPr>
        <w:t xml:space="preserve"> </w:t>
      </w:r>
      <w:r w:rsidR="000F5D41" w:rsidRPr="001A5C4A">
        <w:rPr>
          <w:rFonts w:cs="Arial"/>
        </w:rPr>
        <w:t>(</w:t>
      </w:r>
      <w:r w:rsidR="000F5D41" w:rsidRPr="001A5C4A">
        <w:rPr>
          <w:rFonts w:cs="Arial"/>
        </w:rPr>
        <w:fldChar w:fldCharType="begin"/>
      </w:r>
      <w:r w:rsidR="000F5D41" w:rsidRPr="001A5C4A">
        <w:rPr>
          <w:rFonts w:cs="Arial"/>
        </w:rPr>
        <w:instrText xml:space="preserve"> REF _Ref488321397 \h  \* MERGEFORMAT </w:instrText>
      </w:r>
      <w:r w:rsidR="000F5D41" w:rsidRPr="001A5C4A">
        <w:rPr>
          <w:rFonts w:cs="Arial"/>
        </w:rPr>
      </w:r>
      <w:r w:rsidR="000F5D41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68</w:t>
      </w:r>
      <w:r w:rsidR="000F5D41" w:rsidRPr="001A5C4A">
        <w:rPr>
          <w:rFonts w:cs="Arial"/>
        </w:rPr>
        <w:fldChar w:fldCharType="end"/>
      </w:r>
      <w:r w:rsidR="000F5D41" w:rsidRPr="001A5C4A">
        <w:rPr>
          <w:rFonts w:cs="Arial"/>
        </w:rPr>
        <w:t>)</w:t>
      </w:r>
      <w:r w:rsidR="00596648" w:rsidRPr="001A5C4A">
        <w:rPr>
          <w:rFonts w:cs="Arial"/>
        </w:rPr>
        <w:t>,</w:t>
      </w:r>
      <w:r w:rsidRPr="001A5C4A">
        <w:rPr>
          <w:rFonts w:cs="Arial"/>
        </w:rPr>
        <w:t xml:space="preserve"> </w:t>
      </w:r>
      <w:r w:rsidR="00596648" w:rsidRPr="001A5C4A">
        <w:rPr>
          <w:rFonts w:cs="Arial"/>
        </w:rPr>
        <w:t xml:space="preserve">при </w:t>
      </w:r>
      <w:r w:rsidRPr="001A5C4A">
        <w:rPr>
          <w:rFonts w:cs="Arial"/>
        </w:rPr>
        <w:t>этом откроется окно</w:t>
      </w:r>
      <w:r w:rsidR="00E33945" w:rsidRPr="001A5C4A">
        <w:rPr>
          <w:rFonts w:cs="Arial"/>
        </w:rPr>
        <w:t xml:space="preserve"> </w:t>
      </w:r>
      <w:r w:rsidR="000F5D41">
        <w:rPr>
          <w:rFonts w:cs="Arial"/>
        </w:rPr>
        <w:t>«Добавить территорию» в</w:t>
      </w:r>
      <w:r w:rsidR="00003533">
        <w:rPr>
          <w:rFonts w:cs="Arial"/>
        </w:rPr>
        <w:t xml:space="preserve"> </w:t>
      </w:r>
      <w:r w:rsidR="000F5D41">
        <w:rPr>
          <w:rFonts w:cs="Arial"/>
        </w:rPr>
        <w:t>котором требуется нажать кнопку</w:t>
      </w:r>
      <w:r w:rsidR="00E33945" w:rsidRPr="001A5C4A">
        <w:rPr>
          <w:rFonts w:cs="Arial"/>
        </w:rPr>
        <w:t xml:space="preserve"> </w:t>
      </w:r>
      <w:r w:rsidR="000F5D41" w:rsidRPr="00371DB3">
        <w:t>«Добавить» (</w:t>
      </w:r>
      <w:r w:rsidR="000F5D41" w:rsidRPr="00371DB3">
        <w:fldChar w:fldCharType="begin"/>
      </w:r>
      <w:r w:rsidR="000F5D41" w:rsidRPr="00371DB3">
        <w:instrText xml:space="preserve"> REF _Ref125038567 \h </w:instrText>
      </w:r>
      <w:r w:rsidR="000F5D41">
        <w:instrText xml:space="preserve"> \* MERGEFORMAT </w:instrText>
      </w:r>
      <w:r w:rsidR="000F5D41" w:rsidRPr="00371DB3">
        <w:fldChar w:fldCharType="separate"/>
      </w:r>
      <w:r w:rsidR="00C0526B" w:rsidRPr="00371DB3">
        <w:t xml:space="preserve">Рисунок </w:t>
      </w:r>
      <w:r w:rsidR="00C0526B">
        <w:rPr>
          <w:noProof/>
        </w:rPr>
        <w:t>69</w:t>
      </w:r>
      <w:r w:rsidR="000F5D41" w:rsidRPr="00371DB3">
        <w:fldChar w:fldCharType="end"/>
      </w:r>
      <w:r w:rsidR="000F5D41" w:rsidRPr="00371DB3">
        <w:t>).</w:t>
      </w:r>
    </w:p>
    <w:p w14:paraId="1C78562E" w14:textId="2768A901" w:rsidR="000F5D41" w:rsidRPr="00371DB3" w:rsidRDefault="000F5D41" w:rsidP="00003533">
      <w:pPr>
        <w:pStyle w:val="affff8"/>
        <w:spacing w:before="0" w:after="0"/>
      </w:pPr>
      <w:r>
        <w:drawing>
          <wp:inline distT="0" distB="0" distL="0" distR="0" wp14:anchorId="43CB5965" wp14:editId="6B3145EA">
            <wp:extent cx="5940425" cy="2294255"/>
            <wp:effectExtent l="19050" t="19050" r="22225" b="10795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4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C1E158" w14:textId="7748D267" w:rsidR="000F5D41" w:rsidRDefault="000F5D41" w:rsidP="00D81D1B">
      <w:pPr>
        <w:pStyle w:val="26"/>
        <w:spacing w:after="240" w:line="276" w:lineRule="auto"/>
      </w:pPr>
      <w:bookmarkStart w:id="186" w:name="_Ref125038567"/>
      <w:r w:rsidRPr="00371DB3">
        <w:t xml:space="preserve">Рисунок </w:t>
      </w:r>
      <w:r w:rsidRPr="00371DB3">
        <w:rPr>
          <w:noProof/>
        </w:rPr>
        <w:fldChar w:fldCharType="begin"/>
      </w:r>
      <w:r w:rsidRPr="00371DB3">
        <w:rPr>
          <w:noProof/>
        </w:rPr>
        <w:instrText xml:space="preserve"> SEQ Рисунок \* ARABIC </w:instrText>
      </w:r>
      <w:r w:rsidRPr="00371DB3">
        <w:rPr>
          <w:noProof/>
        </w:rPr>
        <w:fldChar w:fldCharType="separate"/>
      </w:r>
      <w:r w:rsidR="00C0526B">
        <w:rPr>
          <w:noProof/>
        </w:rPr>
        <w:t>69</w:t>
      </w:r>
      <w:r w:rsidRPr="00371DB3">
        <w:rPr>
          <w:noProof/>
        </w:rPr>
        <w:fldChar w:fldCharType="end"/>
      </w:r>
      <w:bookmarkEnd w:id="186"/>
      <w:r w:rsidRPr="00371DB3">
        <w:t xml:space="preserve"> – Окно «Добавить территорию». Кнопка «Добавить»</w:t>
      </w:r>
    </w:p>
    <w:p w14:paraId="2CFB6DAF" w14:textId="280FCD69" w:rsidR="000F5D41" w:rsidRPr="000F5D41" w:rsidRDefault="00003533" w:rsidP="00D81D1B">
      <w:pPr>
        <w:spacing w:before="120" w:after="120"/>
        <w:ind w:firstLine="851"/>
      </w:pPr>
      <w:r>
        <w:t>Далее</w:t>
      </w:r>
      <w:r w:rsidR="000F5D41" w:rsidRPr="000F5D41">
        <w:t xml:space="preserve"> откроется окно «Добавить адрес территории» в котором необходимо заполнить требуемые поля и нажать кнопку «Сохранить» (</w:t>
      </w:r>
      <w:r w:rsidR="00941EC0">
        <w:fldChar w:fldCharType="begin"/>
      </w:r>
      <w:r w:rsidR="00941EC0">
        <w:instrText xml:space="preserve"> REF _Ref125038588 \h </w:instrText>
      </w:r>
      <w:r w:rsidR="00941EC0">
        <w:fldChar w:fldCharType="separate"/>
      </w:r>
      <w:r w:rsidR="00C0526B" w:rsidRPr="006645EB">
        <w:t xml:space="preserve">Рисунок </w:t>
      </w:r>
      <w:r w:rsidR="00C0526B">
        <w:rPr>
          <w:noProof/>
        </w:rPr>
        <w:t>70</w:t>
      </w:r>
      <w:r w:rsidR="00941EC0">
        <w:fldChar w:fldCharType="end"/>
      </w:r>
      <w:r w:rsidR="000F5D41" w:rsidRPr="000F5D41">
        <w:t>).</w:t>
      </w:r>
    </w:p>
    <w:p w14:paraId="68757684" w14:textId="6BFFD4CE" w:rsidR="000F5D41" w:rsidRPr="00371DB3" w:rsidRDefault="007D7744" w:rsidP="006645EB">
      <w:pPr>
        <w:spacing w:after="120" w:line="276" w:lineRule="auto"/>
        <w:ind w:firstLine="0"/>
        <w:jc w:val="center"/>
      </w:pPr>
      <w:r>
        <w:rPr>
          <w:noProof/>
        </w:rPr>
        <w:drawing>
          <wp:inline distT="0" distB="0" distL="0" distR="0" wp14:anchorId="594AD9D7" wp14:editId="538B330A">
            <wp:extent cx="3800475" cy="1880065"/>
            <wp:effectExtent l="19050" t="19050" r="9525" b="2540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022" cy="1888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508FD3" w14:textId="23F186A2" w:rsidR="000F5D41" w:rsidRPr="006645EB" w:rsidRDefault="000F5D41" w:rsidP="00D81D1B">
      <w:pPr>
        <w:pStyle w:val="26"/>
        <w:spacing w:after="240" w:line="276" w:lineRule="auto"/>
      </w:pPr>
      <w:bookmarkStart w:id="187" w:name="_Ref125038588"/>
      <w:r w:rsidRPr="006645EB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70</w:t>
      </w:r>
      <w:r w:rsidR="00C0526B">
        <w:rPr>
          <w:noProof/>
        </w:rPr>
        <w:fldChar w:fldCharType="end"/>
      </w:r>
      <w:bookmarkEnd w:id="187"/>
      <w:r w:rsidRPr="006645EB">
        <w:t xml:space="preserve"> – Окно «Добавить адрес территории»</w:t>
      </w:r>
    </w:p>
    <w:p w14:paraId="16AA84BF" w14:textId="0C79B870" w:rsidR="000F5D41" w:rsidRPr="00371DB3" w:rsidRDefault="000F5D41" w:rsidP="00D81D1B">
      <w:pPr>
        <w:spacing w:before="120" w:after="120"/>
        <w:ind w:firstLine="851"/>
      </w:pPr>
      <w:r w:rsidRPr="00371DB3">
        <w:lastRenderedPageBreak/>
        <w:t xml:space="preserve">В результате в окне </w:t>
      </w:r>
      <w:r w:rsidR="00003533">
        <w:t>«Д</w:t>
      </w:r>
      <w:r w:rsidRPr="00371DB3">
        <w:t>обавить территорию</w:t>
      </w:r>
      <w:r w:rsidR="00003533">
        <w:t>»</w:t>
      </w:r>
      <w:r w:rsidRPr="00371DB3">
        <w:t xml:space="preserve"> отобразиться добавленный адрес </w:t>
      </w:r>
      <w:r>
        <w:t xml:space="preserve">  </w:t>
      </w:r>
      <w:r w:rsidRPr="00371DB3">
        <w:t>(</w:t>
      </w:r>
      <w:r w:rsidRPr="00371DB3">
        <w:fldChar w:fldCharType="begin"/>
      </w:r>
      <w:r w:rsidRPr="00371DB3">
        <w:instrText xml:space="preserve"> REF _Ref125038693 \h </w:instrText>
      </w:r>
      <w:r>
        <w:instrText xml:space="preserve"> \* MERGEFORMAT </w:instrText>
      </w:r>
      <w:r w:rsidRPr="00371DB3">
        <w:fldChar w:fldCharType="separate"/>
      </w:r>
      <w:r w:rsidR="00C0526B" w:rsidRPr="00003533">
        <w:t xml:space="preserve">Рисунок </w:t>
      </w:r>
      <w:r w:rsidR="00C0526B">
        <w:rPr>
          <w:noProof/>
        </w:rPr>
        <w:t>71</w:t>
      </w:r>
      <w:r w:rsidRPr="00371DB3">
        <w:fldChar w:fldCharType="end"/>
      </w:r>
      <w:r w:rsidRPr="00371DB3">
        <w:t>).</w:t>
      </w:r>
    </w:p>
    <w:p w14:paraId="26B346DD" w14:textId="77777777" w:rsidR="000F5D41" w:rsidRPr="00371DB3" w:rsidRDefault="000F5D41" w:rsidP="00003533">
      <w:pPr>
        <w:spacing w:line="276" w:lineRule="auto"/>
        <w:ind w:firstLine="0"/>
        <w:jc w:val="center"/>
      </w:pPr>
      <w:r>
        <w:rPr>
          <w:noProof/>
        </w:rPr>
        <w:drawing>
          <wp:inline distT="0" distB="0" distL="0" distR="0" wp14:anchorId="09BC63B4" wp14:editId="1B499A6E">
            <wp:extent cx="5940425" cy="2560955"/>
            <wp:effectExtent l="19050" t="19050" r="22225" b="10795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09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5A40F1" w14:textId="4353C9F1" w:rsidR="000F5D41" w:rsidRDefault="000F5D41" w:rsidP="00D81D1B">
      <w:pPr>
        <w:pStyle w:val="26"/>
        <w:spacing w:after="240" w:line="276" w:lineRule="auto"/>
      </w:pPr>
      <w:bookmarkStart w:id="188" w:name="_Ref125038693"/>
      <w:r w:rsidRPr="00003533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71</w:t>
      </w:r>
      <w:r w:rsidR="00C0526B">
        <w:rPr>
          <w:noProof/>
        </w:rPr>
        <w:fldChar w:fldCharType="end"/>
      </w:r>
      <w:bookmarkEnd w:id="188"/>
      <w:r w:rsidRPr="00003533">
        <w:t xml:space="preserve"> – Окно «Добавить территорию». Отображение добавленного адреса</w:t>
      </w:r>
    </w:p>
    <w:p w14:paraId="6375DD83" w14:textId="4790DAC4" w:rsidR="00003533" w:rsidRDefault="006656EF" w:rsidP="00D81D1B">
      <w:pPr>
        <w:spacing w:before="120" w:after="120"/>
        <w:ind w:firstLine="851"/>
      </w:pPr>
      <w:r>
        <w:t xml:space="preserve">В случае необходимости </w:t>
      </w:r>
      <w:r w:rsidR="00003533" w:rsidRPr="00D05637">
        <w:t xml:space="preserve">добавления </w:t>
      </w:r>
      <w:r>
        <w:t>дополнительного (дополнительных)</w:t>
      </w:r>
      <w:r w:rsidR="00003533" w:rsidRPr="00D05637">
        <w:t xml:space="preserve"> адреса </w:t>
      </w:r>
      <w:r w:rsidR="00003533">
        <w:t xml:space="preserve">территории </w:t>
      </w:r>
      <w:r w:rsidR="00CC2A83">
        <w:t>нужно</w:t>
      </w:r>
      <w:r w:rsidR="00003533" w:rsidRPr="00D05637">
        <w:t xml:space="preserve"> нажать кнопку «Добавить» (</w:t>
      </w:r>
      <w:r w:rsidR="00003533" w:rsidRPr="00371DB3">
        <w:fldChar w:fldCharType="begin"/>
      </w:r>
      <w:r w:rsidR="00003533" w:rsidRPr="00371DB3">
        <w:instrText xml:space="preserve"> REF _Ref125038693 \h </w:instrText>
      </w:r>
      <w:r w:rsidR="00003533">
        <w:instrText xml:space="preserve"> \* MERGEFORMAT </w:instrText>
      </w:r>
      <w:r w:rsidR="00003533" w:rsidRPr="00371DB3">
        <w:fldChar w:fldCharType="separate"/>
      </w:r>
      <w:r w:rsidR="00C0526B" w:rsidRPr="00003533">
        <w:t xml:space="preserve">Рисунок </w:t>
      </w:r>
      <w:r w:rsidR="00C0526B">
        <w:rPr>
          <w:noProof/>
        </w:rPr>
        <w:t>71</w:t>
      </w:r>
      <w:r w:rsidR="00003533" w:rsidRPr="00371DB3">
        <w:fldChar w:fldCharType="end"/>
      </w:r>
      <w:r w:rsidR="00003533" w:rsidRPr="00D05637">
        <w:t>).</w:t>
      </w:r>
    </w:p>
    <w:p w14:paraId="6A17A977" w14:textId="3C1279E6" w:rsidR="00003533" w:rsidRPr="00003533" w:rsidRDefault="00003533" w:rsidP="00D81D1B">
      <w:pPr>
        <w:spacing w:before="120" w:after="120"/>
        <w:ind w:firstLine="851"/>
      </w:pPr>
      <w:r>
        <w:t>Далее в</w:t>
      </w:r>
      <w:r w:rsidRPr="00003533">
        <w:t xml:space="preserve"> открывшемся окне «Добавить адрес территории» </w:t>
      </w:r>
      <w:r w:rsidR="00CC2A83">
        <w:t>выбрать</w:t>
      </w:r>
      <w:r w:rsidRPr="00003533">
        <w:t xml:space="preserve"> требуемы</w:t>
      </w:r>
      <w:r>
        <w:t>е</w:t>
      </w:r>
      <w:r w:rsidRPr="00003533">
        <w:t xml:space="preserve"> </w:t>
      </w:r>
      <w:r w:rsidR="00D33CE3">
        <w:t xml:space="preserve">значения </w:t>
      </w:r>
      <w:r w:rsidRPr="00003533">
        <w:t>и нажать кнопку «Сохранить» (</w:t>
      </w:r>
      <w:r w:rsidRPr="00003533">
        <w:fldChar w:fldCharType="begin"/>
      </w:r>
      <w:r w:rsidRPr="00003533">
        <w:instrText xml:space="preserve"> REF _Ref125106665 \h </w:instrText>
      </w:r>
      <w:r>
        <w:instrText xml:space="preserve"> \* MERGEFORMAT </w:instrText>
      </w:r>
      <w:r w:rsidRPr="00003533">
        <w:fldChar w:fldCharType="separate"/>
      </w:r>
      <w:r w:rsidR="00C0526B" w:rsidRPr="00003533">
        <w:t xml:space="preserve">Рисунок </w:t>
      </w:r>
      <w:r w:rsidR="00C0526B">
        <w:rPr>
          <w:noProof/>
        </w:rPr>
        <w:t>72</w:t>
      </w:r>
      <w:r w:rsidRPr="00003533">
        <w:fldChar w:fldCharType="end"/>
      </w:r>
      <w:r w:rsidRPr="00003533">
        <w:t>).</w:t>
      </w:r>
    </w:p>
    <w:p w14:paraId="3BBFD6DD" w14:textId="0C3E537E" w:rsidR="00003533" w:rsidRDefault="000C0820" w:rsidP="006645EB">
      <w:pPr>
        <w:spacing w:after="120" w:line="276" w:lineRule="auto"/>
        <w:ind w:firstLine="0"/>
        <w:jc w:val="center"/>
      </w:pPr>
      <w:r>
        <w:rPr>
          <w:noProof/>
        </w:rPr>
        <w:drawing>
          <wp:inline distT="0" distB="0" distL="0" distR="0" wp14:anchorId="766C7EAB" wp14:editId="348D21C8">
            <wp:extent cx="4480560" cy="2194560"/>
            <wp:effectExtent l="19050" t="19050" r="15240" b="1524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21945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26BE57" w14:textId="5905934B" w:rsidR="00003533" w:rsidRPr="00371DB3" w:rsidRDefault="00003533" w:rsidP="00D81D1B">
      <w:pPr>
        <w:pStyle w:val="26"/>
        <w:spacing w:after="240" w:line="276" w:lineRule="auto"/>
      </w:pPr>
      <w:bookmarkStart w:id="189" w:name="_Ref125106665"/>
      <w:r w:rsidRPr="00003533">
        <w:t xml:space="preserve">Рисунок </w:t>
      </w:r>
      <w:r w:rsidRPr="00003533">
        <w:rPr>
          <w:noProof/>
        </w:rPr>
        <w:fldChar w:fldCharType="begin"/>
      </w:r>
      <w:r w:rsidRPr="00003533">
        <w:rPr>
          <w:noProof/>
        </w:rPr>
        <w:instrText xml:space="preserve"> SEQ Рисунок \* ARABIC </w:instrText>
      </w:r>
      <w:r w:rsidRPr="00003533">
        <w:rPr>
          <w:noProof/>
        </w:rPr>
        <w:fldChar w:fldCharType="separate"/>
      </w:r>
      <w:r w:rsidR="00C0526B">
        <w:rPr>
          <w:noProof/>
        </w:rPr>
        <w:t>72</w:t>
      </w:r>
      <w:r w:rsidRPr="00003533">
        <w:rPr>
          <w:noProof/>
        </w:rPr>
        <w:fldChar w:fldCharType="end"/>
      </w:r>
      <w:bookmarkEnd w:id="189"/>
      <w:r w:rsidRPr="00003533">
        <w:t xml:space="preserve"> – Окно «Добавить адрес территории»</w:t>
      </w:r>
    </w:p>
    <w:p w14:paraId="0C6113A2" w14:textId="0184884B" w:rsidR="00003533" w:rsidRPr="00371DB3" w:rsidRDefault="00003533" w:rsidP="00D81D1B">
      <w:pPr>
        <w:spacing w:before="120" w:after="120"/>
        <w:ind w:firstLine="851"/>
      </w:pPr>
      <w:r w:rsidRPr="00371DB3">
        <w:t>В результате в окне «Добавить территорию» будут отображены несколько добавленных адресов (</w:t>
      </w:r>
      <w:r w:rsidRPr="00371DB3">
        <w:fldChar w:fldCharType="begin"/>
      </w:r>
      <w:r w:rsidRPr="00371DB3">
        <w:instrText xml:space="preserve"> REF _Ref125038658 \h </w:instrText>
      </w:r>
      <w:r>
        <w:instrText xml:space="preserve"> \* MERGEFORMAT </w:instrText>
      </w:r>
      <w:r w:rsidRPr="00371DB3">
        <w:fldChar w:fldCharType="separate"/>
      </w:r>
      <w:r w:rsidR="00C0526B" w:rsidRPr="00371DB3">
        <w:t xml:space="preserve">Рисунок </w:t>
      </w:r>
      <w:r w:rsidR="00C0526B">
        <w:rPr>
          <w:noProof/>
        </w:rPr>
        <w:t>73</w:t>
      </w:r>
      <w:r w:rsidRPr="00371DB3">
        <w:fldChar w:fldCharType="end"/>
      </w:r>
      <w:r w:rsidRPr="00371DB3">
        <w:t>).</w:t>
      </w:r>
    </w:p>
    <w:p w14:paraId="033AE36E" w14:textId="77777777" w:rsidR="00003533" w:rsidRPr="00371DB3" w:rsidRDefault="00003533" w:rsidP="006645EB">
      <w:pPr>
        <w:spacing w:after="120" w:line="276" w:lineRule="auto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598BAEE" wp14:editId="2F481C72">
            <wp:extent cx="5895975" cy="2650490"/>
            <wp:effectExtent l="19050" t="19050" r="28575" b="1651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"/>
                    <a:stretch/>
                  </pic:blipFill>
                  <pic:spPr bwMode="auto">
                    <a:xfrm>
                      <a:off x="0" y="0"/>
                      <a:ext cx="5895975" cy="265049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011B02" w14:textId="2C7DF9E1" w:rsidR="00003533" w:rsidRPr="00003533" w:rsidRDefault="00003533" w:rsidP="00D81D1B">
      <w:pPr>
        <w:pStyle w:val="26"/>
        <w:spacing w:after="240" w:line="276" w:lineRule="auto"/>
      </w:pPr>
      <w:bookmarkStart w:id="190" w:name="_Ref125038658"/>
      <w:r w:rsidRPr="00371DB3">
        <w:t xml:space="preserve">Рисунок </w:t>
      </w:r>
      <w:r w:rsidRPr="00371DB3">
        <w:rPr>
          <w:noProof/>
        </w:rPr>
        <w:fldChar w:fldCharType="begin"/>
      </w:r>
      <w:r w:rsidRPr="00371DB3">
        <w:rPr>
          <w:noProof/>
        </w:rPr>
        <w:instrText xml:space="preserve"> SEQ Рисунок \* ARABIC </w:instrText>
      </w:r>
      <w:r w:rsidRPr="00371DB3">
        <w:rPr>
          <w:noProof/>
        </w:rPr>
        <w:fldChar w:fldCharType="separate"/>
      </w:r>
      <w:r w:rsidR="00C0526B">
        <w:rPr>
          <w:noProof/>
        </w:rPr>
        <w:t>73</w:t>
      </w:r>
      <w:r w:rsidRPr="00371DB3">
        <w:rPr>
          <w:noProof/>
        </w:rPr>
        <w:fldChar w:fldCharType="end"/>
      </w:r>
      <w:bookmarkEnd w:id="190"/>
      <w:r w:rsidRPr="00371DB3">
        <w:t xml:space="preserve"> – Окно «Добавить территорию». Отображение нескольких добавленных адресов</w:t>
      </w:r>
    </w:p>
    <w:p w14:paraId="0FE4AEB7" w14:textId="5564BE43" w:rsidR="002F726B" w:rsidRPr="001A5C4A" w:rsidRDefault="002F726B" w:rsidP="00D81D1B">
      <w:pPr>
        <w:ind w:firstLine="851"/>
        <w:rPr>
          <w:rFonts w:cs="Arial"/>
        </w:rPr>
      </w:pPr>
      <w:r w:rsidRPr="001A5C4A">
        <w:rPr>
          <w:rFonts w:cs="Arial"/>
        </w:rPr>
        <w:t xml:space="preserve">Для редактирования уже существующего </w:t>
      </w:r>
      <w:r w:rsidR="00735517">
        <w:rPr>
          <w:rFonts w:cs="Arial"/>
        </w:rPr>
        <w:t>адреса</w:t>
      </w:r>
      <w:r w:rsidRPr="001A5C4A">
        <w:rPr>
          <w:rFonts w:cs="Arial"/>
        </w:rPr>
        <w:t xml:space="preserve"> </w:t>
      </w:r>
      <w:r w:rsidR="0083436F" w:rsidRPr="001A5C4A">
        <w:rPr>
          <w:rFonts w:cs="Arial"/>
        </w:rPr>
        <w:t>следует</w:t>
      </w:r>
      <w:r w:rsidRPr="001A5C4A">
        <w:rPr>
          <w:rFonts w:cs="Arial"/>
        </w:rPr>
        <w:t xml:space="preserve"> нажат</w:t>
      </w:r>
      <w:r w:rsidR="00E33945" w:rsidRPr="001A5C4A">
        <w:rPr>
          <w:rFonts w:cs="Arial"/>
        </w:rPr>
        <w:t>ь на наименовани</w:t>
      </w:r>
      <w:r w:rsidR="00735517">
        <w:rPr>
          <w:rFonts w:cs="Arial"/>
        </w:rPr>
        <w:t>е адреса</w:t>
      </w:r>
      <w:r w:rsidR="00E33945" w:rsidRPr="001A5C4A">
        <w:rPr>
          <w:rFonts w:cs="Arial"/>
        </w:rPr>
        <w:t xml:space="preserve"> </w:t>
      </w:r>
      <w:r w:rsidR="00A3308E">
        <w:t>в поле «Адрес» окна</w:t>
      </w:r>
      <w:r w:rsidR="00A3308E" w:rsidRPr="001A5C4A">
        <w:t xml:space="preserve"> </w:t>
      </w:r>
      <w:r w:rsidR="00A3308E">
        <w:t>«Редактировать территорию»</w:t>
      </w:r>
      <w:r w:rsidR="00A3308E" w:rsidRPr="001A5C4A">
        <w:rPr>
          <w:rFonts w:cs="Arial"/>
        </w:rPr>
        <w:t xml:space="preserve"> </w:t>
      </w:r>
      <w:r w:rsidR="00A3308E">
        <w:rPr>
          <w:rFonts w:cs="Arial"/>
        </w:rPr>
        <w:t xml:space="preserve">         </w:t>
      </w:r>
      <w:r w:rsidR="00E33945" w:rsidRPr="001A5C4A">
        <w:rPr>
          <w:rFonts w:cs="Arial"/>
        </w:rPr>
        <w:t>(</w:t>
      </w:r>
      <w:r w:rsidR="00E33945" w:rsidRPr="001A5C4A">
        <w:rPr>
          <w:rFonts w:cs="Arial"/>
        </w:rPr>
        <w:fldChar w:fldCharType="begin"/>
      </w:r>
      <w:r w:rsidR="00E33945" w:rsidRPr="001A5C4A">
        <w:rPr>
          <w:rFonts w:cs="Arial"/>
        </w:rPr>
        <w:instrText xml:space="preserve"> REF _Ref488321437 \h  \* MERGEFORMAT </w:instrText>
      </w:r>
      <w:r w:rsidR="00E33945" w:rsidRPr="001A5C4A">
        <w:rPr>
          <w:rFonts w:cs="Arial"/>
        </w:rPr>
      </w:r>
      <w:r w:rsidR="00E33945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74</w:t>
      </w:r>
      <w:r w:rsidR="00E33945" w:rsidRPr="001A5C4A">
        <w:rPr>
          <w:rFonts w:cs="Arial"/>
        </w:rPr>
        <w:fldChar w:fldCharType="end"/>
      </w:r>
      <w:r w:rsidRPr="001A5C4A">
        <w:rPr>
          <w:rFonts w:cs="Arial"/>
        </w:rPr>
        <w:t>)</w:t>
      </w:r>
      <w:r w:rsidR="00F31F87" w:rsidRPr="001A5C4A">
        <w:rPr>
          <w:rFonts w:cs="Arial"/>
        </w:rPr>
        <w:t>.</w:t>
      </w:r>
    </w:p>
    <w:p w14:paraId="530F4A91" w14:textId="17E83B58" w:rsidR="002F726B" w:rsidRPr="001A5C4A" w:rsidRDefault="00735517" w:rsidP="00CF451D">
      <w:pPr>
        <w:pStyle w:val="affff8"/>
        <w:spacing w:before="0" w:after="0"/>
        <w:rPr>
          <w:rFonts w:cs="Arial"/>
        </w:rPr>
      </w:pPr>
      <w:r>
        <w:rPr>
          <w:rFonts w:cs="Arial"/>
        </w:rPr>
        <w:drawing>
          <wp:inline distT="0" distB="0" distL="0" distR="0" wp14:anchorId="726F600D" wp14:editId="54E21B89">
            <wp:extent cx="6067425" cy="2619375"/>
            <wp:effectExtent l="19050" t="19050" r="28575" b="28575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"/>
                    <a:stretch/>
                  </pic:blipFill>
                  <pic:spPr bwMode="auto">
                    <a:xfrm>
                      <a:off x="0" y="0"/>
                      <a:ext cx="6067425" cy="2619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C7D56" w14:textId="550D1E28" w:rsidR="002F726B" w:rsidRPr="001A5C4A" w:rsidRDefault="007349AA" w:rsidP="00D81D1B">
      <w:pPr>
        <w:pStyle w:val="26"/>
        <w:spacing w:after="240" w:line="276" w:lineRule="auto"/>
      </w:pPr>
      <w:bookmarkStart w:id="191" w:name="_Ref488321437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74</w:t>
      </w:r>
      <w:r w:rsidR="00C0526B">
        <w:rPr>
          <w:noProof/>
        </w:rPr>
        <w:fldChar w:fldCharType="end"/>
      </w:r>
      <w:bookmarkEnd w:id="191"/>
      <w:r w:rsidR="00E33945" w:rsidRPr="001A5C4A">
        <w:t xml:space="preserve"> </w:t>
      </w:r>
      <w:r w:rsidR="002F726B" w:rsidRPr="001A5C4A">
        <w:t xml:space="preserve">– Окно </w:t>
      </w:r>
      <w:r w:rsidR="008F7555">
        <w:t>«Редактировать территорию». Отображение</w:t>
      </w:r>
      <w:r w:rsidR="002F726B" w:rsidRPr="001A5C4A">
        <w:t xml:space="preserve"> </w:t>
      </w:r>
      <w:r w:rsidR="00735517">
        <w:t>адреса</w:t>
      </w:r>
      <w:r w:rsidR="002F726B" w:rsidRPr="001A5C4A">
        <w:t xml:space="preserve"> территории</w:t>
      </w:r>
    </w:p>
    <w:p w14:paraId="6F8EC423" w14:textId="30C3AE06" w:rsidR="008F7555" w:rsidRDefault="00A3308E" w:rsidP="00D81D1B">
      <w:pPr>
        <w:ind w:firstLine="851"/>
        <w:rPr>
          <w:rFonts w:cs="Arial"/>
        </w:rPr>
      </w:pPr>
      <w:r>
        <w:rPr>
          <w:rFonts w:cs="Arial"/>
        </w:rPr>
        <w:t>Далее</w:t>
      </w:r>
      <w:r w:rsidR="008F7555">
        <w:rPr>
          <w:rFonts w:cs="Arial"/>
        </w:rPr>
        <w:t xml:space="preserve"> откроется окно «Редактировать адрес территории» в котором необходимо отредактировать требуемые </w:t>
      </w:r>
      <w:r w:rsidR="00003533">
        <w:rPr>
          <w:rFonts w:cs="Arial"/>
        </w:rPr>
        <w:t>данные</w:t>
      </w:r>
      <w:r w:rsidR="008F7555">
        <w:rPr>
          <w:rFonts w:cs="Arial"/>
        </w:rPr>
        <w:t xml:space="preserve"> и нажать кнопку «Сохранить»     (</w:t>
      </w:r>
      <w:r w:rsidR="008F7555">
        <w:rPr>
          <w:rFonts w:cs="Arial"/>
        </w:rPr>
        <w:fldChar w:fldCharType="begin"/>
      </w:r>
      <w:r w:rsidR="008F7555">
        <w:rPr>
          <w:rFonts w:cs="Arial"/>
        </w:rPr>
        <w:instrText xml:space="preserve"> REF _Ref125105128 \h </w:instrText>
      </w:r>
      <w:r w:rsidR="008F7555">
        <w:rPr>
          <w:rFonts w:cs="Arial"/>
        </w:rPr>
      </w:r>
      <w:r w:rsidR="008F7555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75</w:t>
      </w:r>
      <w:r w:rsidR="008F7555">
        <w:rPr>
          <w:rFonts w:cs="Arial"/>
        </w:rPr>
        <w:fldChar w:fldCharType="end"/>
      </w:r>
      <w:r w:rsidR="008F7555">
        <w:rPr>
          <w:rFonts w:cs="Arial"/>
        </w:rPr>
        <w:t>).</w:t>
      </w:r>
    </w:p>
    <w:p w14:paraId="62D7C1AF" w14:textId="1B3121B5" w:rsidR="008F7555" w:rsidRDefault="008F7555" w:rsidP="00A01DC9">
      <w:pPr>
        <w:ind w:firstLine="0"/>
        <w:jc w:val="center"/>
        <w:rPr>
          <w:rFonts w:cs="Arial"/>
        </w:rPr>
      </w:pPr>
      <w:r>
        <w:rPr>
          <w:rFonts w:cs="Arial"/>
          <w:noProof/>
        </w:rPr>
        <w:lastRenderedPageBreak/>
        <w:drawing>
          <wp:inline distT="0" distB="0" distL="0" distR="0" wp14:anchorId="353274CB" wp14:editId="610D4784">
            <wp:extent cx="4514850" cy="2257425"/>
            <wp:effectExtent l="19050" t="19050" r="19050" b="28575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257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E6CCB5" w14:textId="1521AFF0" w:rsidR="008F7555" w:rsidRDefault="008F7555" w:rsidP="00D81D1B">
      <w:pPr>
        <w:spacing w:after="240" w:line="276" w:lineRule="auto"/>
        <w:ind w:firstLine="0"/>
        <w:jc w:val="center"/>
      </w:pPr>
      <w:bookmarkStart w:id="192" w:name="_Ref125105128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75</w:t>
      </w:r>
      <w:r w:rsidR="00C0526B">
        <w:rPr>
          <w:noProof/>
        </w:rPr>
        <w:fldChar w:fldCharType="end"/>
      </w:r>
      <w:bookmarkEnd w:id="192"/>
      <w:r w:rsidRPr="001A5C4A">
        <w:t xml:space="preserve"> – Окно </w:t>
      </w:r>
      <w:r>
        <w:t>«Редактировать адрес территории»</w:t>
      </w:r>
    </w:p>
    <w:p w14:paraId="6751FB6E" w14:textId="77777777" w:rsidR="00D81D1B" w:rsidRPr="00D81D1B" w:rsidRDefault="00D81D1B" w:rsidP="00D81D1B">
      <w:pPr>
        <w:spacing w:after="240" w:line="276" w:lineRule="auto"/>
        <w:ind w:firstLine="0"/>
        <w:jc w:val="center"/>
        <w:rPr>
          <w:rFonts w:cs="Arial"/>
          <w:sz w:val="18"/>
          <w:szCs w:val="18"/>
        </w:rPr>
      </w:pPr>
    </w:p>
    <w:p w14:paraId="6AC1807F" w14:textId="677C4CD9" w:rsidR="00A3308E" w:rsidRDefault="00A3308E" w:rsidP="00D81D1B">
      <w:pPr>
        <w:ind w:firstLine="851"/>
        <w:rPr>
          <w:rFonts w:cs="Arial"/>
        </w:rPr>
      </w:pPr>
      <w:r>
        <w:rPr>
          <w:rFonts w:cs="Arial"/>
        </w:rPr>
        <w:t>В результате измененный адрес отобразится в окне «Редактировать территорию» (</w:t>
      </w:r>
      <w:r w:rsidR="000F5D41" w:rsidRPr="001A5C4A">
        <w:rPr>
          <w:rFonts w:cs="Arial"/>
        </w:rPr>
        <w:fldChar w:fldCharType="begin"/>
      </w:r>
      <w:r w:rsidR="000F5D41" w:rsidRPr="001A5C4A">
        <w:rPr>
          <w:rFonts w:cs="Arial"/>
        </w:rPr>
        <w:instrText xml:space="preserve"> REF _Ref488321437 \h  \* MERGEFORMAT </w:instrText>
      </w:r>
      <w:r w:rsidR="000F5D41" w:rsidRPr="001A5C4A">
        <w:rPr>
          <w:rFonts w:cs="Arial"/>
        </w:rPr>
      </w:r>
      <w:r w:rsidR="000F5D41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74</w:t>
      </w:r>
      <w:r w:rsidR="000F5D41" w:rsidRPr="001A5C4A">
        <w:rPr>
          <w:rFonts w:cs="Arial"/>
        </w:rPr>
        <w:fldChar w:fldCharType="end"/>
      </w:r>
      <w:r>
        <w:rPr>
          <w:rFonts w:cs="Arial"/>
        </w:rPr>
        <w:t>).</w:t>
      </w:r>
    </w:p>
    <w:p w14:paraId="313B1A3D" w14:textId="77777777" w:rsidR="005F4ED7" w:rsidRPr="001A5C4A" w:rsidRDefault="005F4ED7" w:rsidP="006B38A6">
      <w:pPr>
        <w:pStyle w:val="af2"/>
        <w:ind w:left="0"/>
        <w:rPr>
          <w:rFonts w:cs="Arial"/>
        </w:rPr>
      </w:pPr>
      <w:bookmarkStart w:id="193" w:name="_Ref488328965"/>
      <w:bookmarkStart w:id="194" w:name="_Toc185414667"/>
      <w:r w:rsidRPr="001A5C4A">
        <w:rPr>
          <w:rFonts w:cs="Arial"/>
        </w:rPr>
        <w:t xml:space="preserve">Справочник </w:t>
      </w:r>
      <w:r w:rsidR="002F726B" w:rsidRPr="001A5C4A">
        <w:rPr>
          <w:rFonts w:cs="Arial"/>
        </w:rPr>
        <w:t>численности населения</w:t>
      </w:r>
      <w:bookmarkEnd w:id="193"/>
      <w:bookmarkEnd w:id="194"/>
    </w:p>
    <w:p w14:paraId="436A5D0B" w14:textId="798FB87D" w:rsidR="005F4ED7" w:rsidRPr="001A5C4A" w:rsidRDefault="005F4ED7" w:rsidP="00D81D1B">
      <w:pPr>
        <w:ind w:firstLine="851"/>
        <w:rPr>
          <w:rFonts w:cs="Arial"/>
        </w:rPr>
      </w:pPr>
      <w:r w:rsidRPr="001A5C4A">
        <w:rPr>
          <w:rFonts w:cs="Arial"/>
        </w:rPr>
        <w:t xml:space="preserve">Для работы со справочником </w:t>
      </w:r>
      <w:r w:rsidR="002F726B" w:rsidRPr="001A5C4A">
        <w:rPr>
          <w:rFonts w:cs="Arial"/>
        </w:rPr>
        <w:t>численности населения</w:t>
      </w:r>
      <w:r w:rsidRPr="001A5C4A">
        <w:rPr>
          <w:rFonts w:cs="Arial"/>
        </w:rPr>
        <w:t xml:space="preserve"> (справочник необходим для работы сводного отчета о смертности) подсистемы необходимо в меню «Справ</w:t>
      </w:r>
      <w:r w:rsidR="000F31BA" w:rsidRPr="001A5C4A">
        <w:rPr>
          <w:rFonts w:cs="Arial"/>
        </w:rPr>
        <w:t>очники» (</w:t>
      </w:r>
      <w:r w:rsidR="00E65CC7" w:rsidRPr="001A5C4A">
        <w:rPr>
          <w:rFonts w:cs="Arial"/>
        </w:rPr>
        <w:fldChar w:fldCharType="begin"/>
      </w:r>
      <w:r w:rsidR="00E65CC7"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="00E65CC7" w:rsidRPr="001A5C4A">
        <w:rPr>
          <w:rFonts w:cs="Arial"/>
        </w:rPr>
      </w:r>
      <w:r w:rsidR="00E65CC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E65CC7"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 выбрать «Справочник </w:t>
      </w:r>
      <w:r w:rsidR="002F726B" w:rsidRPr="001A5C4A">
        <w:rPr>
          <w:rFonts w:cs="Arial"/>
        </w:rPr>
        <w:t>численности населения</w:t>
      </w:r>
      <w:r w:rsidRPr="001A5C4A">
        <w:rPr>
          <w:rFonts w:cs="Arial"/>
        </w:rPr>
        <w:t>»</w:t>
      </w:r>
      <w:r w:rsidR="008B1D02" w:rsidRPr="001A5C4A">
        <w:rPr>
          <w:rFonts w:cs="Arial"/>
        </w:rPr>
        <w:t xml:space="preserve"> и</w:t>
      </w:r>
      <w:r w:rsidRPr="001A5C4A">
        <w:rPr>
          <w:rFonts w:cs="Arial"/>
        </w:rPr>
        <w:t xml:space="preserve"> </w:t>
      </w:r>
      <w:r w:rsidR="008B1D02" w:rsidRPr="001A5C4A">
        <w:rPr>
          <w:rFonts w:cs="Arial"/>
        </w:rPr>
        <w:t>н</w:t>
      </w:r>
      <w:r w:rsidRPr="001A5C4A">
        <w:rPr>
          <w:rFonts w:cs="Arial"/>
        </w:rPr>
        <w:t>а экране отобразится окно</w:t>
      </w:r>
      <w:r w:rsidR="000F31BA" w:rsidRPr="001A5C4A">
        <w:rPr>
          <w:rFonts w:cs="Arial"/>
        </w:rPr>
        <w:t xml:space="preserve"> справочника (</w:t>
      </w:r>
      <w:r w:rsidR="000F31BA" w:rsidRPr="001A5C4A">
        <w:rPr>
          <w:rFonts w:cs="Arial"/>
        </w:rPr>
        <w:fldChar w:fldCharType="begin"/>
      </w:r>
      <w:r w:rsidR="000F31BA" w:rsidRPr="001A5C4A">
        <w:rPr>
          <w:rFonts w:cs="Arial"/>
        </w:rPr>
        <w:instrText xml:space="preserve"> REF _Ref488321611 \h  \* MERGEFORMAT </w:instrText>
      </w:r>
      <w:r w:rsidR="000F31BA" w:rsidRPr="001A5C4A">
        <w:rPr>
          <w:rFonts w:cs="Arial"/>
        </w:rPr>
      </w:r>
      <w:r w:rsidR="000F31BA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76</w:t>
      </w:r>
      <w:r w:rsidR="000F31BA" w:rsidRPr="001A5C4A">
        <w:rPr>
          <w:rFonts w:cs="Arial"/>
        </w:rPr>
        <w:fldChar w:fldCharType="end"/>
      </w:r>
      <w:r w:rsidR="000F31BA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62804264" w14:textId="77777777" w:rsidR="005F4ED7" w:rsidRPr="001A5C4A" w:rsidRDefault="005F4ED7" w:rsidP="00CF451D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1DF1ED50" wp14:editId="05C6E0D4">
            <wp:extent cx="5408763" cy="2852594"/>
            <wp:effectExtent l="19050" t="19050" r="20955" b="2413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402839" cy="28494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D7FD689" w14:textId="14A7134F" w:rsidR="005F4ED7" w:rsidRPr="001A5C4A" w:rsidRDefault="007349AA" w:rsidP="00D81D1B">
      <w:pPr>
        <w:pStyle w:val="26"/>
        <w:spacing w:after="240" w:line="276" w:lineRule="auto"/>
      </w:pPr>
      <w:bookmarkStart w:id="195" w:name="_Ref488321611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76</w:t>
      </w:r>
      <w:r w:rsidR="00C0526B">
        <w:rPr>
          <w:noProof/>
        </w:rPr>
        <w:fldChar w:fldCharType="end"/>
      </w:r>
      <w:bookmarkEnd w:id="195"/>
      <w:r w:rsidR="000F31BA" w:rsidRPr="001A5C4A">
        <w:t xml:space="preserve"> </w:t>
      </w:r>
      <w:r w:rsidR="00F31F87" w:rsidRPr="001A5C4A">
        <w:t>– Справочник численности населения</w:t>
      </w:r>
    </w:p>
    <w:p w14:paraId="5C56284D" w14:textId="29835D85" w:rsidR="00F31F87" w:rsidRPr="001A5C4A" w:rsidRDefault="00F31F87" w:rsidP="00D81D1B">
      <w:pPr>
        <w:ind w:firstLine="851"/>
        <w:rPr>
          <w:rFonts w:cs="Arial"/>
        </w:rPr>
      </w:pPr>
      <w:r w:rsidRPr="001A5C4A">
        <w:rPr>
          <w:rFonts w:cs="Arial"/>
        </w:rPr>
        <w:t xml:space="preserve">Для добавления нового значения в справочник </w:t>
      </w:r>
      <w:r w:rsidR="0083436F" w:rsidRPr="001A5C4A">
        <w:rPr>
          <w:rFonts w:cs="Arial"/>
        </w:rPr>
        <w:t>следует</w:t>
      </w:r>
      <w:r w:rsidRPr="001A5C4A">
        <w:rPr>
          <w:rFonts w:cs="Arial"/>
        </w:rPr>
        <w:t xml:space="preserve"> нажать кнопку «Добавить». При этом откроется о</w:t>
      </w:r>
      <w:r w:rsidR="000F31BA" w:rsidRPr="001A5C4A">
        <w:rPr>
          <w:rFonts w:cs="Arial"/>
        </w:rPr>
        <w:t>кно добавления/редактирования (</w:t>
      </w:r>
      <w:r w:rsidR="000F31BA" w:rsidRPr="001A5C4A">
        <w:rPr>
          <w:rFonts w:cs="Arial"/>
        </w:rPr>
        <w:fldChar w:fldCharType="begin"/>
      </w:r>
      <w:r w:rsidR="000F31BA" w:rsidRPr="001A5C4A">
        <w:rPr>
          <w:rFonts w:cs="Arial"/>
        </w:rPr>
        <w:instrText xml:space="preserve"> REF _Ref488321713 \h  \* MERGEFORMAT </w:instrText>
      </w:r>
      <w:r w:rsidR="000F31BA" w:rsidRPr="001A5C4A">
        <w:rPr>
          <w:rFonts w:cs="Arial"/>
        </w:rPr>
      </w:r>
      <w:r w:rsidR="000F31BA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77</w:t>
      </w:r>
      <w:r w:rsidR="000F31BA" w:rsidRPr="001A5C4A">
        <w:rPr>
          <w:rFonts w:cs="Arial"/>
        </w:rPr>
        <w:fldChar w:fldCharType="end"/>
      </w:r>
      <w:r w:rsidR="000F31BA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7054E66A" w14:textId="0CD276E2" w:rsidR="005F4ED7" w:rsidRPr="001A5C4A" w:rsidRDefault="00F31F87" w:rsidP="00D81D1B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 xml:space="preserve">Для редактирования уже существующего значения </w:t>
      </w:r>
      <w:r w:rsidR="0083436F" w:rsidRPr="001A5C4A">
        <w:rPr>
          <w:rFonts w:cs="Arial"/>
        </w:rPr>
        <w:t>требуется</w:t>
      </w:r>
      <w:r w:rsidRPr="001A5C4A">
        <w:rPr>
          <w:rFonts w:cs="Arial"/>
        </w:rPr>
        <w:t xml:space="preserve"> нажать </w:t>
      </w:r>
      <w:r w:rsidR="002C5FB4" w:rsidRPr="001A5C4A">
        <w:rPr>
          <w:rFonts w:cs="Arial"/>
        </w:rPr>
        <w:t>на номер соответствующей строки</w:t>
      </w:r>
      <w:r w:rsidR="002C5FB4" w:rsidRPr="001A5C4A" w:rsidDel="002C5FB4">
        <w:rPr>
          <w:rFonts w:cs="Arial"/>
        </w:rPr>
        <w:t xml:space="preserve"> </w:t>
      </w:r>
      <w:r w:rsidRPr="001A5C4A">
        <w:rPr>
          <w:rFonts w:cs="Arial"/>
        </w:rPr>
        <w:t xml:space="preserve">(цифра в колонке </w:t>
      </w:r>
      <w:r w:rsidR="00E70848" w:rsidRPr="001A5C4A">
        <w:rPr>
          <w:rFonts w:cs="Arial"/>
        </w:rPr>
        <w:t>«</w:t>
      </w:r>
      <w:r w:rsidRPr="001A5C4A">
        <w:rPr>
          <w:rFonts w:cs="Arial"/>
        </w:rPr>
        <w:t>№</w:t>
      </w:r>
      <w:r w:rsidR="00E70848" w:rsidRPr="001A5C4A">
        <w:rPr>
          <w:rFonts w:cs="Arial"/>
        </w:rPr>
        <w:t>»</w:t>
      </w:r>
      <w:r w:rsidRPr="001A5C4A">
        <w:rPr>
          <w:rFonts w:cs="Arial"/>
        </w:rPr>
        <w:t xml:space="preserve">). </w:t>
      </w:r>
    </w:p>
    <w:p w14:paraId="0418658D" w14:textId="2BB96795" w:rsidR="005F4ED7" w:rsidRPr="001A5C4A" w:rsidRDefault="001D7291" w:rsidP="00CF451D">
      <w:pPr>
        <w:pStyle w:val="affff8"/>
        <w:spacing w:before="0" w:after="0"/>
        <w:rPr>
          <w:rFonts w:cs="Arial"/>
          <w:lang w:val="en-US"/>
        </w:rPr>
      </w:pPr>
      <w:r w:rsidRPr="001A5C4A">
        <w:rPr>
          <w:rFonts w:cs="Arial"/>
        </w:rPr>
        <w:drawing>
          <wp:inline distT="0" distB="0" distL="0" distR="0" wp14:anchorId="3F0B270E" wp14:editId="57CB2A85">
            <wp:extent cx="3442097" cy="233362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470423" cy="235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C7B36" w14:textId="786C7040" w:rsidR="002F726B" w:rsidRPr="001A5C4A" w:rsidRDefault="007349AA" w:rsidP="00D81D1B">
      <w:pPr>
        <w:pStyle w:val="26"/>
        <w:spacing w:after="240" w:line="276" w:lineRule="auto"/>
      </w:pPr>
      <w:bookmarkStart w:id="196" w:name="_Ref48832171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77</w:t>
      </w:r>
      <w:r w:rsidR="00C0526B">
        <w:rPr>
          <w:noProof/>
        </w:rPr>
        <w:fldChar w:fldCharType="end"/>
      </w:r>
      <w:bookmarkEnd w:id="196"/>
      <w:r w:rsidR="000F31BA" w:rsidRPr="001A5C4A">
        <w:t xml:space="preserve"> </w:t>
      </w:r>
      <w:r w:rsidR="00F31F87" w:rsidRPr="001A5C4A">
        <w:t>– Окно редактирования значения численности</w:t>
      </w:r>
    </w:p>
    <w:p w14:paraId="0F0F87CF" w14:textId="02B46C86" w:rsidR="00F31F87" w:rsidRPr="001A5C4A" w:rsidRDefault="00F31F87" w:rsidP="00D81D1B">
      <w:pPr>
        <w:ind w:firstLine="851"/>
        <w:rPr>
          <w:rFonts w:cs="Arial"/>
        </w:rPr>
      </w:pPr>
      <w:r w:rsidRPr="001A5C4A">
        <w:rPr>
          <w:rFonts w:cs="Arial"/>
        </w:rPr>
        <w:t>В окне редактирования значения численности (</w:t>
      </w:r>
      <w:r w:rsidR="000F31BA" w:rsidRPr="001A5C4A">
        <w:rPr>
          <w:rFonts w:cs="Arial"/>
        </w:rPr>
        <w:fldChar w:fldCharType="begin"/>
      </w:r>
      <w:r w:rsidR="000F31BA" w:rsidRPr="001A5C4A">
        <w:rPr>
          <w:rFonts w:cs="Arial"/>
        </w:rPr>
        <w:instrText xml:space="preserve"> REF _Ref488321713 \h  \* MERGEFORMAT </w:instrText>
      </w:r>
      <w:r w:rsidR="000F31BA" w:rsidRPr="001A5C4A">
        <w:rPr>
          <w:rFonts w:cs="Arial"/>
        </w:rPr>
      </w:r>
      <w:r w:rsidR="000F31BA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77</w:t>
      </w:r>
      <w:r w:rsidR="000F31BA" w:rsidRPr="001A5C4A">
        <w:rPr>
          <w:rFonts w:cs="Arial"/>
        </w:rPr>
        <w:fldChar w:fldCharType="end"/>
      </w:r>
      <w:r w:rsidRPr="001A5C4A">
        <w:rPr>
          <w:rFonts w:cs="Arial"/>
        </w:rPr>
        <w:t>) необходимо для выбранной территории и возрастной группы указать численность мужчин и женщин:</w:t>
      </w:r>
    </w:p>
    <w:p w14:paraId="61D9C4B9" w14:textId="38A36024" w:rsidR="00F31F87" w:rsidRPr="001A5C4A" w:rsidRDefault="00E825DE" w:rsidP="00D81D1B">
      <w:pPr>
        <w:pStyle w:val="a4"/>
        <w:numPr>
          <w:ilvl w:val="1"/>
          <w:numId w:val="36"/>
        </w:numPr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 xml:space="preserve">в поле «Территория» </w:t>
      </w:r>
      <w:r w:rsidR="00F31F87" w:rsidRPr="001A5C4A">
        <w:rPr>
          <w:rFonts w:cs="Arial"/>
        </w:rPr>
        <w:t xml:space="preserve">выбрать из справочника </w:t>
      </w:r>
      <w:r w:rsidR="0048603F" w:rsidRPr="001A5C4A">
        <w:rPr>
          <w:rFonts w:cs="Arial"/>
        </w:rPr>
        <w:t>территорию (должна быть настроена территория в справочник</w:t>
      </w:r>
      <w:r w:rsidRPr="001A5C4A">
        <w:rPr>
          <w:rFonts w:cs="Arial"/>
        </w:rPr>
        <w:t>е</w:t>
      </w:r>
      <w:r w:rsidR="0048603F" w:rsidRPr="001A5C4A">
        <w:rPr>
          <w:rFonts w:cs="Arial"/>
        </w:rPr>
        <w:t xml:space="preserve"> территорий – п</w:t>
      </w:r>
      <w:r w:rsidR="001A18F9" w:rsidRPr="001A5C4A">
        <w:rPr>
          <w:rFonts w:cs="Arial"/>
        </w:rPr>
        <w:t xml:space="preserve">. </w:t>
      </w:r>
      <w:r w:rsidR="001A18F9" w:rsidRPr="001A5C4A">
        <w:rPr>
          <w:rFonts w:cs="Arial"/>
        </w:rPr>
        <w:fldChar w:fldCharType="begin"/>
      </w:r>
      <w:r w:rsidR="001A18F9" w:rsidRPr="001A5C4A">
        <w:rPr>
          <w:rFonts w:cs="Arial"/>
        </w:rPr>
        <w:instrText xml:space="preserve"> REF _Ref488330120 \r \h </w:instrText>
      </w:r>
      <w:r w:rsidR="00B179B2" w:rsidRPr="001A5C4A">
        <w:rPr>
          <w:rFonts w:cs="Arial"/>
        </w:rPr>
        <w:instrText xml:space="preserve"> \* MERGEFORMAT </w:instrText>
      </w:r>
      <w:r w:rsidR="001A18F9" w:rsidRPr="001A5C4A">
        <w:rPr>
          <w:rFonts w:cs="Arial"/>
        </w:rPr>
      </w:r>
      <w:r w:rsidR="001A18F9" w:rsidRPr="001A5C4A">
        <w:rPr>
          <w:rFonts w:cs="Arial"/>
        </w:rPr>
        <w:fldChar w:fldCharType="separate"/>
      </w:r>
      <w:r w:rsidR="00C0526B">
        <w:rPr>
          <w:rFonts w:cs="Arial"/>
        </w:rPr>
        <w:t>4.1.14</w:t>
      </w:r>
      <w:r w:rsidR="001A18F9" w:rsidRPr="001A5C4A">
        <w:rPr>
          <w:rFonts w:cs="Arial"/>
        </w:rPr>
        <w:fldChar w:fldCharType="end"/>
      </w:r>
      <w:r w:rsidR="0048603F" w:rsidRPr="001A5C4A">
        <w:rPr>
          <w:rFonts w:cs="Arial"/>
        </w:rPr>
        <w:t xml:space="preserve"> настоящего </w:t>
      </w:r>
      <w:r w:rsidR="00AA5705" w:rsidRPr="001A5C4A">
        <w:rPr>
          <w:rFonts w:cs="Arial"/>
        </w:rPr>
        <w:t>документа</w:t>
      </w:r>
      <w:r w:rsidR="0048603F" w:rsidRPr="001A5C4A">
        <w:rPr>
          <w:rFonts w:cs="Arial"/>
        </w:rPr>
        <w:t>);</w:t>
      </w:r>
    </w:p>
    <w:p w14:paraId="7A5CD3B5" w14:textId="5AF75CE1" w:rsidR="0048603F" w:rsidRPr="001A5C4A" w:rsidRDefault="00E825DE" w:rsidP="00D81D1B">
      <w:pPr>
        <w:pStyle w:val="a4"/>
        <w:numPr>
          <w:ilvl w:val="1"/>
          <w:numId w:val="36"/>
        </w:numPr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в поле «Возрастная группа» выбрать из справочника группу (должна быть настроена возрастная группа в справочнике возрастных групп – п.</w:t>
      </w:r>
      <w:r w:rsidR="001A18F9" w:rsidRPr="001A5C4A">
        <w:rPr>
          <w:rFonts w:cs="Arial"/>
        </w:rPr>
        <w:t xml:space="preserve"> </w:t>
      </w:r>
      <w:r w:rsidR="001A18F9" w:rsidRPr="001A5C4A">
        <w:rPr>
          <w:rFonts w:cs="Arial"/>
        </w:rPr>
        <w:fldChar w:fldCharType="begin"/>
      </w:r>
      <w:r w:rsidR="001A18F9" w:rsidRPr="001A5C4A">
        <w:rPr>
          <w:rFonts w:cs="Arial"/>
        </w:rPr>
        <w:instrText xml:space="preserve"> REF _Ref488330138 \r \h </w:instrText>
      </w:r>
      <w:r w:rsidR="00B179B2" w:rsidRPr="001A5C4A">
        <w:rPr>
          <w:rFonts w:cs="Arial"/>
        </w:rPr>
        <w:instrText xml:space="preserve"> \* MERGEFORMAT </w:instrText>
      </w:r>
      <w:r w:rsidR="001A18F9" w:rsidRPr="001A5C4A">
        <w:rPr>
          <w:rFonts w:cs="Arial"/>
        </w:rPr>
      </w:r>
      <w:r w:rsidR="001A18F9" w:rsidRPr="001A5C4A">
        <w:rPr>
          <w:rFonts w:cs="Arial"/>
        </w:rPr>
        <w:fldChar w:fldCharType="separate"/>
      </w:r>
      <w:r w:rsidR="00C0526B">
        <w:rPr>
          <w:rFonts w:cs="Arial"/>
        </w:rPr>
        <w:t>4.1.13</w:t>
      </w:r>
      <w:r w:rsidR="001A18F9" w:rsidRPr="001A5C4A">
        <w:rPr>
          <w:rFonts w:cs="Arial"/>
        </w:rPr>
        <w:fldChar w:fldCharType="end"/>
      </w:r>
      <w:r w:rsidR="001A18F9" w:rsidRPr="001A5C4A">
        <w:rPr>
          <w:rFonts w:cs="Arial"/>
        </w:rPr>
        <w:t xml:space="preserve"> </w:t>
      </w:r>
      <w:r w:rsidRPr="001A5C4A">
        <w:rPr>
          <w:rFonts w:cs="Arial"/>
        </w:rPr>
        <w:t xml:space="preserve">настоящего </w:t>
      </w:r>
      <w:r w:rsidR="00AA5705" w:rsidRPr="001A5C4A">
        <w:rPr>
          <w:rFonts w:cs="Arial"/>
        </w:rPr>
        <w:t>документа</w:t>
      </w:r>
      <w:r w:rsidRPr="001A5C4A">
        <w:rPr>
          <w:rFonts w:cs="Arial"/>
        </w:rPr>
        <w:t>);</w:t>
      </w:r>
    </w:p>
    <w:p w14:paraId="5632B32D" w14:textId="77777777" w:rsidR="00E825DE" w:rsidRPr="001A5C4A" w:rsidRDefault="00E825DE" w:rsidP="00D81D1B">
      <w:pPr>
        <w:pStyle w:val="a4"/>
        <w:numPr>
          <w:ilvl w:val="1"/>
          <w:numId w:val="36"/>
        </w:numPr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количество мужчин – указать численность населения мужского пола;</w:t>
      </w:r>
    </w:p>
    <w:p w14:paraId="721098E4" w14:textId="77777777" w:rsidR="00E825DE" w:rsidRPr="001A5C4A" w:rsidRDefault="00E825DE" w:rsidP="00D81D1B">
      <w:pPr>
        <w:pStyle w:val="a4"/>
        <w:numPr>
          <w:ilvl w:val="1"/>
          <w:numId w:val="36"/>
        </w:numPr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количество женщин – указать численность населения женского пола.</w:t>
      </w:r>
    </w:p>
    <w:p w14:paraId="01C650FA" w14:textId="0CF237D2" w:rsidR="00E825DE" w:rsidRPr="001A5C4A" w:rsidRDefault="00E825DE" w:rsidP="00D81D1B">
      <w:pPr>
        <w:pStyle w:val="aff9"/>
        <w:ind w:left="0" w:firstLine="851"/>
        <w:rPr>
          <w:rFonts w:cs="Arial"/>
        </w:rPr>
      </w:pPr>
      <w:r w:rsidRPr="001A5C4A">
        <w:rPr>
          <w:rFonts w:cs="Arial"/>
        </w:rPr>
        <w:t xml:space="preserve">После внесения всех изменений необходимо </w:t>
      </w:r>
      <w:r w:rsidR="00176720" w:rsidRPr="001A5C4A">
        <w:rPr>
          <w:rFonts w:cs="Arial"/>
        </w:rPr>
        <w:t>нажать кнопку «Сохранить» (</w:t>
      </w:r>
      <w:r w:rsidR="00176720" w:rsidRPr="001A5C4A">
        <w:rPr>
          <w:rFonts w:cs="Arial"/>
        </w:rPr>
        <w:fldChar w:fldCharType="begin"/>
      </w:r>
      <w:r w:rsidR="00176720" w:rsidRPr="001A5C4A">
        <w:rPr>
          <w:rFonts w:cs="Arial"/>
        </w:rPr>
        <w:instrText xml:space="preserve"> REF _Ref488321713 \h </w:instrText>
      </w:r>
      <w:r w:rsidR="004728C9" w:rsidRPr="001A5C4A">
        <w:rPr>
          <w:rFonts w:cs="Arial"/>
        </w:rPr>
        <w:instrText xml:space="preserve"> \* MERGEFORMAT </w:instrText>
      </w:r>
      <w:r w:rsidR="00176720" w:rsidRPr="001A5C4A">
        <w:rPr>
          <w:rFonts w:cs="Arial"/>
        </w:rPr>
      </w:r>
      <w:r w:rsidR="00176720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77</w:t>
      </w:r>
      <w:r w:rsidR="00176720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301D3AE6" w14:textId="4AD45112" w:rsidR="006C59DD" w:rsidRPr="001A5C4A" w:rsidRDefault="00E45DA4" w:rsidP="006B38A6">
      <w:pPr>
        <w:pStyle w:val="af2"/>
        <w:ind w:left="0"/>
        <w:rPr>
          <w:rFonts w:cs="Arial"/>
        </w:rPr>
      </w:pPr>
      <w:bookmarkStart w:id="197" w:name="_Toc185414668"/>
      <w:r w:rsidRPr="001A5C4A">
        <w:rPr>
          <w:rFonts w:cs="Arial"/>
        </w:rPr>
        <w:t>Справочник</w:t>
      </w:r>
      <w:r w:rsidR="00C6226C" w:rsidRPr="001A5C4A">
        <w:rPr>
          <w:rFonts w:cs="Arial"/>
        </w:rPr>
        <w:t xml:space="preserve"> н</w:t>
      </w:r>
      <w:r w:rsidR="006C59DD" w:rsidRPr="001A5C4A">
        <w:rPr>
          <w:rFonts w:cs="Arial"/>
        </w:rPr>
        <w:t>овост</w:t>
      </w:r>
      <w:r w:rsidR="00C6226C" w:rsidRPr="001A5C4A">
        <w:rPr>
          <w:rFonts w:cs="Arial"/>
        </w:rPr>
        <w:t>ей</w:t>
      </w:r>
      <w:bookmarkEnd w:id="197"/>
    </w:p>
    <w:p w14:paraId="2E3C9392" w14:textId="56551DCC" w:rsidR="002A01D0" w:rsidRPr="001A5C4A" w:rsidRDefault="002A01D0" w:rsidP="00E72EE6">
      <w:pPr>
        <w:ind w:firstLine="851"/>
        <w:rPr>
          <w:rFonts w:cs="Arial"/>
        </w:rPr>
      </w:pPr>
      <w:r w:rsidRPr="001A5C4A">
        <w:rPr>
          <w:rFonts w:cs="Arial"/>
        </w:rPr>
        <w:t>Для работы со справочником новостей подсистемы необходимо в меню «Справочники» (</w:t>
      </w:r>
      <w:r w:rsidR="00E65CC7" w:rsidRPr="001A5C4A">
        <w:rPr>
          <w:rFonts w:cs="Arial"/>
        </w:rPr>
        <w:fldChar w:fldCharType="begin"/>
      </w:r>
      <w:r w:rsidR="00E65CC7"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="00E65CC7" w:rsidRPr="001A5C4A">
        <w:rPr>
          <w:rFonts w:cs="Arial"/>
        </w:rPr>
      </w:r>
      <w:r w:rsidR="00E65CC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E65CC7" w:rsidRPr="001A5C4A">
        <w:rPr>
          <w:rFonts w:cs="Arial"/>
        </w:rPr>
        <w:fldChar w:fldCharType="end"/>
      </w:r>
      <w:r w:rsidRPr="001A5C4A">
        <w:rPr>
          <w:rFonts w:cs="Arial"/>
        </w:rPr>
        <w:t>) выбрать «Справочник новостей»</w:t>
      </w:r>
      <w:r w:rsidR="00E75BEF" w:rsidRPr="001A5C4A">
        <w:rPr>
          <w:rFonts w:cs="Arial"/>
        </w:rPr>
        <w:t xml:space="preserve"> и</w:t>
      </w:r>
      <w:r w:rsidRPr="001A5C4A">
        <w:rPr>
          <w:rFonts w:cs="Arial"/>
        </w:rPr>
        <w:t xml:space="preserve"> </w:t>
      </w:r>
      <w:r w:rsidR="00E75BEF" w:rsidRPr="001A5C4A">
        <w:rPr>
          <w:rFonts w:cs="Arial"/>
        </w:rPr>
        <w:t>н</w:t>
      </w:r>
      <w:r w:rsidRPr="001A5C4A">
        <w:rPr>
          <w:rFonts w:cs="Arial"/>
        </w:rPr>
        <w:t>а экране отобразится окно справочника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_Ref488393538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78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</w:t>
      </w:r>
      <w:r w:rsidR="00C6226C" w:rsidRPr="001A5C4A">
        <w:rPr>
          <w:rFonts w:cs="Arial"/>
        </w:rPr>
        <w:t>.</w:t>
      </w:r>
    </w:p>
    <w:p w14:paraId="12C7BC00" w14:textId="1199B851" w:rsidR="002A01D0" w:rsidRPr="001A5C4A" w:rsidRDefault="002A01D0" w:rsidP="00CF451D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drawing>
          <wp:inline distT="0" distB="0" distL="0" distR="0" wp14:anchorId="20ED5EBD" wp14:editId="3308546B">
            <wp:extent cx="5959475" cy="1800070"/>
            <wp:effectExtent l="19050" t="19050" r="22225" b="1016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3"/>
                    <a:srcRect l="793"/>
                    <a:stretch/>
                  </pic:blipFill>
                  <pic:spPr bwMode="auto">
                    <a:xfrm>
                      <a:off x="0" y="0"/>
                      <a:ext cx="5967775" cy="180257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0BE7C" w14:textId="735C9942" w:rsidR="002A01D0" w:rsidRPr="001A5C4A" w:rsidRDefault="007349AA" w:rsidP="00E72EE6">
      <w:pPr>
        <w:pStyle w:val="26"/>
        <w:spacing w:after="240" w:line="276" w:lineRule="auto"/>
      </w:pPr>
      <w:bookmarkStart w:id="198" w:name="_Ref488393538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78</w:t>
      </w:r>
      <w:r w:rsidR="00C0526B">
        <w:rPr>
          <w:noProof/>
        </w:rPr>
        <w:fldChar w:fldCharType="end"/>
      </w:r>
      <w:bookmarkEnd w:id="198"/>
      <w:r w:rsidR="002A01D0" w:rsidRPr="001A5C4A">
        <w:t xml:space="preserve"> – Список новостей</w:t>
      </w:r>
    </w:p>
    <w:p w14:paraId="270A2A57" w14:textId="26C94111" w:rsidR="00564807" w:rsidRPr="001A5C4A" w:rsidRDefault="00564807" w:rsidP="00DC219B">
      <w:pPr>
        <w:ind w:firstLine="851"/>
        <w:rPr>
          <w:rFonts w:cs="Arial"/>
        </w:rPr>
      </w:pPr>
      <w:r w:rsidRPr="001A5C4A">
        <w:rPr>
          <w:rFonts w:cs="Arial"/>
        </w:rPr>
        <w:t>Список содержит поле поиска новости в списке</w:t>
      </w:r>
      <w:r w:rsidR="002A6A8C" w:rsidRPr="001A5C4A">
        <w:rPr>
          <w:rFonts w:cs="Arial"/>
        </w:rPr>
        <w:t>. Для осуществления поиска необходимо в поле поиска ввести искомое значение и нажать</w:t>
      </w:r>
      <w:r w:rsidR="00E75BEF" w:rsidRPr="001A5C4A">
        <w:rPr>
          <w:rFonts w:cs="Arial"/>
        </w:rPr>
        <w:t xml:space="preserve"> кнопку</w:t>
      </w:r>
      <w:r w:rsidR="002A6A8C" w:rsidRPr="001A5C4A">
        <w:rPr>
          <w:rFonts w:cs="Arial"/>
        </w:rPr>
        <w:t xml:space="preserve"> «Поиск», в</w:t>
      </w:r>
      <w:r w:rsidR="00E75BEF" w:rsidRPr="001A5C4A">
        <w:rPr>
          <w:rFonts w:cs="Arial"/>
        </w:rPr>
        <w:t xml:space="preserve"> результате в</w:t>
      </w:r>
      <w:r w:rsidR="002A6A8C" w:rsidRPr="001A5C4A">
        <w:rPr>
          <w:rFonts w:cs="Arial"/>
        </w:rPr>
        <w:t xml:space="preserve"> списке будут отображаться найденные записи (</w:t>
      </w:r>
      <w:r w:rsidR="002A6A8C" w:rsidRPr="001A5C4A">
        <w:rPr>
          <w:rFonts w:cs="Arial"/>
        </w:rPr>
        <w:fldChar w:fldCharType="begin"/>
      </w:r>
      <w:r w:rsidR="002A6A8C" w:rsidRPr="001A5C4A">
        <w:rPr>
          <w:rFonts w:cs="Arial"/>
        </w:rPr>
        <w:instrText xml:space="preserve"> REF _Ref488394716 \h </w:instrText>
      </w:r>
      <w:r w:rsidR="004728C9" w:rsidRPr="001A5C4A">
        <w:rPr>
          <w:rFonts w:cs="Arial"/>
        </w:rPr>
        <w:instrText xml:space="preserve"> \* MERGEFORMAT </w:instrText>
      </w:r>
      <w:r w:rsidR="002A6A8C" w:rsidRPr="001A5C4A">
        <w:rPr>
          <w:rFonts w:cs="Arial"/>
        </w:rPr>
      </w:r>
      <w:r w:rsidR="002A6A8C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79</w:t>
      </w:r>
      <w:r w:rsidR="002A6A8C" w:rsidRPr="001A5C4A">
        <w:rPr>
          <w:rFonts w:cs="Arial"/>
        </w:rPr>
        <w:fldChar w:fldCharType="end"/>
      </w:r>
      <w:r w:rsidR="002A6A8C" w:rsidRPr="001A5C4A">
        <w:rPr>
          <w:rFonts w:cs="Arial"/>
        </w:rPr>
        <w:t>).</w:t>
      </w:r>
    </w:p>
    <w:p w14:paraId="042C41A3" w14:textId="60AA53FC" w:rsidR="002A6A8C" w:rsidRPr="001A5C4A" w:rsidRDefault="002A6A8C" w:rsidP="00CF451D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25632468" wp14:editId="5BF68235">
            <wp:extent cx="5876925" cy="1522068"/>
            <wp:effectExtent l="19050" t="19050" r="9525" b="2159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09287" cy="153044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64DFE4" w14:textId="1EDB7644" w:rsidR="002A6A8C" w:rsidRPr="001A5C4A" w:rsidRDefault="007349AA" w:rsidP="00DC219B">
      <w:pPr>
        <w:pStyle w:val="26"/>
        <w:spacing w:after="240" w:line="276" w:lineRule="auto"/>
      </w:pPr>
      <w:bookmarkStart w:id="199" w:name="_Ref48839471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79</w:t>
      </w:r>
      <w:r w:rsidR="00C0526B">
        <w:rPr>
          <w:noProof/>
        </w:rPr>
        <w:fldChar w:fldCharType="end"/>
      </w:r>
      <w:bookmarkEnd w:id="199"/>
      <w:r w:rsidR="002A6A8C" w:rsidRPr="001A5C4A">
        <w:t xml:space="preserve"> – Поиск новости</w:t>
      </w:r>
    </w:p>
    <w:p w14:paraId="0059A415" w14:textId="6CD5D408" w:rsidR="006B0F91" w:rsidRPr="001A5C4A" w:rsidRDefault="006B0F91" w:rsidP="00DC219B">
      <w:pPr>
        <w:ind w:firstLine="851"/>
        <w:rPr>
          <w:rFonts w:cs="Arial"/>
        </w:rPr>
      </w:pPr>
      <w:r w:rsidRPr="001A5C4A">
        <w:rPr>
          <w:rFonts w:cs="Arial"/>
        </w:rPr>
        <w:t xml:space="preserve">Удаление записи справочника новостей осуществляется кнопкой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62343755" wp14:editId="083B9E9C">
            <wp:extent cx="238125" cy="247650"/>
            <wp:effectExtent l="0" t="0" r="9525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.</w:t>
      </w:r>
    </w:p>
    <w:p w14:paraId="6F704239" w14:textId="404CA112" w:rsidR="002A01D0" w:rsidRPr="001A5C4A" w:rsidRDefault="002A01D0" w:rsidP="00DC219B">
      <w:pPr>
        <w:ind w:firstLine="851"/>
        <w:rPr>
          <w:rFonts w:cs="Arial"/>
        </w:rPr>
      </w:pPr>
      <w:r w:rsidRPr="001A5C4A">
        <w:rPr>
          <w:rFonts w:cs="Arial"/>
        </w:rPr>
        <w:t xml:space="preserve">Для добавления нового значения в справочник необходимо нажать кнопку «Добавить». Для редактирования уже существующего значения </w:t>
      </w:r>
      <w:r w:rsidR="0083436F" w:rsidRPr="001A5C4A">
        <w:rPr>
          <w:rFonts w:cs="Arial"/>
        </w:rPr>
        <w:t>следует</w:t>
      </w:r>
      <w:r w:rsidRPr="001A5C4A">
        <w:rPr>
          <w:rFonts w:cs="Arial"/>
        </w:rPr>
        <w:t xml:space="preserve"> нажать </w:t>
      </w:r>
      <w:r w:rsidR="00E75BEF" w:rsidRPr="001A5C4A">
        <w:rPr>
          <w:rFonts w:cs="Arial"/>
        </w:rPr>
        <w:t>на номер соответствующей строки</w:t>
      </w:r>
      <w:r w:rsidRPr="001A5C4A">
        <w:rPr>
          <w:rFonts w:cs="Arial"/>
        </w:rPr>
        <w:t xml:space="preserve"> (цифра в колонке №).</w:t>
      </w:r>
      <w:r w:rsidR="00E75BEF" w:rsidRPr="001A5C4A">
        <w:rPr>
          <w:rFonts w:cs="Arial"/>
        </w:rPr>
        <w:t xml:space="preserve"> </w:t>
      </w:r>
      <w:r w:rsidRPr="001A5C4A">
        <w:rPr>
          <w:rFonts w:cs="Arial"/>
        </w:rPr>
        <w:t>При этом откроется окно добавления/редактирования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_Ref488393589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80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6C69463F" w14:textId="3F3B3EC2" w:rsidR="006C59DD" w:rsidRPr="001A5C4A" w:rsidRDefault="00D502D1" w:rsidP="00CF451D">
      <w:pPr>
        <w:pStyle w:val="affff8"/>
        <w:spacing w:before="0" w:after="0"/>
        <w:rPr>
          <w:rFonts w:cs="Arial"/>
        </w:rPr>
      </w:pPr>
      <w:r w:rsidRPr="00D502D1">
        <w:rPr>
          <w:rFonts w:cs="Arial"/>
        </w:rPr>
        <w:lastRenderedPageBreak/>
        <w:drawing>
          <wp:inline distT="0" distB="0" distL="0" distR="0" wp14:anchorId="5FCF857F" wp14:editId="562404EB">
            <wp:extent cx="6120130" cy="5368925"/>
            <wp:effectExtent l="19050" t="19050" r="13970" b="22225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689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D502D1">
        <w:rPr>
          <w:rFonts w:cs="Arial"/>
        </w:rPr>
        <w:t xml:space="preserve">  </w:t>
      </w:r>
    </w:p>
    <w:p w14:paraId="3F9D0CBB" w14:textId="73469B44" w:rsidR="002A01D0" w:rsidRPr="001A5C4A" w:rsidRDefault="007349AA" w:rsidP="00DC219B">
      <w:pPr>
        <w:pStyle w:val="26"/>
        <w:spacing w:after="240" w:line="276" w:lineRule="auto"/>
      </w:pPr>
      <w:bookmarkStart w:id="200" w:name="_Ref488393589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80</w:t>
      </w:r>
      <w:r w:rsidR="00C0526B">
        <w:rPr>
          <w:noProof/>
        </w:rPr>
        <w:fldChar w:fldCharType="end"/>
      </w:r>
      <w:bookmarkEnd w:id="200"/>
      <w:r w:rsidR="002A01D0" w:rsidRPr="001A5C4A">
        <w:t xml:space="preserve"> – Добавление/редактирование новости</w:t>
      </w:r>
    </w:p>
    <w:p w14:paraId="18EF1321" w14:textId="7336EFAB" w:rsidR="00176720" w:rsidRPr="001A5C4A" w:rsidRDefault="00176720" w:rsidP="00DC219B">
      <w:pPr>
        <w:ind w:firstLine="851"/>
        <w:rPr>
          <w:rFonts w:cs="Arial"/>
        </w:rPr>
      </w:pPr>
      <w:r w:rsidRPr="001A5C4A">
        <w:rPr>
          <w:rFonts w:cs="Arial"/>
        </w:rPr>
        <w:t>В окне добавления/редактирования новости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_Ref488393589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80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 </w:t>
      </w:r>
      <w:r w:rsidR="00CB0AD2">
        <w:rPr>
          <w:rFonts w:cs="Arial"/>
        </w:rPr>
        <w:t>доступны</w:t>
      </w:r>
      <w:r w:rsidR="00DB57FB">
        <w:rPr>
          <w:rFonts w:cs="Arial"/>
        </w:rPr>
        <w:t xml:space="preserve"> к</w:t>
      </w:r>
      <w:r w:rsidR="00E75BEF" w:rsidRPr="001A5C4A">
        <w:rPr>
          <w:rFonts w:cs="Arial"/>
        </w:rPr>
        <w:t xml:space="preserve"> </w:t>
      </w:r>
      <w:r w:rsidRPr="001A5C4A">
        <w:rPr>
          <w:rFonts w:cs="Arial"/>
        </w:rPr>
        <w:t>заполн</w:t>
      </w:r>
      <w:r w:rsidR="00DB57FB">
        <w:rPr>
          <w:rFonts w:cs="Arial"/>
        </w:rPr>
        <w:t>ен</w:t>
      </w:r>
      <w:r w:rsidRPr="001A5C4A">
        <w:rPr>
          <w:rFonts w:cs="Arial"/>
        </w:rPr>
        <w:t>и</w:t>
      </w:r>
      <w:r w:rsidR="00DB57FB">
        <w:rPr>
          <w:rFonts w:cs="Arial"/>
        </w:rPr>
        <w:t>ю</w:t>
      </w:r>
      <w:r w:rsidR="00E75BEF" w:rsidRPr="001A5C4A">
        <w:rPr>
          <w:rFonts w:cs="Arial"/>
        </w:rPr>
        <w:t xml:space="preserve"> следующие</w:t>
      </w:r>
      <w:r w:rsidRPr="001A5C4A">
        <w:rPr>
          <w:rFonts w:cs="Arial"/>
        </w:rPr>
        <w:t xml:space="preserve"> поля:</w:t>
      </w:r>
    </w:p>
    <w:p w14:paraId="137A1814" w14:textId="77777777" w:rsidR="00176720" w:rsidRPr="001A5C4A" w:rsidRDefault="00176720" w:rsidP="00DC219B">
      <w:pPr>
        <w:pStyle w:val="aff9"/>
        <w:numPr>
          <w:ilvl w:val="0"/>
          <w:numId w:val="2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Краткая новость;</w:t>
      </w:r>
    </w:p>
    <w:p w14:paraId="2BB47047" w14:textId="33123BC4" w:rsidR="00176720" w:rsidRPr="001A5C4A" w:rsidRDefault="00176720" w:rsidP="00DC219B">
      <w:pPr>
        <w:pStyle w:val="aff9"/>
        <w:numPr>
          <w:ilvl w:val="0"/>
          <w:numId w:val="2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Полная новость.</w:t>
      </w:r>
    </w:p>
    <w:p w14:paraId="7DBA33F3" w14:textId="29867A92" w:rsidR="00176720" w:rsidRPr="001A5C4A" w:rsidRDefault="00176720" w:rsidP="00DC219B">
      <w:pPr>
        <w:ind w:firstLine="851"/>
        <w:rPr>
          <w:rFonts w:cs="Arial"/>
        </w:rPr>
      </w:pPr>
      <w:r w:rsidRPr="001A5C4A">
        <w:rPr>
          <w:rFonts w:cs="Arial"/>
        </w:rPr>
        <w:t>Выб</w:t>
      </w:r>
      <w:r w:rsidR="00FA295F">
        <w:rPr>
          <w:rFonts w:cs="Arial"/>
        </w:rPr>
        <w:t>о</w:t>
      </w:r>
      <w:r w:rsidRPr="001A5C4A">
        <w:rPr>
          <w:rFonts w:cs="Arial"/>
        </w:rPr>
        <w:t>р в календаре значени</w:t>
      </w:r>
      <w:r w:rsidR="00FA295F">
        <w:rPr>
          <w:rFonts w:cs="Arial"/>
        </w:rPr>
        <w:t>й</w:t>
      </w:r>
      <w:r w:rsidRPr="001A5C4A">
        <w:rPr>
          <w:rFonts w:cs="Arial"/>
        </w:rPr>
        <w:t xml:space="preserve"> полей:</w:t>
      </w:r>
    </w:p>
    <w:p w14:paraId="7A5CFBD4" w14:textId="6ADAED3C" w:rsidR="00176720" w:rsidRPr="001A5C4A" w:rsidRDefault="00176720" w:rsidP="00DC219B">
      <w:pPr>
        <w:pStyle w:val="aff9"/>
        <w:numPr>
          <w:ilvl w:val="0"/>
          <w:numId w:val="2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Дата;</w:t>
      </w:r>
    </w:p>
    <w:p w14:paraId="07F337E4" w14:textId="03DF8A25" w:rsidR="00C6226C" w:rsidRDefault="00176720" w:rsidP="00DC219B">
      <w:pPr>
        <w:pStyle w:val="aff9"/>
        <w:numPr>
          <w:ilvl w:val="0"/>
          <w:numId w:val="2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Актуальна по дату.</w:t>
      </w:r>
      <w:r w:rsidR="00C6226C" w:rsidRPr="001A5C4A">
        <w:rPr>
          <w:rFonts w:cs="Arial"/>
        </w:rPr>
        <w:t xml:space="preserve"> При входе пользователя в </w:t>
      </w:r>
      <w:r w:rsidR="009D3485" w:rsidRPr="001A5C4A">
        <w:rPr>
          <w:rFonts w:cs="Arial"/>
        </w:rPr>
        <w:t>под</w:t>
      </w:r>
      <w:r w:rsidR="00C6226C" w:rsidRPr="001A5C4A">
        <w:rPr>
          <w:rFonts w:cs="Arial"/>
        </w:rPr>
        <w:t>систему на экране появляется всплывающее окно с краткой новостью до даты, указанной в поле «Актуальна по дату»</w:t>
      </w:r>
      <w:r w:rsidR="00FA295F">
        <w:rPr>
          <w:rFonts w:cs="Arial"/>
        </w:rPr>
        <w:t>.</w:t>
      </w:r>
    </w:p>
    <w:p w14:paraId="2448F4E6" w14:textId="468D43AC" w:rsidR="00C6226C" w:rsidRPr="001A5C4A" w:rsidRDefault="00BC57A6" w:rsidP="00DC219B">
      <w:pPr>
        <w:ind w:firstLine="851"/>
        <w:rPr>
          <w:rFonts w:cs="Arial"/>
        </w:rPr>
      </w:pPr>
      <w:r>
        <w:rPr>
          <w:rFonts w:cs="Arial"/>
        </w:rPr>
        <w:lastRenderedPageBreak/>
        <w:t>П</w:t>
      </w:r>
      <w:r w:rsidR="00C6226C" w:rsidRPr="001A5C4A">
        <w:rPr>
          <w:rFonts w:cs="Arial"/>
        </w:rPr>
        <w:t xml:space="preserve">оле «Загрузка файлов» </w:t>
      </w:r>
      <w:r w:rsidR="003653CE">
        <w:rPr>
          <w:rFonts w:cs="Arial"/>
        </w:rPr>
        <w:t>служит для</w:t>
      </w:r>
      <w:r w:rsidR="00C6226C" w:rsidRPr="001A5C4A">
        <w:rPr>
          <w:rFonts w:cs="Arial"/>
        </w:rPr>
        <w:t xml:space="preserve"> прикреп</w:t>
      </w:r>
      <w:r w:rsidR="003653CE">
        <w:rPr>
          <w:rFonts w:cs="Arial"/>
        </w:rPr>
        <w:t>ления</w:t>
      </w:r>
      <w:r w:rsidR="00C6226C" w:rsidRPr="001A5C4A">
        <w:rPr>
          <w:rFonts w:cs="Arial"/>
        </w:rPr>
        <w:t xml:space="preserve"> </w:t>
      </w:r>
      <w:r w:rsidR="003653CE">
        <w:rPr>
          <w:rFonts w:cs="Arial"/>
        </w:rPr>
        <w:t>файла/</w:t>
      </w:r>
      <w:r w:rsidR="00C6226C" w:rsidRPr="001A5C4A">
        <w:rPr>
          <w:rFonts w:cs="Arial"/>
        </w:rPr>
        <w:t>файл</w:t>
      </w:r>
      <w:r w:rsidR="003653CE">
        <w:rPr>
          <w:rFonts w:cs="Arial"/>
        </w:rPr>
        <w:t>ов</w:t>
      </w:r>
      <w:r w:rsidR="00C6226C" w:rsidRPr="001A5C4A">
        <w:rPr>
          <w:rFonts w:cs="Arial"/>
        </w:rPr>
        <w:t>, содержащи</w:t>
      </w:r>
      <w:r w:rsidR="003653CE">
        <w:rPr>
          <w:rFonts w:cs="Arial"/>
        </w:rPr>
        <w:t>х</w:t>
      </w:r>
      <w:r w:rsidR="00C6226C" w:rsidRPr="001A5C4A">
        <w:rPr>
          <w:rFonts w:cs="Arial"/>
        </w:rPr>
        <w:t xml:space="preserve"> полный текст новости. Для прикрепления файла к новости необходимо нажать на кнопку «Выбрать» и указать путь </w:t>
      </w:r>
      <w:r w:rsidR="007B3A27" w:rsidRPr="001A5C4A">
        <w:rPr>
          <w:rFonts w:cs="Arial"/>
        </w:rPr>
        <w:t xml:space="preserve">к файлу </w:t>
      </w:r>
      <w:r w:rsidR="00C6226C" w:rsidRPr="001A5C4A">
        <w:rPr>
          <w:rFonts w:cs="Arial"/>
        </w:rPr>
        <w:t>на диске.</w:t>
      </w:r>
    </w:p>
    <w:p w14:paraId="0D7DD50A" w14:textId="571A6D32" w:rsidR="00D31527" w:rsidRPr="001D09A8" w:rsidRDefault="00D31527" w:rsidP="00DC219B">
      <w:pPr>
        <w:pStyle w:val="aff9"/>
        <w:ind w:left="0" w:firstLine="851"/>
        <w:rPr>
          <w:rFonts w:cs="Arial"/>
        </w:rPr>
      </w:pPr>
      <w:r w:rsidRPr="001D09A8">
        <w:rPr>
          <w:rFonts w:cs="Arial"/>
        </w:rPr>
        <w:t>В случае если новость актуальна до первого прочтения, то нужно установить отметку в поле «Актуальна до первого прочтения</w:t>
      </w:r>
      <w:r w:rsidR="00F65774" w:rsidRPr="001D09A8">
        <w:rPr>
          <w:rFonts w:cs="Arial"/>
        </w:rPr>
        <w:t>»</w:t>
      </w:r>
      <w:r w:rsidRPr="001D09A8">
        <w:rPr>
          <w:rFonts w:cs="Arial"/>
        </w:rPr>
        <w:t xml:space="preserve"> </w:t>
      </w:r>
      <w:r w:rsidR="00F65774" w:rsidRPr="001D09A8">
        <w:rPr>
          <w:rFonts w:cs="Arial"/>
        </w:rPr>
        <w:t>окн</w:t>
      </w:r>
      <w:r w:rsidR="0024527A" w:rsidRPr="001D09A8">
        <w:rPr>
          <w:rFonts w:cs="Arial"/>
        </w:rPr>
        <w:t>а</w:t>
      </w:r>
      <w:r w:rsidR="00F65774" w:rsidRPr="001D09A8">
        <w:rPr>
          <w:rFonts w:cs="Arial"/>
        </w:rPr>
        <w:t xml:space="preserve"> добавления/редактирования новости </w:t>
      </w:r>
      <w:r w:rsidRPr="001D09A8">
        <w:rPr>
          <w:rFonts w:cs="Arial"/>
        </w:rPr>
        <w:t>(</w:t>
      </w:r>
      <w:r w:rsidRPr="001D09A8">
        <w:rPr>
          <w:rFonts w:cs="Arial"/>
        </w:rPr>
        <w:fldChar w:fldCharType="begin"/>
      </w:r>
      <w:r w:rsidRPr="001D09A8">
        <w:rPr>
          <w:rFonts w:cs="Arial"/>
        </w:rPr>
        <w:instrText xml:space="preserve"> REF _Ref488393589 \h  \* MERGEFORMAT </w:instrText>
      </w:r>
      <w:r w:rsidRPr="001D09A8">
        <w:rPr>
          <w:rFonts w:cs="Arial"/>
        </w:rPr>
      </w:r>
      <w:r w:rsidRPr="001D09A8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80</w:t>
      </w:r>
      <w:r w:rsidRPr="001D09A8">
        <w:rPr>
          <w:rFonts w:cs="Arial"/>
        </w:rPr>
        <w:fldChar w:fldCharType="end"/>
      </w:r>
      <w:r w:rsidRPr="001D09A8">
        <w:rPr>
          <w:rFonts w:cs="Arial"/>
        </w:rPr>
        <w:t>).</w:t>
      </w:r>
    </w:p>
    <w:p w14:paraId="7FCB20D1" w14:textId="6268CE53" w:rsidR="00D31527" w:rsidRPr="00D31527" w:rsidRDefault="00D31527" w:rsidP="00DC219B">
      <w:pPr>
        <w:pStyle w:val="aff9"/>
        <w:ind w:left="0" w:firstLine="851"/>
      </w:pPr>
      <w:r w:rsidRPr="001D09A8">
        <w:rPr>
          <w:rFonts w:cs="Arial"/>
        </w:rPr>
        <w:t>В результате данная новость отобразится в списке новостей всплывающего окна «Что нового?»</w:t>
      </w:r>
      <w:r w:rsidR="00A22D31" w:rsidRPr="001D09A8">
        <w:rPr>
          <w:rFonts w:cs="Arial"/>
        </w:rPr>
        <w:t>,</w:t>
      </w:r>
      <w:r w:rsidRPr="001D09A8">
        <w:rPr>
          <w:rFonts w:cs="Arial"/>
        </w:rPr>
        <w:t xml:space="preserve"> которое</w:t>
      </w:r>
      <w:r w:rsidRPr="001D09A8">
        <w:t xml:space="preserve"> открывается автоматически при входе пользователя в подсистему после авторизации (</w:t>
      </w:r>
      <w:r w:rsidRPr="001D09A8">
        <w:fldChar w:fldCharType="begin"/>
      </w:r>
      <w:r w:rsidRPr="001D09A8">
        <w:instrText xml:space="preserve"> REF _Ref156208250 \h  \* MERGEFORMAT </w:instrText>
      </w:r>
      <w:r w:rsidRPr="001D09A8">
        <w:fldChar w:fldCharType="separate"/>
      </w:r>
      <w:r w:rsidR="00C0526B" w:rsidRPr="00573502">
        <w:t xml:space="preserve">Рисунок </w:t>
      </w:r>
      <w:r w:rsidR="00C0526B">
        <w:rPr>
          <w:noProof/>
        </w:rPr>
        <w:t>81</w:t>
      </w:r>
      <w:r w:rsidRPr="001D09A8">
        <w:fldChar w:fldCharType="end"/>
      </w:r>
      <w:r w:rsidRPr="001D09A8">
        <w:t>).</w:t>
      </w:r>
    </w:p>
    <w:p w14:paraId="7A14C645" w14:textId="77777777" w:rsidR="00D31527" w:rsidRPr="00C93A48" w:rsidRDefault="00D31527" w:rsidP="00DC219B">
      <w:pPr>
        <w:ind w:firstLine="0"/>
        <w:jc w:val="center"/>
      </w:pPr>
      <w:r w:rsidRPr="0031394F">
        <w:rPr>
          <w:noProof/>
        </w:rPr>
        <w:drawing>
          <wp:inline distT="0" distB="0" distL="0" distR="0" wp14:anchorId="19C4335B" wp14:editId="16F2E63B">
            <wp:extent cx="5940425" cy="2743200"/>
            <wp:effectExtent l="19050" t="19050" r="22225" b="1905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6"/>
                    <a:srcRect b="1460"/>
                    <a:stretch/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394F">
        <w:rPr>
          <w:noProof/>
        </w:rPr>
        <w:t xml:space="preserve"> </w:t>
      </w:r>
    </w:p>
    <w:p w14:paraId="0A07346A" w14:textId="7052245C" w:rsidR="00D31527" w:rsidRPr="00573502" w:rsidRDefault="00D31527" w:rsidP="00DC219B">
      <w:pPr>
        <w:spacing w:after="240" w:line="276" w:lineRule="auto"/>
        <w:ind w:firstLine="0"/>
        <w:jc w:val="center"/>
      </w:pPr>
      <w:bookmarkStart w:id="201" w:name="_Ref156208250"/>
      <w:r w:rsidRPr="00573502">
        <w:t xml:space="preserve">Рисунок </w:t>
      </w:r>
      <w:r w:rsidRPr="00573502">
        <w:rPr>
          <w:noProof/>
        </w:rPr>
        <w:fldChar w:fldCharType="begin"/>
      </w:r>
      <w:r w:rsidRPr="00573502">
        <w:rPr>
          <w:noProof/>
        </w:rPr>
        <w:instrText xml:space="preserve"> SEQ Рисунок \* ARABIC </w:instrText>
      </w:r>
      <w:r w:rsidRPr="00573502">
        <w:rPr>
          <w:noProof/>
        </w:rPr>
        <w:fldChar w:fldCharType="separate"/>
      </w:r>
      <w:r w:rsidR="00C0526B">
        <w:rPr>
          <w:noProof/>
        </w:rPr>
        <w:t>81</w:t>
      </w:r>
      <w:r w:rsidRPr="00573502">
        <w:rPr>
          <w:noProof/>
        </w:rPr>
        <w:fldChar w:fldCharType="end"/>
      </w:r>
      <w:bookmarkEnd w:id="201"/>
      <w:r w:rsidRPr="00573502">
        <w:t xml:space="preserve"> – Всплывающее окно «Что нового?». Пример отображения списка новостей</w:t>
      </w:r>
    </w:p>
    <w:p w14:paraId="6DD6F8AB" w14:textId="33649A57" w:rsidR="008679C7" w:rsidRDefault="008679C7" w:rsidP="00DC219B">
      <w:pPr>
        <w:pStyle w:val="aff9"/>
        <w:ind w:left="0" w:firstLine="851"/>
        <w:rPr>
          <w:rFonts w:cs="Arial"/>
        </w:rPr>
      </w:pPr>
      <w:r w:rsidRPr="001A5C4A">
        <w:rPr>
          <w:rFonts w:cs="Arial"/>
        </w:rPr>
        <w:t>После внесения всех изменений необходимо нажать кнопку «Сохранить»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_Ref488393589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80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5596AF29" w14:textId="35CE42DB" w:rsidR="008679C7" w:rsidRDefault="008679C7" w:rsidP="00DC219B">
      <w:pPr>
        <w:ind w:firstLine="851"/>
        <w:rPr>
          <w:rFonts w:eastAsia="Times New Roman"/>
          <w:b/>
          <w:bCs/>
        </w:rPr>
      </w:pPr>
      <w:r>
        <w:rPr>
          <w:rFonts w:cs="Arial"/>
        </w:rPr>
        <w:t xml:space="preserve">Для </w:t>
      </w:r>
      <w:r>
        <w:rPr>
          <w:rFonts w:eastAsiaTheme="majorEastAsia"/>
        </w:rPr>
        <w:t xml:space="preserve">закрытия окна без публикации всех внесенных данных необходимо нажать кнопку «Отменить» </w:t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_Ref488393589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80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1DB8D4AD" w14:textId="43346D6C" w:rsidR="00105810" w:rsidRPr="001A5C4A" w:rsidRDefault="003F4884" w:rsidP="00905B52">
      <w:pPr>
        <w:pStyle w:val="af2"/>
        <w:ind w:left="0"/>
        <w:rPr>
          <w:rFonts w:cs="Arial"/>
        </w:rPr>
      </w:pPr>
      <w:bookmarkStart w:id="202" w:name="_Toc185414669"/>
      <w:r w:rsidRPr="001A5C4A">
        <w:rPr>
          <w:rFonts w:cs="Arial"/>
        </w:rPr>
        <w:t>Сп</w:t>
      </w:r>
      <w:r w:rsidR="00B102D9">
        <w:rPr>
          <w:rFonts w:cs="Arial"/>
        </w:rPr>
        <w:t>равочник</w:t>
      </w:r>
      <w:r w:rsidRPr="001A5C4A">
        <w:rPr>
          <w:rFonts w:cs="Arial"/>
        </w:rPr>
        <w:t xml:space="preserve"> </w:t>
      </w:r>
      <w:r w:rsidR="00B83701" w:rsidRPr="001A5C4A">
        <w:rPr>
          <w:rFonts w:cs="Arial"/>
        </w:rPr>
        <w:t>информации</w:t>
      </w:r>
      <w:bookmarkEnd w:id="202"/>
    </w:p>
    <w:p w14:paraId="600C74A7" w14:textId="7EC0FE6A" w:rsidR="00B753B9" w:rsidRPr="001A5C4A" w:rsidRDefault="00B753B9" w:rsidP="00DC219B">
      <w:pPr>
        <w:ind w:firstLine="851"/>
        <w:rPr>
          <w:rFonts w:cs="Arial"/>
        </w:rPr>
      </w:pPr>
      <w:r w:rsidRPr="001A5C4A">
        <w:rPr>
          <w:rFonts w:cs="Arial"/>
        </w:rPr>
        <w:t>Для работы со справочником</w:t>
      </w:r>
      <w:r w:rsidR="00B02695" w:rsidRPr="001A5C4A">
        <w:rPr>
          <w:rFonts w:cs="Arial"/>
        </w:rPr>
        <w:t xml:space="preserve"> ин</w:t>
      </w:r>
      <w:r w:rsidR="00B83701" w:rsidRPr="001A5C4A">
        <w:rPr>
          <w:rFonts w:cs="Arial"/>
        </w:rPr>
        <w:t xml:space="preserve">формации </w:t>
      </w:r>
      <w:r w:rsidRPr="001A5C4A">
        <w:rPr>
          <w:rFonts w:cs="Arial"/>
        </w:rPr>
        <w:t>необходимо в меню «Справочники» (</w:t>
      </w:r>
      <w:r w:rsidR="00E65CC7" w:rsidRPr="001A5C4A">
        <w:rPr>
          <w:rFonts w:cs="Arial"/>
        </w:rPr>
        <w:fldChar w:fldCharType="begin"/>
      </w:r>
      <w:r w:rsidR="00E65CC7"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="00E65CC7" w:rsidRPr="001A5C4A">
        <w:rPr>
          <w:rFonts w:cs="Arial"/>
        </w:rPr>
      </w:r>
      <w:r w:rsidR="00E65CC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E65CC7" w:rsidRPr="001A5C4A">
        <w:rPr>
          <w:rFonts w:cs="Arial"/>
        </w:rPr>
        <w:fldChar w:fldCharType="end"/>
      </w:r>
      <w:r w:rsidRPr="001A5C4A">
        <w:rPr>
          <w:rFonts w:cs="Arial"/>
        </w:rPr>
        <w:t>) выбрать «Справочник</w:t>
      </w:r>
      <w:r w:rsidR="00B02695" w:rsidRPr="001A5C4A">
        <w:rPr>
          <w:rFonts w:cs="Arial"/>
        </w:rPr>
        <w:t xml:space="preserve"> ин</w:t>
      </w:r>
      <w:r w:rsidR="00B83701" w:rsidRPr="001A5C4A">
        <w:rPr>
          <w:rFonts w:cs="Arial"/>
        </w:rPr>
        <w:t>формации</w:t>
      </w:r>
      <w:r w:rsidRPr="001A5C4A">
        <w:rPr>
          <w:rFonts w:cs="Arial"/>
        </w:rPr>
        <w:t>»</w:t>
      </w:r>
      <w:r w:rsidR="00B02695" w:rsidRPr="001A5C4A">
        <w:rPr>
          <w:rFonts w:cs="Arial"/>
        </w:rPr>
        <w:t xml:space="preserve"> и</w:t>
      </w:r>
      <w:r w:rsidRPr="001A5C4A">
        <w:rPr>
          <w:rFonts w:cs="Arial"/>
        </w:rPr>
        <w:t xml:space="preserve"> </w:t>
      </w:r>
      <w:r w:rsidR="00B02695" w:rsidRPr="001A5C4A">
        <w:rPr>
          <w:rFonts w:cs="Arial"/>
        </w:rPr>
        <w:t xml:space="preserve">на </w:t>
      </w:r>
      <w:r w:rsidRPr="001A5C4A">
        <w:rPr>
          <w:rFonts w:cs="Arial"/>
        </w:rPr>
        <w:t>экране отобрази</w:t>
      </w:r>
      <w:r w:rsidR="00B02695" w:rsidRPr="001A5C4A">
        <w:rPr>
          <w:rFonts w:cs="Arial"/>
        </w:rPr>
        <w:t>тся</w:t>
      </w:r>
      <w:r w:rsidRPr="001A5C4A">
        <w:rPr>
          <w:rFonts w:cs="Arial"/>
        </w:rPr>
        <w:t xml:space="preserve"> окно справочника (</w:t>
      </w:r>
      <w:r w:rsidR="0028749B" w:rsidRPr="001A5C4A">
        <w:rPr>
          <w:rFonts w:cs="Arial"/>
        </w:rPr>
        <w:fldChar w:fldCharType="begin"/>
      </w:r>
      <w:r w:rsidR="0028749B" w:rsidRPr="001A5C4A">
        <w:rPr>
          <w:rFonts w:cs="Arial"/>
        </w:rPr>
        <w:instrText xml:space="preserve"> REF _Ref488395727 \h </w:instrText>
      </w:r>
      <w:r w:rsidR="004728C9" w:rsidRPr="001A5C4A">
        <w:rPr>
          <w:rFonts w:cs="Arial"/>
        </w:rPr>
        <w:instrText xml:space="preserve"> \* MERGEFORMAT </w:instrText>
      </w:r>
      <w:r w:rsidR="0028749B" w:rsidRPr="001A5C4A">
        <w:rPr>
          <w:rFonts w:cs="Arial"/>
        </w:rPr>
      </w:r>
      <w:r w:rsidR="0028749B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82</w:t>
      </w:r>
      <w:r w:rsidR="0028749B" w:rsidRPr="001A5C4A">
        <w:rPr>
          <w:rFonts w:cs="Arial"/>
        </w:rPr>
        <w:fldChar w:fldCharType="end"/>
      </w:r>
      <w:r w:rsidRPr="001A5C4A">
        <w:rPr>
          <w:rFonts w:cs="Arial"/>
        </w:rPr>
        <w:t>)</w:t>
      </w:r>
      <w:r w:rsidR="0028749B" w:rsidRPr="001A5C4A">
        <w:rPr>
          <w:rFonts w:cs="Arial"/>
        </w:rPr>
        <w:t xml:space="preserve">. Рекомендуется использовать данный справочник для </w:t>
      </w:r>
      <w:r w:rsidR="00B102D9">
        <w:rPr>
          <w:rFonts w:cs="Arial"/>
        </w:rPr>
        <w:t>публикации</w:t>
      </w:r>
      <w:r w:rsidR="0028749B" w:rsidRPr="001A5C4A">
        <w:rPr>
          <w:rFonts w:cs="Arial"/>
        </w:rPr>
        <w:t xml:space="preserve"> приказов, </w:t>
      </w:r>
      <w:r w:rsidR="00F37D9C" w:rsidRPr="001A5C4A">
        <w:rPr>
          <w:rFonts w:cs="Arial"/>
        </w:rPr>
        <w:t>регламентов и других внутренних документов.</w:t>
      </w:r>
    </w:p>
    <w:p w14:paraId="58E42014" w14:textId="1FE9CFE6" w:rsidR="00B753B9" w:rsidRPr="001A5C4A" w:rsidRDefault="00B83701" w:rsidP="00CF451D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drawing>
          <wp:inline distT="0" distB="0" distL="0" distR="0" wp14:anchorId="206D191B" wp14:editId="4E5D57BA">
            <wp:extent cx="6037759" cy="1638300"/>
            <wp:effectExtent l="19050" t="19050" r="20320" b="1905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038827" cy="16385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AF914F" w14:textId="544692B6" w:rsidR="00B753B9" w:rsidRPr="001A5C4A" w:rsidRDefault="007349AA" w:rsidP="00DC219B">
      <w:pPr>
        <w:pStyle w:val="26"/>
        <w:spacing w:after="240" w:line="276" w:lineRule="auto"/>
      </w:pPr>
      <w:bookmarkStart w:id="203" w:name="_Ref488395727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82</w:t>
      </w:r>
      <w:r w:rsidR="00C0526B">
        <w:rPr>
          <w:noProof/>
        </w:rPr>
        <w:fldChar w:fldCharType="end"/>
      </w:r>
      <w:bookmarkEnd w:id="203"/>
      <w:r w:rsidR="00B753B9" w:rsidRPr="001A5C4A">
        <w:t xml:space="preserve"> – </w:t>
      </w:r>
      <w:r w:rsidR="00AF1DFD">
        <w:t>Окно «</w:t>
      </w:r>
      <w:r w:rsidR="00B753B9" w:rsidRPr="001A5C4A">
        <w:t>Сп</w:t>
      </w:r>
      <w:r w:rsidR="00B102D9">
        <w:t>равочник</w:t>
      </w:r>
      <w:r w:rsidR="00B753B9" w:rsidRPr="001A5C4A">
        <w:t xml:space="preserve"> </w:t>
      </w:r>
      <w:r w:rsidR="0028749B" w:rsidRPr="001A5C4A">
        <w:t>информаци</w:t>
      </w:r>
      <w:r w:rsidR="00B83701" w:rsidRPr="001A5C4A">
        <w:t>и</w:t>
      </w:r>
      <w:r w:rsidR="00AF1DFD">
        <w:t>»</w:t>
      </w:r>
    </w:p>
    <w:p w14:paraId="646648B5" w14:textId="25282CBB" w:rsidR="00B753B9" w:rsidRPr="001A5C4A" w:rsidRDefault="00D96822" w:rsidP="00DC219B">
      <w:pPr>
        <w:ind w:firstLine="851"/>
        <w:rPr>
          <w:rFonts w:cs="Arial"/>
        </w:rPr>
      </w:pPr>
      <w:r>
        <w:rPr>
          <w:rFonts w:cs="Arial"/>
        </w:rPr>
        <w:t xml:space="preserve">Окно </w:t>
      </w:r>
      <w:r w:rsidR="00B02695" w:rsidRPr="001A5C4A">
        <w:rPr>
          <w:rFonts w:cs="Arial"/>
        </w:rPr>
        <w:t xml:space="preserve">«Справочник информации» </w:t>
      </w:r>
      <w:r w:rsidR="00B753B9" w:rsidRPr="001A5C4A">
        <w:rPr>
          <w:rFonts w:cs="Arial"/>
        </w:rPr>
        <w:t xml:space="preserve">содержит поле поиска </w:t>
      </w:r>
      <w:r w:rsidR="00E05224" w:rsidRPr="001A5C4A">
        <w:rPr>
          <w:rFonts w:cs="Arial"/>
        </w:rPr>
        <w:t>информации</w:t>
      </w:r>
      <w:r w:rsidR="00B753B9" w:rsidRPr="001A5C4A">
        <w:rPr>
          <w:rFonts w:cs="Arial"/>
        </w:rPr>
        <w:t xml:space="preserve"> в списке. Для осуществления поиска необходимо в поле поиска ввести искомое значение и нажать </w:t>
      </w:r>
      <w:r w:rsidR="00B02695" w:rsidRPr="001A5C4A">
        <w:rPr>
          <w:rFonts w:cs="Arial"/>
        </w:rPr>
        <w:t xml:space="preserve">кнопку </w:t>
      </w:r>
      <w:r w:rsidR="00B753B9" w:rsidRPr="001A5C4A">
        <w:rPr>
          <w:rFonts w:cs="Arial"/>
        </w:rPr>
        <w:t xml:space="preserve">«Поиск», </w:t>
      </w:r>
      <w:r w:rsidR="00B02695" w:rsidRPr="001A5C4A">
        <w:rPr>
          <w:rFonts w:cs="Arial"/>
        </w:rPr>
        <w:t>в результате в списке будут</w:t>
      </w:r>
      <w:r w:rsidR="00B753B9" w:rsidRPr="001A5C4A">
        <w:rPr>
          <w:rFonts w:cs="Arial"/>
        </w:rPr>
        <w:t xml:space="preserve"> отображаться найденные записи (</w:t>
      </w:r>
      <w:r w:rsidR="00E05224" w:rsidRPr="001A5C4A">
        <w:rPr>
          <w:rFonts w:cs="Arial"/>
        </w:rPr>
        <w:fldChar w:fldCharType="begin"/>
      </w:r>
      <w:r w:rsidR="00E05224" w:rsidRPr="001A5C4A">
        <w:rPr>
          <w:rFonts w:cs="Arial"/>
        </w:rPr>
        <w:instrText xml:space="preserve"> REF _Ref488395569 \h </w:instrText>
      </w:r>
      <w:r w:rsidR="004728C9" w:rsidRPr="001A5C4A">
        <w:rPr>
          <w:rFonts w:cs="Arial"/>
        </w:rPr>
        <w:instrText xml:space="preserve"> \* MERGEFORMAT </w:instrText>
      </w:r>
      <w:r w:rsidR="00E05224" w:rsidRPr="001A5C4A">
        <w:rPr>
          <w:rFonts w:cs="Arial"/>
        </w:rPr>
      </w:r>
      <w:r w:rsidR="00E05224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83</w:t>
      </w:r>
      <w:r w:rsidR="00E05224" w:rsidRPr="001A5C4A">
        <w:rPr>
          <w:rFonts w:cs="Arial"/>
        </w:rPr>
        <w:fldChar w:fldCharType="end"/>
      </w:r>
      <w:r w:rsidR="00B753B9" w:rsidRPr="001A5C4A">
        <w:rPr>
          <w:rFonts w:cs="Arial"/>
        </w:rPr>
        <w:t>).</w:t>
      </w:r>
    </w:p>
    <w:p w14:paraId="43002CC2" w14:textId="3E68C9EC" w:rsidR="00B753B9" w:rsidRPr="001A5C4A" w:rsidRDefault="00B83701" w:rsidP="00CF451D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12E259B8" wp14:editId="16114EAD">
            <wp:extent cx="6057900" cy="1895842"/>
            <wp:effectExtent l="19050" t="19050" r="19050" b="28575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063793" cy="189768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C1E29E" w14:textId="78D569B3" w:rsidR="00B753B9" w:rsidRPr="001A5C4A" w:rsidRDefault="007349AA" w:rsidP="00DC219B">
      <w:pPr>
        <w:pStyle w:val="26"/>
        <w:spacing w:after="240" w:line="276" w:lineRule="auto"/>
      </w:pPr>
      <w:bookmarkStart w:id="204" w:name="_Ref488395569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83</w:t>
      </w:r>
      <w:r w:rsidR="00C0526B">
        <w:rPr>
          <w:noProof/>
        </w:rPr>
        <w:fldChar w:fldCharType="end"/>
      </w:r>
      <w:bookmarkEnd w:id="204"/>
      <w:r w:rsidR="00B753B9" w:rsidRPr="001A5C4A">
        <w:t xml:space="preserve"> – Поиск </w:t>
      </w:r>
      <w:r w:rsidR="00E05224" w:rsidRPr="001A5C4A">
        <w:t>информации</w:t>
      </w:r>
    </w:p>
    <w:p w14:paraId="14167462" w14:textId="78B4ADB8" w:rsidR="00F37D9C" w:rsidRPr="001A5C4A" w:rsidRDefault="00F37D9C" w:rsidP="00DC219B">
      <w:pPr>
        <w:ind w:firstLine="851"/>
        <w:rPr>
          <w:rFonts w:cs="Arial"/>
        </w:rPr>
      </w:pPr>
      <w:r w:rsidRPr="001A5C4A">
        <w:rPr>
          <w:rFonts w:cs="Arial"/>
        </w:rPr>
        <w:t xml:space="preserve">Удаление записи справочника </w:t>
      </w:r>
      <w:r w:rsidR="00B02695" w:rsidRPr="001A5C4A">
        <w:rPr>
          <w:rFonts w:cs="Arial"/>
        </w:rPr>
        <w:t xml:space="preserve">информации </w:t>
      </w:r>
      <w:r w:rsidRPr="001A5C4A">
        <w:rPr>
          <w:rFonts w:cs="Arial"/>
        </w:rPr>
        <w:t xml:space="preserve">осуществляется кнопкой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159123A7" wp14:editId="7C117B55">
            <wp:extent cx="238125" cy="247650"/>
            <wp:effectExtent l="0" t="0" r="952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.</w:t>
      </w:r>
    </w:p>
    <w:p w14:paraId="7B1F51ED" w14:textId="39027D64" w:rsidR="00B753B9" w:rsidRPr="001A5C4A" w:rsidRDefault="00B753B9" w:rsidP="00DC219B">
      <w:pPr>
        <w:ind w:firstLine="851"/>
        <w:rPr>
          <w:rFonts w:cs="Arial"/>
        </w:rPr>
      </w:pPr>
      <w:r w:rsidRPr="001A5C4A">
        <w:rPr>
          <w:rFonts w:cs="Arial"/>
        </w:rPr>
        <w:t xml:space="preserve">Для добавления нового значения в справочник необходимо нажать кнопку «Добавить». Для редактирования уже существующего значения </w:t>
      </w:r>
      <w:r w:rsidR="0083436F" w:rsidRPr="001A5C4A">
        <w:rPr>
          <w:rFonts w:cs="Arial"/>
        </w:rPr>
        <w:t>следует</w:t>
      </w:r>
      <w:r w:rsidRPr="001A5C4A">
        <w:rPr>
          <w:rFonts w:cs="Arial"/>
        </w:rPr>
        <w:t xml:space="preserve"> нажать </w:t>
      </w:r>
      <w:r w:rsidR="00B02695" w:rsidRPr="001A5C4A">
        <w:rPr>
          <w:rFonts w:cs="Arial"/>
        </w:rPr>
        <w:t>на номер соответствующей строки</w:t>
      </w:r>
      <w:r w:rsidRPr="001A5C4A">
        <w:rPr>
          <w:rFonts w:cs="Arial"/>
        </w:rPr>
        <w:t xml:space="preserve"> (цифра в колонке №).</w:t>
      </w:r>
      <w:r w:rsidR="00B02695" w:rsidRPr="001A5C4A">
        <w:rPr>
          <w:rFonts w:cs="Arial"/>
        </w:rPr>
        <w:t xml:space="preserve"> </w:t>
      </w:r>
      <w:r w:rsidRPr="001A5C4A">
        <w:rPr>
          <w:rFonts w:cs="Arial"/>
        </w:rPr>
        <w:t>При этом откроется окно добавления/редактирования</w:t>
      </w:r>
      <w:r w:rsidR="00E05224" w:rsidRPr="001A5C4A">
        <w:rPr>
          <w:rFonts w:cs="Arial"/>
        </w:rPr>
        <w:t xml:space="preserve"> информации</w:t>
      </w:r>
      <w:r w:rsidRPr="001A5C4A">
        <w:rPr>
          <w:rFonts w:cs="Arial"/>
        </w:rPr>
        <w:t xml:space="preserve"> (</w:t>
      </w:r>
      <w:r w:rsidR="00E05224" w:rsidRPr="001A5C4A">
        <w:rPr>
          <w:rFonts w:cs="Arial"/>
        </w:rPr>
        <w:fldChar w:fldCharType="begin"/>
      </w:r>
      <w:r w:rsidR="00E05224" w:rsidRPr="001A5C4A">
        <w:rPr>
          <w:rFonts w:cs="Arial"/>
        </w:rPr>
        <w:instrText xml:space="preserve"> REF _Ref488395375 \h </w:instrText>
      </w:r>
      <w:r w:rsidR="004728C9" w:rsidRPr="001A5C4A">
        <w:rPr>
          <w:rFonts w:cs="Arial"/>
        </w:rPr>
        <w:instrText xml:space="preserve"> \* MERGEFORMAT </w:instrText>
      </w:r>
      <w:r w:rsidR="00E05224" w:rsidRPr="001A5C4A">
        <w:rPr>
          <w:rFonts w:cs="Arial"/>
        </w:rPr>
      </w:r>
      <w:r w:rsidR="00E05224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84</w:t>
      </w:r>
      <w:r w:rsidR="00E05224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7B96FD83" w14:textId="54302C04" w:rsidR="00B753B9" w:rsidRPr="001A5C4A" w:rsidRDefault="00F37D9C" w:rsidP="00CF451D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drawing>
          <wp:inline distT="0" distB="0" distL="0" distR="0" wp14:anchorId="57158159" wp14:editId="1484ABD1">
            <wp:extent cx="6038850" cy="2480633"/>
            <wp:effectExtent l="19050" t="19050" r="19050" b="1524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065926" cy="24917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8873B6" w14:textId="1E6BB8D9" w:rsidR="00B753B9" w:rsidRPr="001A5C4A" w:rsidRDefault="007349AA" w:rsidP="00DC219B">
      <w:pPr>
        <w:pStyle w:val="26"/>
        <w:spacing w:after="240" w:line="276" w:lineRule="auto"/>
      </w:pPr>
      <w:bookmarkStart w:id="205" w:name="_Ref48839537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84</w:t>
      </w:r>
      <w:r w:rsidR="00C0526B">
        <w:rPr>
          <w:noProof/>
        </w:rPr>
        <w:fldChar w:fldCharType="end"/>
      </w:r>
      <w:bookmarkEnd w:id="205"/>
      <w:r w:rsidR="00B753B9" w:rsidRPr="001A5C4A">
        <w:t xml:space="preserve"> – Добавление/редактирование информации</w:t>
      </w:r>
    </w:p>
    <w:p w14:paraId="0FCC0754" w14:textId="4D5E6130" w:rsidR="00B753B9" w:rsidRPr="001A5C4A" w:rsidRDefault="00B753B9" w:rsidP="00DC219B">
      <w:pPr>
        <w:ind w:firstLine="851"/>
        <w:rPr>
          <w:rFonts w:cs="Arial"/>
        </w:rPr>
      </w:pPr>
      <w:r w:rsidRPr="001A5C4A">
        <w:rPr>
          <w:rFonts w:cs="Arial"/>
        </w:rPr>
        <w:t xml:space="preserve">В окне добавления/редактирования </w:t>
      </w:r>
      <w:r w:rsidR="00E05224" w:rsidRPr="001A5C4A">
        <w:rPr>
          <w:rFonts w:cs="Arial"/>
        </w:rPr>
        <w:t>информации</w:t>
      </w:r>
      <w:r w:rsidRPr="001A5C4A">
        <w:rPr>
          <w:rFonts w:cs="Arial"/>
        </w:rPr>
        <w:t xml:space="preserve"> (</w:t>
      </w:r>
      <w:r w:rsidR="00F37D9C" w:rsidRPr="001A5C4A">
        <w:rPr>
          <w:rFonts w:cs="Arial"/>
        </w:rPr>
        <w:fldChar w:fldCharType="begin"/>
      </w:r>
      <w:r w:rsidR="00F37D9C" w:rsidRPr="001A5C4A">
        <w:rPr>
          <w:rFonts w:cs="Arial"/>
        </w:rPr>
        <w:instrText xml:space="preserve"> REF _Ref488395375 \h </w:instrText>
      </w:r>
      <w:r w:rsidR="004728C9" w:rsidRPr="001A5C4A">
        <w:rPr>
          <w:rFonts w:cs="Arial"/>
        </w:rPr>
        <w:instrText xml:space="preserve"> \* MERGEFORMAT </w:instrText>
      </w:r>
      <w:r w:rsidR="00F37D9C" w:rsidRPr="001A5C4A">
        <w:rPr>
          <w:rFonts w:cs="Arial"/>
        </w:rPr>
      </w:r>
      <w:r w:rsidR="00F37D9C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84</w:t>
      </w:r>
      <w:r w:rsidR="00F37D9C"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 </w:t>
      </w:r>
      <w:r w:rsidR="00B02695" w:rsidRPr="001A5C4A">
        <w:rPr>
          <w:rFonts w:cs="Arial"/>
        </w:rPr>
        <w:t xml:space="preserve">можно </w:t>
      </w:r>
      <w:r w:rsidRPr="001A5C4A">
        <w:rPr>
          <w:rFonts w:cs="Arial"/>
        </w:rPr>
        <w:t>заполнить</w:t>
      </w:r>
      <w:r w:rsidR="00B02695" w:rsidRPr="001A5C4A">
        <w:rPr>
          <w:rFonts w:cs="Arial"/>
        </w:rPr>
        <w:t xml:space="preserve"> следующие</w:t>
      </w:r>
      <w:r w:rsidRPr="001A5C4A">
        <w:rPr>
          <w:rFonts w:cs="Arial"/>
        </w:rPr>
        <w:t xml:space="preserve"> поля:</w:t>
      </w:r>
    </w:p>
    <w:p w14:paraId="2141DECF" w14:textId="3D146826" w:rsidR="00B753B9" w:rsidRPr="001A5C4A" w:rsidRDefault="00B753B9" w:rsidP="00DC219B">
      <w:pPr>
        <w:pStyle w:val="aff9"/>
        <w:numPr>
          <w:ilvl w:val="0"/>
          <w:numId w:val="2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Заголовок;</w:t>
      </w:r>
    </w:p>
    <w:p w14:paraId="770D7500" w14:textId="3D189E1C" w:rsidR="00B753B9" w:rsidRPr="001A5C4A" w:rsidRDefault="00B753B9" w:rsidP="00DC219B">
      <w:pPr>
        <w:pStyle w:val="aff9"/>
        <w:numPr>
          <w:ilvl w:val="0"/>
          <w:numId w:val="2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Комментарий.</w:t>
      </w:r>
    </w:p>
    <w:p w14:paraId="16D39968" w14:textId="0E5E0D96" w:rsidR="00B753B9" w:rsidRPr="001A5C4A" w:rsidRDefault="00B753B9" w:rsidP="00DC219B">
      <w:pPr>
        <w:ind w:firstLine="851"/>
        <w:rPr>
          <w:rFonts w:cs="Arial"/>
        </w:rPr>
      </w:pPr>
      <w:r w:rsidRPr="001A5C4A">
        <w:rPr>
          <w:rFonts w:cs="Arial"/>
        </w:rPr>
        <w:t>В поле «Загрузка файлов» можно прикрепить файл, содержащий скан</w:t>
      </w:r>
      <w:r w:rsidR="00E05224" w:rsidRPr="001A5C4A">
        <w:rPr>
          <w:rFonts w:cs="Arial"/>
        </w:rPr>
        <w:t xml:space="preserve"> (текст)</w:t>
      </w:r>
      <w:r w:rsidR="00F37D9C" w:rsidRPr="001A5C4A">
        <w:rPr>
          <w:rFonts w:cs="Arial"/>
        </w:rPr>
        <w:t xml:space="preserve"> документа</w:t>
      </w:r>
      <w:r w:rsidRPr="001A5C4A">
        <w:rPr>
          <w:rFonts w:cs="Arial"/>
        </w:rPr>
        <w:t>.</w:t>
      </w:r>
      <w:r w:rsidR="00C6226C" w:rsidRPr="001A5C4A">
        <w:rPr>
          <w:rFonts w:cs="Arial"/>
        </w:rPr>
        <w:t xml:space="preserve"> Для прикрепления файла необходимо нажать на кнопку «Выбрать» и указать путь </w:t>
      </w:r>
      <w:r w:rsidR="007B3A27" w:rsidRPr="001A5C4A">
        <w:rPr>
          <w:rFonts w:cs="Arial"/>
        </w:rPr>
        <w:t xml:space="preserve">к файлу </w:t>
      </w:r>
      <w:r w:rsidR="00C6226C" w:rsidRPr="001A5C4A">
        <w:rPr>
          <w:rFonts w:cs="Arial"/>
        </w:rPr>
        <w:t>на диске.</w:t>
      </w:r>
    </w:p>
    <w:p w14:paraId="4EB0E8E5" w14:textId="7B3DA522" w:rsidR="00B753B9" w:rsidRPr="001A5C4A" w:rsidRDefault="00B753B9" w:rsidP="00DC219B">
      <w:pPr>
        <w:pStyle w:val="aff9"/>
        <w:ind w:left="0" w:firstLine="851"/>
        <w:rPr>
          <w:rFonts w:cs="Arial"/>
        </w:rPr>
      </w:pPr>
      <w:r w:rsidRPr="001A5C4A">
        <w:rPr>
          <w:rFonts w:cs="Arial"/>
        </w:rPr>
        <w:t>После внесения всех изменений необходимо нажать кнопку «Сохранить» (</w:t>
      </w:r>
      <w:r w:rsidR="0028749B" w:rsidRPr="001A5C4A">
        <w:rPr>
          <w:rFonts w:cs="Arial"/>
        </w:rPr>
        <w:fldChar w:fldCharType="begin"/>
      </w:r>
      <w:r w:rsidR="0028749B" w:rsidRPr="001A5C4A">
        <w:rPr>
          <w:rFonts w:cs="Arial"/>
        </w:rPr>
        <w:instrText xml:space="preserve"> REF _Ref488395375 \h </w:instrText>
      </w:r>
      <w:r w:rsidR="004728C9" w:rsidRPr="001A5C4A">
        <w:rPr>
          <w:rFonts w:cs="Arial"/>
        </w:rPr>
        <w:instrText xml:space="preserve"> \* MERGEFORMAT </w:instrText>
      </w:r>
      <w:r w:rsidR="0028749B" w:rsidRPr="001A5C4A">
        <w:rPr>
          <w:rFonts w:cs="Arial"/>
        </w:rPr>
      </w:r>
      <w:r w:rsidR="0028749B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84</w:t>
      </w:r>
      <w:r w:rsidR="0028749B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C21FCA6" w14:textId="790A8DCE" w:rsidR="009C6A39" w:rsidRPr="001A5C4A" w:rsidRDefault="009C6A39" w:rsidP="000308C5">
      <w:pPr>
        <w:pStyle w:val="af2"/>
        <w:ind w:left="0"/>
        <w:rPr>
          <w:rFonts w:cs="Arial"/>
        </w:rPr>
      </w:pPr>
      <w:bookmarkStart w:id="206" w:name="_Toc185414670"/>
      <w:r w:rsidRPr="001A5C4A">
        <w:rPr>
          <w:rFonts w:cs="Arial"/>
        </w:rPr>
        <w:t>Справочник МКБ</w:t>
      </w:r>
      <w:bookmarkEnd w:id="206"/>
    </w:p>
    <w:p w14:paraId="4EE63B5A" w14:textId="0446FE3F" w:rsidR="009C6A39" w:rsidRPr="001A5C4A" w:rsidRDefault="009C6A39" w:rsidP="00DC219B">
      <w:pPr>
        <w:ind w:firstLine="851"/>
        <w:rPr>
          <w:rFonts w:cs="Arial"/>
        </w:rPr>
      </w:pPr>
      <w:r w:rsidRPr="001A5C4A">
        <w:rPr>
          <w:rFonts w:cs="Arial"/>
        </w:rPr>
        <w:t>Для работы со справочником заболеваний МКБ-10 необходимо в меню «Справочники»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 выбрать «Справочник МКБ» и на экране отобразится окно справочника (</w:t>
      </w:r>
      <w:r w:rsidR="00766406" w:rsidRPr="001A5C4A">
        <w:rPr>
          <w:rFonts w:cs="Arial"/>
        </w:rPr>
        <w:fldChar w:fldCharType="begin"/>
      </w:r>
      <w:r w:rsidR="00766406" w:rsidRPr="001A5C4A">
        <w:rPr>
          <w:rFonts w:cs="Arial"/>
        </w:rPr>
        <w:instrText xml:space="preserve"> REF _Ref531869054 \h </w:instrText>
      </w:r>
      <w:r w:rsidR="004728C9" w:rsidRPr="001A5C4A">
        <w:rPr>
          <w:rFonts w:cs="Arial"/>
        </w:rPr>
        <w:instrText xml:space="preserve"> \* MERGEFORMAT </w:instrText>
      </w:r>
      <w:r w:rsidR="00766406" w:rsidRPr="001A5C4A">
        <w:rPr>
          <w:rFonts w:cs="Arial"/>
        </w:rPr>
      </w:r>
      <w:r w:rsidR="00766406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85</w:t>
      </w:r>
      <w:r w:rsidR="00766406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717FDDBC" w14:textId="0D268A26" w:rsidR="009C6A39" w:rsidRPr="001A5C4A" w:rsidRDefault="005E5928" w:rsidP="00CF451D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drawing>
          <wp:inline distT="0" distB="0" distL="0" distR="0" wp14:anchorId="1A8E7DB2" wp14:editId="2A968E67">
            <wp:extent cx="5556169" cy="3171825"/>
            <wp:effectExtent l="19050" t="19050" r="2603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574374" cy="318221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2456B2" w14:textId="6F237347" w:rsidR="009C6A39" w:rsidRPr="001A5C4A" w:rsidRDefault="009C6A39" w:rsidP="00DC219B">
      <w:pPr>
        <w:pStyle w:val="26"/>
        <w:spacing w:after="240" w:line="276" w:lineRule="auto"/>
      </w:pPr>
      <w:bookmarkStart w:id="207" w:name="_Ref531869054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85</w:t>
      </w:r>
      <w:r w:rsidR="00C0526B">
        <w:rPr>
          <w:noProof/>
        </w:rPr>
        <w:fldChar w:fldCharType="end"/>
      </w:r>
      <w:bookmarkEnd w:id="207"/>
      <w:r w:rsidRPr="001A5C4A">
        <w:t xml:space="preserve"> – Справочник </w:t>
      </w:r>
      <w:r w:rsidR="00766406" w:rsidRPr="001A5C4A">
        <w:t>заболеваний МКБ-10</w:t>
      </w:r>
    </w:p>
    <w:p w14:paraId="1E523901" w14:textId="5B0D5D40" w:rsidR="005E5928" w:rsidRPr="001A5C4A" w:rsidRDefault="005E5928" w:rsidP="00DC219B">
      <w:pPr>
        <w:ind w:firstLine="851"/>
        <w:rPr>
          <w:rFonts w:cs="Arial"/>
          <w:bCs/>
        </w:rPr>
      </w:pPr>
      <w:r w:rsidRPr="001A5C4A">
        <w:rPr>
          <w:rFonts w:cs="Arial"/>
        </w:rPr>
        <w:t>Для</w:t>
      </w:r>
      <w:r w:rsidRPr="001A5C4A">
        <w:rPr>
          <w:rFonts w:cs="Arial"/>
          <w:bCs/>
        </w:rPr>
        <w:t xml:space="preserve"> скрытия диагнозов МКБ-10, доступных пользователю на форме МСС/МСПС, необходимо в списке диагнозов выбрать требуемый</w:t>
      </w:r>
      <w:r w:rsidRPr="001A5C4A">
        <w:rPr>
          <w:rFonts w:cs="Arial"/>
          <w:bCs/>
          <w:vertAlign w:val="superscript"/>
        </w:rPr>
        <w:footnoteReference w:id="4"/>
      </w:r>
      <w:r w:rsidRPr="001A5C4A">
        <w:rPr>
          <w:rFonts w:cs="Arial"/>
          <w:bCs/>
        </w:rPr>
        <w:t xml:space="preserve"> и нажать на кнопку </w:t>
      </w:r>
      <w:r w:rsidRPr="001A5C4A">
        <w:rPr>
          <w:rFonts w:cs="Arial"/>
          <w:bCs/>
          <w:noProof/>
          <w:lang w:eastAsia="ru-RU"/>
        </w:rPr>
        <w:drawing>
          <wp:inline distT="0" distB="0" distL="0" distR="0" wp14:anchorId="0003996E" wp14:editId="2521C483">
            <wp:extent cx="257211" cy="181000"/>
            <wp:effectExtent l="0" t="0" r="9525" b="9525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57211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  <w:bCs/>
        </w:rPr>
        <w:t>в правой части окна (</w:t>
      </w:r>
      <w:r w:rsidRPr="001A5C4A">
        <w:rPr>
          <w:rFonts w:cs="Arial"/>
          <w:bCs/>
        </w:rPr>
        <w:fldChar w:fldCharType="begin"/>
      </w:r>
      <w:r w:rsidRPr="001A5C4A">
        <w:rPr>
          <w:rFonts w:cs="Arial"/>
          <w:bCs/>
        </w:rPr>
        <w:instrText xml:space="preserve"> REF _Ref95396697 \h  \* MERGEFORMAT </w:instrText>
      </w:r>
      <w:r w:rsidRPr="001A5C4A">
        <w:rPr>
          <w:rFonts w:cs="Arial"/>
          <w:bCs/>
        </w:rPr>
      </w:r>
      <w:r w:rsidRPr="001A5C4A">
        <w:rPr>
          <w:rFonts w:cs="Arial"/>
          <w:bCs/>
        </w:rPr>
        <w:fldChar w:fldCharType="separate"/>
      </w:r>
      <w:r w:rsidR="00C0526B" w:rsidRPr="00C0526B">
        <w:rPr>
          <w:rFonts w:cs="Arial"/>
        </w:rPr>
        <w:t>Рисунок 86</w:t>
      </w:r>
      <w:r w:rsidRPr="001A5C4A">
        <w:rPr>
          <w:rFonts w:cs="Arial"/>
        </w:rPr>
        <w:fldChar w:fldCharType="end"/>
      </w:r>
      <w:r w:rsidRPr="001A5C4A">
        <w:rPr>
          <w:rFonts w:cs="Arial"/>
          <w:bCs/>
        </w:rPr>
        <w:t>).</w:t>
      </w:r>
    </w:p>
    <w:p w14:paraId="5361956F" w14:textId="77777777" w:rsidR="005E5928" w:rsidRPr="001A5C4A" w:rsidRDefault="005E5928" w:rsidP="005E5928">
      <w:pPr>
        <w:ind w:firstLine="0"/>
        <w:jc w:val="center"/>
        <w:rPr>
          <w:rFonts w:cs="Arial"/>
          <w:bCs/>
        </w:rPr>
      </w:pPr>
      <w:r w:rsidRPr="001A5C4A">
        <w:rPr>
          <w:rFonts w:cs="Arial"/>
          <w:bCs/>
          <w:noProof/>
          <w:lang w:eastAsia="ru-RU"/>
        </w:rPr>
        <w:drawing>
          <wp:inline distT="0" distB="0" distL="0" distR="0" wp14:anchorId="1B7CAE3C" wp14:editId="3CBBEC55">
            <wp:extent cx="5553075" cy="1637727"/>
            <wp:effectExtent l="19050" t="19050" r="9525" b="1968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012" cy="16554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AEAB66" w14:textId="0624BAAF" w:rsidR="005E5928" w:rsidRPr="001A5C4A" w:rsidRDefault="005E5928" w:rsidP="00DC219B">
      <w:pPr>
        <w:pStyle w:val="26"/>
        <w:spacing w:after="240" w:line="276" w:lineRule="auto"/>
      </w:pPr>
      <w:bookmarkStart w:id="208" w:name="_Ref95396697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86</w:t>
      </w:r>
      <w:r w:rsidR="00C0526B">
        <w:rPr>
          <w:noProof/>
        </w:rPr>
        <w:fldChar w:fldCharType="end"/>
      </w:r>
      <w:bookmarkEnd w:id="208"/>
      <w:r w:rsidRPr="001A5C4A">
        <w:t xml:space="preserve"> – Окно справочника заболеваний МКБ-10. Кнопка открытия формы «Редактировать»</w:t>
      </w:r>
    </w:p>
    <w:p w14:paraId="04F24D5D" w14:textId="4C35C294" w:rsidR="005E5928" w:rsidRPr="001A5C4A" w:rsidRDefault="005E5928" w:rsidP="00DC219B">
      <w:pPr>
        <w:ind w:firstLine="851"/>
        <w:rPr>
          <w:rFonts w:cs="Arial"/>
          <w:bCs/>
        </w:rPr>
      </w:pPr>
      <w:r w:rsidRPr="001A5C4A">
        <w:rPr>
          <w:rFonts w:cs="Arial"/>
          <w:bCs/>
        </w:rPr>
        <w:t>Далее откроется форма «Редактировать», в которой следует снять отметки в требуемых полях и нажать на кнопку «Сохранить» (</w:t>
      </w:r>
      <w:r w:rsidRPr="001A5C4A">
        <w:rPr>
          <w:rFonts w:cs="Arial"/>
          <w:bCs/>
        </w:rPr>
        <w:fldChar w:fldCharType="begin"/>
      </w:r>
      <w:r w:rsidRPr="001A5C4A">
        <w:rPr>
          <w:rFonts w:cs="Arial"/>
          <w:bCs/>
        </w:rPr>
        <w:instrText xml:space="preserve"> REF _Ref95396993 \h  \* MERGEFORMAT </w:instrText>
      </w:r>
      <w:r w:rsidRPr="001A5C4A">
        <w:rPr>
          <w:rFonts w:cs="Arial"/>
          <w:bCs/>
        </w:rPr>
      </w:r>
      <w:r w:rsidRPr="001A5C4A">
        <w:rPr>
          <w:rFonts w:cs="Arial"/>
          <w:bCs/>
        </w:rPr>
        <w:fldChar w:fldCharType="separate"/>
      </w:r>
      <w:r w:rsidR="00C0526B" w:rsidRPr="00C0526B">
        <w:rPr>
          <w:rFonts w:cs="Arial"/>
        </w:rPr>
        <w:t>Рисунок 87</w:t>
      </w:r>
      <w:r w:rsidRPr="001A5C4A">
        <w:rPr>
          <w:rFonts w:cs="Arial"/>
        </w:rPr>
        <w:fldChar w:fldCharType="end"/>
      </w:r>
      <w:r w:rsidRPr="001A5C4A">
        <w:rPr>
          <w:rFonts w:cs="Arial"/>
          <w:bCs/>
        </w:rPr>
        <w:t>).</w:t>
      </w:r>
    </w:p>
    <w:p w14:paraId="5E8E8C13" w14:textId="77777777" w:rsidR="005E5928" w:rsidRPr="001A5C4A" w:rsidRDefault="005E5928" w:rsidP="005E5928">
      <w:pPr>
        <w:ind w:firstLine="0"/>
        <w:jc w:val="center"/>
        <w:rPr>
          <w:rFonts w:cs="Arial"/>
          <w:bCs/>
        </w:rPr>
      </w:pPr>
      <w:r w:rsidRPr="001A5C4A">
        <w:rPr>
          <w:rFonts w:cs="Arial"/>
          <w:bCs/>
          <w:noProof/>
          <w:lang w:eastAsia="ru-RU"/>
        </w:rPr>
        <w:lastRenderedPageBreak/>
        <w:drawing>
          <wp:inline distT="0" distB="0" distL="0" distR="0" wp14:anchorId="1EFC3A22" wp14:editId="4D4EE655">
            <wp:extent cx="4439270" cy="2162477"/>
            <wp:effectExtent l="19050" t="19050" r="19050" b="2857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439270" cy="216247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DA0A3F3" w14:textId="6F2A24A1" w:rsidR="005E5928" w:rsidRPr="001A5C4A" w:rsidRDefault="005E5928" w:rsidP="00DC219B">
      <w:pPr>
        <w:pStyle w:val="26"/>
        <w:spacing w:after="240" w:line="276" w:lineRule="auto"/>
        <w:rPr>
          <w:bCs/>
        </w:rPr>
      </w:pPr>
      <w:bookmarkStart w:id="209" w:name="_Ref9539699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87</w:t>
      </w:r>
      <w:r w:rsidR="00C0526B">
        <w:rPr>
          <w:noProof/>
        </w:rPr>
        <w:fldChar w:fldCharType="end"/>
      </w:r>
      <w:bookmarkEnd w:id="209"/>
      <w:r w:rsidRPr="001A5C4A">
        <w:t xml:space="preserve"> – Окно</w:t>
      </w:r>
      <w:r w:rsidRPr="001A5C4A">
        <w:rPr>
          <w:bCs/>
        </w:rPr>
        <w:t xml:space="preserve"> «Редактировать»</w:t>
      </w:r>
    </w:p>
    <w:p w14:paraId="36BE5C19" w14:textId="482276D5" w:rsidR="005E5928" w:rsidRPr="001A5C4A" w:rsidRDefault="005E5928" w:rsidP="00DC219B">
      <w:pPr>
        <w:ind w:firstLine="851"/>
        <w:rPr>
          <w:rFonts w:cs="Arial"/>
          <w:bCs/>
        </w:rPr>
      </w:pPr>
      <w:r w:rsidRPr="001A5C4A">
        <w:rPr>
          <w:rFonts w:cs="Arial"/>
          <w:bCs/>
        </w:rPr>
        <w:t>В результате для выбранного диагноза на форме справочника заболеваний МКБ-10 в соответствующих колонках будет установлено значение «─». (</w:t>
      </w:r>
      <w:r w:rsidRPr="001A5C4A">
        <w:rPr>
          <w:rFonts w:cs="Arial"/>
          <w:bCs/>
        </w:rPr>
        <w:fldChar w:fldCharType="begin"/>
      </w:r>
      <w:r w:rsidRPr="001A5C4A">
        <w:rPr>
          <w:rFonts w:cs="Arial"/>
          <w:bCs/>
        </w:rPr>
        <w:instrText xml:space="preserve"> REF _Ref95397203 \h  \* MERGEFORMAT </w:instrText>
      </w:r>
      <w:r w:rsidRPr="001A5C4A">
        <w:rPr>
          <w:rFonts w:cs="Arial"/>
          <w:bCs/>
        </w:rPr>
      </w:r>
      <w:r w:rsidRPr="001A5C4A">
        <w:rPr>
          <w:rFonts w:cs="Arial"/>
          <w:bCs/>
        </w:rPr>
        <w:fldChar w:fldCharType="separate"/>
      </w:r>
      <w:r w:rsidR="00C0526B" w:rsidRPr="00C0526B">
        <w:rPr>
          <w:rFonts w:cs="Arial"/>
        </w:rPr>
        <w:t>Рисунок 88</w:t>
      </w:r>
      <w:r w:rsidRPr="001A5C4A">
        <w:rPr>
          <w:rFonts w:cs="Arial"/>
        </w:rPr>
        <w:fldChar w:fldCharType="end"/>
      </w:r>
      <w:r w:rsidRPr="001A5C4A">
        <w:rPr>
          <w:rFonts w:cs="Arial"/>
          <w:bCs/>
        </w:rPr>
        <w:t>).</w:t>
      </w:r>
    </w:p>
    <w:p w14:paraId="3FDFF51D" w14:textId="77777777" w:rsidR="005E5928" w:rsidRPr="001A5C4A" w:rsidRDefault="005E5928" w:rsidP="005E5928">
      <w:pPr>
        <w:ind w:firstLine="0"/>
        <w:jc w:val="center"/>
        <w:rPr>
          <w:rFonts w:cs="Arial"/>
          <w:bCs/>
        </w:rPr>
      </w:pPr>
      <w:r w:rsidRPr="001A5C4A">
        <w:rPr>
          <w:rFonts w:cs="Arial"/>
          <w:bCs/>
          <w:noProof/>
          <w:lang w:eastAsia="ru-RU"/>
        </w:rPr>
        <w:drawing>
          <wp:inline distT="0" distB="0" distL="0" distR="0" wp14:anchorId="66E72102" wp14:editId="4BEA2EE1">
            <wp:extent cx="5940425" cy="1618615"/>
            <wp:effectExtent l="19050" t="19050" r="22225" b="1968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8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D21173" w14:textId="543B2300" w:rsidR="00F452EA" w:rsidRPr="001A5C4A" w:rsidRDefault="005E5928" w:rsidP="00DC219B">
      <w:pPr>
        <w:pStyle w:val="26"/>
        <w:spacing w:after="240" w:line="276" w:lineRule="auto"/>
      </w:pPr>
      <w:bookmarkStart w:id="210" w:name="_Ref9539720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88</w:t>
      </w:r>
      <w:r w:rsidR="00C0526B">
        <w:rPr>
          <w:noProof/>
        </w:rPr>
        <w:fldChar w:fldCharType="end"/>
      </w:r>
      <w:bookmarkEnd w:id="210"/>
      <w:r w:rsidRPr="001A5C4A">
        <w:t xml:space="preserve"> – Окно справочника заболеваний МКБ-10. Установлено значение «─» в колонках «МСПС» и «МСС»</w:t>
      </w:r>
    </w:p>
    <w:p w14:paraId="24D67045" w14:textId="5E4A8931" w:rsidR="005E5928" w:rsidRPr="001A5C4A" w:rsidRDefault="005E5928" w:rsidP="00DC219B">
      <w:pPr>
        <w:ind w:firstLine="851"/>
        <w:rPr>
          <w:rFonts w:cs="Arial"/>
          <w:bCs/>
        </w:rPr>
      </w:pPr>
      <w:r w:rsidRPr="001A5C4A">
        <w:rPr>
          <w:rFonts w:cs="Arial"/>
          <w:bCs/>
        </w:rPr>
        <w:t>Аналогичным образом осуществляется установка диагноза, которые будут доступны пользователю.</w:t>
      </w:r>
    </w:p>
    <w:p w14:paraId="6C7E144F" w14:textId="3BDE100A" w:rsidR="005E5928" w:rsidRPr="001A5C4A" w:rsidRDefault="005E5928" w:rsidP="00DC219B">
      <w:pPr>
        <w:ind w:firstLine="851"/>
        <w:rPr>
          <w:rFonts w:cs="Arial"/>
        </w:rPr>
      </w:pPr>
      <w:r w:rsidRPr="001A5C4A">
        <w:rPr>
          <w:rFonts w:cs="Arial"/>
        </w:rPr>
        <w:t xml:space="preserve">Для выгрузки значений справочника в xml или </w:t>
      </w:r>
      <w:r w:rsidRPr="001A5C4A">
        <w:rPr>
          <w:rFonts w:cs="Arial"/>
          <w:lang w:val="en-US"/>
        </w:rPr>
        <w:t>xls</w:t>
      </w:r>
      <w:r w:rsidRPr="001A5C4A">
        <w:rPr>
          <w:rFonts w:cs="Arial"/>
        </w:rPr>
        <w:t xml:space="preserve"> необходимо над списком нажать соответствующие кнопки «Выгрузка в XML» или «Выгрузка в MS Excel».</w:t>
      </w:r>
    </w:p>
    <w:p w14:paraId="2BB566C3" w14:textId="6E2EA1F3" w:rsidR="009F57A0" w:rsidRPr="001A5C4A" w:rsidRDefault="009F57A0" w:rsidP="00D41208">
      <w:pPr>
        <w:pStyle w:val="af2"/>
        <w:ind w:left="0"/>
        <w:rPr>
          <w:rFonts w:cs="Arial"/>
        </w:rPr>
      </w:pPr>
      <w:bookmarkStart w:id="211" w:name="_Toc185414671"/>
      <w:r w:rsidRPr="001A5C4A">
        <w:rPr>
          <w:rFonts w:cs="Arial"/>
        </w:rPr>
        <w:t>Справочник некорректных сочетаний причин смерти</w:t>
      </w:r>
      <w:bookmarkEnd w:id="211"/>
    </w:p>
    <w:p w14:paraId="693404BA" w14:textId="7CA89135" w:rsidR="009F57A0" w:rsidRPr="001A5C4A" w:rsidRDefault="009F57A0" w:rsidP="00471B80">
      <w:pPr>
        <w:ind w:firstLine="851"/>
        <w:rPr>
          <w:rFonts w:cs="Arial"/>
        </w:rPr>
      </w:pPr>
      <w:r w:rsidRPr="001A5C4A">
        <w:rPr>
          <w:rFonts w:cs="Arial"/>
        </w:rPr>
        <w:t>Для работы со справочником некорректных сочетаний причин смерти необходимо в меню «Справочники»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 выбрать «Справочник некорректных сочетаний причин смерти» и на экране отобразится окно справочника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_Ref531850883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0BA65520" w14:textId="190E88E7" w:rsidR="009F57A0" w:rsidRPr="001A5C4A" w:rsidRDefault="00453D89" w:rsidP="00514771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drawing>
          <wp:inline distT="0" distB="0" distL="0" distR="0" wp14:anchorId="5DA6CBAD" wp14:editId="1430B6FF">
            <wp:extent cx="6210935" cy="2134235"/>
            <wp:effectExtent l="19050" t="19050" r="18415" b="184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1342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1C6247" w14:textId="18416BC4" w:rsidR="009F57A0" w:rsidRPr="001A5C4A" w:rsidRDefault="009F57A0" w:rsidP="00471B80">
      <w:pPr>
        <w:pStyle w:val="26"/>
        <w:spacing w:after="240" w:line="276" w:lineRule="auto"/>
      </w:pPr>
      <w:bookmarkStart w:id="212" w:name="_Ref53185088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89</w:t>
      </w:r>
      <w:r w:rsidR="00C0526B">
        <w:rPr>
          <w:noProof/>
        </w:rPr>
        <w:fldChar w:fldCharType="end"/>
      </w:r>
      <w:bookmarkEnd w:id="212"/>
      <w:r w:rsidRPr="001A5C4A">
        <w:t xml:space="preserve"> – Справочник некорректных сочетаний причин смерти</w:t>
      </w:r>
    </w:p>
    <w:p w14:paraId="66F2F35D" w14:textId="45A3D9F3" w:rsidR="009F57A0" w:rsidRPr="001A5C4A" w:rsidRDefault="009F57A0" w:rsidP="00471B80">
      <w:pPr>
        <w:ind w:firstLine="851"/>
        <w:rPr>
          <w:rFonts w:cs="Arial"/>
        </w:rPr>
      </w:pPr>
      <w:r w:rsidRPr="001A5C4A">
        <w:rPr>
          <w:rFonts w:cs="Arial"/>
        </w:rPr>
        <w:t>Для добавления нового сочетания необходимо нажать на кнопку «Добавить»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_Ref531850883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33F5AA8" w14:textId="24C3C4F4" w:rsidR="009F57A0" w:rsidRPr="001A5C4A" w:rsidRDefault="00453D89" w:rsidP="005E5928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05679B1D" wp14:editId="2DCF3D08">
            <wp:extent cx="6069761" cy="5105400"/>
            <wp:effectExtent l="19050" t="19050" r="26670" b="190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089361" cy="512188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60C20F" w14:textId="5CCE693E" w:rsidR="009F57A0" w:rsidRPr="001A5C4A" w:rsidRDefault="009F57A0" w:rsidP="00471B80">
      <w:pPr>
        <w:pStyle w:val="26"/>
        <w:spacing w:after="240" w:line="276" w:lineRule="auto"/>
      </w:pPr>
      <w:bookmarkStart w:id="213" w:name="_Ref53185113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90</w:t>
      </w:r>
      <w:r w:rsidR="00C0526B">
        <w:rPr>
          <w:noProof/>
        </w:rPr>
        <w:fldChar w:fldCharType="end"/>
      </w:r>
      <w:bookmarkEnd w:id="213"/>
      <w:r w:rsidRPr="001A5C4A">
        <w:t xml:space="preserve"> – Добавление некорректного сочетания причины смерти</w:t>
      </w:r>
    </w:p>
    <w:p w14:paraId="6EF61459" w14:textId="53A88E47" w:rsidR="00404B06" w:rsidRPr="001A5C4A" w:rsidRDefault="00D41208" w:rsidP="00471B80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В открывшемся окне необходимо заполнить поля «Причины смерти» в разделах «Некорректные причины смерти»/ «Корректные причины смерти» после чего нажать на кнопку «Сохранить» для добавления нового сочетания причин смерти в список</w:t>
      </w:r>
      <w:r w:rsidR="009F57A0" w:rsidRPr="001A5C4A">
        <w:rPr>
          <w:rFonts w:cs="Arial"/>
        </w:rPr>
        <w:t xml:space="preserve"> (</w:t>
      </w:r>
      <w:r w:rsidR="009F57A0" w:rsidRPr="001A5C4A">
        <w:rPr>
          <w:rFonts w:cs="Arial"/>
        </w:rPr>
        <w:fldChar w:fldCharType="begin"/>
      </w:r>
      <w:r w:rsidR="009F57A0" w:rsidRPr="001A5C4A">
        <w:rPr>
          <w:rFonts w:cs="Arial"/>
        </w:rPr>
        <w:instrText xml:space="preserve"> REF _Ref531851135 \h </w:instrText>
      </w:r>
      <w:r w:rsidR="004728C9" w:rsidRPr="001A5C4A">
        <w:rPr>
          <w:rFonts w:cs="Arial"/>
        </w:rPr>
        <w:instrText xml:space="preserve"> \* MERGEFORMAT </w:instrText>
      </w:r>
      <w:r w:rsidR="009F57A0" w:rsidRPr="001A5C4A">
        <w:rPr>
          <w:rFonts w:cs="Arial"/>
        </w:rPr>
      </w:r>
      <w:r w:rsidR="009F57A0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90</w:t>
      </w:r>
      <w:r w:rsidR="009F57A0" w:rsidRPr="001A5C4A">
        <w:rPr>
          <w:rFonts w:cs="Arial"/>
        </w:rPr>
        <w:fldChar w:fldCharType="end"/>
      </w:r>
      <w:r w:rsidR="009F57A0" w:rsidRPr="001A5C4A">
        <w:rPr>
          <w:rFonts w:cs="Arial"/>
        </w:rPr>
        <w:t>)</w:t>
      </w:r>
      <w:r w:rsidRPr="001A5C4A">
        <w:rPr>
          <w:rFonts w:cs="Arial"/>
        </w:rPr>
        <w:t xml:space="preserve">. Поле «Диагноз» заполняется автоматически после выбора требуемой причины смерти в справочнике заболеваний. </w:t>
      </w:r>
      <w:r w:rsidR="00404B06" w:rsidRPr="001A5C4A">
        <w:rPr>
          <w:rFonts w:cs="Arial"/>
        </w:rPr>
        <w:t>В том случае, если необходимо вернуться к списку некорректных сочетаний причин смерти без сохранения сведений в форме «Сочетание причин смерти» следует воспользоваться кнопкой «К списку» (</w:t>
      </w:r>
      <w:r w:rsidR="00404B06" w:rsidRPr="001A5C4A">
        <w:rPr>
          <w:rFonts w:cs="Arial"/>
        </w:rPr>
        <w:fldChar w:fldCharType="begin"/>
      </w:r>
      <w:r w:rsidR="00404B06" w:rsidRPr="001A5C4A">
        <w:rPr>
          <w:rFonts w:cs="Arial"/>
        </w:rPr>
        <w:instrText xml:space="preserve"> REF _Ref531851135 \h </w:instrText>
      </w:r>
      <w:r w:rsidR="004728C9" w:rsidRPr="001A5C4A">
        <w:rPr>
          <w:rFonts w:cs="Arial"/>
        </w:rPr>
        <w:instrText xml:space="preserve"> \* MERGEFORMAT </w:instrText>
      </w:r>
      <w:r w:rsidR="00404B06" w:rsidRPr="001A5C4A">
        <w:rPr>
          <w:rFonts w:cs="Arial"/>
        </w:rPr>
      </w:r>
      <w:r w:rsidR="00404B06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90</w:t>
      </w:r>
      <w:r w:rsidR="00404B06" w:rsidRPr="001A5C4A">
        <w:rPr>
          <w:rFonts w:cs="Arial"/>
        </w:rPr>
        <w:fldChar w:fldCharType="end"/>
      </w:r>
      <w:r w:rsidR="00404B06" w:rsidRPr="001A5C4A">
        <w:rPr>
          <w:rFonts w:cs="Arial"/>
        </w:rPr>
        <w:t>)</w:t>
      </w:r>
      <w:r w:rsidR="009F57A0" w:rsidRPr="001A5C4A">
        <w:rPr>
          <w:rFonts w:cs="Arial"/>
        </w:rPr>
        <w:t xml:space="preserve"> </w:t>
      </w:r>
    </w:p>
    <w:p w14:paraId="0F22236B" w14:textId="42C0F07A" w:rsidR="009F57A0" w:rsidRPr="001A5C4A" w:rsidRDefault="00404B06" w:rsidP="00471B80">
      <w:pPr>
        <w:ind w:firstLine="851"/>
        <w:rPr>
          <w:rFonts w:cs="Arial"/>
        </w:rPr>
      </w:pPr>
      <w:r w:rsidRPr="001A5C4A">
        <w:rPr>
          <w:rFonts w:cs="Arial"/>
        </w:rPr>
        <w:t>В результате</w:t>
      </w:r>
      <w:r w:rsidR="009F57A0" w:rsidRPr="001A5C4A">
        <w:rPr>
          <w:rFonts w:cs="Arial"/>
        </w:rPr>
        <w:t xml:space="preserve"> новая запись добавится в список справочника (</w:t>
      </w:r>
      <w:r w:rsidR="009F57A0" w:rsidRPr="001A5C4A">
        <w:rPr>
          <w:rFonts w:cs="Arial"/>
        </w:rPr>
        <w:fldChar w:fldCharType="begin"/>
      </w:r>
      <w:r w:rsidR="009F57A0" w:rsidRPr="001A5C4A">
        <w:rPr>
          <w:rFonts w:cs="Arial"/>
        </w:rPr>
        <w:instrText xml:space="preserve"> REF _Ref531850883 \h </w:instrText>
      </w:r>
      <w:r w:rsidR="004728C9" w:rsidRPr="001A5C4A">
        <w:rPr>
          <w:rFonts w:cs="Arial"/>
        </w:rPr>
        <w:instrText xml:space="preserve"> \* MERGEFORMAT </w:instrText>
      </w:r>
      <w:r w:rsidR="009F57A0" w:rsidRPr="001A5C4A">
        <w:rPr>
          <w:rFonts w:cs="Arial"/>
        </w:rPr>
      </w:r>
      <w:r w:rsidR="009F57A0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89</w:t>
      </w:r>
      <w:r w:rsidR="009F57A0" w:rsidRPr="001A5C4A">
        <w:rPr>
          <w:rFonts w:cs="Arial"/>
        </w:rPr>
        <w:fldChar w:fldCharType="end"/>
      </w:r>
      <w:r w:rsidR="009F57A0" w:rsidRPr="001A5C4A">
        <w:rPr>
          <w:rFonts w:cs="Arial"/>
        </w:rPr>
        <w:t>).</w:t>
      </w:r>
    </w:p>
    <w:p w14:paraId="2DA7A2C4" w14:textId="25937D57" w:rsidR="00404B06" w:rsidRPr="001A5C4A" w:rsidRDefault="00404B06" w:rsidP="00471B80">
      <w:pPr>
        <w:ind w:firstLine="851"/>
        <w:rPr>
          <w:rFonts w:cs="Arial"/>
        </w:rPr>
      </w:pPr>
      <w:r w:rsidRPr="001A5C4A">
        <w:rPr>
          <w:rFonts w:cs="Arial"/>
        </w:rPr>
        <w:t xml:space="preserve">Для редактирования правил сочетаний причин смерти необходимо нажать на кнопку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5BE1F1F4" wp14:editId="060BF277">
            <wp:extent cx="228600" cy="2190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напортив требуемого сочетания причин смерти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_Ref531850883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89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В результате откроется форма «Сочетание причин смерти», принцип работы с которой описан выше.</w:t>
      </w:r>
    </w:p>
    <w:p w14:paraId="13566F19" w14:textId="3BE6AEC3" w:rsidR="00766406" w:rsidRPr="001A5C4A" w:rsidRDefault="00766406" w:rsidP="00404B06">
      <w:pPr>
        <w:pStyle w:val="af2"/>
        <w:ind w:left="0"/>
        <w:rPr>
          <w:rFonts w:cs="Arial"/>
        </w:rPr>
      </w:pPr>
      <w:bookmarkStart w:id="214" w:name="_Toc185414672"/>
      <w:r w:rsidRPr="001A5C4A">
        <w:rPr>
          <w:rFonts w:cs="Arial"/>
        </w:rPr>
        <w:t>Обновление адресов прикрепления для свидетельств</w:t>
      </w:r>
      <w:bookmarkEnd w:id="214"/>
    </w:p>
    <w:p w14:paraId="75F0CD6C" w14:textId="7A03AB2A" w:rsidR="00766406" w:rsidRPr="001A5C4A" w:rsidRDefault="00766406" w:rsidP="00471B80">
      <w:pPr>
        <w:ind w:firstLine="851"/>
        <w:rPr>
          <w:rFonts w:cs="Arial"/>
        </w:rPr>
      </w:pPr>
      <w:r w:rsidRPr="001A5C4A">
        <w:rPr>
          <w:rFonts w:cs="Arial"/>
        </w:rPr>
        <w:t>Для обновления адреса прикрепления свидетельства необходимо в меню «Справочники»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 выбрать «Обнов</w:t>
      </w:r>
      <w:r w:rsidR="00F849A6" w:rsidRPr="001A5C4A">
        <w:rPr>
          <w:rFonts w:cs="Arial"/>
        </w:rPr>
        <w:t>ить</w:t>
      </w:r>
      <w:r w:rsidRPr="001A5C4A">
        <w:rPr>
          <w:rFonts w:cs="Arial"/>
        </w:rPr>
        <w:t xml:space="preserve"> адрес</w:t>
      </w:r>
      <w:r w:rsidR="00F849A6" w:rsidRPr="001A5C4A">
        <w:rPr>
          <w:rFonts w:cs="Arial"/>
        </w:rPr>
        <w:t>а</w:t>
      </w:r>
      <w:r w:rsidRPr="001A5C4A">
        <w:rPr>
          <w:rFonts w:cs="Arial"/>
        </w:rPr>
        <w:t xml:space="preserve"> прикрепления» и на экране отобразится следующее окно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_Ref531868951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91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3205A30B" w14:textId="2398092F" w:rsidR="00766406" w:rsidRPr="001A5C4A" w:rsidRDefault="00404B06" w:rsidP="00EC0FF0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1AA506C6" wp14:editId="79713DA6">
            <wp:extent cx="6010275" cy="1508560"/>
            <wp:effectExtent l="19050" t="19050" r="9525" b="1587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020820" cy="15112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755BFA" w14:textId="46B3C79E" w:rsidR="00766406" w:rsidRPr="001A5C4A" w:rsidRDefault="00766406" w:rsidP="00471B80">
      <w:pPr>
        <w:pStyle w:val="26"/>
        <w:spacing w:after="240" w:line="276" w:lineRule="auto"/>
      </w:pPr>
      <w:bookmarkStart w:id="215" w:name="_Ref531868951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91</w:t>
      </w:r>
      <w:r w:rsidR="00C0526B">
        <w:rPr>
          <w:noProof/>
        </w:rPr>
        <w:fldChar w:fldCharType="end"/>
      </w:r>
      <w:bookmarkEnd w:id="215"/>
      <w:r w:rsidRPr="001A5C4A">
        <w:t xml:space="preserve"> – Обновление адресов прикрепления для свидетельств</w:t>
      </w:r>
    </w:p>
    <w:p w14:paraId="157E16D3" w14:textId="6C069F58" w:rsidR="00404B06" w:rsidRPr="001A5C4A" w:rsidRDefault="00404B06" w:rsidP="00471B80">
      <w:pPr>
        <w:ind w:firstLine="851"/>
        <w:rPr>
          <w:rFonts w:cs="Arial"/>
        </w:rPr>
      </w:pPr>
      <w:r w:rsidRPr="001A5C4A">
        <w:rPr>
          <w:rFonts w:cs="Arial"/>
        </w:rPr>
        <w:t>В открывшемся окне необходимо заполнить поля фильтра и нажать на кнопку «Обновить адреса прикрепления»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_Ref531868951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91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  <w:r w:rsidR="00302BAA" w:rsidRPr="001A5C4A">
        <w:rPr>
          <w:rFonts w:cs="Arial"/>
        </w:rPr>
        <w:t xml:space="preserve"> В результате осуществится обновление адресов прикрепления, согласно введенным значениям в полях фильтра.</w:t>
      </w:r>
    </w:p>
    <w:p w14:paraId="56C3B901" w14:textId="42EAE81D" w:rsidR="00265F52" w:rsidRPr="001A5C4A" w:rsidRDefault="00265F52" w:rsidP="007349AA">
      <w:pPr>
        <w:pStyle w:val="af1"/>
        <w:rPr>
          <w:rFonts w:cs="Arial"/>
        </w:rPr>
      </w:pPr>
      <w:bookmarkStart w:id="216" w:name="_Toc185414673"/>
      <w:r w:rsidRPr="001A5C4A">
        <w:rPr>
          <w:rFonts w:cs="Arial"/>
        </w:rPr>
        <w:t xml:space="preserve">Пользователи </w:t>
      </w:r>
      <w:r w:rsidR="009D3485" w:rsidRPr="001A5C4A">
        <w:rPr>
          <w:rFonts w:cs="Arial"/>
        </w:rPr>
        <w:t>под</w:t>
      </w:r>
      <w:r w:rsidRPr="001A5C4A">
        <w:rPr>
          <w:rFonts w:cs="Arial"/>
        </w:rPr>
        <w:t>системы</w:t>
      </w:r>
      <w:bookmarkEnd w:id="216"/>
    </w:p>
    <w:p w14:paraId="2D9D3222" w14:textId="77777777" w:rsidR="00265F52" w:rsidRPr="001A5C4A" w:rsidRDefault="00265F52" w:rsidP="00302BAA">
      <w:pPr>
        <w:pStyle w:val="af2"/>
        <w:ind w:left="0"/>
        <w:rPr>
          <w:rFonts w:cs="Arial"/>
        </w:rPr>
      </w:pPr>
      <w:bookmarkStart w:id="217" w:name="_Toc185414674"/>
      <w:r w:rsidRPr="001A5C4A">
        <w:rPr>
          <w:rFonts w:cs="Arial"/>
        </w:rPr>
        <w:t>Просмотр списка пользователей</w:t>
      </w:r>
      <w:bookmarkEnd w:id="217"/>
      <w:r w:rsidRPr="001A5C4A">
        <w:rPr>
          <w:rFonts w:cs="Arial"/>
        </w:rPr>
        <w:t xml:space="preserve"> </w:t>
      </w:r>
    </w:p>
    <w:p w14:paraId="029902DE" w14:textId="166FD56C" w:rsidR="00265F52" w:rsidRPr="001A5C4A" w:rsidRDefault="00265F52" w:rsidP="00471B80">
      <w:pPr>
        <w:ind w:firstLine="851"/>
        <w:rPr>
          <w:rFonts w:cs="Arial"/>
        </w:rPr>
      </w:pPr>
      <w:r w:rsidRPr="001A5C4A">
        <w:rPr>
          <w:rFonts w:cs="Arial"/>
        </w:rPr>
        <w:t>Для настройки пользователей подсистемы необходи</w:t>
      </w:r>
      <w:r w:rsidR="008A3065" w:rsidRPr="001A5C4A">
        <w:rPr>
          <w:rFonts w:cs="Arial"/>
        </w:rPr>
        <w:t>мо в панели главного меню (</w:t>
      </w:r>
      <w:r w:rsidR="00E65CC7" w:rsidRPr="001A5C4A">
        <w:rPr>
          <w:rFonts w:cs="Arial"/>
        </w:rPr>
        <w:fldChar w:fldCharType="begin"/>
      </w:r>
      <w:r w:rsidR="00E65CC7"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="00E65CC7" w:rsidRPr="001A5C4A">
        <w:rPr>
          <w:rFonts w:cs="Arial"/>
        </w:rPr>
      </w:r>
      <w:r w:rsidR="00E65CC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E65CC7" w:rsidRPr="001A5C4A">
        <w:rPr>
          <w:rFonts w:cs="Arial"/>
        </w:rPr>
        <w:fldChar w:fldCharType="end"/>
      </w:r>
      <w:r w:rsidRPr="001A5C4A">
        <w:rPr>
          <w:rFonts w:cs="Arial"/>
        </w:rPr>
        <w:t>) выбрать меню «</w:t>
      </w:r>
      <w:r w:rsidR="00D0595F" w:rsidRPr="001A5C4A">
        <w:rPr>
          <w:rFonts w:cs="Arial"/>
        </w:rPr>
        <w:t>Справочники»</w:t>
      </w:r>
      <w:r w:rsidR="00D854C9" w:rsidRPr="001A5C4A">
        <w:rPr>
          <w:rFonts w:cs="Arial"/>
        </w:rPr>
        <w:t xml:space="preserve"> и</w:t>
      </w:r>
      <w:r w:rsidR="00D0595F" w:rsidRPr="001A5C4A">
        <w:rPr>
          <w:rFonts w:cs="Arial"/>
        </w:rPr>
        <w:t xml:space="preserve"> в выпадающем меню выбрать «</w:t>
      </w:r>
      <w:r w:rsidRPr="001A5C4A">
        <w:rPr>
          <w:rFonts w:cs="Arial"/>
        </w:rPr>
        <w:t>Пользователи». На экране отобрази</w:t>
      </w:r>
      <w:r w:rsidR="00D854C9" w:rsidRPr="001A5C4A">
        <w:rPr>
          <w:rFonts w:cs="Arial"/>
        </w:rPr>
        <w:t>т</w:t>
      </w:r>
      <w:r w:rsidRPr="001A5C4A">
        <w:rPr>
          <w:rFonts w:cs="Arial"/>
        </w:rPr>
        <w:t>ся окно</w:t>
      </w:r>
      <w:r w:rsidR="00EA4A59" w:rsidRPr="001A5C4A">
        <w:rPr>
          <w:rFonts w:cs="Arial"/>
        </w:rPr>
        <w:t xml:space="preserve"> справочника (</w:t>
      </w:r>
      <w:r w:rsidR="008A3065" w:rsidRPr="001A5C4A">
        <w:rPr>
          <w:rFonts w:cs="Arial"/>
        </w:rPr>
        <w:fldChar w:fldCharType="begin"/>
      </w:r>
      <w:r w:rsidR="008A3065" w:rsidRPr="001A5C4A">
        <w:rPr>
          <w:rFonts w:cs="Arial"/>
        </w:rPr>
        <w:instrText xml:space="preserve"> REF _Ref488323373 \h </w:instrText>
      </w:r>
      <w:r w:rsidR="004728C9" w:rsidRPr="001A5C4A">
        <w:rPr>
          <w:rFonts w:cs="Arial"/>
        </w:rPr>
        <w:instrText xml:space="preserve"> \* MERGEFORMAT </w:instrText>
      </w:r>
      <w:r w:rsidR="008A3065" w:rsidRPr="001A5C4A">
        <w:rPr>
          <w:rFonts w:cs="Arial"/>
        </w:rPr>
      </w:r>
      <w:r w:rsidR="008A3065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92</w:t>
      </w:r>
      <w:r w:rsidR="008A3065" w:rsidRPr="001A5C4A">
        <w:rPr>
          <w:rFonts w:cs="Arial"/>
        </w:rPr>
        <w:fldChar w:fldCharType="end"/>
      </w:r>
      <w:r w:rsidR="00EA4A59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430FC12F" w14:textId="05146D05" w:rsidR="00265F52" w:rsidRPr="001A5C4A" w:rsidRDefault="005B510B" w:rsidP="00EC0FF0">
      <w:pPr>
        <w:pStyle w:val="affff8"/>
        <w:spacing w:before="0" w:after="0"/>
        <w:rPr>
          <w:rFonts w:cs="Arial"/>
        </w:rPr>
      </w:pPr>
      <w:r w:rsidRPr="005B510B">
        <w:lastRenderedPageBreak/>
        <w:drawing>
          <wp:inline distT="0" distB="0" distL="0" distR="0" wp14:anchorId="74D68C77" wp14:editId="74C35803">
            <wp:extent cx="6072505" cy="3495675"/>
            <wp:effectExtent l="19050" t="19050" r="23495" b="285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9"/>
                    <a:srcRect l="778" b="38690"/>
                    <a:stretch/>
                  </pic:blipFill>
                  <pic:spPr bwMode="auto">
                    <a:xfrm>
                      <a:off x="0" y="0"/>
                      <a:ext cx="6072505" cy="34956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B510B">
        <w:t xml:space="preserve"> </w:t>
      </w:r>
    </w:p>
    <w:p w14:paraId="1CB26535" w14:textId="7F0202C5" w:rsidR="00EA4A59" w:rsidRPr="001A5C4A" w:rsidRDefault="007349AA" w:rsidP="00471B80">
      <w:pPr>
        <w:pStyle w:val="26"/>
        <w:spacing w:after="240" w:line="276" w:lineRule="auto"/>
      </w:pPr>
      <w:bookmarkStart w:id="218" w:name="_Ref48832337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92</w:t>
      </w:r>
      <w:r w:rsidR="00C0526B">
        <w:rPr>
          <w:noProof/>
        </w:rPr>
        <w:fldChar w:fldCharType="end"/>
      </w:r>
      <w:bookmarkEnd w:id="218"/>
      <w:r w:rsidR="00EA4A59" w:rsidRPr="001A5C4A">
        <w:t xml:space="preserve"> – Список пользователей подсистемы</w:t>
      </w:r>
    </w:p>
    <w:p w14:paraId="504B14A3" w14:textId="066C9032" w:rsidR="00614ED1" w:rsidRPr="001A5C4A" w:rsidRDefault="00265F52" w:rsidP="00471B80">
      <w:pPr>
        <w:ind w:firstLine="851"/>
        <w:rPr>
          <w:rFonts w:cs="Arial"/>
        </w:rPr>
      </w:pPr>
      <w:r w:rsidRPr="001A5C4A">
        <w:rPr>
          <w:rFonts w:cs="Arial"/>
        </w:rPr>
        <w:t>Для поиска пользователя в списке</w:t>
      </w:r>
      <w:r w:rsidR="00D854C9" w:rsidRPr="001A5C4A">
        <w:rPr>
          <w:rFonts w:cs="Arial"/>
        </w:rPr>
        <w:t xml:space="preserve"> пользователей</w:t>
      </w:r>
      <w:r w:rsidRPr="001A5C4A">
        <w:rPr>
          <w:rFonts w:cs="Arial"/>
        </w:rPr>
        <w:t xml:space="preserve"> необходимо в </w:t>
      </w:r>
      <w:r w:rsidR="000D6FD8">
        <w:rPr>
          <w:rFonts w:cs="Arial"/>
        </w:rPr>
        <w:t>колонке</w:t>
      </w:r>
      <w:r w:rsidRPr="001A5C4A">
        <w:rPr>
          <w:rFonts w:cs="Arial"/>
        </w:rPr>
        <w:t xml:space="preserve"> </w:t>
      </w:r>
      <w:r w:rsidR="007545D5" w:rsidRPr="001A5C4A">
        <w:rPr>
          <w:rFonts w:cs="Arial"/>
        </w:rPr>
        <w:t xml:space="preserve">«ФИО» нажать кнопку </w:t>
      </w:r>
      <w:r w:rsidR="00614ED1" w:rsidRPr="001A5C4A">
        <w:rPr>
          <w:rFonts w:cs="Arial"/>
          <w:noProof/>
          <w:lang w:eastAsia="ru-RU"/>
        </w:rPr>
        <w:drawing>
          <wp:inline distT="0" distB="0" distL="0" distR="0" wp14:anchorId="0ED30A25" wp14:editId="5138F9A5">
            <wp:extent cx="152421" cy="200053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749B" w:rsidRPr="001A5C4A">
        <w:rPr>
          <w:rFonts w:cs="Arial"/>
        </w:rPr>
        <w:t>.</w:t>
      </w:r>
      <w:r w:rsidR="007545D5" w:rsidRPr="001A5C4A">
        <w:rPr>
          <w:rFonts w:cs="Arial"/>
        </w:rPr>
        <w:t xml:space="preserve"> В открывшемся </w:t>
      </w:r>
      <w:r w:rsidR="00A325F9" w:rsidRPr="001A5C4A">
        <w:rPr>
          <w:rFonts w:cs="Arial"/>
        </w:rPr>
        <w:t>окне в</w:t>
      </w:r>
      <w:r w:rsidR="007545D5" w:rsidRPr="001A5C4A">
        <w:rPr>
          <w:rFonts w:cs="Arial"/>
        </w:rPr>
        <w:t xml:space="preserve"> выпадающем справочнике выбрать условие поиска (например, равно</w:t>
      </w:r>
      <w:r w:rsidR="00F31F87" w:rsidRPr="001A5C4A">
        <w:rPr>
          <w:rFonts w:cs="Arial"/>
        </w:rPr>
        <w:t xml:space="preserve"> или содержащими</w:t>
      </w:r>
      <w:r w:rsidR="007545D5" w:rsidRPr="001A5C4A">
        <w:rPr>
          <w:rFonts w:cs="Arial"/>
        </w:rPr>
        <w:t xml:space="preserve">), а </w:t>
      </w:r>
      <w:r w:rsidR="00D854C9" w:rsidRPr="001A5C4A">
        <w:rPr>
          <w:rFonts w:cs="Arial"/>
        </w:rPr>
        <w:t xml:space="preserve">в </w:t>
      </w:r>
      <w:r w:rsidR="007545D5" w:rsidRPr="001A5C4A">
        <w:rPr>
          <w:rFonts w:cs="Arial"/>
        </w:rPr>
        <w:t>поле текстового ввода ввести ФИО пользователя, например</w:t>
      </w:r>
      <w:r w:rsidR="00934D6D" w:rsidRPr="001A5C4A">
        <w:rPr>
          <w:rFonts w:cs="Arial"/>
        </w:rPr>
        <w:t>,</w:t>
      </w:r>
      <w:r w:rsidR="007545D5" w:rsidRPr="001A5C4A">
        <w:rPr>
          <w:rFonts w:cs="Arial"/>
        </w:rPr>
        <w:t xml:space="preserve"> Иванов С.А.</w:t>
      </w:r>
      <w:r w:rsidR="00D854C9" w:rsidRPr="001A5C4A">
        <w:rPr>
          <w:rFonts w:cs="Arial"/>
        </w:rPr>
        <w:t>, и нажать кнопку «Фильтровать».</w:t>
      </w:r>
    </w:p>
    <w:p w14:paraId="2ED24307" w14:textId="62A39361" w:rsidR="00265F52" w:rsidRPr="001A5C4A" w:rsidRDefault="00614ED1" w:rsidP="00471B80">
      <w:pPr>
        <w:ind w:firstLine="851"/>
        <w:rPr>
          <w:rFonts w:cs="Arial"/>
        </w:rPr>
      </w:pPr>
      <w:r w:rsidRPr="001A5C4A">
        <w:rPr>
          <w:rFonts w:cs="Arial"/>
        </w:rPr>
        <w:t>Для сортировки</w:t>
      </w:r>
      <w:r w:rsidR="002F6780" w:rsidRPr="001A5C4A">
        <w:rPr>
          <w:rFonts w:cs="Arial"/>
        </w:rPr>
        <w:t xml:space="preserve"> спис</w:t>
      </w:r>
      <w:r w:rsidRPr="001A5C4A">
        <w:rPr>
          <w:rFonts w:cs="Arial"/>
        </w:rPr>
        <w:t>ка</w:t>
      </w:r>
      <w:r w:rsidR="002F6780" w:rsidRPr="001A5C4A">
        <w:rPr>
          <w:rFonts w:cs="Arial"/>
        </w:rPr>
        <w:t xml:space="preserve"> пользователей по статусу заявки</w:t>
      </w:r>
      <w:r w:rsidRPr="001A5C4A">
        <w:rPr>
          <w:rFonts w:cs="Arial"/>
        </w:rPr>
        <w:t xml:space="preserve"> следует в поле «Статусы заявки» выбрать одно из следующих значений и нажать кнопку «Поиск»</w:t>
      </w:r>
      <w:r w:rsidR="002F6780" w:rsidRPr="001A5C4A">
        <w:rPr>
          <w:rFonts w:cs="Arial"/>
        </w:rPr>
        <w:t xml:space="preserve"> (</w:t>
      </w:r>
      <w:r w:rsidR="00976069" w:rsidRPr="001A5C4A">
        <w:rPr>
          <w:rFonts w:cs="Arial"/>
        </w:rPr>
        <w:fldChar w:fldCharType="begin"/>
      </w:r>
      <w:r w:rsidR="00976069" w:rsidRPr="001A5C4A">
        <w:rPr>
          <w:rFonts w:cs="Arial"/>
        </w:rPr>
        <w:instrText xml:space="preserve"> REF _Ref53476435 \h </w:instrText>
      </w:r>
      <w:r w:rsidR="004728C9" w:rsidRPr="001A5C4A">
        <w:rPr>
          <w:rFonts w:cs="Arial"/>
        </w:rPr>
        <w:instrText xml:space="preserve"> \* MERGEFORMAT </w:instrText>
      </w:r>
      <w:r w:rsidR="00976069" w:rsidRPr="001A5C4A">
        <w:rPr>
          <w:rFonts w:cs="Arial"/>
        </w:rPr>
      </w:r>
      <w:r w:rsidR="00976069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93</w:t>
      </w:r>
      <w:r w:rsidR="00976069" w:rsidRPr="001A5C4A">
        <w:rPr>
          <w:rFonts w:cs="Arial"/>
        </w:rPr>
        <w:fldChar w:fldCharType="end"/>
      </w:r>
      <w:r w:rsidR="002F6780" w:rsidRPr="001A5C4A">
        <w:rPr>
          <w:rFonts w:cs="Arial"/>
        </w:rPr>
        <w:t>)</w:t>
      </w:r>
      <w:r w:rsidRPr="001A5C4A">
        <w:rPr>
          <w:rFonts w:cs="Arial"/>
        </w:rPr>
        <w:t>:</w:t>
      </w:r>
    </w:p>
    <w:p w14:paraId="2FBD05AA" w14:textId="749C3C44" w:rsidR="00976069" w:rsidRPr="001A5C4A" w:rsidRDefault="00976069" w:rsidP="00471B80">
      <w:pPr>
        <w:pStyle w:val="aff9"/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«На рассмотрении»;</w:t>
      </w:r>
    </w:p>
    <w:p w14:paraId="49A182C3" w14:textId="4D3C5763" w:rsidR="00976069" w:rsidRPr="001A5C4A" w:rsidRDefault="00976069" w:rsidP="00471B80">
      <w:pPr>
        <w:pStyle w:val="aff9"/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«Доступ предоставлен»;</w:t>
      </w:r>
    </w:p>
    <w:p w14:paraId="1EF13E12" w14:textId="71DA47C9" w:rsidR="00976069" w:rsidRPr="001A5C4A" w:rsidRDefault="00976069" w:rsidP="00471B80">
      <w:pPr>
        <w:pStyle w:val="aff9"/>
        <w:numPr>
          <w:ilvl w:val="0"/>
          <w:numId w:val="42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«Доступ не предоставлен».</w:t>
      </w:r>
    </w:p>
    <w:p w14:paraId="4108F129" w14:textId="778A530A" w:rsidR="00614ED1" w:rsidRPr="001A5C4A" w:rsidRDefault="00FC2225" w:rsidP="005E5928">
      <w:pPr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drawing>
          <wp:inline distT="0" distB="0" distL="0" distR="0" wp14:anchorId="128DAACF" wp14:editId="0525EEBF">
            <wp:extent cx="5981700" cy="1842051"/>
            <wp:effectExtent l="19050" t="19050" r="19050" b="2540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37" cy="18434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E63258" w14:textId="098BFAE5" w:rsidR="00614ED1" w:rsidRPr="001A5C4A" w:rsidRDefault="00614ED1" w:rsidP="00471B80">
      <w:pPr>
        <w:pStyle w:val="26"/>
        <w:spacing w:after="240" w:line="276" w:lineRule="auto"/>
      </w:pPr>
      <w:bookmarkStart w:id="219" w:name="_Ref5347643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93</w:t>
      </w:r>
      <w:r w:rsidR="00C0526B">
        <w:rPr>
          <w:noProof/>
        </w:rPr>
        <w:fldChar w:fldCharType="end"/>
      </w:r>
      <w:bookmarkEnd w:id="219"/>
      <w:r w:rsidRPr="001A5C4A">
        <w:t xml:space="preserve"> – Поле «Статусы заявки»</w:t>
      </w:r>
    </w:p>
    <w:p w14:paraId="2C99C551" w14:textId="621B7638" w:rsidR="002D5F55" w:rsidRPr="001A5C4A" w:rsidRDefault="002D5F55" w:rsidP="00471B80">
      <w:pPr>
        <w:ind w:firstLine="851"/>
        <w:rPr>
          <w:rFonts w:cs="Arial"/>
          <w:bCs/>
        </w:rPr>
      </w:pPr>
      <w:r w:rsidRPr="001A5C4A">
        <w:rPr>
          <w:rFonts w:cs="Arial"/>
          <w:bCs/>
        </w:rPr>
        <w:lastRenderedPageBreak/>
        <w:t>При наличии отметки в поле фильтра «Не указаны обязательные данные для врача и проверяющего» в списке пользователей будут отображаться пользователи, у которых имеется роль «Врач» (Врач МСС, Врач МСПС, Врач МСР и все проверяющие), но при этом не заполнены обязательные поля на странице «Редактирование пользователя» (</w:t>
      </w:r>
      <w:r w:rsidRPr="001A5C4A">
        <w:rPr>
          <w:rFonts w:cs="Arial"/>
          <w:bCs/>
        </w:rPr>
        <w:fldChar w:fldCharType="begin"/>
      </w:r>
      <w:r w:rsidRPr="001A5C4A">
        <w:rPr>
          <w:rFonts w:cs="Arial"/>
          <w:bCs/>
        </w:rPr>
        <w:instrText xml:space="preserve"> REF _Ref45720816 \h </w:instrText>
      </w:r>
      <w:r w:rsidR="004728C9" w:rsidRPr="001A5C4A">
        <w:rPr>
          <w:rFonts w:cs="Arial"/>
          <w:bCs/>
        </w:rPr>
        <w:instrText xml:space="preserve"> \* MERGEFORMAT </w:instrText>
      </w:r>
      <w:r w:rsidRPr="001A5C4A">
        <w:rPr>
          <w:rFonts w:cs="Arial"/>
          <w:bCs/>
        </w:rPr>
      </w:r>
      <w:r w:rsidRPr="001A5C4A">
        <w:rPr>
          <w:rFonts w:cs="Arial"/>
          <w:bCs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94</w:t>
      </w:r>
      <w:r w:rsidRPr="001A5C4A">
        <w:rPr>
          <w:rFonts w:cs="Arial"/>
          <w:bCs/>
        </w:rPr>
        <w:fldChar w:fldCharType="end"/>
      </w:r>
      <w:r w:rsidRPr="001A5C4A">
        <w:rPr>
          <w:rFonts w:cs="Arial"/>
          <w:bCs/>
        </w:rPr>
        <w:t>).</w:t>
      </w:r>
    </w:p>
    <w:p w14:paraId="6BF2CFAC" w14:textId="4F88A2E4" w:rsidR="002D5F55" w:rsidRPr="001A5C4A" w:rsidRDefault="00FC2225" w:rsidP="002D5F55">
      <w:pPr>
        <w:ind w:firstLine="0"/>
        <w:jc w:val="center"/>
        <w:rPr>
          <w:rFonts w:cs="Arial"/>
          <w:bCs/>
        </w:rPr>
      </w:pPr>
      <w:r w:rsidRPr="001A5C4A">
        <w:rPr>
          <w:noProof/>
          <w:lang w:eastAsia="ru-RU"/>
        </w:rPr>
        <w:drawing>
          <wp:inline distT="0" distB="0" distL="0" distR="0" wp14:anchorId="4531BB3B" wp14:editId="620CDC1E">
            <wp:extent cx="5972175" cy="1868241"/>
            <wp:effectExtent l="19050" t="19050" r="9525" b="1778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728" cy="1871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867A89" w14:textId="3BDD906D" w:rsidR="00F514B6" w:rsidRPr="001A5C4A" w:rsidRDefault="002D5F55" w:rsidP="00471B80">
      <w:pPr>
        <w:pStyle w:val="26"/>
        <w:spacing w:after="240" w:line="276" w:lineRule="auto"/>
      </w:pPr>
      <w:bookmarkStart w:id="220" w:name="_Ref4572081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94</w:t>
      </w:r>
      <w:r w:rsidR="00C0526B">
        <w:rPr>
          <w:noProof/>
        </w:rPr>
        <w:fldChar w:fldCharType="end"/>
      </w:r>
      <w:bookmarkEnd w:id="220"/>
      <w:r w:rsidRPr="001A5C4A">
        <w:t xml:space="preserve"> – Окно «Список пользователей». Поле «</w:t>
      </w:r>
      <w:r w:rsidRPr="001A5C4A">
        <w:rPr>
          <w:bCs/>
        </w:rPr>
        <w:t>Не указаны обязательные данные для врача и проверяющего</w:t>
      </w:r>
      <w:r w:rsidRPr="001A5C4A">
        <w:t>»</w:t>
      </w:r>
    </w:p>
    <w:p w14:paraId="4F3A0DD6" w14:textId="093496C7" w:rsidR="002D5F55" w:rsidRPr="001A5C4A" w:rsidRDefault="002D5F55" w:rsidP="00471B80">
      <w:pPr>
        <w:spacing w:before="120"/>
        <w:ind w:firstLine="851"/>
        <w:rPr>
          <w:rFonts w:cs="Arial"/>
        </w:rPr>
      </w:pPr>
      <w:r w:rsidRPr="001A5C4A">
        <w:rPr>
          <w:rFonts w:cs="Arial"/>
        </w:rPr>
        <w:t>Кнопка «Добавить главврача»</w:t>
      </w:r>
      <w:r w:rsidR="00F514B6" w:rsidRPr="001A5C4A">
        <w:rPr>
          <w:rStyle w:val="afffb"/>
          <w:rFonts w:cs="Arial"/>
        </w:rPr>
        <w:footnoteReference w:id="5"/>
      </w:r>
      <w:r w:rsidR="00F514B6" w:rsidRPr="001A5C4A">
        <w:rPr>
          <w:rFonts w:cs="Arial"/>
        </w:rPr>
        <w:t xml:space="preserve"> предназначена для открытия формы добавления главврача (</w:t>
      </w:r>
      <w:r w:rsidR="00F514B6" w:rsidRPr="001A5C4A">
        <w:rPr>
          <w:rFonts w:cs="Arial"/>
        </w:rPr>
        <w:fldChar w:fldCharType="begin"/>
      </w:r>
      <w:r w:rsidR="00F514B6" w:rsidRPr="001A5C4A">
        <w:rPr>
          <w:rFonts w:cs="Arial"/>
        </w:rPr>
        <w:instrText xml:space="preserve"> REF _Ref51327970 \h </w:instrText>
      </w:r>
      <w:r w:rsidR="004728C9" w:rsidRPr="001A5C4A">
        <w:rPr>
          <w:rFonts w:cs="Arial"/>
        </w:rPr>
        <w:instrText xml:space="preserve"> \* MERGEFORMAT </w:instrText>
      </w:r>
      <w:r w:rsidR="00F514B6" w:rsidRPr="001A5C4A">
        <w:rPr>
          <w:rFonts w:cs="Arial"/>
        </w:rPr>
      </w:r>
      <w:r w:rsidR="00F514B6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95</w:t>
      </w:r>
      <w:r w:rsidR="00F514B6" w:rsidRPr="001A5C4A">
        <w:rPr>
          <w:rFonts w:cs="Arial"/>
        </w:rPr>
        <w:fldChar w:fldCharType="end"/>
      </w:r>
      <w:r w:rsidR="00F514B6" w:rsidRPr="001A5C4A">
        <w:rPr>
          <w:rFonts w:cs="Arial"/>
        </w:rPr>
        <w:t>) (п.</w:t>
      </w:r>
      <w:r w:rsidR="00285724" w:rsidRPr="001A5C4A">
        <w:rPr>
          <w:rFonts w:cs="Arial"/>
        </w:rPr>
        <w:fldChar w:fldCharType="begin"/>
      </w:r>
      <w:r w:rsidR="00285724" w:rsidRPr="001A5C4A">
        <w:rPr>
          <w:rFonts w:cs="Arial"/>
        </w:rPr>
        <w:instrText xml:space="preserve"> REF _Ref53496269 \n \h  \* MERGEFORMAT </w:instrText>
      </w:r>
      <w:r w:rsidR="00285724" w:rsidRPr="001A5C4A">
        <w:rPr>
          <w:rFonts w:cs="Arial"/>
        </w:rPr>
      </w:r>
      <w:r w:rsidR="00285724" w:rsidRPr="001A5C4A">
        <w:rPr>
          <w:rFonts w:cs="Arial"/>
        </w:rPr>
        <w:fldChar w:fldCharType="separate"/>
      </w:r>
      <w:r w:rsidR="00C0526B">
        <w:rPr>
          <w:rFonts w:cs="Arial"/>
        </w:rPr>
        <w:t>4.2.6</w:t>
      </w:r>
      <w:r w:rsidR="00285724" w:rsidRPr="001A5C4A">
        <w:rPr>
          <w:rFonts w:cs="Arial"/>
        </w:rPr>
        <w:fldChar w:fldCharType="end"/>
      </w:r>
      <w:r w:rsidR="00F514B6" w:rsidRPr="001A5C4A">
        <w:rPr>
          <w:rFonts w:cs="Arial"/>
        </w:rPr>
        <w:t xml:space="preserve"> настоящего документа).</w:t>
      </w:r>
    </w:p>
    <w:p w14:paraId="4E9D9E11" w14:textId="12E45673" w:rsidR="00F514B6" w:rsidRDefault="00DD6BA7" w:rsidP="00EC0FF0">
      <w:pPr>
        <w:spacing w:line="276" w:lineRule="auto"/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drawing>
          <wp:inline distT="0" distB="0" distL="0" distR="0" wp14:anchorId="3DBF89A9" wp14:editId="60A0F6B3">
            <wp:extent cx="6049894" cy="3609975"/>
            <wp:effectExtent l="19050" t="19050" r="2730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814" cy="36105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CD52708" w14:textId="77777777" w:rsidR="00A534B6" w:rsidRPr="00A534B6" w:rsidRDefault="00A534B6" w:rsidP="00EC0FF0">
      <w:pPr>
        <w:spacing w:line="276" w:lineRule="auto"/>
        <w:ind w:firstLine="0"/>
        <w:jc w:val="center"/>
        <w:rPr>
          <w:rFonts w:cs="Arial"/>
          <w:sz w:val="8"/>
          <w:szCs w:val="8"/>
        </w:rPr>
      </w:pPr>
    </w:p>
    <w:p w14:paraId="0FC5C5B9" w14:textId="16C683EA" w:rsidR="00F514B6" w:rsidRPr="00A534B6" w:rsidRDefault="00F514B6" w:rsidP="00471B80">
      <w:pPr>
        <w:pStyle w:val="26"/>
        <w:spacing w:after="240" w:line="276" w:lineRule="auto"/>
      </w:pPr>
      <w:bookmarkStart w:id="221" w:name="_Ref51327970"/>
      <w:r w:rsidRPr="00A534B6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95</w:t>
      </w:r>
      <w:r w:rsidR="00C0526B">
        <w:rPr>
          <w:noProof/>
        </w:rPr>
        <w:fldChar w:fldCharType="end"/>
      </w:r>
      <w:bookmarkEnd w:id="221"/>
      <w:r w:rsidRPr="00A534B6">
        <w:t xml:space="preserve"> – Окно «Список пользователей». Кнопка «Добавить главврача»</w:t>
      </w:r>
    </w:p>
    <w:p w14:paraId="6E93D840" w14:textId="782772C7" w:rsidR="008C457A" w:rsidRDefault="008C457A" w:rsidP="007A36D4">
      <w:pPr>
        <w:pStyle w:val="af2"/>
        <w:ind w:left="0"/>
        <w:rPr>
          <w:rFonts w:cs="Arial"/>
        </w:rPr>
      </w:pPr>
      <w:bookmarkStart w:id="222" w:name="_Toc185414675"/>
      <w:r>
        <w:rPr>
          <w:rFonts w:cs="Arial"/>
        </w:rPr>
        <w:lastRenderedPageBreak/>
        <w:t>Добавление нового пользователя</w:t>
      </w:r>
      <w:bookmarkEnd w:id="222"/>
    </w:p>
    <w:p w14:paraId="44547647" w14:textId="74EF6205" w:rsidR="008C457A" w:rsidRPr="00925B2C" w:rsidRDefault="008C457A" w:rsidP="00471B80">
      <w:pPr>
        <w:ind w:firstLine="851"/>
      </w:pPr>
      <w:r>
        <w:t xml:space="preserve">Для добавления нового пользователя необходимо в </w:t>
      </w:r>
      <w:r w:rsidRPr="00925B2C">
        <w:t>окне «Список пользователей» нажать кнопку «Добавить» (</w:t>
      </w:r>
      <w:r w:rsidRPr="00925B2C">
        <w:fldChar w:fldCharType="begin"/>
      </w:r>
      <w:r w:rsidRPr="00925B2C">
        <w:instrText xml:space="preserve"> REF _Ref126333955 \h </w:instrText>
      </w:r>
      <w:r>
        <w:instrText xml:space="preserve"> \* MERGEFORMAT </w:instrText>
      </w:r>
      <w:r w:rsidRPr="00925B2C">
        <w:fldChar w:fldCharType="separate"/>
      </w:r>
      <w:r w:rsidR="00C0526B" w:rsidRPr="00061A6E">
        <w:t xml:space="preserve">Рисунок </w:t>
      </w:r>
      <w:r w:rsidR="00C0526B">
        <w:rPr>
          <w:noProof/>
        </w:rPr>
        <w:t>96</w:t>
      </w:r>
      <w:r w:rsidRPr="00925B2C">
        <w:fldChar w:fldCharType="end"/>
      </w:r>
      <w:r w:rsidRPr="00925B2C">
        <w:t>).</w:t>
      </w:r>
    </w:p>
    <w:p w14:paraId="774A4E5E" w14:textId="02D8B331" w:rsidR="008C457A" w:rsidRDefault="00567E93" w:rsidP="000F0984">
      <w:pPr>
        <w:ind w:firstLine="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10EC434" wp14:editId="301941CC">
            <wp:extent cx="6115050" cy="6943725"/>
            <wp:effectExtent l="19050" t="19050" r="19050" b="28575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943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AD5E69" w14:textId="74DA9D5C" w:rsidR="008C457A" w:rsidRDefault="008C457A" w:rsidP="00471B80">
      <w:pPr>
        <w:pStyle w:val="26"/>
        <w:spacing w:after="240" w:line="276" w:lineRule="auto"/>
      </w:pPr>
      <w:bookmarkStart w:id="223" w:name="_Ref126333955"/>
      <w:r w:rsidRPr="00061A6E">
        <w:t xml:space="preserve">Рисунок </w:t>
      </w:r>
      <w:r w:rsidRPr="00061A6E">
        <w:rPr>
          <w:noProof/>
        </w:rPr>
        <w:fldChar w:fldCharType="begin"/>
      </w:r>
      <w:r w:rsidRPr="00061A6E">
        <w:rPr>
          <w:noProof/>
        </w:rPr>
        <w:instrText xml:space="preserve"> SEQ Рисунок \* ARABIC </w:instrText>
      </w:r>
      <w:r w:rsidRPr="00061A6E">
        <w:rPr>
          <w:noProof/>
        </w:rPr>
        <w:fldChar w:fldCharType="separate"/>
      </w:r>
      <w:r w:rsidR="00C0526B">
        <w:rPr>
          <w:noProof/>
        </w:rPr>
        <w:t>96</w:t>
      </w:r>
      <w:r w:rsidRPr="00061A6E">
        <w:rPr>
          <w:noProof/>
        </w:rPr>
        <w:fldChar w:fldCharType="end"/>
      </w:r>
      <w:bookmarkEnd w:id="223"/>
      <w:r w:rsidRPr="00061A6E">
        <w:t xml:space="preserve"> – </w:t>
      </w:r>
      <w:r>
        <w:t>Окно «Список пользователей». Кнопка «Добавить»</w:t>
      </w:r>
    </w:p>
    <w:p w14:paraId="2E0BE280" w14:textId="341C3EBC" w:rsidR="008C457A" w:rsidRPr="00925B2C" w:rsidRDefault="008C457A" w:rsidP="00471B80">
      <w:pPr>
        <w:ind w:firstLine="851"/>
      </w:pPr>
      <w:r w:rsidRPr="00925B2C">
        <w:t xml:space="preserve">В открывшемся окне «Добавить пользователя» необходимо заполнить требуемые поля и нажать кнопку </w:t>
      </w:r>
      <w:r w:rsidR="000004F4" w:rsidRPr="001A5C4A">
        <w:rPr>
          <w:rFonts w:cs="Arial"/>
        </w:rPr>
        <w:t xml:space="preserve">«Сохранить» или </w:t>
      </w:r>
      <w:r w:rsidRPr="00925B2C">
        <w:t xml:space="preserve">«Сохранить и закрыть» </w:t>
      </w:r>
      <w:r w:rsidR="000004F4">
        <w:t xml:space="preserve">         </w:t>
      </w:r>
      <w:r w:rsidRPr="00925B2C">
        <w:t>(</w:t>
      </w:r>
      <w:r w:rsidRPr="00925B2C">
        <w:fldChar w:fldCharType="begin"/>
      </w:r>
      <w:r w:rsidRPr="00925B2C">
        <w:instrText xml:space="preserve"> REF _Ref126333968 \h </w:instrText>
      </w:r>
      <w:r>
        <w:instrText xml:space="preserve"> \* MERGEFORMAT </w:instrText>
      </w:r>
      <w:r w:rsidRPr="00925B2C">
        <w:fldChar w:fldCharType="separate"/>
      </w:r>
      <w:r w:rsidR="00C0526B" w:rsidRPr="00061A6E">
        <w:t xml:space="preserve">Рисунок </w:t>
      </w:r>
      <w:r w:rsidR="00C0526B">
        <w:rPr>
          <w:noProof/>
        </w:rPr>
        <w:t>97</w:t>
      </w:r>
      <w:r w:rsidRPr="00925B2C">
        <w:fldChar w:fldCharType="end"/>
      </w:r>
      <w:r w:rsidRPr="00925B2C">
        <w:t>).</w:t>
      </w:r>
    </w:p>
    <w:p w14:paraId="18FD01D3" w14:textId="77777777" w:rsidR="008C457A" w:rsidRDefault="008C457A" w:rsidP="000F0984">
      <w:pPr>
        <w:ind w:firstLine="0"/>
        <w:jc w:val="center"/>
        <w:rPr>
          <w:sz w:val="22"/>
          <w:szCs w:val="22"/>
        </w:rPr>
      </w:pPr>
      <w:r w:rsidRPr="00601671">
        <w:rPr>
          <w:noProof/>
          <w:sz w:val="22"/>
          <w:szCs w:val="22"/>
        </w:rPr>
        <w:lastRenderedPageBreak/>
        <w:drawing>
          <wp:inline distT="0" distB="0" distL="0" distR="0" wp14:anchorId="15B13628" wp14:editId="4A774FB5">
            <wp:extent cx="5902325" cy="7528560"/>
            <wp:effectExtent l="19050" t="19050" r="22225" b="1524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5"/>
                    <a:srcRect l="642"/>
                    <a:stretch/>
                  </pic:blipFill>
                  <pic:spPr bwMode="auto">
                    <a:xfrm>
                      <a:off x="0" y="0"/>
                      <a:ext cx="5902325" cy="752856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3BAD68" w14:textId="6E3C4DED" w:rsidR="008C457A" w:rsidRDefault="008C457A" w:rsidP="00471B80">
      <w:pPr>
        <w:pStyle w:val="26"/>
        <w:spacing w:after="240" w:line="276" w:lineRule="auto"/>
      </w:pPr>
      <w:bookmarkStart w:id="224" w:name="_Ref126333968"/>
      <w:r w:rsidRPr="00061A6E">
        <w:t xml:space="preserve">Рисунок </w:t>
      </w:r>
      <w:r w:rsidRPr="00061A6E">
        <w:rPr>
          <w:noProof/>
        </w:rPr>
        <w:fldChar w:fldCharType="begin"/>
      </w:r>
      <w:r w:rsidRPr="00061A6E">
        <w:rPr>
          <w:noProof/>
        </w:rPr>
        <w:instrText xml:space="preserve"> SEQ Рисунок \* ARABIC </w:instrText>
      </w:r>
      <w:r w:rsidRPr="00061A6E">
        <w:rPr>
          <w:noProof/>
        </w:rPr>
        <w:fldChar w:fldCharType="separate"/>
      </w:r>
      <w:r w:rsidR="00C0526B">
        <w:rPr>
          <w:noProof/>
        </w:rPr>
        <w:t>97</w:t>
      </w:r>
      <w:r w:rsidRPr="00061A6E">
        <w:rPr>
          <w:noProof/>
        </w:rPr>
        <w:fldChar w:fldCharType="end"/>
      </w:r>
      <w:bookmarkEnd w:id="224"/>
      <w:r w:rsidRPr="00061A6E">
        <w:t xml:space="preserve"> – </w:t>
      </w:r>
      <w:r>
        <w:t>Окно «Добавить пользователя»</w:t>
      </w:r>
    </w:p>
    <w:p w14:paraId="1C6B3DD9" w14:textId="6387E823" w:rsidR="008C457A" w:rsidRPr="008C457A" w:rsidRDefault="008C457A" w:rsidP="00471B80">
      <w:pPr>
        <w:ind w:firstLine="851"/>
      </w:pPr>
      <w:r w:rsidRPr="00925B2C">
        <w:t>В результате добавленный пользователь будет зарегистрирован в подсистеме и отобразится в списке пользователей (</w:t>
      </w:r>
      <w:r w:rsidR="00AC4F98" w:rsidRPr="00925B2C">
        <w:fldChar w:fldCharType="begin"/>
      </w:r>
      <w:r w:rsidR="00AC4F98" w:rsidRPr="00925B2C">
        <w:instrText xml:space="preserve"> REF _Ref126333955 \h </w:instrText>
      </w:r>
      <w:r w:rsidR="00AC4F98">
        <w:instrText xml:space="preserve"> \* MERGEFORMAT </w:instrText>
      </w:r>
      <w:r w:rsidR="00AC4F98" w:rsidRPr="00925B2C">
        <w:fldChar w:fldCharType="separate"/>
      </w:r>
      <w:r w:rsidR="00C0526B" w:rsidRPr="00061A6E">
        <w:t xml:space="preserve">Рисунок </w:t>
      </w:r>
      <w:r w:rsidR="00C0526B">
        <w:rPr>
          <w:noProof/>
        </w:rPr>
        <w:t>96</w:t>
      </w:r>
      <w:r w:rsidR="00AC4F98" w:rsidRPr="00925B2C">
        <w:fldChar w:fldCharType="end"/>
      </w:r>
      <w:r w:rsidRPr="00925B2C">
        <w:t>).</w:t>
      </w:r>
    </w:p>
    <w:p w14:paraId="53622747" w14:textId="1799490B" w:rsidR="00265F52" w:rsidRPr="001A5C4A" w:rsidRDefault="00265F52" w:rsidP="007A36D4">
      <w:pPr>
        <w:pStyle w:val="af2"/>
        <w:ind w:left="0"/>
        <w:rPr>
          <w:rFonts w:cs="Arial"/>
        </w:rPr>
      </w:pPr>
      <w:bookmarkStart w:id="225" w:name="_Toc185414676"/>
      <w:r w:rsidRPr="001A5C4A">
        <w:rPr>
          <w:rFonts w:cs="Arial"/>
        </w:rPr>
        <w:lastRenderedPageBreak/>
        <w:t>Редактирование пользователя</w:t>
      </w:r>
      <w:bookmarkEnd w:id="225"/>
    </w:p>
    <w:p w14:paraId="19E292DA" w14:textId="2F708146" w:rsidR="00265F52" w:rsidRPr="001A5C4A" w:rsidRDefault="00265F52" w:rsidP="00471B80">
      <w:pPr>
        <w:ind w:firstLine="851"/>
        <w:rPr>
          <w:rFonts w:cs="Arial"/>
        </w:rPr>
      </w:pPr>
      <w:r w:rsidRPr="001A5C4A">
        <w:rPr>
          <w:rFonts w:cs="Arial"/>
        </w:rPr>
        <w:t>Для редактирования данных пользователя необходимо выбрать его из списка и щелкнуть один раз левой кнопкой мыши на ФИО пользователя</w:t>
      </w:r>
      <w:r w:rsidR="00791130" w:rsidRPr="001A5C4A">
        <w:rPr>
          <w:rFonts w:cs="Arial"/>
        </w:rPr>
        <w:t xml:space="preserve"> (</w:t>
      </w:r>
      <w:r w:rsidR="00791130" w:rsidRPr="001A5C4A">
        <w:rPr>
          <w:rFonts w:cs="Arial"/>
        </w:rPr>
        <w:fldChar w:fldCharType="begin"/>
      </w:r>
      <w:r w:rsidR="00791130" w:rsidRPr="001A5C4A">
        <w:rPr>
          <w:rFonts w:cs="Arial"/>
        </w:rPr>
        <w:instrText xml:space="preserve"> REF _Ref488323373 \h </w:instrText>
      </w:r>
      <w:r w:rsidR="004728C9" w:rsidRPr="001A5C4A">
        <w:rPr>
          <w:rFonts w:cs="Arial"/>
        </w:rPr>
        <w:instrText xml:space="preserve"> \* MERGEFORMAT </w:instrText>
      </w:r>
      <w:r w:rsidR="00791130" w:rsidRPr="001A5C4A">
        <w:rPr>
          <w:rFonts w:cs="Arial"/>
        </w:rPr>
      </w:r>
      <w:r w:rsidR="00791130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92</w:t>
      </w:r>
      <w:r w:rsidR="00791130"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). </w:t>
      </w:r>
      <w:r w:rsidR="00D05A8B" w:rsidRPr="001A5C4A">
        <w:rPr>
          <w:rFonts w:cs="Arial"/>
        </w:rPr>
        <w:t xml:space="preserve">В открывшемся окне </w:t>
      </w:r>
      <w:r w:rsidRPr="001A5C4A">
        <w:rPr>
          <w:rFonts w:cs="Arial"/>
        </w:rPr>
        <w:t>необходимо внести все обязательные значения и нажать кнопку «Сохранить»</w:t>
      </w:r>
      <w:r w:rsidR="009A7943" w:rsidRPr="001A5C4A">
        <w:rPr>
          <w:rFonts w:cs="Arial"/>
        </w:rPr>
        <w:t xml:space="preserve"> или «Сохранить и закрыть» (</w:t>
      </w:r>
      <w:r w:rsidR="009A7943" w:rsidRPr="001A5C4A">
        <w:rPr>
          <w:rFonts w:cs="Arial"/>
        </w:rPr>
        <w:fldChar w:fldCharType="begin"/>
      </w:r>
      <w:r w:rsidR="009A7943" w:rsidRPr="001A5C4A">
        <w:rPr>
          <w:rFonts w:cs="Arial"/>
        </w:rPr>
        <w:instrText xml:space="preserve"> REF _Ref488329603 \h  \* MERGEFORMAT </w:instrText>
      </w:r>
      <w:r w:rsidR="009A7943" w:rsidRPr="001A5C4A">
        <w:rPr>
          <w:rFonts w:cs="Arial"/>
        </w:rPr>
      </w:r>
      <w:r w:rsidR="009A7943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98</w:t>
      </w:r>
      <w:r w:rsidR="009A7943" w:rsidRPr="001A5C4A">
        <w:rPr>
          <w:rFonts w:cs="Arial"/>
        </w:rPr>
        <w:fldChar w:fldCharType="end"/>
      </w:r>
      <w:r w:rsidR="009A7943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24286BAC" w14:textId="1182F7D3" w:rsidR="00265F52" w:rsidRPr="001A5C4A" w:rsidRDefault="001F5ECF" w:rsidP="00EC0FF0">
      <w:pPr>
        <w:pStyle w:val="affff8"/>
        <w:spacing w:before="0" w:after="0"/>
        <w:rPr>
          <w:rFonts w:cs="Arial"/>
        </w:rPr>
      </w:pPr>
      <w:r w:rsidRPr="001F5ECF">
        <w:drawing>
          <wp:inline distT="0" distB="0" distL="0" distR="0" wp14:anchorId="450EA8D5" wp14:editId="4BC9A31A">
            <wp:extent cx="4800600" cy="6357960"/>
            <wp:effectExtent l="19050" t="19050" r="19050" b="2413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4809453" cy="636968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F5ECF">
        <w:t xml:space="preserve"> </w:t>
      </w:r>
    </w:p>
    <w:p w14:paraId="7965B4D8" w14:textId="58C3EA5C" w:rsidR="00791130" w:rsidRPr="001A5C4A" w:rsidRDefault="007349AA" w:rsidP="00471B80">
      <w:pPr>
        <w:pStyle w:val="26"/>
        <w:spacing w:after="240" w:line="276" w:lineRule="auto"/>
      </w:pPr>
      <w:bookmarkStart w:id="226" w:name="_Ref48832960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98</w:t>
      </w:r>
      <w:r w:rsidR="00C0526B">
        <w:rPr>
          <w:noProof/>
        </w:rPr>
        <w:fldChar w:fldCharType="end"/>
      </w:r>
      <w:bookmarkEnd w:id="226"/>
      <w:r w:rsidR="00791130" w:rsidRPr="001A5C4A">
        <w:t xml:space="preserve"> – Окно </w:t>
      </w:r>
      <w:r w:rsidR="00CB1A5C" w:rsidRPr="001A5C4A">
        <w:t xml:space="preserve">редактирования </w:t>
      </w:r>
      <w:r w:rsidR="00791130" w:rsidRPr="001A5C4A">
        <w:t>пользователя</w:t>
      </w:r>
    </w:p>
    <w:p w14:paraId="3E2A438C" w14:textId="4EE37EF0" w:rsidR="007545D5" w:rsidRPr="001A5C4A" w:rsidRDefault="007545D5" w:rsidP="00471B80">
      <w:pPr>
        <w:ind w:firstLine="851"/>
        <w:rPr>
          <w:rFonts w:cs="Arial"/>
        </w:rPr>
      </w:pPr>
      <w:r w:rsidRPr="001A5C4A">
        <w:rPr>
          <w:rFonts w:cs="Arial"/>
          <w:b/>
          <w:bCs/>
        </w:rPr>
        <w:t>ВНИМАНИЕ</w:t>
      </w:r>
      <w:r w:rsidR="00FE556E" w:rsidRPr="001A5C4A">
        <w:rPr>
          <w:rFonts w:cs="Arial"/>
          <w:b/>
          <w:bCs/>
        </w:rPr>
        <w:t>!</w:t>
      </w:r>
      <w:r w:rsidR="00A47846" w:rsidRPr="001A5C4A">
        <w:rPr>
          <w:rFonts w:cs="Arial"/>
          <w:b/>
          <w:bCs/>
        </w:rPr>
        <w:t>!!</w:t>
      </w:r>
      <w:r w:rsidRPr="001A5C4A">
        <w:rPr>
          <w:rFonts w:cs="Arial"/>
        </w:rPr>
        <w:t xml:space="preserve"> </w:t>
      </w:r>
      <w:r w:rsidR="004D02B0" w:rsidRPr="001A5C4A">
        <w:rPr>
          <w:rFonts w:cs="Arial"/>
        </w:rPr>
        <w:t>В пункте «Статус заявки» должен быть выбран пункт «Доступ предоставлен</w:t>
      </w:r>
      <w:r w:rsidR="008020A5" w:rsidRPr="001A5C4A">
        <w:rPr>
          <w:rFonts w:cs="Arial"/>
        </w:rPr>
        <w:t>», для того чтобы</w:t>
      </w:r>
      <w:r w:rsidR="004D02B0" w:rsidRPr="001A5C4A">
        <w:rPr>
          <w:rFonts w:cs="Arial"/>
        </w:rPr>
        <w:t xml:space="preserve"> пользователь имел возможность работать с </w:t>
      </w:r>
      <w:r w:rsidR="009D3485" w:rsidRPr="001A5C4A">
        <w:rPr>
          <w:rFonts w:cs="Arial"/>
        </w:rPr>
        <w:t>под</w:t>
      </w:r>
      <w:r w:rsidR="004D02B0" w:rsidRPr="001A5C4A">
        <w:rPr>
          <w:rFonts w:cs="Arial"/>
        </w:rPr>
        <w:t>системой.</w:t>
      </w:r>
    </w:p>
    <w:p w14:paraId="22C12A37" w14:textId="26CAA2E7" w:rsidR="00825DE3" w:rsidRPr="001A5C4A" w:rsidRDefault="00825DE3" w:rsidP="00471B80">
      <w:pPr>
        <w:spacing w:after="120"/>
        <w:ind w:firstLine="851"/>
        <w:rPr>
          <w:rFonts w:cs="Arial"/>
        </w:rPr>
      </w:pPr>
      <w:r w:rsidRPr="001A5C4A">
        <w:rPr>
          <w:rFonts w:cs="Arial"/>
          <w:b/>
          <w:bCs/>
        </w:rPr>
        <w:lastRenderedPageBreak/>
        <w:t>ВНИМАНИЕ!!!</w:t>
      </w:r>
      <w:r w:rsidRPr="001A5C4A">
        <w:rPr>
          <w:rFonts w:cs="Arial"/>
        </w:rPr>
        <w:t xml:space="preserve"> В рамках одной МО пользователю доступна возможность устанавливать несколько должностей. Таким образом, на странице редактирования пользователя на вкладке «Список МО» может быть несколько записей с одной МО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_Ref106095293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99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677D47AF" w14:textId="77777777" w:rsidR="00825DE3" w:rsidRPr="001A5C4A" w:rsidRDefault="00825DE3" w:rsidP="00846269">
      <w:pPr>
        <w:spacing w:line="276" w:lineRule="auto"/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1C0289DA" wp14:editId="286F2C0E">
            <wp:extent cx="5604637" cy="4393924"/>
            <wp:effectExtent l="19050" t="19050" r="15240" b="260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967" cy="44067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 </w:t>
      </w:r>
    </w:p>
    <w:p w14:paraId="01AE0338" w14:textId="3D877EE3" w:rsidR="00825DE3" w:rsidRPr="001A5C4A" w:rsidRDefault="00825DE3" w:rsidP="00471B80">
      <w:pPr>
        <w:pStyle w:val="26"/>
        <w:spacing w:after="240" w:line="276" w:lineRule="auto"/>
      </w:pPr>
      <w:bookmarkStart w:id="227" w:name="_Ref10609529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99</w:t>
      </w:r>
      <w:r w:rsidR="00C0526B">
        <w:rPr>
          <w:noProof/>
        </w:rPr>
        <w:fldChar w:fldCharType="end"/>
      </w:r>
      <w:bookmarkEnd w:id="227"/>
      <w:r w:rsidRPr="001A5C4A">
        <w:t xml:space="preserve"> – Окно редактирования пользователя. Вкладка «Список МО»</w:t>
      </w:r>
    </w:p>
    <w:p w14:paraId="0BBE3BA3" w14:textId="71C88809" w:rsidR="00825DE3" w:rsidRPr="001A5C4A" w:rsidRDefault="00825DE3" w:rsidP="00471B80">
      <w:pPr>
        <w:spacing w:before="60" w:after="240"/>
        <w:ind w:firstLine="851"/>
        <w:rPr>
          <w:rFonts w:cs="Arial"/>
        </w:rPr>
      </w:pPr>
      <w:r w:rsidRPr="001A5C4A">
        <w:t>Также на вкладке «Список МО» имеется кнопка «</w:t>
      </w:r>
      <w:r w:rsidRPr="001A5C4A">
        <w:rPr>
          <w:rFonts w:eastAsia="Times New Roman"/>
        </w:rPr>
        <w:t>Сверить с данными МТБЗ</w:t>
      </w:r>
      <w:r w:rsidRPr="001A5C4A">
        <w:t xml:space="preserve">», </w:t>
      </w:r>
      <w:r w:rsidRPr="001A5C4A">
        <w:rPr>
          <w:rFonts w:eastAsia="Times New Roman"/>
        </w:rPr>
        <w:t xml:space="preserve">предназначенная для сверки данных пользователя о трудоустройстве в подсистеме с данными в МТБЗ (ФРМР). Сверка происходит по тем МО, которые присутствуют в списке должностей пользователя. Процесс осуществления сверки описан в </w:t>
      </w:r>
      <w:r w:rsidRPr="001A5C4A">
        <w:rPr>
          <w:rFonts w:eastAsia="Times New Roman"/>
        </w:rPr>
        <w:fldChar w:fldCharType="begin"/>
      </w:r>
      <w:r w:rsidRPr="001A5C4A">
        <w:rPr>
          <w:rFonts w:eastAsia="Times New Roman"/>
        </w:rPr>
        <w:instrText xml:space="preserve"> REF _Ref88137648 \n \h </w:instrText>
      </w:r>
      <w:r w:rsidR="001A5C4A" w:rsidRPr="001A5C4A">
        <w:rPr>
          <w:rFonts w:eastAsia="Times New Roman"/>
        </w:rPr>
        <w:instrText xml:space="preserve"> \* MERGEFORMAT </w:instrText>
      </w:r>
      <w:r w:rsidRPr="001A5C4A">
        <w:rPr>
          <w:rFonts w:eastAsia="Times New Roman"/>
        </w:rPr>
      </w:r>
      <w:r w:rsidRPr="001A5C4A">
        <w:rPr>
          <w:rFonts w:eastAsia="Times New Roman"/>
        </w:rPr>
        <w:fldChar w:fldCharType="separate"/>
      </w:r>
      <w:r w:rsidR="00C0526B">
        <w:rPr>
          <w:rFonts w:eastAsia="Times New Roman"/>
        </w:rPr>
        <w:t>ПРИЛОЖЕНИЕ Г</w:t>
      </w:r>
      <w:r w:rsidRPr="001A5C4A">
        <w:rPr>
          <w:rFonts w:eastAsia="Times New Roman"/>
        </w:rPr>
        <w:fldChar w:fldCharType="end"/>
      </w:r>
      <w:r w:rsidRPr="001A5C4A">
        <w:rPr>
          <w:rFonts w:eastAsia="Times New Roman"/>
        </w:rPr>
        <w:t xml:space="preserve"> настоящего документа.</w:t>
      </w:r>
    </w:p>
    <w:p w14:paraId="766E2F11" w14:textId="77777777" w:rsidR="007545D5" w:rsidRPr="001A5C4A" w:rsidRDefault="007545D5" w:rsidP="007A36D4">
      <w:pPr>
        <w:pStyle w:val="af2"/>
        <w:ind w:left="0"/>
        <w:rPr>
          <w:rFonts w:cs="Arial"/>
        </w:rPr>
      </w:pPr>
      <w:bookmarkStart w:id="228" w:name="_Toc185414677"/>
      <w:r w:rsidRPr="001A5C4A">
        <w:rPr>
          <w:rFonts w:cs="Arial"/>
        </w:rPr>
        <w:t>Добавлени</w:t>
      </w:r>
      <w:r w:rsidR="00AB47BB" w:rsidRPr="001A5C4A">
        <w:rPr>
          <w:rFonts w:cs="Arial"/>
        </w:rPr>
        <w:t>е</w:t>
      </w:r>
      <w:r w:rsidRPr="001A5C4A">
        <w:rPr>
          <w:rFonts w:cs="Arial"/>
        </w:rPr>
        <w:t xml:space="preserve"> прав</w:t>
      </w:r>
      <w:r w:rsidR="00FE556E" w:rsidRPr="001A5C4A">
        <w:rPr>
          <w:rFonts w:cs="Arial"/>
        </w:rPr>
        <w:t xml:space="preserve"> и ролей</w:t>
      </w:r>
      <w:r w:rsidRPr="001A5C4A">
        <w:rPr>
          <w:rFonts w:cs="Arial"/>
        </w:rPr>
        <w:t xml:space="preserve"> пользователя</w:t>
      </w:r>
      <w:bookmarkEnd w:id="228"/>
    </w:p>
    <w:p w14:paraId="7C109DE0" w14:textId="310E0D87" w:rsidR="007545D5" w:rsidRPr="001A5C4A" w:rsidRDefault="007545D5" w:rsidP="00471B80">
      <w:pPr>
        <w:ind w:firstLine="851"/>
        <w:rPr>
          <w:rFonts w:cs="Arial"/>
        </w:rPr>
      </w:pPr>
      <w:r w:rsidRPr="001A5C4A">
        <w:rPr>
          <w:rFonts w:cs="Arial"/>
        </w:rPr>
        <w:t>Для добавления прав</w:t>
      </w:r>
      <w:r w:rsidR="00FE556E" w:rsidRPr="001A5C4A">
        <w:rPr>
          <w:rFonts w:cs="Arial"/>
        </w:rPr>
        <w:t xml:space="preserve"> и ролей</w:t>
      </w:r>
      <w:r w:rsidRPr="001A5C4A">
        <w:rPr>
          <w:rFonts w:cs="Arial"/>
        </w:rPr>
        <w:t xml:space="preserve"> пользователю необходимо выбрать его из списка</w:t>
      </w:r>
      <w:r w:rsidR="00323283" w:rsidRPr="001A5C4A">
        <w:rPr>
          <w:rFonts w:cs="Arial"/>
        </w:rPr>
        <w:t xml:space="preserve"> пользователей</w:t>
      </w:r>
      <w:r w:rsidRPr="001A5C4A">
        <w:rPr>
          <w:rFonts w:cs="Arial"/>
        </w:rPr>
        <w:t xml:space="preserve"> (</w:t>
      </w:r>
      <w:r w:rsidR="0069547C" w:rsidRPr="001A5C4A">
        <w:rPr>
          <w:rFonts w:cs="Arial"/>
        </w:rPr>
        <w:fldChar w:fldCharType="begin"/>
      </w:r>
      <w:r w:rsidR="0069547C" w:rsidRPr="001A5C4A">
        <w:rPr>
          <w:rFonts w:cs="Arial"/>
        </w:rPr>
        <w:instrText xml:space="preserve"> REF _Ref488323373 \h  \* MERGEFORMAT </w:instrText>
      </w:r>
      <w:r w:rsidR="0069547C" w:rsidRPr="001A5C4A">
        <w:rPr>
          <w:rFonts w:cs="Arial"/>
        </w:rPr>
      </w:r>
      <w:r w:rsidR="0069547C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92</w:t>
      </w:r>
      <w:r w:rsidR="0069547C" w:rsidRPr="001A5C4A">
        <w:rPr>
          <w:rFonts w:cs="Arial"/>
        </w:rPr>
        <w:fldChar w:fldCharType="end"/>
      </w:r>
      <w:r w:rsidRPr="001A5C4A">
        <w:rPr>
          <w:rFonts w:cs="Arial"/>
        </w:rPr>
        <w:t>) и открыть его на редактирование</w:t>
      </w:r>
      <w:r w:rsidR="00791130" w:rsidRPr="001A5C4A">
        <w:rPr>
          <w:rFonts w:cs="Arial"/>
        </w:rPr>
        <w:t xml:space="preserve"> (</w:t>
      </w:r>
      <w:r w:rsidR="004A42E7" w:rsidRPr="001A5C4A">
        <w:rPr>
          <w:rFonts w:cs="Arial"/>
        </w:rPr>
        <w:fldChar w:fldCharType="begin"/>
      </w:r>
      <w:r w:rsidR="004A42E7" w:rsidRPr="001A5C4A">
        <w:rPr>
          <w:rFonts w:cs="Arial"/>
        </w:rPr>
        <w:instrText xml:space="preserve"> REF _Ref488329603 \h </w:instrText>
      </w:r>
      <w:r w:rsidR="004728C9" w:rsidRPr="001A5C4A">
        <w:rPr>
          <w:rFonts w:cs="Arial"/>
        </w:rPr>
        <w:instrText xml:space="preserve"> \* MERGEFORMAT </w:instrText>
      </w:r>
      <w:r w:rsidR="004A42E7" w:rsidRPr="001A5C4A">
        <w:rPr>
          <w:rFonts w:cs="Arial"/>
        </w:rPr>
      </w:r>
      <w:r w:rsidR="004A42E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98</w:t>
      </w:r>
      <w:r w:rsidR="004A42E7" w:rsidRPr="001A5C4A">
        <w:rPr>
          <w:rFonts w:cs="Arial"/>
        </w:rPr>
        <w:fldChar w:fldCharType="end"/>
      </w:r>
      <w:r w:rsidR="00791130" w:rsidRPr="001A5C4A">
        <w:rPr>
          <w:rFonts w:cs="Arial"/>
        </w:rPr>
        <w:t>)</w:t>
      </w:r>
      <w:r w:rsidRPr="001A5C4A">
        <w:rPr>
          <w:rFonts w:cs="Arial"/>
        </w:rPr>
        <w:t xml:space="preserve">. </w:t>
      </w:r>
      <w:r w:rsidR="004A42E7" w:rsidRPr="001A5C4A">
        <w:rPr>
          <w:rFonts w:cs="Arial"/>
        </w:rPr>
        <w:t xml:space="preserve">Подробно принцип добавления прав и ролей </w:t>
      </w:r>
      <w:r w:rsidR="008C2D65" w:rsidRPr="001A5C4A">
        <w:rPr>
          <w:rFonts w:cs="Arial"/>
        </w:rPr>
        <w:t>пользователя</w:t>
      </w:r>
      <w:r w:rsidR="004A42E7" w:rsidRPr="001A5C4A">
        <w:rPr>
          <w:rFonts w:cs="Arial"/>
        </w:rPr>
        <w:t xml:space="preserve"> описан в </w:t>
      </w:r>
      <w:r w:rsidR="008C2D65" w:rsidRPr="001A5C4A">
        <w:rPr>
          <w:rFonts w:cs="Arial"/>
        </w:rPr>
        <w:fldChar w:fldCharType="begin"/>
      </w:r>
      <w:r w:rsidR="008C2D65" w:rsidRPr="001A5C4A">
        <w:rPr>
          <w:rFonts w:cs="Arial"/>
        </w:rPr>
        <w:instrText xml:space="preserve"> REF _Ref24982166 \n \h </w:instrText>
      </w:r>
      <w:r w:rsidR="004728C9" w:rsidRPr="001A5C4A">
        <w:rPr>
          <w:rFonts w:cs="Arial"/>
        </w:rPr>
        <w:instrText xml:space="preserve"> \* MERGEFORMAT </w:instrText>
      </w:r>
      <w:r w:rsidR="008C2D65" w:rsidRPr="001A5C4A">
        <w:rPr>
          <w:rFonts w:cs="Arial"/>
        </w:rPr>
      </w:r>
      <w:r w:rsidR="008C2D65" w:rsidRPr="001A5C4A">
        <w:rPr>
          <w:rFonts w:cs="Arial"/>
        </w:rPr>
        <w:fldChar w:fldCharType="separate"/>
      </w:r>
      <w:r w:rsidR="00C0526B">
        <w:rPr>
          <w:rFonts w:cs="Arial"/>
        </w:rPr>
        <w:t>ПРИЛОЖЕНИЕ Б</w:t>
      </w:r>
      <w:r w:rsidR="008C2D65" w:rsidRPr="001A5C4A">
        <w:rPr>
          <w:rFonts w:cs="Arial"/>
        </w:rPr>
        <w:fldChar w:fldCharType="end"/>
      </w:r>
      <w:r w:rsidR="008C2D65" w:rsidRPr="001A5C4A">
        <w:rPr>
          <w:rFonts w:cs="Arial"/>
        </w:rPr>
        <w:t xml:space="preserve"> настоящего документа.</w:t>
      </w:r>
    </w:p>
    <w:p w14:paraId="134CF404" w14:textId="4F20846F" w:rsidR="00310240" w:rsidRPr="001A5C4A" w:rsidRDefault="00310240" w:rsidP="00310240">
      <w:pPr>
        <w:pStyle w:val="af2"/>
        <w:ind w:left="0"/>
        <w:rPr>
          <w:rFonts w:cs="Arial"/>
        </w:rPr>
      </w:pPr>
      <w:bookmarkStart w:id="229" w:name="_Toc185414678"/>
      <w:r w:rsidRPr="001A5C4A">
        <w:rPr>
          <w:rFonts w:cs="Arial"/>
        </w:rPr>
        <w:lastRenderedPageBreak/>
        <w:t>Добавление</w:t>
      </w:r>
      <w:r w:rsidR="00775767" w:rsidRPr="001A5C4A">
        <w:rPr>
          <w:rFonts w:cs="Arial"/>
        </w:rPr>
        <w:t xml:space="preserve"> </w:t>
      </w:r>
      <w:bookmarkStart w:id="230" w:name="_Hlk68254997"/>
      <w:r w:rsidR="00775767" w:rsidRPr="001A5C4A">
        <w:rPr>
          <w:rFonts w:cs="Arial"/>
        </w:rPr>
        <w:t>пользователя к</w:t>
      </w:r>
      <w:r w:rsidRPr="001A5C4A">
        <w:rPr>
          <w:rFonts w:cs="Arial"/>
        </w:rPr>
        <w:t xml:space="preserve"> рассылк</w:t>
      </w:r>
      <w:r w:rsidR="00775767" w:rsidRPr="001A5C4A">
        <w:rPr>
          <w:rFonts w:cs="Arial"/>
        </w:rPr>
        <w:t>е об автоматической выгрузке/загрузке документов и уведомлениях от экспертов</w:t>
      </w:r>
      <w:bookmarkEnd w:id="230"/>
      <w:bookmarkEnd w:id="229"/>
    </w:p>
    <w:p w14:paraId="3D72178E" w14:textId="40A40E99" w:rsidR="00310240" w:rsidRPr="001A5C4A" w:rsidRDefault="00310240" w:rsidP="00471B80">
      <w:pPr>
        <w:ind w:firstLine="851"/>
        <w:rPr>
          <w:rFonts w:cs="Arial"/>
        </w:rPr>
      </w:pPr>
      <w:bookmarkStart w:id="231" w:name="_Hlk68255030"/>
      <w:r w:rsidRPr="001A5C4A">
        <w:rPr>
          <w:rFonts w:cs="Arial"/>
        </w:rPr>
        <w:t xml:space="preserve">Для добавления </w:t>
      </w:r>
      <w:r w:rsidR="00775767" w:rsidRPr="001A5C4A">
        <w:rPr>
          <w:rFonts w:cs="Arial"/>
        </w:rPr>
        <w:t>пользователя к рассылке об автоматической выгрузке/загрузке документов и уведомлениях</w:t>
      </w:r>
      <w:r w:rsidR="00971D39" w:rsidRPr="001A5C4A">
        <w:rPr>
          <w:rStyle w:val="afffb"/>
          <w:rFonts w:cs="Arial"/>
        </w:rPr>
        <w:footnoteReference w:id="6"/>
      </w:r>
      <w:r w:rsidR="00775767" w:rsidRPr="001A5C4A">
        <w:rPr>
          <w:rFonts w:cs="Arial"/>
        </w:rPr>
        <w:t xml:space="preserve"> от экспертов</w:t>
      </w:r>
      <w:r w:rsidR="009E7305" w:rsidRPr="001A5C4A">
        <w:rPr>
          <w:rFonts w:cs="Arial"/>
        </w:rPr>
        <w:t xml:space="preserve"> </w:t>
      </w:r>
      <w:r w:rsidRPr="001A5C4A">
        <w:rPr>
          <w:rFonts w:cs="Arial"/>
        </w:rPr>
        <w:t>необходимо на форме «Редактировать пользователя» нажать кнопку «Подписать к рассылкам»</w:t>
      </w:r>
      <w:bookmarkEnd w:id="231"/>
      <w:r w:rsidRPr="001A5C4A">
        <w:rPr>
          <w:rFonts w:cs="Arial"/>
        </w:rPr>
        <w:t xml:space="preserve"> </w:t>
      </w:r>
      <w:r w:rsidR="00471B80">
        <w:rPr>
          <w:rFonts w:cs="Arial"/>
        </w:rPr>
        <w:t xml:space="preserve">          </w:t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_Ref27748692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100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5CFE8497" w14:textId="30F954E3" w:rsidR="00310240" w:rsidRPr="001A5C4A" w:rsidRDefault="009A7943" w:rsidP="00310240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42B3EFFE" wp14:editId="69236ECA">
            <wp:extent cx="4872437" cy="5354726"/>
            <wp:effectExtent l="19050" t="19050" r="23495" b="177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460" cy="53657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BCB799" w14:textId="279ADE36" w:rsidR="00E9172E" w:rsidRPr="001A5C4A" w:rsidRDefault="00310240" w:rsidP="00471B80">
      <w:pPr>
        <w:pStyle w:val="26"/>
        <w:spacing w:after="240" w:line="276" w:lineRule="auto"/>
      </w:pPr>
      <w:bookmarkStart w:id="232" w:name="_Ref27748692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100</w:t>
      </w:r>
      <w:r w:rsidR="00C0526B">
        <w:rPr>
          <w:noProof/>
        </w:rPr>
        <w:fldChar w:fldCharType="end"/>
      </w:r>
      <w:bookmarkEnd w:id="232"/>
      <w:r w:rsidRPr="001A5C4A">
        <w:t xml:space="preserve"> – Окно редактирования пользователя</w:t>
      </w:r>
    </w:p>
    <w:p w14:paraId="023209E5" w14:textId="667FB0C0" w:rsidR="005A0056" w:rsidRPr="001A5C4A" w:rsidRDefault="00310240" w:rsidP="00471B80">
      <w:pPr>
        <w:ind w:firstLine="851"/>
        <w:rPr>
          <w:rFonts w:cs="Arial"/>
        </w:rPr>
      </w:pPr>
      <w:r w:rsidRPr="001A5C4A">
        <w:rPr>
          <w:rFonts w:cs="Arial"/>
        </w:rPr>
        <w:t>В результате откроется окно подписания пользователя к рассылкам</w:t>
      </w:r>
      <w:r w:rsidR="005A0056" w:rsidRPr="001A5C4A">
        <w:rPr>
          <w:rFonts w:cs="Arial"/>
        </w:rPr>
        <w:t xml:space="preserve"> </w:t>
      </w:r>
      <w:r w:rsidR="003A14F3" w:rsidRPr="001A5C4A">
        <w:rPr>
          <w:rFonts w:cs="Arial"/>
        </w:rPr>
        <w:t xml:space="preserve">       </w:t>
      </w:r>
      <w:r w:rsidR="005A0056" w:rsidRPr="001A5C4A">
        <w:rPr>
          <w:rFonts w:cs="Arial"/>
        </w:rPr>
        <w:t>(</w:t>
      </w:r>
      <w:r w:rsidR="005A0056" w:rsidRPr="001A5C4A">
        <w:rPr>
          <w:rFonts w:cs="Arial"/>
        </w:rPr>
        <w:fldChar w:fldCharType="begin"/>
      </w:r>
      <w:r w:rsidR="005A0056" w:rsidRPr="001A5C4A">
        <w:rPr>
          <w:rFonts w:cs="Arial"/>
        </w:rPr>
        <w:instrText xml:space="preserve"> REF _Ref27748862 \h  \* MERGEFORMAT </w:instrText>
      </w:r>
      <w:r w:rsidR="005A0056" w:rsidRPr="001A5C4A">
        <w:rPr>
          <w:rFonts w:cs="Arial"/>
        </w:rPr>
      </w:r>
      <w:r w:rsidR="005A0056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101</w:t>
      </w:r>
      <w:r w:rsidR="005A0056" w:rsidRPr="001A5C4A">
        <w:rPr>
          <w:rFonts w:cs="Arial"/>
        </w:rPr>
        <w:fldChar w:fldCharType="end"/>
      </w:r>
      <w:r w:rsidR="005A0056" w:rsidRPr="001A5C4A">
        <w:rPr>
          <w:rFonts w:cs="Arial"/>
        </w:rPr>
        <w:t>). Администратор может подписать пользователя к следующим рассылкам:</w:t>
      </w:r>
    </w:p>
    <w:p w14:paraId="563F9C9D" w14:textId="6EE520C4" w:rsidR="005A0056" w:rsidRPr="001A5C4A" w:rsidRDefault="005A0056" w:rsidP="00471B80">
      <w:pPr>
        <w:pStyle w:val="aff9"/>
        <w:numPr>
          <w:ilvl w:val="0"/>
          <w:numId w:val="4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lastRenderedPageBreak/>
        <w:t>Уведомления от экспертов;</w:t>
      </w:r>
    </w:p>
    <w:p w14:paraId="6726EE52" w14:textId="4E1D7B0D" w:rsidR="005A0056" w:rsidRPr="001A5C4A" w:rsidRDefault="005A0056" w:rsidP="00471B80">
      <w:pPr>
        <w:pStyle w:val="aff9"/>
        <w:numPr>
          <w:ilvl w:val="0"/>
          <w:numId w:val="4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Уведомления о выгрузке/загрузке МС.</w:t>
      </w:r>
    </w:p>
    <w:p w14:paraId="25CECD8A" w14:textId="11E98194" w:rsidR="00310240" w:rsidRPr="001A5C4A" w:rsidRDefault="005A0056" w:rsidP="00471B80">
      <w:pPr>
        <w:ind w:firstLine="851"/>
        <w:rPr>
          <w:rFonts w:cs="Arial"/>
        </w:rPr>
      </w:pPr>
      <w:r w:rsidRPr="001A5C4A">
        <w:rPr>
          <w:rFonts w:cs="Arial"/>
        </w:rPr>
        <w:t>Для подписания к рассылке необходимо напротив требуемого уведомления</w:t>
      </w:r>
      <w:r w:rsidR="00310240" w:rsidRPr="001A5C4A">
        <w:rPr>
          <w:rFonts w:cs="Arial"/>
        </w:rPr>
        <w:t xml:space="preserve"> поставить отметку в поле «Статус» и указать требуемый адрес электронной почты в поле «</w:t>
      </w:r>
      <w:r w:rsidR="00310240" w:rsidRPr="001A5C4A">
        <w:rPr>
          <w:rFonts w:cs="Arial"/>
          <w:lang w:val="en-US"/>
        </w:rPr>
        <w:t>e</w:t>
      </w:r>
      <w:r w:rsidR="00310240" w:rsidRPr="001A5C4A">
        <w:rPr>
          <w:rFonts w:cs="Arial"/>
        </w:rPr>
        <w:t>-</w:t>
      </w:r>
      <w:r w:rsidR="00310240" w:rsidRPr="001A5C4A">
        <w:rPr>
          <w:rFonts w:cs="Arial"/>
          <w:lang w:val="en-US"/>
        </w:rPr>
        <w:t>mail</w:t>
      </w:r>
      <w:r w:rsidR="00310240" w:rsidRPr="001A5C4A">
        <w:rPr>
          <w:rFonts w:cs="Arial"/>
        </w:rPr>
        <w:t>» (</w:t>
      </w:r>
      <w:r w:rsidR="00310240" w:rsidRPr="001A5C4A">
        <w:rPr>
          <w:rFonts w:cs="Arial"/>
        </w:rPr>
        <w:fldChar w:fldCharType="begin"/>
      </w:r>
      <w:r w:rsidR="00310240" w:rsidRPr="001A5C4A">
        <w:rPr>
          <w:rFonts w:cs="Arial"/>
        </w:rPr>
        <w:instrText xml:space="preserve"> REF _Ref27748862 \h  \* MERGEFORMAT </w:instrText>
      </w:r>
      <w:r w:rsidR="00310240" w:rsidRPr="001A5C4A">
        <w:rPr>
          <w:rFonts w:cs="Arial"/>
        </w:rPr>
      </w:r>
      <w:r w:rsidR="00310240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101</w:t>
      </w:r>
      <w:r w:rsidR="00310240" w:rsidRPr="001A5C4A">
        <w:rPr>
          <w:rFonts w:cs="Arial"/>
        </w:rPr>
        <w:fldChar w:fldCharType="end"/>
      </w:r>
      <w:r w:rsidR="00310240" w:rsidRPr="001A5C4A">
        <w:rPr>
          <w:rFonts w:cs="Arial"/>
        </w:rPr>
        <w:t>).</w:t>
      </w:r>
      <w:r w:rsidRPr="001A5C4A">
        <w:rPr>
          <w:rFonts w:cs="Arial"/>
        </w:rPr>
        <w:t xml:space="preserve"> Для </w:t>
      </w:r>
      <w:r w:rsidR="00B878B6" w:rsidRPr="001A5C4A">
        <w:rPr>
          <w:rFonts w:cs="Arial"/>
        </w:rPr>
        <w:t>сохранения введенных данных следует нажать на кнопку «Сохранить».</w:t>
      </w:r>
    </w:p>
    <w:p w14:paraId="09AFF7D6" w14:textId="22E89F81" w:rsidR="00310240" w:rsidRPr="001A5C4A" w:rsidRDefault="001F5ECF" w:rsidP="00310240">
      <w:pPr>
        <w:ind w:firstLine="0"/>
        <w:jc w:val="center"/>
        <w:rPr>
          <w:rFonts w:cs="Arial"/>
        </w:rPr>
      </w:pPr>
      <w:r w:rsidRPr="001F5ECF">
        <w:rPr>
          <w:rFonts w:cs="Arial"/>
          <w:noProof/>
          <w:lang w:eastAsia="ru-RU"/>
        </w:rPr>
        <w:drawing>
          <wp:inline distT="0" distB="0" distL="0" distR="0" wp14:anchorId="0B60C510" wp14:editId="03557C56">
            <wp:extent cx="6120130" cy="2134870"/>
            <wp:effectExtent l="19050" t="19050" r="13970" b="1778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348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F5ECF">
        <w:rPr>
          <w:rFonts w:cs="Arial"/>
          <w:noProof/>
          <w:lang w:eastAsia="ru-RU"/>
        </w:rPr>
        <w:t xml:space="preserve"> </w:t>
      </w:r>
    </w:p>
    <w:p w14:paraId="0C236CF1" w14:textId="1F82F39E" w:rsidR="00E9172E" w:rsidRPr="001A5C4A" w:rsidRDefault="00310240" w:rsidP="00F43245">
      <w:pPr>
        <w:pStyle w:val="26"/>
        <w:spacing w:after="240" w:line="276" w:lineRule="auto"/>
      </w:pPr>
      <w:bookmarkStart w:id="233" w:name="_Ref27748862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101</w:t>
      </w:r>
      <w:r w:rsidR="00C0526B">
        <w:rPr>
          <w:noProof/>
        </w:rPr>
        <w:fldChar w:fldCharType="end"/>
      </w:r>
      <w:bookmarkEnd w:id="233"/>
      <w:r w:rsidRPr="001A5C4A">
        <w:t xml:space="preserve"> – Окно подписания пользователя к рассылкам</w:t>
      </w:r>
    </w:p>
    <w:p w14:paraId="778B94C0" w14:textId="106FA468" w:rsidR="00310240" w:rsidRPr="001A5C4A" w:rsidRDefault="00310240" w:rsidP="00F43245">
      <w:pPr>
        <w:ind w:firstLine="851"/>
        <w:rPr>
          <w:rFonts w:cs="Arial"/>
        </w:rPr>
      </w:pPr>
      <w:r w:rsidRPr="001A5C4A">
        <w:rPr>
          <w:rFonts w:cs="Arial"/>
        </w:rPr>
        <w:t>В результате на указанную почту</w:t>
      </w:r>
      <w:r w:rsidR="00B878B6" w:rsidRPr="001A5C4A">
        <w:rPr>
          <w:rFonts w:cs="Arial"/>
        </w:rPr>
        <w:t xml:space="preserve"> пользователя</w:t>
      </w:r>
      <w:r w:rsidRPr="001A5C4A">
        <w:rPr>
          <w:rFonts w:cs="Arial"/>
        </w:rPr>
        <w:t xml:space="preserve"> будет приходить сообщение следующего вида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_Ref28079821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102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0D6915F" w14:textId="0B7E8B8B" w:rsidR="00310240" w:rsidRPr="001A5C4A" w:rsidRDefault="00B878B6" w:rsidP="004E61C7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57180D60" wp14:editId="1434DA7A">
            <wp:extent cx="6120130" cy="2609215"/>
            <wp:effectExtent l="19050" t="19050" r="13970" b="1968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092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93BAAA" w14:textId="5CE081AB" w:rsidR="00310240" w:rsidRPr="001A5C4A" w:rsidRDefault="00310240" w:rsidP="00F43245">
      <w:pPr>
        <w:pStyle w:val="26"/>
        <w:spacing w:after="240" w:line="276" w:lineRule="auto"/>
      </w:pPr>
      <w:bookmarkStart w:id="234" w:name="_Ref28079821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102</w:t>
      </w:r>
      <w:r w:rsidR="00C0526B">
        <w:rPr>
          <w:noProof/>
        </w:rPr>
        <w:fldChar w:fldCharType="end"/>
      </w:r>
      <w:bookmarkEnd w:id="234"/>
      <w:r w:rsidRPr="001A5C4A">
        <w:t xml:space="preserve"> – Пример письма</w:t>
      </w:r>
      <w:r w:rsidR="00B878B6" w:rsidRPr="001A5C4A">
        <w:t xml:space="preserve"> об автоматической выгрузке МС</w:t>
      </w:r>
    </w:p>
    <w:p w14:paraId="648B5A20" w14:textId="1CDE8211" w:rsidR="00B878B6" w:rsidRPr="001A5C4A" w:rsidRDefault="00B878B6" w:rsidP="00F43245">
      <w:pPr>
        <w:pStyle w:val="af2"/>
        <w:ind w:left="0"/>
        <w:rPr>
          <w:rFonts w:cs="Arial"/>
        </w:rPr>
      </w:pPr>
      <w:bookmarkStart w:id="235" w:name="_Ref53496269"/>
      <w:bookmarkStart w:id="236" w:name="_Toc185414679"/>
      <w:r w:rsidRPr="001A5C4A">
        <w:rPr>
          <w:rFonts w:cs="Arial"/>
        </w:rPr>
        <w:lastRenderedPageBreak/>
        <w:t xml:space="preserve">Добавление </w:t>
      </w:r>
      <w:r w:rsidR="00A61ABC" w:rsidRPr="001A5C4A">
        <w:rPr>
          <w:rFonts w:cs="Arial"/>
        </w:rPr>
        <w:t>пользователя в качестве главврача</w:t>
      </w:r>
      <w:bookmarkEnd w:id="235"/>
      <w:bookmarkEnd w:id="236"/>
    </w:p>
    <w:p w14:paraId="5014E2E1" w14:textId="7F7A1BE6" w:rsidR="00A61ABC" w:rsidRPr="001A5C4A" w:rsidRDefault="00B878B6" w:rsidP="00F43245">
      <w:pPr>
        <w:ind w:firstLine="851"/>
        <w:rPr>
          <w:rFonts w:cs="Arial"/>
        </w:rPr>
      </w:pPr>
      <w:r w:rsidRPr="001A5C4A">
        <w:rPr>
          <w:rFonts w:cs="Arial"/>
        </w:rPr>
        <w:t xml:space="preserve">Для добавления </w:t>
      </w:r>
      <w:r w:rsidR="00A61ABC" w:rsidRPr="001A5C4A">
        <w:rPr>
          <w:rFonts w:cs="Arial"/>
        </w:rPr>
        <w:t xml:space="preserve">пользователя в качестве главврача </w:t>
      </w:r>
      <w:r w:rsidRPr="001A5C4A">
        <w:rPr>
          <w:rFonts w:cs="Arial"/>
        </w:rPr>
        <w:t>необходимо на форме «</w:t>
      </w:r>
      <w:r w:rsidR="00A61ABC" w:rsidRPr="001A5C4A">
        <w:rPr>
          <w:rFonts w:cs="Arial"/>
        </w:rPr>
        <w:t>Список пользователей</w:t>
      </w:r>
      <w:r w:rsidRPr="001A5C4A">
        <w:rPr>
          <w:rFonts w:cs="Arial"/>
        </w:rPr>
        <w:t>» нажать на кнопку «</w:t>
      </w:r>
      <w:r w:rsidR="00A61ABC" w:rsidRPr="001A5C4A">
        <w:rPr>
          <w:rFonts w:cs="Arial"/>
        </w:rPr>
        <w:t>Добавить главврача</w:t>
      </w:r>
      <w:r w:rsidRPr="001A5C4A">
        <w:rPr>
          <w:rFonts w:cs="Arial"/>
        </w:rPr>
        <w:t>»</w:t>
      </w:r>
      <w:r w:rsidR="00A61ABC" w:rsidRPr="001A5C4A">
        <w:rPr>
          <w:rStyle w:val="afffb"/>
          <w:rFonts w:cs="Arial"/>
        </w:rPr>
        <w:footnoteReference w:id="7"/>
      </w:r>
      <w:r w:rsidRPr="001A5C4A">
        <w:rPr>
          <w:rFonts w:cs="Arial"/>
        </w:rPr>
        <w:t xml:space="preserve"> </w:t>
      </w:r>
      <w:r w:rsidR="00A61ABC" w:rsidRPr="001A5C4A">
        <w:rPr>
          <w:rFonts w:cs="Arial"/>
        </w:rPr>
        <w:t>(</w:t>
      </w:r>
      <w:r w:rsidR="00DC7554" w:rsidRPr="001A5C4A">
        <w:rPr>
          <w:rFonts w:cs="Arial"/>
        </w:rPr>
        <w:fldChar w:fldCharType="begin"/>
      </w:r>
      <w:r w:rsidR="00DC7554" w:rsidRPr="001A5C4A">
        <w:rPr>
          <w:rFonts w:cs="Arial"/>
        </w:rPr>
        <w:instrText xml:space="preserve"> REF _Ref53478790 \h </w:instrText>
      </w:r>
      <w:r w:rsidR="004728C9" w:rsidRPr="001A5C4A">
        <w:rPr>
          <w:rFonts w:cs="Arial"/>
        </w:rPr>
        <w:instrText xml:space="preserve"> \* MERGEFORMAT </w:instrText>
      </w:r>
      <w:r w:rsidR="00DC7554" w:rsidRPr="001A5C4A">
        <w:rPr>
          <w:rFonts w:cs="Arial"/>
        </w:rPr>
      </w:r>
      <w:r w:rsidR="00DC7554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103</w:t>
      </w:r>
      <w:r w:rsidR="00DC7554" w:rsidRPr="001A5C4A">
        <w:rPr>
          <w:rFonts w:cs="Arial"/>
        </w:rPr>
        <w:fldChar w:fldCharType="end"/>
      </w:r>
      <w:r w:rsidR="00A61ABC" w:rsidRPr="001A5C4A">
        <w:rPr>
          <w:rFonts w:cs="Arial"/>
        </w:rPr>
        <w:t>).</w:t>
      </w:r>
    </w:p>
    <w:p w14:paraId="4C50A9C7" w14:textId="735B073A" w:rsidR="00A61ABC" w:rsidRPr="001A5C4A" w:rsidRDefault="00544F18" w:rsidP="00DC7554">
      <w:pPr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drawing>
          <wp:inline distT="0" distB="0" distL="0" distR="0" wp14:anchorId="063136BB" wp14:editId="17D1FADC">
            <wp:extent cx="6120130" cy="3651885"/>
            <wp:effectExtent l="19050" t="19050" r="13970" b="24765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51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8E218A" w14:textId="341EE527" w:rsidR="00A61ABC" w:rsidRPr="001A5C4A" w:rsidRDefault="00A61ABC" w:rsidP="00F43245">
      <w:pPr>
        <w:pStyle w:val="26"/>
        <w:spacing w:after="240" w:line="276" w:lineRule="auto"/>
      </w:pPr>
      <w:bookmarkStart w:id="237" w:name="_Ref53478790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103</w:t>
      </w:r>
      <w:r w:rsidR="00C0526B">
        <w:rPr>
          <w:noProof/>
        </w:rPr>
        <w:fldChar w:fldCharType="end"/>
      </w:r>
      <w:bookmarkEnd w:id="237"/>
      <w:r w:rsidRPr="001A5C4A">
        <w:t xml:space="preserve"> – Окно «Список пользователей». Кнопка «Добавить главврача»</w:t>
      </w:r>
    </w:p>
    <w:p w14:paraId="60A99AB3" w14:textId="5AFE672D" w:rsidR="00A61ABC" w:rsidRPr="001A5C4A" w:rsidRDefault="00A61ABC" w:rsidP="00F43245">
      <w:pPr>
        <w:ind w:firstLine="851"/>
        <w:rPr>
          <w:rFonts w:cs="Arial"/>
        </w:rPr>
      </w:pPr>
      <w:r w:rsidRPr="001A5C4A">
        <w:rPr>
          <w:rFonts w:cs="Arial"/>
        </w:rPr>
        <w:t>При нажатии на данную кнопку будет открыта форма создания пользователя «Добавить главврача», которая содержит вкладку «Основное», состоящую из следующих полей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_Ref51329632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104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):</w:t>
      </w:r>
    </w:p>
    <w:p w14:paraId="65A0B09F" w14:textId="77777777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«Фамилия»</w:t>
      </w:r>
      <w:bookmarkStart w:id="238" w:name="_Ref51330257"/>
      <w:r w:rsidRPr="001A5C4A">
        <w:rPr>
          <w:rFonts w:cs="Arial"/>
          <w:vertAlign w:val="superscript"/>
        </w:rPr>
        <w:footnoteReference w:id="8"/>
      </w:r>
      <w:bookmarkEnd w:id="238"/>
      <w:r w:rsidRPr="001A5C4A">
        <w:rPr>
          <w:rFonts w:cs="Arial"/>
        </w:rPr>
        <w:t>;</w:t>
      </w:r>
    </w:p>
    <w:p w14:paraId="60A4BDAB" w14:textId="7A26D098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«Имя»</w:t>
      </w:r>
      <w:r w:rsidRPr="001A5C4A">
        <w:rPr>
          <w:rFonts w:cs="Arial"/>
          <w:vertAlign w:val="superscript"/>
        </w:rPr>
        <w:fldChar w:fldCharType="begin"/>
      </w:r>
      <w:r w:rsidRPr="001A5C4A">
        <w:rPr>
          <w:rFonts w:cs="Arial"/>
          <w:vertAlign w:val="superscript"/>
        </w:rPr>
        <w:instrText xml:space="preserve"> NOTEREF _Ref51330257 \h  \* MERGEFORMAT </w:instrText>
      </w:r>
      <w:r w:rsidRPr="001A5C4A">
        <w:rPr>
          <w:rFonts w:cs="Arial"/>
          <w:vertAlign w:val="superscript"/>
        </w:rPr>
      </w:r>
      <w:r w:rsidRPr="001A5C4A">
        <w:rPr>
          <w:rFonts w:cs="Arial"/>
          <w:vertAlign w:val="superscript"/>
        </w:rPr>
        <w:fldChar w:fldCharType="separate"/>
      </w:r>
      <w:r w:rsidR="00C0526B">
        <w:rPr>
          <w:rFonts w:cs="Arial"/>
          <w:vertAlign w:val="superscript"/>
        </w:rPr>
        <w:t>8</w:t>
      </w:r>
      <w:r w:rsidRPr="001A5C4A">
        <w:rPr>
          <w:rFonts w:cs="Arial"/>
          <w:vertAlign w:val="superscript"/>
        </w:rPr>
        <w:fldChar w:fldCharType="end"/>
      </w:r>
      <w:r w:rsidRPr="001A5C4A">
        <w:rPr>
          <w:rFonts w:cs="Arial"/>
        </w:rPr>
        <w:t>;</w:t>
      </w:r>
    </w:p>
    <w:p w14:paraId="2B0D3744" w14:textId="77777777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«Отчество»;</w:t>
      </w:r>
    </w:p>
    <w:p w14:paraId="350E05FE" w14:textId="03DB3C93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«Дата рождения»</w:t>
      </w:r>
      <w:r w:rsidRPr="001A5C4A">
        <w:rPr>
          <w:rFonts w:cs="Arial"/>
          <w:vertAlign w:val="superscript"/>
        </w:rPr>
        <w:fldChar w:fldCharType="begin"/>
      </w:r>
      <w:r w:rsidRPr="001A5C4A">
        <w:rPr>
          <w:rFonts w:cs="Arial"/>
          <w:vertAlign w:val="superscript"/>
        </w:rPr>
        <w:instrText xml:space="preserve"> NOTEREF _Ref51330257 \h  \* MERGEFORMAT </w:instrText>
      </w:r>
      <w:r w:rsidRPr="001A5C4A">
        <w:rPr>
          <w:rFonts w:cs="Arial"/>
          <w:vertAlign w:val="superscript"/>
        </w:rPr>
      </w:r>
      <w:r w:rsidRPr="001A5C4A">
        <w:rPr>
          <w:rFonts w:cs="Arial"/>
          <w:vertAlign w:val="superscript"/>
        </w:rPr>
        <w:fldChar w:fldCharType="separate"/>
      </w:r>
      <w:r w:rsidR="00C0526B">
        <w:rPr>
          <w:rFonts w:cs="Arial"/>
          <w:vertAlign w:val="superscript"/>
        </w:rPr>
        <w:t>8</w:t>
      </w:r>
      <w:r w:rsidRPr="001A5C4A">
        <w:rPr>
          <w:rFonts w:cs="Arial"/>
          <w:vertAlign w:val="superscript"/>
        </w:rPr>
        <w:fldChar w:fldCharType="end"/>
      </w:r>
      <w:r w:rsidRPr="001A5C4A">
        <w:rPr>
          <w:rFonts w:cs="Arial"/>
        </w:rPr>
        <w:t xml:space="preserve">; </w:t>
      </w:r>
    </w:p>
    <w:p w14:paraId="7608B664" w14:textId="4637C781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«СНИЛС»</w:t>
      </w:r>
      <w:r w:rsidRPr="001A5C4A">
        <w:rPr>
          <w:rFonts w:cs="Arial"/>
          <w:vertAlign w:val="superscript"/>
        </w:rPr>
        <w:fldChar w:fldCharType="begin"/>
      </w:r>
      <w:r w:rsidRPr="001A5C4A">
        <w:rPr>
          <w:rFonts w:cs="Arial"/>
          <w:vertAlign w:val="superscript"/>
        </w:rPr>
        <w:instrText xml:space="preserve"> NOTEREF _Ref51330257 \h  \* MERGEFORMAT </w:instrText>
      </w:r>
      <w:r w:rsidRPr="001A5C4A">
        <w:rPr>
          <w:rFonts w:cs="Arial"/>
          <w:vertAlign w:val="superscript"/>
        </w:rPr>
      </w:r>
      <w:r w:rsidRPr="001A5C4A">
        <w:rPr>
          <w:rFonts w:cs="Arial"/>
          <w:vertAlign w:val="superscript"/>
        </w:rPr>
        <w:fldChar w:fldCharType="separate"/>
      </w:r>
      <w:r w:rsidR="00C0526B">
        <w:rPr>
          <w:rFonts w:cs="Arial"/>
          <w:vertAlign w:val="superscript"/>
        </w:rPr>
        <w:t>8</w:t>
      </w:r>
      <w:r w:rsidRPr="001A5C4A">
        <w:rPr>
          <w:rFonts w:cs="Arial"/>
          <w:vertAlign w:val="superscript"/>
        </w:rPr>
        <w:fldChar w:fldCharType="end"/>
      </w:r>
      <w:r w:rsidRPr="001A5C4A">
        <w:rPr>
          <w:rFonts w:cs="Arial"/>
        </w:rPr>
        <w:t>;</w:t>
      </w:r>
    </w:p>
    <w:p w14:paraId="474A015B" w14:textId="04182EF0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«Пол»</w:t>
      </w:r>
      <w:r w:rsidRPr="001A5C4A">
        <w:rPr>
          <w:rFonts w:cs="Arial"/>
          <w:vertAlign w:val="superscript"/>
        </w:rPr>
        <w:fldChar w:fldCharType="begin"/>
      </w:r>
      <w:r w:rsidRPr="001A5C4A">
        <w:rPr>
          <w:rFonts w:cs="Arial"/>
          <w:vertAlign w:val="superscript"/>
        </w:rPr>
        <w:instrText xml:space="preserve"> NOTEREF _Ref51330257 \h  \* MERGEFORMAT </w:instrText>
      </w:r>
      <w:r w:rsidRPr="001A5C4A">
        <w:rPr>
          <w:rFonts w:cs="Arial"/>
          <w:vertAlign w:val="superscript"/>
        </w:rPr>
      </w:r>
      <w:r w:rsidRPr="001A5C4A">
        <w:rPr>
          <w:rFonts w:cs="Arial"/>
          <w:vertAlign w:val="superscript"/>
        </w:rPr>
        <w:fldChar w:fldCharType="separate"/>
      </w:r>
      <w:r w:rsidR="00C0526B">
        <w:rPr>
          <w:rFonts w:cs="Arial"/>
          <w:vertAlign w:val="superscript"/>
        </w:rPr>
        <w:t>8</w:t>
      </w:r>
      <w:r w:rsidRPr="001A5C4A">
        <w:rPr>
          <w:rFonts w:cs="Arial"/>
          <w:vertAlign w:val="superscript"/>
        </w:rPr>
        <w:fldChar w:fldCharType="end"/>
      </w:r>
      <w:r w:rsidRPr="001A5C4A">
        <w:rPr>
          <w:rFonts w:cs="Arial"/>
        </w:rPr>
        <w:t>;</w:t>
      </w:r>
    </w:p>
    <w:p w14:paraId="7D22D09A" w14:textId="19F934CD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«Телефон»</w:t>
      </w:r>
      <w:r w:rsidRPr="001A5C4A">
        <w:rPr>
          <w:rFonts w:cs="Arial"/>
          <w:vertAlign w:val="superscript"/>
        </w:rPr>
        <w:fldChar w:fldCharType="begin"/>
      </w:r>
      <w:r w:rsidRPr="001A5C4A">
        <w:rPr>
          <w:rFonts w:cs="Arial"/>
          <w:vertAlign w:val="superscript"/>
        </w:rPr>
        <w:instrText xml:space="preserve"> NOTEREF _Ref51330257 \h  \* MERGEFORMAT </w:instrText>
      </w:r>
      <w:r w:rsidRPr="001A5C4A">
        <w:rPr>
          <w:rFonts w:cs="Arial"/>
          <w:vertAlign w:val="superscript"/>
        </w:rPr>
      </w:r>
      <w:r w:rsidRPr="001A5C4A">
        <w:rPr>
          <w:rFonts w:cs="Arial"/>
          <w:vertAlign w:val="superscript"/>
        </w:rPr>
        <w:fldChar w:fldCharType="separate"/>
      </w:r>
      <w:r w:rsidR="00C0526B">
        <w:rPr>
          <w:rFonts w:cs="Arial"/>
          <w:vertAlign w:val="superscript"/>
        </w:rPr>
        <w:t>8</w:t>
      </w:r>
      <w:r w:rsidRPr="001A5C4A">
        <w:rPr>
          <w:rFonts w:cs="Arial"/>
          <w:vertAlign w:val="superscript"/>
        </w:rPr>
        <w:fldChar w:fldCharType="end"/>
      </w:r>
      <w:r w:rsidRPr="001A5C4A">
        <w:rPr>
          <w:rFonts w:cs="Arial"/>
        </w:rPr>
        <w:t>;</w:t>
      </w:r>
    </w:p>
    <w:p w14:paraId="3BA9AE43" w14:textId="18FDC268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«СНИЛС»</w:t>
      </w:r>
      <w:r w:rsidRPr="001A5C4A">
        <w:rPr>
          <w:rFonts w:cs="Arial"/>
          <w:vertAlign w:val="superscript"/>
        </w:rPr>
        <w:fldChar w:fldCharType="begin"/>
      </w:r>
      <w:r w:rsidRPr="001A5C4A">
        <w:rPr>
          <w:rFonts w:cs="Arial"/>
          <w:vertAlign w:val="superscript"/>
        </w:rPr>
        <w:instrText xml:space="preserve"> NOTEREF _Ref51330257 \h  \* MERGEFORMAT </w:instrText>
      </w:r>
      <w:r w:rsidRPr="001A5C4A">
        <w:rPr>
          <w:rFonts w:cs="Arial"/>
          <w:vertAlign w:val="superscript"/>
        </w:rPr>
      </w:r>
      <w:r w:rsidRPr="001A5C4A">
        <w:rPr>
          <w:rFonts w:cs="Arial"/>
          <w:vertAlign w:val="superscript"/>
        </w:rPr>
        <w:fldChar w:fldCharType="separate"/>
      </w:r>
      <w:r w:rsidR="00C0526B">
        <w:rPr>
          <w:rFonts w:cs="Arial"/>
          <w:vertAlign w:val="superscript"/>
        </w:rPr>
        <w:t>8</w:t>
      </w:r>
      <w:r w:rsidRPr="001A5C4A">
        <w:rPr>
          <w:rFonts w:cs="Arial"/>
          <w:vertAlign w:val="superscript"/>
        </w:rPr>
        <w:fldChar w:fldCharType="end"/>
      </w:r>
      <w:r w:rsidRPr="001A5C4A">
        <w:rPr>
          <w:rFonts w:cs="Arial"/>
        </w:rPr>
        <w:t>;</w:t>
      </w:r>
    </w:p>
    <w:p w14:paraId="778F262A" w14:textId="5FEF0703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«Пол»</w:t>
      </w:r>
      <w:r w:rsidRPr="001A5C4A">
        <w:rPr>
          <w:rFonts w:cs="Arial"/>
          <w:vertAlign w:val="superscript"/>
        </w:rPr>
        <w:fldChar w:fldCharType="begin"/>
      </w:r>
      <w:r w:rsidRPr="001A5C4A">
        <w:rPr>
          <w:rFonts w:cs="Arial"/>
          <w:vertAlign w:val="superscript"/>
        </w:rPr>
        <w:instrText xml:space="preserve"> NOTEREF _Ref51330257 \h  \* MERGEFORMAT </w:instrText>
      </w:r>
      <w:r w:rsidRPr="001A5C4A">
        <w:rPr>
          <w:rFonts w:cs="Arial"/>
          <w:vertAlign w:val="superscript"/>
        </w:rPr>
      </w:r>
      <w:r w:rsidRPr="001A5C4A">
        <w:rPr>
          <w:rFonts w:cs="Arial"/>
          <w:vertAlign w:val="superscript"/>
        </w:rPr>
        <w:fldChar w:fldCharType="separate"/>
      </w:r>
      <w:r w:rsidR="00C0526B">
        <w:rPr>
          <w:rFonts w:cs="Arial"/>
          <w:vertAlign w:val="superscript"/>
        </w:rPr>
        <w:t>8</w:t>
      </w:r>
      <w:r w:rsidRPr="001A5C4A">
        <w:rPr>
          <w:rFonts w:cs="Arial"/>
          <w:vertAlign w:val="superscript"/>
        </w:rPr>
        <w:fldChar w:fldCharType="end"/>
      </w:r>
      <w:r w:rsidRPr="001A5C4A">
        <w:rPr>
          <w:rFonts w:cs="Arial"/>
        </w:rPr>
        <w:t>;</w:t>
      </w:r>
    </w:p>
    <w:p w14:paraId="49B813B1" w14:textId="7054C6E4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lastRenderedPageBreak/>
        <w:t>«Телефон»</w:t>
      </w:r>
      <w:r w:rsidRPr="001A5C4A">
        <w:rPr>
          <w:rFonts w:cs="Arial"/>
          <w:vertAlign w:val="superscript"/>
        </w:rPr>
        <w:fldChar w:fldCharType="begin"/>
      </w:r>
      <w:r w:rsidRPr="001A5C4A">
        <w:rPr>
          <w:rFonts w:cs="Arial"/>
          <w:vertAlign w:val="superscript"/>
        </w:rPr>
        <w:instrText xml:space="preserve"> NOTEREF _Ref51330257 \h  \* MERGEFORMAT </w:instrText>
      </w:r>
      <w:r w:rsidRPr="001A5C4A">
        <w:rPr>
          <w:rFonts w:cs="Arial"/>
          <w:vertAlign w:val="superscript"/>
        </w:rPr>
      </w:r>
      <w:r w:rsidRPr="001A5C4A">
        <w:rPr>
          <w:rFonts w:cs="Arial"/>
          <w:vertAlign w:val="superscript"/>
        </w:rPr>
        <w:fldChar w:fldCharType="separate"/>
      </w:r>
      <w:r w:rsidR="00C0526B">
        <w:rPr>
          <w:rFonts w:cs="Arial"/>
          <w:vertAlign w:val="superscript"/>
        </w:rPr>
        <w:t>8</w:t>
      </w:r>
      <w:r w:rsidRPr="001A5C4A">
        <w:rPr>
          <w:rFonts w:cs="Arial"/>
          <w:vertAlign w:val="superscript"/>
        </w:rPr>
        <w:fldChar w:fldCharType="end"/>
      </w:r>
      <w:r w:rsidRPr="001A5C4A">
        <w:rPr>
          <w:rFonts w:cs="Arial"/>
        </w:rPr>
        <w:t>;</w:t>
      </w:r>
    </w:p>
    <w:p w14:paraId="35D83FA6" w14:textId="7DDD1ED3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«Рабочий телефон»</w:t>
      </w:r>
      <w:r w:rsidRPr="001A5C4A">
        <w:rPr>
          <w:rFonts w:cs="Arial"/>
          <w:vertAlign w:val="superscript"/>
        </w:rPr>
        <w:fldChar w:fldCharType="begin"/>
      </w:r>
      <w:r w:rsidRPr="001A5C4A">
        <w:rPr>
          <w:rFonts w:cs="Arial"/>
          <w:vertAlign w:val="superscript"/>
        </w:rPr>
        <w:instrText xml:space="preserve"> NOTEREF _Ref51330257 \h  \* MERGEFORMAT </w:instrText>
      </w:r>
      <w:r w:rsidRPr="001A5C4A">
        <w:rPr>
          <w:rFonts w:cs="Arial"/>
          <w:vertAlign w:val="superscript"/>
        </w:rPr>
      </w:r>
      <w:r w:rsidRPr="001A5C4A">
        <w:rPr>
          <w:rFonts w:cs="Arial"/>
          <w:vertAlign w:val="superscript"/>
        </w:rPr>
        <w:fldChar w:fldCharType="separate"/>
      </w:r>
      <w:r w:rsidR="00C0526B">
        <w:rPr>
          <w:rFonts w:cs="Arial"/>
          <w:vertAlign w:val="superscript"/>
        </w:rPr>
        <w:t>8</w:t>
      </w:r>
      <w:r w:rsidRPr="001A5C4A">
        <w:rPr>
          <w:rFonts w:cs="Arial"/>
          <w:vertAlign w:val="superscript"/>
        </w:rPr>
        <w:fldChar w:fldCharType="end"/>
      </w:r>
      <w:r w:rsidRPr="001A5C4A">
        <w:rPr>
          <w:rFonts w:cs="Arial"/>
        </w:rPr>
        <w:t>;</w:t>
      </w:r>
    </w:p>
    <w:p w14:paraId="440E8EAF" w14:textId="0A8BBA7C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 w:rsidRPr="001A5C4A">
        <w:rPr>
          <w:rFonts w:cs="Arial"/>
          <w:lang w:val="en-US"/>
        </w:rPr>
        <w:t>E</w:t>
      </w:r>
      <w:r w:rsidRPr="001A5C4A">
        <w:rPr>
          <w:rFonts w:cs="Arial"/>
        </w:rPr>
        <w:t>-</w:t>
      </w:r>
      <w:r w:rsidRPr="001A5C4A">
        <w:rPr>
          <w:rFonts w:cs="Arial"/>
          <w:lang w:val="en-US"/>
        </w:rPr>
        <w:t>mail</w:t>
      </w:r>
      <w:r w:rsidRPr="001A5C4A">
        <w:rPr>
          <w:rFonts w:cs="Arial"/>
        </w:rPr>
        <w:t>»</w:t>
      </w:r>
      <w:r w:rsidRPr="001A5C4A">
        <w:rPr>
          <w:rFonts w:cs="Arial"/>
          <w:vertAlign w:val="superscript"/>
        </w:rPr>
        <w:fldChar w:fldCharType="begin"/>
      </w:r>
      <w:r w:rsidRPr="001A5C4A">
        <w:rPr>
          <w:rFonts w:cs="Arial"/>
          <w:vertAlign w:val="superscript"/>
        </w:rPr>
        <w:instrText xml:space="preserve"> NOTEREF _Ref51330257 \h  \* MERGEFORMAT </w:instrText>
      </w:r>
      <w:r w:rsidRPr="001A5C4A">
        <w:rPr>
          <w:rFonts w:cs="Arial"/>
          <w:vertAlign w:val="superscript"/>
        </w:rPr>
      </w:r>
      <w:r w:rsidRPr="001A5C4A">
        <w:rPr>
          <w:rFonts w:cs="Arial"/>
          <w:vertAlign w:val="superscript"/>
        </w:rPr>
        <w:fldChar w:fldCharType="separate"/>
      </w:r>
      <w:r w:rsidR="00C0526B">
        <w:rPr>
          <w:rFonts w:cs="Arial"/>
          <w:vertAlign w:val="superscript"/>
        </w:rPr>
        <w:t>8</w:t>
      </w:r>
      <w:r w:rsidRPr="001A5C4A">
        <w:rPr>
          <w:rFonts w:cs="Arial"/>
          <w:vertAlign w:val="superscript"/>
        </w:rPr>
        <w:fldChar w:fldCharType="end"/>
      </w:r>
      <w:r w:rsidRPr="001A5C4A">
        <w:rPr>
          <w:rFonts w:cs="Arial"/>
        </w:rPr>
        <w:t>;</w:t>
      </w:r>
    </w:p>
    <w:p w14:paraId="7D849F12" w14:textId="52711E9D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«ИНН»</w:t>
      </w:r>
      <w:r w:rsidRPr="001A5C4A">
        <w:rPr>
          <w:rFonts w:cs="Arial"/>
          <w:vertAlign w:val="superscript"/>
        </w:rPr>
        <w:fldChar w:fldCharType="begin"/>
      </w:r>
      <w:r w:rsidRPr="001A5C4A">
        <w:rPr>
          <w:rFonts w:cs="Arial"/>
          <w:vertAlign w:val="superscript"/>
        </w:rPr>
        <w:instrText xml:space="preserve"> NOTEREF _Ref51330257 \h  \* MERGEFORMAT </w:instrText>
      </w:r>
      <w:r w:rsidRPr="001A5C4A">
        <w:rPr>
          <w:rFonts w:cs="Arial"/>
          <w:vertAlign w:val="superscript"/>
        </w:rPr>
      </w:r>
      <w:r w:rsidRPr="001A5C4A">
        <w:rPr>
          <w:rFonts w:cs="Arial"/>
          <w:vertAlign w:val="superscript"/>
        </w:rPr>
        <w:fldChar w:fldCharType="separate"/>
      </w:r>
      <w:r w:rsidR="00C0526B">
        <w:rPr>
          <w:rFonts w:cs="Arial"/>
          <w:vertAlign w:val="superscript"/>
        </w:rPr>
        <w:t>8</w:t>
      </w:r>
      <w:r w:rsidRPr="001A5C4A">
        <w:rPr>
          <w:rFonts w:cs="Arial"/>
          <w:vertAlign w:val="superscript"/>
        </w:rPr>
        <w:fldChar w:fldCharType="end"/>
      </w:r>
      <w:r w:rsidRPr="001A5C4A">
        <w:rPr>
          <w:rFonts w:cs="Arial"/>
        </w:rPr>
        <w:t>;</w:t>
      </w:r>
    </w:p>
    <w:p w14:paraId="63D76B06" w14:textId="77777777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«Предыдущая фамилия»;</w:t>
      </w:r>
    </w:p>
    <w:p w14:paraId="5A31BE30" w14:textId="77777777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«Предыдущее имя»;</w:t>
      </w:r>
    </w:p>
    <w:p w14:paraId="415A1EB0" w14:textId="77777777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«Предыдущее отчество»;</w:t>
      </w:r>
    </w:p>
    <w:p w14:paraId="39582B51" w14:textId="6F56A4A4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«Предыдущая дата рождения»</w:t>
      </w:r>
      <w:r w:rsidR="00F43245">
        <w:rPr>
          <w:rFonts w:cs="Arial"/>
        </w:rPr>
        <w:t>.</w:t>
      </w:r>
    </w:p>
    <w:p w14:paraId="0682930D" w14:textId="77777777" w:rsidR="00A61ABC" w:rsidRPr="001A5C4A" w:rsidRDefault="00A61ABC" w:rsidP="00F43245">
      <w:pPr>
        <w:ind w:firstLine="851"/>
        <w:rPr>
          <w:rFonts w:cs="Arial"/>
        </w:rPr>
      </w:pPr>
      <w:r w:rsidRPr="001A5C4A">
        <w:rPr>
          <w:rFonts w:cs="Arial"/>
        </w:rPr>
        <w:t>Данные о документе, удостоверяющем личность:</w:t>
      </w:r>
    </w:p>
    <w:p w14:paraId="5A501E48" w14:textId="011F8892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«Тип документа»</w:t>
      </w:r>
      <w:r w:rsidR="00DC7554" w:rsidRPr="001A5C4A">
        <w:rPr>
          <w:rFonts w:cs="Arial"/>
          <w:vertAlign w:val="superscript"/>
        </w:rPr>
        <w:fldChar w:fldCharType="begin"/>
      </w:r>
      <w:r w:rsidR="00DC7554" w:rsidRPr="001A5C4A">
        <w:rPr>
          <w:rFonts w:cs="Arial"/>
          <w:vertAlign w:val="superscript"/>
        </w:rPr>
        <w:instrText xml:space="preserve"> NOTEREF _Ref51330257 \h  \* MERGEFORMAT </w:instrText>
      </w:r>
      <w:r w:rsidR="00DC7554" w:rsidRPr="001A5C4A">
        <w:rPr>
          <w:rFonts w:cs="Arial"/>
          <w:vertAlign w:val="superscript"/>
        </w:rPr>
      </w:r>
      <w:r w:rsidR="00DC7554" w:rsidRPr="001A5C4A">
        <w:rPr>
          <w:rFonts w:cs="Arial"/>
          <w:vertAlign w:val="superscript"/>
        </w:rPr>
        <w:fldChar w:fldCharType="separate"/>
      </w:r>
      <w:r w:rsidR="00C0526B">
        <w:rPr>
          <w:rFonts w:cs="Arial"/>
          <w:vertAlign w:val="superscript"/>
        </w:rPr>
        <w:t>8</w:t>
      </w:r>
      <w:r w:rsidR="00DC7554" w:rsidRPr="001A5C4A">
        <w:rPr>
          <w:rFonts w:cs="Arial"/>
          <w:vertAlign w:val="superscript"/>
        </w:rPr>
        <w:fldChar w:fldCharType="end"/>
      </w:r>
      <w:r w:rsidRPr="001A5C4A">
        <w:rPr>
          <w:rFonts w:cs="Arial"/>
        </w:rPr>
        <w:t>;</w:t>
      </w:r>
    </w:p>
    <w:p w14:paraId="4EA691B6" w14:textId="3BEBAD71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«Серия»</w:t>
      </w:r>
      <w:r w:rsidR="00DC7554" w:rsidRPr="001A5C4A">
        <w:rPr>
          <w:rFonts w:cs="Arial"/>
          <w:vertAlign w:val="superscript"/>
        </w:rPr>
        <w:fldChar w:fldCharType="begin"/>
      </w:r>
      <w:r w:rsidR="00DC7554" w:rsidRPr="001A5C4A">
        <w:rPr>
          <w:rFonts w:cs="Arial"/>
          <w:vertAlign w:val="superscript"/>
        </w:rPr>
        <w:instrText xml:space="preserve"> NOTEREF _Ref51330257 \h  \* MERGEFORMAT </w:instrText>
      </w:r>
      <w:r w:rsidR="00DC7554" w:rsidRPr="001A5C4A">
        <w:rPr>
          <w:rFonts w:cs="Arial"/>
          <w:vertAlign w:val="superscript"/>
        </w:rPr>
      </w:r>
      <w:r w:rsidR="00DC7554" w:rsidRPr="001A5C4A">
        <w:rPr>
          <w:rFonts w:cs="Arial"/>
          <w:vertAlign w:val="superscript"/>
        </w:rPr>
        <w:fldChar w:fldCharType="separate"/>
      </w:r>
      <w:r w:rsidR="00C0526B">
        <w:rPr>
          <w:rFonts w:cs="Arial"/>
          <w:vertAlign w:val="superscript"/>
        </w:rPr>
        <w:t>8</w:t>
      </w:r>
      <w:r w:rsidR="00DC7554" w:rsidRPr="001A5C4A">
        <w:rPr>
          <w:rFonts w:cs="Arial"/>
          <w:vertAlign w:val="superscript"/>
        </w:rPr>
        <w:fldChar w:fldCharType="end"/>
      </w:r>
      <w:r w:rsidRPr="001A5C4A">
        <w:rPr>
          <w:rFonts w:cs="Arial"/>
        </w:rPr>
        <w:t>;</w:t>
      </w:r>
    </w:p>
    <w:p w14:paraId="6730DFFC" w14:textId="7F9B1C34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«Номер»</w:t>
      </w:r>
      <w:r w:rsidR="00DC7554" w:rsidRPr="001A5C4A">
        <w:rPr>
          <w:rFonts w:cs="Arial"/>
          <w:vertAlign w:val="superscript"/>
        </w:rPr>
        <w:fldChar w:fldCharType="begin"/>
      </w:r>
      <w:r w:rsidR="00DC7554" w:rsidRPr="001A5C4A">
        <w:rPr>
          <w:rFonts w:cs="Arial"/>
          <w:vertAlign w:val="superscript"/>
        </w:rPr>
        <w:instrText xml:space="preserve"> NOTEREF _Ref51330257 \h  \* MERGEFORMAT </w:instrText>
      </w:r>
      <w:r w:rsidR="00DC7554" w:rsidRPr="001A5C4A">
        <w:rPr>
          <w:rFonts w:cs="Arial"/>
          <w:vertAlign w:val="superscript"/>
        </w:rPr>
      </w:r>
      <w:r w:rsidR="00DC7554" w:rsidRPr="001A5C4A">
        <w:rPr>
          <w:rFonts w:cs="Arial"/>
          <w:vertAlign w:val="superscript"/>
        </w:rPr>
        <w:fldChar w:fldCharType="separate"/>
      </w:r>
      <w:r w:rsidR="00C0526B">
        <w:rPr>
          <w:rFonts w:cs="Arial"/>
          <w:vertAlign w:val="superscript"/>
        </w:rPr>
        <w:t>8</w:t>
      </w:r>
      <w:r w:rsidR="00DC7554" w:rsidRPr="001A5C4A">
        <w:rPr>
          <w:rFonts w:cs="Arial"/>
          <w:vertAlign w:val="superscript"/>
        </w:rPr>
        <w:fldChar w:fldCharType="end"/>
      </w:r>
      <w:r w:rsidRPr="001A5C4A">
        <w:rPr>
          <w:rFonts w:cs="Arial"/>
        </w:rPr>
        <w:t>;</w:t>
      </w:r>
    </w:p>
    <w:p w14:paraId="590DC3D3" w14:textId="77777777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«Дата выдачи»;</w:t>
      </w:r>
    </w:p>
    <w:p w14:paraId="001E6A78" w14:textId="77777777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«Дата окончания действия»;</w:t>
      </w:r>
    </w:p>
    <w:p w14:paraId="29E737E4" w14:textId="77777777" w:rsidR="00A61ABC" w:rsidRPr="001A5C4A" w:rsidRDefault="00A61ABC" w:rsidP="00F43245">
      <w:pPr>
        <w:numPr>
          <w:ilvl w:val="0"/>
          <w:numId w:val="4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«Наименование организации, выдавшей документ».</w:t>
      </w:r>
    </w:p>
    <w:p w14:paraId="2657E572" w14:textId="290BB951" w:rsidR="00A61ABC" w:rsidRPr="001A5C4A" w:rsidRDefault="00A61ABC" w:rsidP="00DC7554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68ADDC33" wp14:editId="3A084F46">
            <wp:extent cx="5616806" cy="4462825"/>
            <wp:effectExtent l="19050" t="19050" r="22225" b="1397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643961" cy="448440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98FCF5" w14:textId="280115A9" w:rsidR="00E9172E" w:rsidRPr="001A5C4A" w:rsidRDefault="00A61ABC" w:rsidP="0001174D">
      <w:pPr>
        <w:pStyle w:val="26"/>
        <w:spacing w:after="240" w:line="276" w:lineRule="auto"/>
      </w:pPr>
      <w:bookmarkStart w:id="239" w:name="_Ref51329632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104</w:t>
      </w:r>
      <w:r w:rsidR="00C0526B">
        <w:rPr>
          <w:noProof/>
        </w:rPr>
        <w:fldChar w:fldCharType="end"/>
      </w:r>
      <w:bookmarkEnd w:id="239"/>
      <w:r w:rsidRPr="001A5C4A">
        <w:t xml:space="preserve"> – Окно «Добавить главврача»</w:t>
      </w:r>
    </w:p>
    <w:p w14:paraId="3E25AA93" w14:textId="1A04DE3B" w:rsidR="00A61ABC" w:rsidRPr="001A5C4A" w:rsidRDefault="00A61ABC" w:rsidP="0001174D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Для сохранения данных по главврачу пользователю следует нажать на кнопку «Сохранить», для закрытия окна добавления главврача без сохранения данных – «Отменить»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_Ref51329632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104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В результате новый пользователь (главврач) появится в списке пользователей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_Ref51330022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105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60D95FB" w14:textId="593183AA" w:rsidR="00A61ABC" w:rsidRPr="001A5C4A" w:rsidRDefault="00A61ABC" w:rsidP="0001174D">
      <w:pPr>
        <w:ind w:firstLine="851"/>
        <w:rPr>
          <w:rFonts w:cs="Arial"/>
        </w:rPr>
      </w:pPr>
      <w:r w:rsidRPr="001A5C4A">
        <w:rPr>
          <w:rFonts w:cs="Arial"/>
          <w:b/>
          <w:bCs/>
        </w:rPr>
        <w:t>ВАЖНО!!!</w:t>
      </w:r>
      <w:r w:rsidRPr="001A5C4A">
        <w:rPr>
          <w:rFonts w:cs="Arial"/>
        </w:rPr>
        <w:t xml:space="preserve"> Пользователь, добавленный как главврач, отображается в списке пользователей со статусом заявки «Доступ не предоставлен»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_Ref51330022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105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123F8A17" w14:textId="198354E4" w:rsidR="00A61ABC" w:rsidRPr="001A5C4A" w:rsidRDefault="001F5ECF" w:rsidP="00DC7554">
      <w:pPr>
        <w:ind w:firstLine="0"/>
        <w:jc w:val="center"/>
        <w:rPr>
          <w:rFonts w:cs="Arial"/>
        </w:rPr>
      </w:pPr>
      <w:r w:rsidRPr="001F5ECF">
        <w:rPr>
          <w:noProof/>
          <w:lang w:eastAsia="ru-RU"/>
        </w:rPr>
        <w:drawing>
          <wp:inline distT="0" distB="0" distL="0" distR="0" wp14:anchorId="31B379F2" wp14:editId="1D10EF86">
            <wp:extent cx="6120130" cy="2825750"/>
            <wp:effectExtent l="19050" t="19050" r="13970" b="1270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257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F5ECF">
        <w:rPr>
          <w:noProof/>
          <w:lang w:eastAsia="ru-RU"/>
        </w:rPr>
        <w:t xml:space="preserve"> </w:t>
      </w:r>
    </w:p>
    <w:p w14:paraId="3D6451DA" w14:textId="1D28F2FE" w:rsidR="00E9172E" w:rsidRPr="001A5C4A" w:rsidRDefault="00A61ABC" w:rsidP="0001174D">
      <w:pPr>
        <w:pStyle w:val="26"/>
        <w:spacing w:after="240" w:line="276" w:lineRule="auto"/>
      </w:pPr>
      <w:bookmarkStart w:id="240" w:name="_Ref51330022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105</w:t>
      </w:r>
      <w:r w:rsidR="00C0526B">
        <w:rPr>
          <w:noProof/>
        </w:rPr>
        <w:fldChar w:fldCharType="end"/>
      </w:r>
      <w:bookmarkEnd w:id="240"/>
      <w:r w:rsidRPr="001A5C4A">
        <w:t xml:space="preserve"> – Главврач в списке пользователей подсистемы</w:t>
      </w:r>
    </w:p>
    <w:p w14:paraId="085067ED" w14:textId="22564FD9" w:rsidR="00A61ABC" w:rsidRPr="001A5C4A" w:rsidRDefault="00A61ABC" w:rsidP="0001174D">
      <w:pPr>
        <w:ind w:firstLine="851"/>
        <w:rPr>
          <w:rFonts w:cs="Arial"/>
        </w:rPr>
      </w:pPr>
      <w:r w:rsidRPr="001A5C4A">
        <w:rPr>
          <w:rFonts w:cs="Arial"/>
        </w:rPr>
        <w:t>При открытии формы редактирования пользователя (главврача) будет доступна вкладка «Список МО» с полями идентичными полям в форме редактирования обычного пользователя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_Ref51330767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106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Также на форме редактирования пользователя (главврача) доступна отметка «Зарегистрирован как главврач»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_Ref51330767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106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0FAF9E02" w14:textId="55AA21DE" w:rsidR="00A61ABC" w:rsidRPr="001A5C4A" w:rsidRDefault="001F5ECF" w:rsidP="00DC7554">
      <w:pPr>
        <w:ind w:firstLine="0"/>
        <w:jc w:val="center"/>
        <w:rPr>
          <w:rFonts w:cs="Arial"/>
        </w:rPr>
      </w:pPr>
      <w:r w:rsidRPr="001F5ECF">
        <w:rPr>
          <w:rFonts w:cs="Arial"/>
          <w:noProof/>
          <w:lang w:eastAsia="ru-RU"/>
        </w:rPr>
        <w:lastRenderedPageBreak/>
        <w:drawing>
          <wp:inline distT="0" distB="0" distL="0" distR="0" wp14:anchorId="617AAB6B" wp14:editId="79B952CB">
            <wp:extent cx="5991225" cy="4777812"/>
            <wp:effectExtent l="19050" t="19050" r="9525" b="2286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994001" cy="478002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F5ECF">
        <w:rPr>
          <w:rFonts w:cs="Arial"/>
          <w:noProof/>
          <w:lang w:eastAsia="ru-RU"/>
        </w:rPr>
        <w:t xml:space="preserve"> </w:t>
      </w:r>
    </w:p>
    <w:p w14:paraId="510D6D58" w14:textId="5441D4A0" w:rsidR="00B878B6" w:rsidRPr="001A5C4A" w:rsidRDefault="00A61ABC" w:rsidP="0001174D">
      <w:pPr>
        <w:pStyle w:val="26"/>
        <w:spacing w:after="240" w:line="276" w:lineRule="auto"/>
      </w:pPr>
      <w:bookmarkStart w:id="241" w:name="_Ref51330767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106</w:t>
      </w:r>
      <w:r w:rsidR="00C0526B">
        <w:rPr>
          <w:noProof/>
        </w:rPr>
        <w:fldChar w:fldCharType="end"/>
      </w:r>
      <w:bookmarkEnd w:id="241"/>
      <w:r w:rsidRPr="001A5C4A">
        <w:t xml:space="preserve"> – Форма редактирования пользователя (главврач)</w:t>
      </w:r>
    </w:p>
    <w:p w14:paraId="0AF3645F" w14:textId="6C1E7956" w:rsidR="00310387" w:rsidRPr="001A5C4A" w:rsidRDefault="000F056B" w:rsidP="0001174D">
      <w:pPr>
        <w:pStyle w:val="af1"/>
        <w:spacing w:after="0"/>
        <w:rPr>
          <w:rFonts w:cs="Arial"/>
        </w:rPr>
      </w:pPr>
      <w:bookmarkStart w:id="242" w:name="_Toc185414680"/>
      <w:r w:rsidRPr="001A5C4A">
        <w:rPr>
          <w:rFonts w:cs="Arial"/>
        </w:rPr>
        <w:t>Списки МС</w:t>
      </w:r>
      <w:bookmarkEnd w:id="242"/>
    </w:p>
    <w:p w14:paraId="54525F98" w14:textId="68610F6F" w:rsidR="00BA508F" w:rsidRPr="001A5C4A" w:rsidRDefault="00BA508F" w:rsidP="0001174D">
      <w:pPr>
        <w:ind w:firstLine="851"/>
        <w:rPr>
          <w:rFonts w:cs="Arial"/>
        </w:rPr>
      </w:pPr>
      <w:r w:rsidRPr="001A5C4A">
        <w:rPr>
          <w:rFonts w:cs="Arial"/>
        </w:rPr>
        <w:t>Для просмотра списка свидетельств необходимо в меню «Свидетельства» (</w:t>
      </w:r>
      <w:r w:rsidR="00E65CC7" w:rsidRPr="001A5C4A">
        <w:rPr>
          <w:rFonts w:cs="Arial"/>
        </w:rPr>
        <w:fldChar w:fldCharType="begin"/>
      </w:r>
      <w:r w:rsidR="00E65CC7"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="00E65CC7" w:rsidRPr="001A5C4A">
        <w:rPr>
          <w:rFonts w:cs="Arial"/>
        </w:rPr>
      </w:r>
      <w:r w:rsidR="00E65CC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E65CC7" w:rsidRPr="001A5C4A">
        <w:rPr>
          <w:rFonts w:cs="Arial"/>
        </w:rPr>
        <w:fldChar w:fldCharType="end"/>
      </w:r>
      <w:r w:rsidRPr="001A5C4A">
        <w:rPr>
          <w:rFonts w:cs="Arial"/>
        </w:rPr>
        <w:t>) выбрать наименование списка свидетельств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_Ref488398712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107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Откроется окно просмотра списка свидетельств.</w:t>
      </w:r>
    </w:p>
    <w:p w14:paraId="086C4F0C" w14:textId="4AEE9960" w:rsidR="003861FE" w:rsidRPr="001A5C4A" w:rsidRDefault="001A659F" w:rsidP="00EC0FF0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t xml:space="preserve"> </w:t>
      </w:r>
      <w:r w:rsidR="00DC7554" w:rsidRPr="001A5C4A">
        <w:rPr>
          <w:rFonts w:cs="Arial"/>
        </w:rPr>
        <w:drawing>
          <wp:inline distT="0" distB="0" distL="0" distR="0" wp14:anchorId="3E7ED7DC" wp14:editId="31BC0DA6">
            <wp:extent cx="2857199" cy="3524250"/>
            <wp:effectExtent l="19050" t="19050" r="19685" b="1905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4"/>
                    <a:srcRect l="1299" r="1277" b="1874"/>
                    <a:stretch/>
                  </pic:blipFill>
                  <pic:spPr bwMode="auto">
                    <a:xfrm>
                      <a:off x="0" y="0"/>
                      <a:ext cx="2879580" cy="355185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61FE" w:rsidRPr="001A5C4A">
        <w:rPr>
          <w:rFonts w:cs="Arial"/>
        </w:rPr>
        <w:t xml:space="preserve">    </w:t>
      </w:r>
    </w:p>
    <w:p w14:paraId="36F7307F" w14:textId="2FFADFA7" w:rsidR="003861FE" w:rsidRPr="001A5C4A" w:rsidRDefault="007349AA" w:rsidP="0001174D">
      <w:pPr>
        <w:pStyle w:val="26"/>
        <w:spacing w:after="240" w:line="276" w:lineRule="auto"/>
      </w:pPr>
      <w:bookmarkStart w:id="243" w:name="_Ref488398712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107</w:t>
      </w:r>
      <w:r w:rsidR="00C0526B">
        <w:rPr>
          <w:noProof/>
        </w:rPr>
        <w:fldChar w:fldCharType="end"/>
      </w:r>
      <w:bookmarkEnd w:id="243"/>
      <w:r w:rsidR="003861FE" w:rsidRPr="001A5C4A">
        <w:t xml:space="preserve"> – Списки свидетельств</w:t>
      </w:r>
    </w:p>
    <w:p w14:paraId="23012B82" w14:textId="6966FDBD" w:rsidR="00BA508F" w:rsidRPr="001A5C4A" w:rsidRDefault="00BA508F" w:rsidP="007A36D4">
      <w:pPr>
        <w:pStyle w:val="af2"/>
        <w:ind w:left="0"/>
        <w:rPr>
          <w:rFonts w:cs="Arial"/>
        </w:rPr>
      </w:pPr>
      <w:bookmarkStart w:id="244" w:name="_Ref517771900"/>
      <w:bookmarkStart w:id="245" w:name="_Toc185414681"/>
      <w:r w:rsidRPr="001A5C4A">
        <w:rPr>
          <w:rFonts w:cs="Arial"/>
        </w:rPr>
        <w:t>Список умерших</w:t>
      </w:r>
      <w:bookmarkEnd w:id="244"/>
      <w:bookmarkEnd w:id="245"/>
    </w:p>
    <w:p w14:paraId="22F7BC09" w14:textId="400ED925" w:rsidR="00BA508F" w:rsidRPr="001A5C4A" w:rsidRDefault="0001174D" w:rsidP="0001174D">
      <w:pPr>
        <w:ind w:firstLine="851"/>
        <w:rPr>
          <w:rFonts w:cs="Arial"/>
        </w:rPr>
      </w:pPr>
      <w:r>
        <w:rPr>
          <w:rFonts w:cs="Arial"/>
        </w:rPr>
        <w:t xml:space="preserve">Форма </w:t>
      </w:r>
      <w:r w:rsidR="00BA508F" w:rsidRPr="001A5C4A">
        <w:rPr>
          <w:rFonts w:cs="Arial"/>
        </w:rPr>
        <w:t xml:space="preserve">«Список умерших» содержит </w:t>
      </w:r>
      <w:r w:rsidR="00B179B2" w:rsidRPr="001A5C4A">
        <w:rPr>
          <w:rFonts w:cs="Arial"/>
        </w:rPr>
        <w:t xml:space="preserve">список свидетельств о смерти </w:t>
      </w:r>
      <w:r>
        <w:rPr>
          <w:rFonts w:cs="Arial"/>
        </w:rPr>
        <w:t xml:space="preserve">       </w:t>
      </w:r>
      <w:r w:rsidR="00BA508F" w:rsidRPr="001A5C4A">
        <w:rPr>
          <w:rFonts w:cs="Arial"/>
        </w:rPr>
        <w:t>(</w:t>
      </w:r>
      <w:r w:rsidR="00BA508F" w:rsidRPr="001A5C4A">
        <w:rPr>
          <w:rFonts w:cs="Arial"/>
        </w:rPr>
        <w:fldChar w:fldCharType="begin"/>
      </w:r>
      <w:r w:rsidR="00BA508F" w:rsidRPr="001A5C4A">
        <w:rPr>
          <w:rFonts w:cs="Arial"/>
        </w:rPr>
        <w:instrText xml:space="preserve"> REF _Ref488399393 \h </w:instrText>
      </w:r>
      <w:r w:rsidR="004728C9" w:rsidRPr="001A5C4A">
        <w:rPr>
          <w:rFonts w:cs="Arial"/>
        </w:rPr>
        <w:instrText xml:space="preserve"> \* MERGEFORMAT </w:instrText>
      </w:r>
      <w:r w:rsidR="00BA508F" w:rsidRPr="001A5C4A">
        <w:rPr>
          <w:rFonts w:cs="Arial"/>
        </w:rPr>
      </w:r>
      <w:r w:rsidR="00BA508F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108</w:t>
      </w:r>
      <w:r w:rsidR="00BA508F" w:rsidRPr="001A5C4A">
        <w:rPr>
          <w:rFonts w:cs="Arial"/>
        </w:rPr>
        <w:fldChar w:fldCharType="end"/>
      </w:r>
      <w:r w:rsidR="00BA508F" w:rsidRPr="001A5C4A">
        <w:rPr>
          <w:rFonts w:cs="Arial"/>
        </w:rPr>
        <w:t>).</w:t>
      </w:r>
    </w:p>
    <w:p w14:paraId="14F579CB" w14:textId="77777777" w:rsidR="00BA508F" w:rsidRPr="001A5C4A" w:rsidRDefault="00BA508F" w:rsidP="0001174D">
      <w:pPr>
        <w:ind w:firstLine="851"/>
        <w:rPr>
          <w:rFonts w:cs="Arial"/>
        </w:rPr>
      </w:pPr>
      <w:r w:rsidRPr="001A5C4A">
        <w:rPr>
          <w:rFonts w:cs="Arial"/>
        </w:rPr>
        <w:t>В верхней части окна расположены поля для задания критериев поиска записи. После ввода критериев необходимо нажать кнопку «Поиск», список будет содержать найденные записи.</w:t>
      </w:r>
    </w:p>
    <w:p w14:paraId="284E1007" w14:textId="336FBE0A" w:rsidR="00BA508F" w:rsidRPr="001A5C4A" w:rsidRDefault="007E27E6" w:rsidP="00EC0FF0">
      <w:pPr>
        <w:pStyle w:val="affff8"/>
        <w:spacing w:before="0" w:after="0"/>
        <w:rPr>
          <w:rFonts w:cs="Arial"/>
        </w:rPr>
      </w:pPr>
      <w:r w:rsidRPr="007E27E6">
        <w:lastRenderedPageBreak/>
        <w:drawing>
          <wp:inline distT="0" distB="0" distL="0" distR="0" wp14:anchorId="01D95D01" wp14:editId="09907F33">
            <wp:extent cx="6067425" cy="3145155"/>
            <wp:effectExtent l="19050" t="19050" r="28575" b="17145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5"/>
                    <a:srcRect l="467" r="394"/>
                    <a:stretch/>
                  </pic:blipFill>
                  <pic:spPr bwMode="auto">
                    <a:xfrm>
                      <a:off x="0" y="0"/>
                      <a:ext cx="6067425" cy="314515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187C" w:rsidRPr="001A5C4A">
        <w:t xml:space="preserve"> </w:t>
      </w:r>
    </w:p>
    <w:p w14:paraId="55C9A79F" w14:textId="02C69020" w:rsidR="00BA508F" w:rsidRPr="001A5C4A" w:rsidRDefault="007349AA" w:rsidP="0001174D">
      <w:pPr>
        <w:pStyle w:val="26"/>
        <w:spacing w:after="240" w:line="276" w:lineRule="auto"/>
      </w:pPr>
      <w:bookmarkStart w:id="246" w:name="_Ref48839939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108</w:t>
      </w:r>
      <w:r w:rsidR="00C0526B">
        <w:rPr>
          <w:noProof/>
        </w:rPr>
        <w:fldChar w:fldCharType="end"/>
      </w:r>
      <w:bookmarkEnd w:id="246"/>
      <w:r w:rsidR="00BA508F" w:rsidRPr="001A5C4A">
        <w:t xml:space="preserve"> – Список умерших</w:t>
      </w:r>
    </w:p>
    <w:p w14:paraId="45E7E0B8" w14:textId="49526AD9" w:rsidR="00C76194" w:rsidRPr="001A5C4A" w:rsidRDefault="000A0DEA" w:rsidP="0001174D">
      <w:pPr>
        <w:ind w:firstLine="851"/>
        <w:rPr>
          <w:rFonts w:cs="Arial"/>
        </w:rPr>
      </w:pPr>
      <w:r w:rsidRPr="001A5C4A">
        <w:rPr>
          <w:rFonts w:cs="Arial"/>
        </w:rPr>
        <w:t>В блоке «Поиск» задается период создания свидетельств</w:t>
      </w:r>
      <w:r w:rsidR="002A5BBB" w:rsidRPr="001A5C4A">
        <w:rPr>
          <w:rFonts w:cs="Arial"/>
        </w:rPr>
        <w:t xml:space="preserve"> и период</w:t>
      </w:r>
      <w:r w:rsidRPr="001A5C4A">
        <w:rPr>
          <w:rFonts w:cs="Arial"/>
        </w:rPr>
        <w:t xml:space="preserve"> выдачи свидетельств</w:t>
      </w:r>
      <w:r w:rsidR="00C76194" w:rsidRPr="001A5C4A">
        <w:rPr>
          <w:rFonts w:cs="Arial"/>
        </w:rPr>
        <w:t>. Для отображения свидетельств с указанными параметрами необходимо нажать кнопку «Поиск».</w:t>
      </w:r>
    </w:p>
    <w:p w14:paraId="6BA4DAC4" w14:textId="305C92D9" w:rsidR="00C76194" w:rsidRPr="001A5C4A" w:rsidRDefault="00C76194" w:rsidP="0001174D">
      <w:pPr>
        <w:ind w:firstLine="851"/>
        <w:rPr>
          <w:rFonts w:cs="Arial"/>
        </w:rPr>
      </w:pPr>
      <w:r w:rsidRPr="001A5C4A">
        <w:rPr>
          <w:rFonts w:cs="Arial"/>
        </w:rPr>
        <w:t>Для отображения полей расширенного поиска следует нажать кнопку</w:t>
      </w:r>
      <w:r w:rsidR="000E3C97" w:rsidRPr="001A5C4A">
        <w:rPr>
          <w:rFonts w:cs="Arial"/>
        </w:rPr>
        <w:t xml:space="preserve"> </w:t>
      </w:r>
      <w:r w:rsidRPr="001A5C4A">
        <w:rPr>
          <w:rFonts w:cs="Arial"/>
        </w:rPr>
        <w:t>«Расширенный фильтр»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_Ref488399393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108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E698EEF" w14:textId="33AE3CCA" w:rsidR="00C76194" w:rsidRPr="001A5C4A" w:rsidRDefault="00C76194" w:rsidP="0001174D">
      <w:pPr>
        <w:ind w:firstLine="851"/>
        <w:rPr>
          <w:rFonts w:cs="Arial"/>
        </w:rPr>
      </w:pPr>
      <w:r w:rsidRPr="001A5C4A">
        <w:rPr>
          <w:rFonts w:cs="Arial"/>
        </w:rPr>
        <w:t>Расширенный поиск содержит дополнительные поля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_Ref514073840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109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):</w:t>
      </w:r>
    </w:p>
    <w:p w14:paraId="229D38DF" w14:textId="77777777" w:rsidR="00C76194" w:rsidRPr="001A5C4A" w:rsidRDefault="00C76194" w:rsidP="0001174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«МО прикрепления»;</w:t>
      </w:r>
    </w:p>
    <w:p w14:paraId="049B98E2" w14:textId="77777777" w:rsidR="00C76194" w:rsidRPr="001A5C4A" w:rsidRDefault="00C76194" w:rsidP="0001174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«Умер пациент в МО»;</w:t>
      </w:r>
    </w:p>
    <w:p w14:paraId="6044CFB8" w14:textId="28C423DF" w:rsidR="00C76194" w:rsidRPr="001A5C4A" w:rsidRDefault="00C76194" w:rsidP="0001174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«Статусы»;</w:t>
      </w:r>
    </w:p>
    <w:p w14:paraId="07A0F749" w14:textId="5C7A2BB9" w:rsidR="00BA1C37" w:rsidRPr="001A5C4A" w:rsidRDefault="00BA1C37" w:rsidP="0001174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bookmarkStart w:id="247" w:name="_Hlk68255085"/>
      <w:r w:rsidRPr="001A5C4A">
        <w:rPr>
          <w:rFonts w:cs="Arial"/>
        </w:rPr>
        <w:t>«Фамилия»;</w:t>
      </w:r>
    </w:p>
    <w:p w14:paraId="55EC4B12" w14:textId="6C9FCB0D" w:rsidR="00BA1C37" w:rsidRPr="001A5C4A" w:rsidRDefault="00BA1C37" w:rsidP="0001174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«Имя»;</w:t>
      </w:r>
    </w:p>
    <w:p w14:paraId="493D9E4B" w14:textId="56C36AE7" w:rsidR="00BA1C37" w:rsidRPr="001A5C4A" w:rsidRDefault="00BA1C37" w:rsidP="0001174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«Отчество»;</w:t>
      </w:r>
    </w:p>
    <w:p w14:paraId="21E8FA22" w14:textId="3E27E204" w:rsidR="003A653C" w:rsidRPr="001A5C4A" w:rsidRDefault="003A653C" w:rsidP="0001174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«Мкб код первоначальной причины смерти»;</w:t>
      </w:r>
    </w:p>
    <w:bookmarkEnd w:id="247"/>
    <w:p w14:paraId="4AE1B9D5" w14:textId="77777777" w:rsidR="00C76194" w:rsidRPr="001A5C4A" w:rsidRDefault="00C76194" w:rsidP="0001174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«Мкб код»;</w:t>
      </w:r>
    </w:p>
    <w:p w14:paraId="50A3011C" w14:textId="77777777" w:rsidR="00C76194" w:rsidRPr="001A5C4A" w:rsidRDefault="00C76194" w:rsidP="0001174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«Причина смерти»;</w:t>
      </w:r>
    </w:p>
    <w:p w14:paraId="186E7C1F" w14:textId="77777777" w:rsidR="00C76194" w:rsidRPr="001A5C4A" w:rsidRDefault="00C76194" w:rsidP="0001174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«Дата смерти»;</w:t>
      </w:r>
    </w:p>
    <w:p w14:paraId="619C68C8" w14:textId="77777777" w:rsidR="00C76194" w:rsidRPr="001A5C4A" w:rsidRDefault="00C76194" w:rsidP="0001174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«Дата рождения»;</w:t>
      </w:r>
    </w:p>
    <w:p w14:paraId="486CB159" w14:textId="3DD8DF18" w:rsidR="00C76194" w:rsidRPr="001A5C4A" w:rsidRDefault="00C76194" w:rsidP="0001174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Блок «Адрес места жительства», содержащий поля «Регион», «Район», «Город/Село» и «Улица»</w:t>
      </w:r>
      <w:r w:rsidR="009275B4" w:rsidRPr="001A5C4A">
        <w:rPr>
          <w:rFonts w:cs="Arial"/>
        </w:rPr>
        <w:t>;</w:t>
      </w:r>
    </w:p>
    <w:p w14:paraId="43F37F60" w14:textId="1766631E" w:rsidR="009275B4" w:rsidRPr="001A5C4A" w:rsidRDefault="009275B4" w:rsidP="0001174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lastRenderedPageBreak/>
        <w:t>«Просмотр всех МС (БСМЭ)»;</w:t>
      </w:r>
    </w:p>
    <w:p w14:paraId="4DF545D9" w14:textId="6AA2C389" w:rsidR="009275B4" w:rsidRPr="001A5C4A" w:rsidRDefault="009275B4" w:rsidP="0001174D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«Регистрац</w:t>
      </w:r>
      <w:r w:rsidR="00935EE5" w:rsidRPr="001A5C4A">
        <w:rPr>
          <w:rFonts w:cs="Arial"/>
        </w:rPr>
        <w:t xml:space="preserve">ионный </w:t>
      </w:r>
      <w:r w:rsidRPr="001A5C4A">
        <w:rPr>
          <w:rFonts w:cs="Arial"/>
        </w:rPr>
        <w:t>номер трупа».</w:t>
      </w:r>
    </w:p>
    <w:p w14:paraId="0CDC845E" w14:textId="77777777" w:rsidR="00C76194" w:rsidRPr="001A5C4A" w:rsidRDefault="00C76194" w:rsidP="0001174D">
      <w:pPr>
        <w:ind w:firstLine="851"/>
        <w:rPr>
          <w:rFonts w:cs="Arial"/>
        </w:rPr>
      </w:pPr>
      <w:r w:rsidRPr="001A5C4A">
        <w:rPr>
          <w:rFonts w:cs="Arial"/>
        </w:rPr>
        <w:t>Для того, чтобы отфильтровать список свидетельств, необходимо задать критерии поиска в соответствующих полях и нажать кнопку «Поиск». Список будет отфильтрован в соответствии с заданными параметрами.</w:t>
      </w:r>
    </w:p>
    <w:p w14:paraId="02CEC63F" w14:textId="06A0A168" w:rsidR="00C76194" w:rsidRPr="001A5C4A" w:rsidRDefault="003D55FD" w:rsidP="004E61C7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0F8771FB" wp14:editId="033F5DFA">
            <wp:extent cx="6019800" cy="4283872"/>
            <wp:effectExtent l="19050" t="19050" r="19050" b="215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275" cy="4284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68E736" w14:textId="24DD5BBD" w:rsidR="00E9172E" w:rsidRPr="001A5C4A" w:rsidRDefault="00C76194" w:rsidP="0001174D">
      <w:pPr>
        <w:pStyle w:val="26"/>
        <w:spacing w:after="240" w:line="276" w:lineRule="auto"/>
      </w:pPr>
      <w:bookmarkStart w:id="248" w:name="_Ref514073840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109</w:t>
      </w:r>
      <w:r w:rsidR="00C0526B">
        <w:rPr>
          <w:noProof/>
        </w:rPr>
        <w:fldChar w:fldCharType="end"/>
      </w:r>
      <w:bookmarkEnd w:id="248"/>
      <w:r w:rsidRPr="001A5C4A">
        <w:t xml:space="preserve"> – Расширенный поиск свидетельств</w:t>
      </w:r>
    </w:p>
    <w:p w14:paraId="2E840E0C" w14:textId="4E4DD935" w:rsidR="00C76194" w:rsidRPr="0001174D" w:rsidRDefault="00C76194" w:rsidP="0001174D">
      <w:pPr>
        <w:ind w:firstLine="851"/>
        <w:rPr>
          <w:rFonts w:cs="Arial"/>
          <w:iCs/>
        </w:rPr>
      </w:pPr>
      <w:r w:rsidRPr="0001174D">
        <w:rPr>
          <w:rFonts w:cs="Arial"/>
          <w:b/>
          <w:bCs/>
          <w:iCs/>
        </w:rPr>
        <w:t>НАПРИМЕР!</w:t>
      </w:r>
      <w:r w:rsidR="00372D29" w:rsidRPr="0001174D">
        <w:rPr>
          <w:rFonts w:cs="Arial"/>
          <w:b/>
          <w:bCs/>
          <w:iCs/>
        </w:rPr>
        <w:t>!!</w:t>
      </w:r>
      <w:r w:rsidRPr="0001174D">
        <w:rPr>
          <w:rFonts w:cs="Arial"/>
          <w:iCs/>
        </w:rPr>
        <w:t xml:space="preserve"> Если необходимо сформировать список выданных свидетельств пациентам, умершим за 2 квартал 20</w:t>
      </w:r>
      <w:r w:rsidR="00236F1A" w:rsidRPr="0001174D">
        <w:rPr>
          <w:rFonts w:cs="Arial"/>
          <w:iCs/>
        </w:rPr>
        <w:t>2</w:t>
      </w:r>
      <w:r w:rsidR="00F86FF1" w:rsidRPr="0001174D">
        <w:rPr>
          <w:rFonts w:cs="Arial"/>
          <w:iCs/>
        </w:rPr>
        <w:t>2</w:t>
      </w:r>
      <w:r w:rsidRPr="0001174D">
        <w:rPr>
          <w:rFonts w:cs="Arial"/>
          <w:iCs/>
        </w:rPr>
        <w:t xml:space="preserve"> года, и причиной смерти болезни органов кровообращения, необходимо в фильтре указать следующее:</w:t>
      </w:r>
    </w:p>
    <w:p w14:paraId="1B1BB60F" w14:textId="77777777" w:rsidR="00C76194" w:rsidRPr="0001174D" w:rsidRDefault="00C76194" w:rsidP="0001174D">
      <w:pPr>
        <w:pStyle w:val="aff9"/>
        <w:numPr>
          <w:ilvl w:val="0"/>
          <w:numId w:val="32"/>
        </w:numPr>
        <w:ind w:left="1276"/>
        <w:rPr>
          <w:rFonts w:cs="Arial"/>
          <w:iCs/>
        </w:rPr>
      </w:pPr>
      <w:r w:rsidRPr="0001174D">
        <w:rPr>
          <w:rFonts w:cs="Arial"/>
          <w:iCs/>
        </w:rPr>
        <w:t>Статусы: выбрать из списка выдано;</w:t>
      </w:r>
    </w:p>
    <w:p w14:paraId="11240CCF" w14:textId="77777777" w:rsidR="00C76194" w:rsidRPr="0001174D" w:rsidRDefault="00C76194" w:rsidP="0001174D">
      <w:pPr>
        <w:pStyle w:val="aff9"/>
        <w:numPr>
          <w:ilvl w:val="0"/>
          <w:numId w:val="32"/>
        </w:numPr>
        <w:ind w:left="1276"/>
        <w:rPr>
          <w:rFonts w:cs="Arial"/>
          <w:iCs/>
        </w:rPr>
      </w:pPr>
      <w:r w:rsidRPr="0001174D">
        <w:rPr>
          <w:rFonts w:cs="Arial"/>
          <w:iCs/>
        </w:rPr>
        <w:t xml:space="preserve">МКБ-код: поставить отметку напротив класса заболевания </w:t>
      </w:r>
      <w:r w:rsidRPr="0001174D">
        <w:rPr>
          <w:rFonts w:cs="Arial"/>
          <w:iCs/>
          <w:lang w:val="en-US"/>
        </w:rPr>
        <w:t>I</w:t>
      </w:r>
      <w:r w:rsidRPr="0001174D">
        <w:rPr>
          <w:rFonts w:cs="Arial"/>
          <w:iCs/>
        </w:rPr>
        <w:t>00-</w:t>
      </w:r>
      <w:r w:rsidRPr="0001174D">
        <w:rPr>
          <w:rFonts w:cs="Arial"/>
          <w:iCs/>
          <w:lang w:val="en-US"/>
        </w:rPr>
        <w:t>I</w:t>
      </w:r>
      <w:r w:rsidRPr="0001174D">
        <w:rPr>
          <w:rFonts w:cs="Arial"/>
          <w:iCs/>
        </w:rPr>
        <w:t>99;</w:t>
      </w:r>
    </w:p>
    <w:p w14:paraId="2F0C0CE2" w14:textId="6256F6A5" w:rsidR="00C76194" w:rsidRPr="0001174D" w:rsidRDefault="00C76194" w:rsidP="0001174D">
      <w:pPr>
        <w:pStyle w:val="aff9"/>
        <w:numPr>
          <w:ilvl w:val="0"/>
          <w:numId w:val="32"/>
        </w:numPr>
        <w:ind w:left="1276"/>
        <w:rPr>
          <w:rFonts w:cs="Arial"/>
          <w:iCs/>
        </w:rPr>
      </w:pPr>
      <w:r w:rsidRPr="0001174D">
        <w:rPr>
          <w:rFonts w:cs="Arial"/>
          <w:iCs/>
        </w:rPr>
        <w:t>Дата смерти: 01.04.20</w:t>
      </w:r>
      <w:r w:rsidR="00236F1A" w:rsidRPr="0001174D">
        <w:rPr>
          <w:rFonts w:cs="Arial"/>
          <w:iCs/>
        </w:rPr>
        <w:t>2</w:t>
      </w:r>
      <w:r w:rsidR="00F86FF1" w:rsidRPr="0001174D">
        <w:rPr>
          <w:rFonts w:cs="Arial"/>
          <w:iCs/>
        </w:rPr>
        <w:t>2</w:t>
      </w:r>
      <w:r w:rsidRPr="0001174D">
        <w:rPr>
          <w:rFonts w:cs="Arial"/>
          <w:iCs/>
        </w:rPr>
        <w:t>-30.06.20</w:t>
      </w:r>
      <w:r w:rsidR="00236F1A" w:rsidRPr="0001174D">
        <w:rPr>
          <w:rFonts w:cs="Arial"/>
          <w:iCs/>
        </w:rPr>
        <w:t>2</w:t>
      </w:r>
      <w:r w:rsidR="00F86FF1" w:rsidRPr="0001174D">
        <w:rPr>
          <w:rFonts w:cs="Arial"/>
          <w:iCs/>
        </w:rPr>
        <w:t>2</w:t>
      </w:r>
    </w:p>
    <w:p w14:paraId="62F75795" w14:textId="7C570FF7" w:rsidR="00C76194" w:rsidRPr="0001174D" w:rsidRDefault="00C76194" w:rsidP="0001174D">
      <w:pPr>
        <w:pStyle w:val="aff9"/>
        <w:numPr>
          <w:ilvl w:val="0"/>
          <w:numId w:val="32"/>
        </w:numPr>
        <w:ind w:left="1276"/>
        <w:rPr>
          <w:rFonts w:cs="Arial"/>
          <w:iCs/>
        </w:rPr>
      </w:pPr>
      <w:r w:rsidRPr="0001174D">
        <w:rPr>
          <w:rFonts w:cs="Arial"/>
          <w:iCs/>
        </w:rPr>
        <w:t>Нажать кнопку «Поиск».</w:t>
      </w:r>
    </w:p>
    <w:p w14:paraId="35F581B6" w14:textId="1E68DCA3" w:rsidR="00B147E4" w:rsidRPr="001A5C4A" w:rsidRDefault="000E3C97" w:rsidP="0001174D">
      <w:pPr>
        <w:ind w:firstLine="851"/>
        <w:rPr>
          <w:rFonts w:cs="Arial"/>
        </w:rPr>
      </w:pPr>
      <w:r w:rsidRPr="001A5C4A">
        <w:rPr>
          <w:rFonts w:cs="Arial"/>
        </w:rPr>
        <w:t>Список можно отсортировать по значению одного из полей. Для этого следует щелкнуть левой кнопкой мыши по названию поля для отображения значка сортировки</w:t>
      </w:r>
      <w:r w:rsidRPr="001A5C4A" w:rsidDel="000E3C97">
        <w:rPr>
          <w:rFonts w:cs="Arial"/>
        </w:rPr>
        <w:t xml:space="preserve"> </w:t>
      </w:r>
      <w:r w:rsidR="00B147E4" w:rsidRPr="001A5C4A">
        <w:rPr>
          <w:rFonts w:cs="Arial"/>
        </w:rPr>
        <w:t xml:space="preserve"> </w:t>
      </w:r>
      <w:r w:rsidR="00B147E4" w:rsidRPr="001A5C4A">
        <w:rPr>
          <w:rFonts w:cs="Arial"/>
          <w:noProof/>
          <w:lang w:eastAsia="ru-RU"/>
        </w:rPr>
        <w:drawing>
          <wp:inline distT="0" distB="0" distL="0" distR="0" wp14:anchorId="5FF799C8" wp14:editId="38D36C11">
            <wp:extent cx="428625" cy="200025"/>
            <wp:effectExtent l="0" t="0" r="9525" b="952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47E4" w:rsidRPr="001A5C4A">
        <w:rPr>
          <w:rFonts w:cs="Arial"/>
        </w:rPr>
        <w:t xml:space="preserve"> (по возрастанию)/</w:t>
      </w:r>
      <w:r w:rsidR="00B147E4" w:rsidRPr="001A5C4A">
        <w:rPr>
          <w:rFonts w:cs="Arial"/>
          <w:noProof/>
          <w:lang w:eastAsia="ru-RU"/>
        </w:rPr>
        <w:drawing>
          <wp:inline distT="0" distB="0" distL="0" distR="0" wp14:anchorId="21E59CEC" wp14:editId="00C1CDEC">
            <wp:extent cx="457200" cy="17145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47E4" w:rsidRPr="001A5C4A">
        <w:rPr>
          <w:rFonts w:cs="Arial"/>
        </w:rPr>
        <w:t>(по убыванию).</w:t>
      </w:r>
    </w:p>
    <w:p w14:paraId="267E055A" w14:textId="77777777" w:rsidR="00B147E4" w:rsidRPr="001A5C4A" w:rsidRDefault="00B147E4" w:rsidP="0001174D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 xml:space="preserve">К записям списка можно применять фильтры, которые устанавливаются для каждого поля, щелчком на элементе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26059574" wp14:editId="3F4337E4">
            <wp:extent cx="171450" cy="19050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.</w:t>
      </w:r>
    </w:p>
    <w:p w14:paraId="4BA00631" w14:textId="087E9BA1" w:rsidR="00B147E4" w:rsidRPr="001A5C4A" w:rsidRDefault="000E3C97" w:rsidP="0001174D">
      <w:pPr>
        <w:ind w:firstLine="851"/>
        <w:rPr>
          <w:rFonts w:cs="Arial"/>
        </w:rPr>
      </w:pPr>
      <w:r w:rsidRPr="001A5C4A">
        <w:rPr>
          <w:rFonts w:cs="Arial"/>
        </w:rPr>
        <w:t>Для того, чтобы отфильтровать список свидетельств по параметру, указанному в</w:t>
      </w:r>
      <w:r w:rsidR="0001174D">
        <w:rPr>
          <w:rFonts w:cs="Arial"/>
        </w:rPr>
        <w:t xml:space="preserve"> </w:t>
      </w:r>
      <w:r w:rsidRPr="001A5C4A">
        <w:rPr>
          <w:rFonts w:cs="Arial"/>
        </w:rPr>
        <w:t xml:space="preserve">заголовке </w:t>
      </w:r>
      <w:r w:rsidR="000D6FD8">
        <w:rPr>
          <w:rFonts w:cs="Arial"/>
        </w:rPr>
        <w:t>колонки</w:t>
      </w:r>
      <w:r w:rsidRPr="001A5C4A">
        <w:rPr>
          <w:rFonts w:cs="Arial"/>
        </w:rPr>
        <w:t>, следует выбрать нужн</w:t>
      </w:r>
      <w:r w:rsidR="000D6FD8">
        <w:rPr>
          <w:rFonts w:cs="Arial"/>
        </w:rPr>
        <w:t>ую</w:t>
      </w:r>
      <w:r w:rsidRPr="001A5C4A">
        <w:rPr>
          <w:rFonts w:cs="Arial"/>
        </w:rPr>
        <w:t xml:space="preserve"> </w:t>
      </w:r>
      <w:r w:rsidR="000D6FD8">
        <w:rPr>
          <w:rFonts w:cs="Arial"/>
        </w:rPr>
        <w:t>колонку</w:t>
      </w:r>
      <w:r w:rsidRPr="001A5C4A">
        <w:rPr>
          <w:rFonts w:cs="Arial"/>
        </w:rPr>
        <w:t xml:space="preserve"> и нажать </w:t>
      </w:r>
      <w:r w:rsidR="0001174D">
        <w:rPr>
          <w:rFonts w:cs="Arial"/>
        </w:rPr>
        <w:t xml:space="preserve">          </w:t>
      </w:r>
      <w:r w:rsidRPr="001A5C4A">
        <w:rPr>
          <w:rFonts w:cs="Arial"/>
        </w:rPr>
        <w:t>кнопку</w:t>
      </w:r>
      <w:r w:rsidR="00B147E4" w:rsidRPr="001A5C4A">
        <w:rPr>
          <w:rFonts w:cs="Arial"/>
          <w:noProof/>
          <w:lang w:eastAsia="ru-RU"/>
        </w:rPr>
        <w:t xml:space="preserve"> </w:t>
      </w:r>
      <w:r w:rsidR="00B147E4" w:rsidRPr="001A5C4A">
        <w:rPr>
          <w:rFonts w:cs="Arial"/>
          <w:noProof/>
          <w:lang w:eastAsia="ru-RU"/>
        </w:rPr>
        <w:drawing>
          <wp:inline distT="0" distB="0" distL="0" distR="0" wp14:anchorId="10C40660" wp14:editId="4B355941">
            <wp:extent cx="191135" cy="182880"/>
            <wp:effectExtent l="0" t="0" r="0" b="762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7E4" w:rsidRPr="001A5C4A">
        <w:rPr>
          <w:rFonts w:cs="Arial"/>
        </w:rPr>
        <w:t>.</w:t>
      </w:r>
    </w:p>
    <w:p w14:paraId="551A5DFE" w14:textId="77777777" w:rsidR="00B147E4" w:rsidRPr="001A5C4A" w:rsidRDefault="00B147E4" w:rsidP="00B147E4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58ADFE49" wp14:editId="482F2AD6">
            <wp:extent cx="2836113" cy="1629977"/>
            <wp:effectExtent l="19050" t="19050" r="21590" b="2794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645" cy="163373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94AB18" w14:textId="19936160" w:rsidR="00B147E4" w:rsidRPr="001A5C4A" w:rsidRDefault="00DC37A7" w:rsidP="0001174D">
      <w:pPr>
        <w:pStyle w:val="26"/>
        <w:spacing w:after="240" w:line="276" w:lineRule="auto"/>
      </w:pPr>
      <w:bookmarkStart w:id="249" w:name="_Ref48460763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110</w:t>
      </w:r>
      <w:r w:rsidR="00C0526B">
        <w:rPr>
          <w:noProof/>
        </w:rPr>
        <w:fldChar w:fldCharType="end"/>
      </w:r>
      <w:bookmarkEnd w:id="249"/>
      <w:r w:rsidR="00B147E4" w:rsidRPr="001A5C4A">
        <w:t xml:space="preserve"> – Окно фильтрации</w:t>
      </w:r>
    </w:p>
    <w:p w14:paraId="35749F0C" w14:textId="108D2B23" w:rsidR="00B147E4" w:rsidRPr="001A5C4A" w:rsidRDefault="00B147E4" w:rsidP="0001174D">
      <w:pPr>
        <w:ind w:firstLine="851"/>
        <w:rPr>
          <w:rFonts w:cs="Arial"/>
        </w:rPr>
      </w:pPr>
      <w:r w:rsidRPr="001A5C4A">
        <w:rPr>
          <w:rFonts w:cs="Arial"/>
        </w:rPr>
        <w:t>Далее необходимо задать условие фильтра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_Ref484607635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110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): выбрать из выпадающего списка условие (равно, не равно и пр.), указать в поле условие фильтра и нажать кнопку «фильтровать».</w:t>
      </w:r>
    </w:p>
    <w:p w14:paraId="2C007B5F" w14:textId="59C7C263" w:rsidR="002754D6" w:rsidRPr="001A5C4A" w:rsidRDefault="002754D6" w:rsidP="0001174D">
      <w:pPr>
        <w:ind w:firstLine="851"/>
        <w:rPr>
          <w:rFonts w:cs="Arial"/>
        </w:rPr>
      </w:pPr>
      <w:r w:rsidRPr="004B79DB">
        <w:rPr>
          <w:rFonts w:cs="Arial"/>
        </w:rPr>
        <w:t xml:space="preserve">Колонка </w:t>
      </w:r>
      <w:r w:rsidRPr="004B79DB">
        <w:rPr>
          <w:rFonts w:cs="Arial"/>
          <w:bCs/>
        </w:rPr>
        <w:t>«ВИМИС</w:t>
      </w:r>
      <w:r w:rsidRPr="001A5C4A">
        <w:rPr>
          <w:rFonts w:cs="Arial"/>
          <w:bCs/>
        </w:rPr>
        <w:t>/РЭМД» предназначена для отображения иконок (</w:t>
      </w:r>
      <w:r w:rsidRPr="001A5C4A">
        <w:rPr>
          <w:rFonts w:cs="Arial"/>
        </w:rPr>
        <w:t>статусов) об успешной передаче МСС в РЭМД, ВИМИС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_Ref63324407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111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):</w:t>
      </w:r>
    </w:p>
    <w:p w14:paraId="2989BB03" w14:textId="0E367420" w:rsidR="002754D6" w:rsidRPr="001A5C4A" w:rsidRDefault="002754D6" w:rsidP="00602B13">
      <w:pPr>
        <w:numPr>
          <w:ilvl w:val="0"/>
          <w:numId w:val="54"/>
        </w:numPr>
        <w:tabs>
          <w:tab w:val="left" w:pos="1134"/>
        </w:tabs>
        <w:ind w:left="0" w:firstLine="851"/>
        <w:rPr>
          <w:rFonts w:cs="Arial"/>
          <w:bCs/>
        </w:rPr>
      </w:pPr>
      <w:r w:rsidRPr="001A5C4A">
        <w:rPr>
          <w:rFonts w:cs="Arial"/>
          <w:bCs/>
          <w:noProof/>
          <w:lang w:eastAsia="ru-RU"/>
        </w:rPr>
        <w:drawing>
          <wp:inline distT="0" distB="0" distL="0" distR="0" wp14:anchorId="2DC18A41" wp14:editId="74E1B03C">
            <wp:extent cx="597535" cy="180944"/>
            <wp:effectExtent l="0" t="0" r="0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661808" cy="20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  <w:bCs/>
        </w:rPr>
        <w:t xml:space="preserve"> - отображается в случае, если ВИМИС успешно принял МСС. При наведении указателя мыши на иконку отображается всплывающая подсказка: «Успешно передано в ВИМИС»;</w:t>
      </w:r>
    </w:p>
    <w:p w14:paraId="23D83137" w14:textId="77777777" w:rsidR="002754D6" w:rsidRPr="001A5C4A" w:rsidRDefault="002754D6" w:rsidP="00602B13">
      <w:pPr>
        <w:numPr>
          <w:ilvl w:val="0"/>
          <w:numId w:val="54"/>
        </w:numPr>
        <w:tabs>
          <w:tab w:val="left" w:pos="1134"/>
        </w:tabs>
        <w:ind w:left="0" w:firstLine="851"/>
        <w:rPr>
          <w:rFonts w:cs="Arial"/>
          <w:bCs/>
        </w:rPr>
      </w:pPr>
      <w:r w:rsidRPr="001A5C4A">
        <w:rPr>
          <w:rFonts w:cs="Arial"/>
          <w:bCs/>
          <w:noProof/>
          <w:lang w:eastAsia="ru-RU"/>
        </w:rPr>
        <w:drawing>
          <wp:inline distT="0" distB="0" distL="0" distR="0" wp14:anchorId="1132D8B9" wp14:editId="66B0EC79">
            <wp:extent cx="488674" cy="190500"/>
            <wp:effectExtent l="0" t="0" r="6985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08295" cy="19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  <w:bCs/>
        </w:rPr>
        <w:t xml:space="preserve"> - отображается в случае, если для МСС в колонке «Статус РЭМД» установлено значение «Принято в ФРЭМД». При наведении указателя мыши на иконку отображается всплывающая подсказка: «Успешно передано в РЭМД».</w:t>
      </w:r>
    </w:p>
    <w:p w14:paraId="37E4DDA1" w14:textId="51B53649" w:rsidR="002754D6" w:rsidRPr="001A5C4A" w:rsidRDefault="00444DA1" w:rsidP="004E61C7">
      <w:pPr>
        <w:ind w:firstLine="0"/>
        <w:jc w:val="center"/>
        <w:rPr>
          <w:rFonts w:cs="Arial"/>
          <w:bCs/>
        </w:rPr>
      </w:pPr>
      <w:r>
        <w:rPr>
          <w:noProof/>
          <w:lang w:eastAsia="ru-RU"/>
        </w:rPr>
        <w:lastRenderedPageBreak/>
        <w:drawing>
          <wp:inline distT="0" distB="0" distL="0" distR="0" wp14:anchorId="33DD7C73" wp14:editId="499898C2">
            <wp:extent cx="5895264" cy="3076189"/>
            <wp:effectExtent l="19050" t="19050" r="10795" b="1016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276" cy="30798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5037F31" w14:textId="13235312" w:rsidR="00E9172E" w:rsidRPr="001A5C4A" w:rsidRDefault="002754D6" w:rsidP="004B79DB">
      <w:pPr>
        <w:pStyle w:val="26"/>
        <w:spacing w:after="240" w:line="276" w:lineRule="auto"/>
        <w:rPr>
          <w:bCs/>
        </w:rPr>
      </w:pPr>
      <w:bookmarkStart w:id="250" w:name="_Ref63324407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111</w:t>
      </w:r>
      <w:r w:rsidR="00C0526B">
        <w:rPr>
          <w:noProof/>
        </w:rPr>
        <w:fldChar w:fldCharType="end"/>
      </w:r>
      <w:bookmarkEnd w:id="250"/>
      <w:r w:rsidRPr="001A5C4A">
        <w:t xml:space="preserve"> – Форма «Список умерших». Колонка </w:t>
      </w:r>
      <w:r w:rsidRPr="001A5C4A">
        <w:rPr>
          <w:bCs/>
        </w:rPr>
        <w:t>«ВИМИС/РЭМД»</w:t>
      </w:r>
    </w:p>
    <w:p w14:paraId="5606556B" w14:textId="48CF3848" w:rsidR="00B147E4" w:rsidRPr="001A5C4A" w:rsidRDefault="00B147E4" w:rsidP="004B79DB">
      <w:pPr>
        <w:ind w:firstLine="851"/>
        <w:rPr>
          <w:rFonts w:cs="Arial"/>
        </w:rPr>
      </w:pPr>
      <w:r w:rsidRPr="001A5C4A">
        <w:rPr>
          <w:rFonts w:cs="Arial"/>
        </w:rPr>
        <w:t>Просмотр информации по свидетельству описан в п.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_Ref499381832 \r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>
        <w:rPr>
          <w:rFonts w:cs="Arial"/>
        </w:rPr>
        <w:t>4.4.1</w:t>
      </w:r>
      <w:r w:rsidRPr="001A5C4A">
        <w:rPr>
          <w:rFonts w:cs="Arial"/>
        </w:rPr>
        <w:fldChar w:fldCharType="end"/>
      </w:r>
      <w:r w:rsidR="002E4B06" w:rsidRPr="001A5C4A">
        <w:rPr>
          <w:rFonts w:cs="Arial"/>
        </w:rPr>
        <w:t xml:space="preserve"> настоящего </w:t>
      </w:r>
      <w:r w:rsidR="0044385D" w:rsidRPr="001A5C4A">
        <w:rPr>
          <w:rFonts w:cs="Arial"/>
        </w:rPr>
        <w:t>руководства</w:t>
      </w:r>
      <w:r w:rsidRPr="001A5C4A">
        <w:rPr>
          <w:rFonts w:cs="Arial"/>
        </w:rPr>
        <w:t>.</w:t>
      </w:r>
    </w:p>
    <w:p w14:paraId="4C07BD57" w14:textId="3B9DD5ED" w:rsidR="00B147E4" w:rsidRPr="001A5C4A" w:rsidRDefault="00B147E4" w:rsidP="004B79DB">
      <w:pPr>
        <w:ind w:firstLine="851"/>
        <w:rPr>
          <w:rFonts w:cs="Arial"/>
        </w:rPr>
      </w:pPr>
      <w:r w:rsidRPr="001A5C4A">
        <w:rPr>
          <w:rFonts w:cs="Arial"/>
        </w:rPr>
        <w:t xml:space="preserve">Для выгрузки списка свидетельств необходимо нажать кнопку «Экспорт в </w:t>
      </w:r>
      <w:r w:rsidRPr="001A5C4A">
        <w:rPr>
          <w:rFonts w:cs="Arial"/>
          <w:lang w:val="en-US"/>
        </w:rPr>
        <w:t>Excel</w:t>
      </w:r>
      <w:r w:rsidRPr="001A5C4A">
        <w:rPr>
          <w:rFonts w:cs="Arial"/>
        </w:rPr>
        <w:t>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_Ref488399393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108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08F081D6" w14:textId="0992165C" w:rsidR="00874158" w:rsidRPr="001A5C4A" w:rsidRDefault="00874158" w:rsidP="004B79DB">
      <w:pPr>
        <w:spacing w:after="960"/>
        <w:ind w:firstLine="851"/>
      </w:pPr>
      <w:r w:rsidRPr="001A5C4A">
        <w:rPr>
          <w:b/>
          <w:bCs/>
        </w:rPr>
        <w:t>ВНИМАНИЕ!!!</w:t>
      </w:r>
      <w:r w:rsidRPr="001A5C4A">
        <w:t xml:space="preserve"> При выгрузке МСС, в адресе которых отсутствует индекс, проставляется пробел и запятая вместо индекса, в том числе для адресов с пометкой «Адреса нет в справочнике»</w:t>
      </w:r>
      <w:r w:rsidRPr="001A5C4A">
        <w:rPr>
          <w:b/>
        </w:rPr>
        <w:t xml:space="preserve"> </w:t>
      </w:r>
      <w:r w:rsidRPr="001A5C4A">
        <w:t>(</w:t>
      </w:r>
      <w:r w:rsidRPr="001A5C4A">
        <w:fldChar w:fldCharType="begin"/>
      </w:r>
      <w:r w:rsidRPr="001A5C4A">
        <w:instrText xml:space="preserve"> REF _Ref58243379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112</w:t>
      </w:r>
      <w:r w:rsidRPr="001A5C4A">
        <w:fldChar w:fldCharType="end"/>
      </w:r>
      <w:r w:rsidRPr="001A5C4A">
        <w:t>).</w:t>
      </w:r>
    </w:p>
    <w:p w14:paraId="0DB1B10F" w14:textId="61E7C564" w:rsidR="00874158" w:rsidRPr="001A5C4A" w:rsidRDefault="00236F1A" w:rsidP="00E9172E">
      <w:pPr>
        <w:ind w:firstLine="0"/>
        <w:jc w:val="center"/>
      </w:pPr>
      <w:r w:rsidRPr="001A5C4A">
        <w:rPr>
          <w:noProof/>
          <w:lang w:eastAsia="ru-RU"/>
        </w:rPr>
        <w:drawing>
          <wp:inline distT="0" distB="0" distL="0" distR="0" wp14:anchorId="138C7A34" wp14:editId="28300C84">
            <wp:extent cx="5809830" cy="3024873"/>
            <wp:effectExtent l="19050" t="19050" r="19685" b="23495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754" cy="30289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4E23668" w14:textId="5EEA323B" w:rsidR="00874158" w:rsidRPr="001A5C4A" w:rsidRDefault="00874158" w:rsidP="004B79DB">
      <w:pPr>
        <w:pStyle w:val="26"/>
        <w:spacing w:after="240" w:line="276" w:lineRule="auto"/>
      </w:pPr>
      <w:bookmarkStart w:id="251" w:name="_Ref58243379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112</w:t>
      </w:r>
      <w:r w:rsidR="00C0526B">
        <w:rPr>
          <w:noProof/>
        </w:rPr>
        <w:fldChar w:fldCharType="end"/>
      </w:r>
      <w:bookmarkEnd w:id="251"/>
      <w:r w:rsidRPr="001A5C4A">
        <w:t xml:space="preserve"> – </w:t>
      </w:r>
      <w:r w:rsidRPr="001A5C4A">
        <w:rPr>
          <w:bCs/>
          <w:lang w:val="en-US"/>
        </w:rPr>
        <w:t>Excel</w:t>
      </w:r>
      <w:r w:rsidRPr="001A5C4A">
        <w:rPr>
          <w:bCs/>
        </w:rPr>
        <w:t xml:space="preserve"> документе списка МСС</w:t>
      </w:r>
      <w:r w:rsidRPr="001A5C4A">
        <w:t>. Отображение пробела и запятой вместо индекса</w:t>
      </w:r>
    </w:p>
    <w:p w14:paraId="649E01BE" w14:textId="3A607F51" w:rsidR="00AC3C79" w:rsidRPr="001A5C4A" w:rsidRDefault="00E13FA5" w:rsidP="007A36D4">
      <w:pPr>
        <w:pStyle w:val="af2"/>
        <w:ind w:left="0"/>
        <w:rPr>
          <w:rFonts w:cs="Arial"/>
        </w:rPr>
      </w:pPr>
      <w:bookmarkStart w:id="252" w:name="_Ref499381670"/>
      <w:bookmarkStart w:id="253" w:name="_Ref499381674"/>
      <w:bookmarkStart w:id="254" w:name="_Toc185414682"/>
      <w:r w:rsidRPr="001A5C4A">
        <w:rPr>
          <w:rFonts w:cs="Arial"/>
        </w:rPr>
        <w:lastRenderedPageBreak/>
        <w:t>Список МСС с измененными ПС</w:t>
      </w:r>
      <w:bookmarkEnd w:id="252"/>
      <w:bookmarkEnd w:id="253"/>
      <w:bookmarkEnd w:id="254"/>
    </w:p>
    <w:p w14:paraId="122F3612" w14:textId="1217CE95" w:rsidR="00AC3C79" w:rsidRPr="001A5C4A" w:rsidRDefault="00B34167" w:rsidP="004B79DB">
      <w:pPr>
        <w:ind w:firstLine="851"/>
        <w:rPr>
          <w:rFonts w:cs="Arial"/>
        </w:rPr>
      </w:pPr>
      <w:r w:rsidRPr="001A5C4A">
        <w:rPr>
          <w:rFonts w:cs="Arial"/>
        </w:rPr>
        <w:t>В</w:t>
      </w:r>
      <w:r w:rsidR="00B479B4" w:rsidRPr="001A5C4A">
        <w:rPr>
          <w:rFonts w:cs="Arial"/>
        </w:rPr>
        <w:t xml:space="preserve"> </w:t>
      </w:r>
      <w:r w:rsidR="003A653C" w:rsidRPr="001A5C4A">
        <w:rPr>
          <w:rFonts w:cs="Arial"/>
        </w:rPr>
        <w:t>с</w:t>
      </w:r>
      <w:r w:rsidR="00AC3C79" w:rsidRPr="001A5C4A">
        <w:rPr>
          <w:rFonts w:cs="Arial"/>
        </w:rPr>
        <w:t>писок МСС с измененными ПС</w:t>
      </w:r>
      <w:r w:rsidR="006500FB" w:rsidRPr="001A5C4A">
        <w:rPr>
          <w:rFonts w:cs="Arial"/>
        </w:rPr>
        <w:t xml:space="preserve"> </w:t>
      </w:r>
      <w:r w:rsidRPr="001A5C4A">
        <w:rPr>
          <w:rFonts w:cs="Arial"/>
        </w:rPr>
        <w:t>попадают</w:t>
      </w:r>
      <w:r w:rsidR="00B479B4" w:rsidRPr="001A5C4A">
        <w:rPr>
          <w:rFonts w:cs="Arial"/>
        </w:rPr>
        <w:t xml:space="preserve"> МСС</w:t>
      </w:r>
      <w:r w:rsidR="008C2D65" w:rsidRPr="001A5C4A">
        <w:rPr>
          <w:rFonts w:cs="Arial"/>
        </w:rPr>
        <w:t>,</w:t>
      </w:r>
      <w:r w:rsidR="00B479B4" w:rsidRPr="001A5C4A">
        <w:rPr>
          <w:rFonts w:cs="Arial"/>
        </w:rPr>
        <w:t xml:space="preserve"> в которых была изменена причина смерти</w:t>
      </w:r>
      <w:r w:rsidR="004D2B30" w:rsidRPr="001A5C4A">
        <w:rPr>
          <w:rFonts w:cs="Arial"/>
        </w:rPr>
        <w:t xml:space="preserve"> (</w:t>
      </w:r>
      <w:r w:rsidR="004D2B30" w:rsidRPr="001A5C4A">
        <w:rPr>
          <w:rFonts w:cs="Arial"/>
        </w:rPr>
        <w:fldChar w:fldCharType="begin"/>
      </w:r>
      <w:r w:rsidR="004D2B30" w:rsidRPr="001A5C4A">
        <w:rPr>
          <w:rFonts w:cs="Arial"/>
        </w:rPr>
        <w:instrText xml:space="preserve"> REF _Ref499382106 \h </w:instrText>
      </w:r>
      <w:r w:rsidR="004728C9" w:rsidRPr="001A5C4A">
        <w:rPr>
          <w:rFonts w:cs="Arial"/>
        </w:rPr>
        <w:instrText xml:space="preserve"> \* MERGEFORMAT </w:instrText>
      </w:r>
      <w:r w:rsidR="004D2B30" w:rsidRPr="001A5C4A">
        <w:rPr>
          <w:rFonts w:cs="Arial"/>
        </w:rPr>
      </w:r>
      <w:r w:rsidR="004D2B30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113</w:t>
      </w:r>
      <w:r w:rsidR="004D2B30" w:rsidRPr="001A5C4A">
        <w:rPr>
          <w:rFonts w:cs="Arial"/>
        </w:rPr>
        <w:fldChar w:fldCharType="end"/>
      </w:r>
      <w:r w:rsidR="004D2B30" w:rsidRPr="001A5C4A">
        <w:rPr>
          <w:rFonts w:cs="Arial"/>
        </w:rPr>
        <w:t>)</w:t>
      </w:r>
      <w:r w:rsidR="00B479B4" w:rsidRPr="001A5C4A">
        <w:rPr>
          <w:rFonts w:cs="Arial"/>
        </w:rPr>
        <w:t xml:space="preserve">. </w:t>
      </w:r>
    </w:p>
    <w:p w14:paraId="7EE713F1" w14:textId="54029E16" w:rsidR="00AC3C79" w:rsidRPr="001A5C4A" w:rsidRDefault="004739C7" w:rsidP="00AB05AF">
      <w:pPr>
        <w:pStyle w:val="affff8"/>
        <w:spacing w:before="0" w:after="0"/>
        <w:rPr>
          <w:rFonts w:cs="Arial"/>
        </w:rPr>
      </w:pPr>
      <w:r w:rsidRPr="001A5C4A">
        <w:drawing>
          <wp:inline distT="0" distB="0" distL="0" distR="0" wp14:anchorId="0DD989D3" wp14:editId="4D8E5C17">
            <wp:extent cx="6120130" cy="3005455"/>
            <wp:effectExtent l="19050" t="19050" r="13970" b="23495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05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69FB29" w14:textId="7B0DA7F3" w:rsidR="00AC3C79" w:rsidRPr="001A5C4A" w:rsidRDefault="00DC37A7" w:rsidP="004B79DB">
      <w:pPr>
        <w:pStyle w:val="26"/>
        <w:spacing w:after="240" w:line="276" w:lineRule="auto"/>
      </w:pPr>
      <w:bookmarkStart w:id="255" w:name="_Ref49938210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113</w:t>
      </w:r>
      <w:r w:rsidR="00C0526B">
        <w:rPr>
          <w:noProof/>
        </w:rPr>
        <w:fldChar w:fldCharType="end"/>
      </w:r>
      <w:bookmarkEnd w:id="255"/>
      <w:r w:rsidR="00AC3C79" w:rsidRPr="001A5C4A">
        <w:t xml:space="preserve"> – Список МСС с измененными ПС</w:t>
      </w:r>
    </w:p>
    <w:p w14:paraId="41BA970D" w14:textId="79AF479B" w:rsidR="00B479B4" w:rsidRPr="001A5C4A" w:rsidRDefault="00B479B4" w:rsidP="004B79DB">
      <w:pPr>
        <w:ind w:firstLine="851"/>
        <w:rPr>
          <w:rFonts w:cs="Arial"/>
        </w:rPr>
      </w:pPr>
      <w:r w:rsidRPr="001A5C4A">
        <w:rPr>
          <w:rFonts w:cs="Arial"/>
        </w:rPr>
        <w:t>Каждая запись в списке содержит поля:</w:t>
      </w:r>
    </w:p>
    <w:p w14:paraId="545AFDDE" w14:textId="3BB07358" w:rsidR="00B479B4" w:rsidRPr="001A5C4A" w:rsidRDefault="00B479B4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Серия</w:t>
      </w:r>
      <w:r w:rsidR="00B34167" w:rsidRPr="001A5C4A">
        <w:rPr>
          <w:rFonts w:cs="Arial"/>
        </w:rPr>
        <w:t xml:space="preserve"> (данные МСС)</w:t>
      </w:r>
      <w:r w:rsidRPr="001A5C4A">
        <w:rPr>
          <w:rFonts w:cs="Arial"/>
        </w:rPr>
        <w:t>;</w:t>
      </w:r>
    </w:p>
    <w:p w14:paraId="4813EADC" w14:textId="66EAA171" w:rsidR="00B479B4" w:rsidRPr="001A5C4A" w:rsidRDefault="00B479B4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Номер</w:t>
      </w:r>
      <w:r w:rsidR="00B34167" w:rsidRPr="001A5C4A">
        <w:rPr>
          <w:rFonts w:cs="Arial"/>
        </w:rPr>
        <w:t xml:space="preserve"> (данные МСС)</w:t>
      </w:r>
      <w:r w:rsidRPr="001A5C4A">
        <w:rPr>
          <w:rFonts w:cs="Arial"/>
        </w:rPr>
        <w:t>;</w:t>
      </w:r>
    </w:p>
    <w:p w14:paraId="607AEE56" w14:textId="660D5DDC" w:rsidR="00B479B4" w:rsidRPr="001A5C4A" w:rsidRDefault="00B479B4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создания</w:t>
      </w:r>
      <w:r w:rsidR="00B34167" w:rsidRPr="001A5C4A">
        <w:rPr>
          <w:rFonts w:cs="Arial"/>
        </w:rPr>
        <w:t xml:space="preserve"> (данные МСС)</w:t>
      </w:r>
      <w:r w:rsidRPr="001A5C4A">
        <w:rPr>
          <w:rFonts w:cs="Arial"/>
        </w:rPr>
        <w:t>;</w:t>
      </w:r>
    </w:p>
    <w:p w14:paraId="7A439FF9" w14:textId="017A4DB8" w:rsidR="00B479B4" w:rsidRPr="001A5C4A" w:rsidRDefault="00B479B4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ФИО</w:t>
      </w:r>
      <w:r w:rsidR="00B34167" w:rsidRPr="001A5C4A">
        <w:rPr>
          <w:rFonts w:cs="Arial"/>
        </w:rPr>
        <w:t xml:space="preserve"> (ФИО умершего пациента, на которого зарегистрировано МСС)</w:t>
      </w:r>
      <w:r w:rsidRPr="001A5C4A">
        <w:rPr>
          <w:rFonts w:cs="Arial"/>
        </w:rPr>
        <w:t>;</w:t>
      </w:r>
    </w:p>
    <w:p w14:paraId="24D94943" w14:textId="550A1D90" w:rsidR="00B479B4" w:rsidRPr="001A5C4A" w:rsidRDefault="00B479B4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рождения</w:t>
      </w:r>
      <w:r w:rsidR="00B34167" w:rsidRPr="001A5C4A">
        <w:rPr>
          <w:rFonts w:cs="Arial"/>
        </w:rPr>
        <w:t xml:space="preserve"> (дата рождения умершего пациента, на которого зарегистрировано МСС)</w:t>
      </w:r>
      <w:r w:rsidRPr="001A5C4A">
        <w:rPr>
          <w:rFonts w:cs="Arial"/>
        </w:rPr>
        <w:t>;</w:t>
      </w:r>
    </w:p>
    <w:p w14:paraId="4B933779" w14:textId="23E00BEB" w:rsidR="00B479B4" w:rsidRPr="001A5C4A" w:rsidRDefault="00B479B4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смерти</w:t>
      </w:r>
      <w:r w:rsidR="00B34167" w:rsidRPr="001A5C4A">
        <w:rPr>
          <w:rFonts w:cs="Arial"/>
        </w:rPr>
        <w:t xml:space="preserve"> (дата смерти пациента, на которого зарегистрировано МСС)</w:t>
      </w:r>
      <w:r w:rsidRPr="001A5C4A">
        <w:rPr>
          <w:rFonts w:cs="Arial"/>
        </w:rPr>
        <w:t>;</w:t>
      </w:r>
    </w:p>
    <w:p w14:paraId="3BC836CE" w14:textId="1EA5483E" w:rsidR="00B479B4" w:rsidRPr="001A5C4A" w:rsidRDefault="00B479B4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выдачи</w:t>
      </w:r>
      <w:r w:rsidR="00B34167" w:rsidRPr="001A5C4A">
        <w:rPr>
          <w:rFonts w:cs="Arial"/>
        </w:rPr>
        <w:t xml:space="preserve"> (дата выдачи МСС)</w:t>
      </w:r>
      <w:r w:rsidRPr="001A5C4A">
        <w:rPr>
          <w:rFonts w:cs="Arial"/>
        </w:rPr>
        <w:t>;</w:t>
      </w:r>
    </w:p>
    <w:p w14:paraId="7D2785BD" w14:textId="319145DD" w:rsidR="00B479B4" w:rsidRPr="001A5C4A" w:rsidRDefault="00B479B4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Старая причина</w:t>
      </w:r>
      <w:r w:rsidR="00B34167" w:rsidRPr="001A5C4A">
        <w:rPr>
          <w:rFonts w:cs="Arial"/>
        </w:rPr>
        <w:t xml:space="preserve"> (код по МКБ-10)</w:t>
      </w:r>
      <w:r w:rsidRPr="001A5C4A">
        <w:rPr>
          <w:rFonts w:cs="Arial"/>
        </w:rPr>
        <w:t>;</w:t>
      </w:r>
    </w:p>
    <w:p w14:paraId="1D5FD370" w14:textId="696FC8FA" w:rsidR="00B479B4" w:rsidRPr="001A5C4A" w:rsidRDefault="00B479B4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Новая причина</w:t>
      </w:r>
      <w:r w:rsidR="00B34167" w:rsidRPr="001A5C4A">
        <w:rPr>
          <w:rFonts w:cs="Arial"/>
        </w:rPr>
        <w:t xml:space="preserve"> (код по МКБ-10)</w:t>
      </w:r>
      <w:r w:rsidRPr="001A5C4A">
        <w:rPr>
          <w:rFonts w:cs="Arial"/>
        </w:rPr>
        <w:t>;</w:t>
      </w:r>
    </w:p>
    <w:p w14:paraId="007E0ADF" w14:textId="5D463BC7" w:rsidR="004739C7" w:rsidRPr="001A5C4A" w:rsidRDefault="004739C7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Старый алфавитный указатель;</w:t>
      </w:r>
    </w:p>
    <w:p w14:paraId="6A703667" w14:textId="73E8BB7E" w:rsidR="004739C7" w:rsidRPr="001A5C4A" w:rsidRDefault="004739C7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Новый алфавитный указатель;</w:t>
      </w:r>
    </w:p>
    <w:p w14:paraId="3212D354" w14:textId="24EFF8CF" w:rsidR="00822652" w:rsidRPr="001A5C4A" w:rsidRDefault="00B479B4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Изменил</w:t>
      </w:r>
      <w:r w:rsidR="00B34167" w:rsidRPr="001A5C4A">
        <w:rPr>
          <w:rFonts w:cs="Arial"/>
        </w:rPr>
        <w:t xml:space="preserve"> (ФИО специалиста, сделавшего изменение причины смерти)</w:t>
      </w:r>
      <w:r w:rsidRPr="001A5C4A">
        <w:rPr>
          <w:rFonts w:cs="Arial"/>
        </w:rPr>
        <w:t>.</w:t>
      </w:r>
    </w:p>
    <w:p w14:paraId="2FED5BCF" w14:textId="77777777" w:rsidR="00D13C01" w:rsidRPr="001A5C4A" w:rsidRDefault="00D13C01" w:rsidP="004B79DB">
      <w:pPr>
        <w:ind w:firstLine="851"/>
        <w:rPr>
          <w:rFonts w:cs="Arial"/>
        </w:rPr>
      </w:pPr>
      <w:r w:rsidRPr="001A5C4A">
        <w:rPr>
          <w:rFonts w:cs="Arial"/>
        </w:rPr>
        <w:t xml:space="preserve">В верхней части окна расположены поля для задания критериев поиска записей в списке: </w:t>
      </w:r>
    </w:p>
    <w:p w14:paraId="78E16D44" w14:textId="7BD45400" w:rsidR="00D13C01" w:rsidRPr="001A5C4A" w:rsidRDefault="00D13C01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lastRenderedPageBreak/>
        <w:t xml:space="preserve"> Дата смерти с</w:t>
      </w:r>
      <w:r w:rsidRPr="001A5C4A">
        <w:rPr>
          <w:rFonts w:cs="Arial"/>
        </w:rPr>
        <w:t xml:space="preserve"> </w:t>
      </w:r>
      <w:r w:rsidRPr="001A5C4A">
        <w:rPr>
          <w:rFonts w:cs="Arial"/>
          <w:b/>
        </w:rPr>
        <w:t xml:space="preserve">… по … </w:t>
      </w:r>
      <w:r w:rsidRPr="001A5C4A">
        <w:rPr>
          <w:rFonts w:cs="Arial"/>
        </w:rPr>
        <w:t>(указываются даты смерти пациента путем ввода с клавиатуры или выбора н календаре);</w:t>
      </w:r>
    </w:p>
    <w:p w14:paraId="302FA6BE" w14:textId="264A127B" w:rsidR="00D13C01" w:rsidRPr="001A5C4A" w:rsidRDefault="00D13C01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Дата выдачи (свид.) </w:t>
      </w:r>
      <w:r w:rsidR="0048213E" w:rsidRPr="001A5C4A">
        <w:rPr>
          <w:rFonts w:cs="Arial"/>
          <w:b/>
        </w:rPr>
        <w:t xml:space="preserve">с </w:t>
      </w:r>
      <w:r w:rsidRPr="001A5C4A">
        <w:rPr>
          <w:rFonts w:cs="Arial"/>
          <w:b/>
        </w:rPr>
        <w:t>… по …</w:t>
      </w:r>
      <w:r w:rsidRPr="001A5C4A">
        <w:rPr>
          <w:rFonts w:cs="Arial"/>
        </w:rPr>
        <w:t xml:space="preserve"> (указываются даты выдачи свидетельства о смерти путем ввода с клавиатуры или выбора н календаре);</w:t>
      </w:r>
    </w:p>
    <w:p w14:paraId="6A2FDBEB" w14:textId="781FA8EB" w:rsidR="004D02B0" w:rsidRPr="001A5C4A" w:rsidRDefault="004D02B0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>МО</w:t>
      </w:r>
      <w:r w:rsidRPr="001A5C4A">
        <w:rPr>
          <w:rFonts w:cs="Arial"/>
        </w:rPr>
        <w:t xml:space="preserve"> (указываются название МО);</w:t>
      </w:r>
    </w:p>
    <w:p w14:paraId="02B3BF92" w14:textId="594FAC06" w:rsidR="004D02B0" w:rsidRPr="001A5C4A" w:rsidRDefault="004D02B0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>Подразделение</w:t>
      </w:r>
      <w:r w:rsidRPr="001A5C4A">
        <w:rPr>
          <w:rFonts w:cs="Arial"/>
        </w:rPr>
        <w:t xml:space="preserve"> (указываются название подразделения МО);</w:t>
      </w:r>
    </w:p>
    <w:p w14:paraId="1894852F" w14:textId="5E8C810C" w:rsidR="00574C84" w:rsidRPr="001A5C4A" w:rsidRDefault="00D13C01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Измененный диагноз </w:t>
      </w:r>
      <w:r w:rsidRPr="001A5C4A">
        <w:rPr>
          <w:rFonts w:cs="Arial"/>
        </w:rPr>
        <w:t xml:space="preserve">(указывается код </w:t>
      </w:r>
      <w:r w:rsidR="00614AE3" w:rsidRPr="001A5C4A">
        <w:rPr>
          <w:rFonts w:cs="Arial"/>
        </w:rPr>
        <w:t xml:space="preserve">по МКБ-10 измененной причины смерти </w:t>
      </w:r>
      <w:r w:rsidRPr="001A5C4A">
        <w:rPr>
          <w:rFonts w:cs="Arial"/>
        </w:rPr>
        <w:t>путем ввода с клавиатуры</w:t>
      </w:r>
      <w:r w:rsidR="00574C84" w:rsidRPr="001A5C4A">
        <w:rPr>
          <w:rFonts w:cs="Arial"/>
        </w:rPr>
        <w:t xml:space="preserve"> последовательности символов из латинских букв и цифр. С</w:t>
      </w:r>
      <w:r w:rsidRPr="001A5C4A">
        <w:rPr>
          <w:rFonts w:cs="Arial"/>
        </w:rPr>
        <w:t xml:space="preserve">одержит контекстную подсказку </w:t>
      </w:r>
      <w:r w:rsidR="00574C84" w:rsidRPr="001A5C4A">
        <w:rPr>
          <w:rFonts w:cs="Arial"/>
        </w:rPr>
        <w:t>для</w:t>
      </w:r>
      <w:r w:rsidRPr="001A5C4A">
        <w:rPr>
          <w:rFonts w:cs="Arial"/>
        </w:rPr>
        <w:t xml:space="preserve"> выбор</w:t>
      </w:r>
      <w:r w:rsidR="00574C84" w:rsidRPr="001A5C4A">
        <w:rPr>
          <w:rFonts w:cs="Arial"/>
        </w:rPr>
        <w:t>а</w:t>
      </w:r>
      <w:r w:rsidRPr="001A5C4A">
        <w:rPr>
          <w:rFonts w:cs="Arial"/>
        </w:rPr>
        <w:t xml:space="preserve"> </w:t>
      </w:r>
      <w:r w:rsidR="00574C84" w:rsidRPr="001A5C4A">
        <w:rPr>
          <w:rFonts w:cs="Arial"/>
        </w:rPr>
        <w:t xml:space="preserve">значений </w:t>
      </w:r>
      <w:r w:rsidRPr="001A5C4A">
        <w:rPr>
          <w:rFonts w:cs="Arial"/>
        </w:rPr>
        <w:t>из списка</w:t>
      </w:r>
      <w:r w:rsidR="00574C84" w:rsidRPr="001A5C4A">
        <w:rPr>
          <w:rFonts w:cs="Arial"/>
        </w:rPr>
        <w:t xml:space="preserve"> </w:t>
      </w:r>
      <w:r w:rsidR="0044385D" w:rsidRPr="001A5C4A">
        <w:rPr>
          <w:rFonts w:cs="Arial"/>
        </w:rPr>
        <w:t xml:space="preserve">       </w:t>
      </w:r>
      <w:r w:rsidR="00574C84" w:rsidRPr="001A5C4A">
        <w:rPr>
          <w:rFonts w:cs="Arial"/>
        </w:rPr>
        <w:t>(</w:t>
      </w:r>
      <w:r w:rsidR="00574C84" w:rsidRPr="001A5C4A">
        <w:rPr>
          <w:rFonts w:cs="Arial"/>
        </w:rPr>
        <w:fldChar w:fldCharType="begin"/>
      </w:r>
      <w:r w:rsidR="00574C84" w:rsidRPr="001A5C4A">
        <w:rPr>
          <w:rFonts w:cs="Arial"/>
        </w:rPr>
        <w:instrText xml:space="preserve"> REF _Ref499380410 \h </w:instrText>
      </w:r>
      <w:r w:rsidR="00C469F5" w:rsidRPr="001A5C4A">
        <w:rPr>
          <w:rFonts w:cs="Arial"/>
        </w:rPr>
        <w:instrText xml:space="preserve"> \* MERGEFORMAT </w:instrText>
      </w:r>
      <w:r w:rsidR="00574C84" w:rsidRPr="001A5C4A">
        <w:rPr>
          <w:rFonts w:cs="Arial"/>
        </w:rPr>
      </w:r>
      <w:r w:rsidR="00574C84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114</w:t>
      </w:r>
      <w:r w:rsidR="00574C84" w:rsidRPr="001A5C4A">
        <w:rPr>
          <w:rFonts w:cs="Arial"/>
        </w:rPr>
        <w:fldChar w:fldCharType="end"/>
      </w:r>
      <w:r w:rsidR="00574C84" w:rsidRPr="001A5C4A">
        <w:rPr>
          <w:rFonts w:cs="Arial"/>
        </w:rPr>
        <w:t>). Возможен выбор нескольких значений).</w:t>
      </w:r>
    </w:p>
    <w:p w14:paraId="179BEC5F" w14:textId="2F3C9828" w:rsidR="00D13C01" w:rsidRPr="001A5C4A" w:rsidRDefault="00574C84" w:rsidP="00AB05AF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6D6C2106" wp14:editId="03376CF7">
            <wp:extent cx="1781175" cy="1485900"/>
            <wp:effectExtent l="19050" t="19050" r="28575" b="1905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859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A60654" w14:textId="455DCDBB" w:rsidR="00574C84" w:rsidRPr="001A5C4A" w:rsidRDefault="00DC37A7" w:rsidP="004B79DB">
      <w:pPr>
        <w:pStyle w:val="26"/>
        <w:spacing w:after="240" w:line="276" w:lineRule="auto"/>
      </w:pPr>
      <w:bookmarkStart w:id="256" w:name="_Ref499380410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114</w:t>
      </w:r>
      <w:r w:rsidR="00C0526B">
        <w:rPr>
          <w:noProof/>
        </w:rPr>
        <w:fldChar w:fldCharType="end"/>
      </w:r>
      <w:bookmarkEnd w:id="256"/>
      <w:r w:rsidR="00574C84" w:rsidRPr="001A5C4A">
        <w:t xml:space="preserve"> – Выбор кода диагноза из контекстной подсказки</w:t>
      </w:r>
    </w:p>
    <w:p w14:paraId="455F7628" w14:textId="7BB631B0" w:rsidR="002459F7" w:rsidRPr="001A5C4A" w:rsidRDefault="002459F7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Новый диагноз </w:t>
      </w:r>
      <w:r w:rsidRPr="001A5C4A">
        <w:rPr>
          <w:rFonts w:cs="Arial"/>
        </w:rPr>
        <w:t>(указывается код по МКБ-10 новой причины смерти);</w:t>
      </w:r>
    </w:p>
    <w:p w14:paraId="1C2402B5" w14:textId="4ACF1A60" w:rsidR="00D13C01" w:rsidRPr="001A5C4A" w:rsidRDefault="00D13C01" w:rsidP="004B79D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>Тип причины</w:t>
      </w:r>
      <w:r w:rsidR="00574C84" w:rsidRPr="001A5C4A">
        <w:rPr>
          <w:rFonts w:cs="Arial"/>
        </w:rPr>
        <w:t xml:space="preserve"> (указывается раздел бланка МСС</w:t>
      </w:r>
      <w:r w:rsidR="00231473" w:rsidRPr="001A5C4A">
        <w:rPr>
          <w:rFonts w:cs="Arial"/>
        </w:rPr>
        <w:t>,</w:t>
      </w:r>
      <w:r w:rsidR="00574C84" w:rsidRPr="001A5C4A">
        <w:rPr>
          <w:rFonts w:cs="Arial"/>
        </w:rPr>
        <w:t xml:space="preserve"> в котором содержится искомая причина смерти</w:t>
      </w:r>
      <w:r w:rsidR="00053AC8" w:rsidRPr="001A5C4A">
        <w:rPr>
          <w:rFonts w:cs="Arial"/>
        </w:rPr>
        <w:t>. Содержит контекстную подсказку для выбора значений из списка (</w:t>
      </w:r>
      <w:r w:rsidR="00053AC8" w:rsidRPr="001A5C4A">
        <w:rPr>
          <w:rFonts w:cs="Arial"/>
        </w:rPr>
        <w:fldChar w:fldCharType="begin"/>
      </w:r>
      <w:r w:rsidR="00053AC8" w:rsidRPr="001A5C4A">
        <w:rPr>
          <w:rFonts w:cs="Arial"/>
        </w:rPr>
        <w:instrText xml:space="preserve"> REF _Ref499380716 \h </w:instrText>
      </w:r>
      <w:r w:rsidR="00C469F5" w:rsidRPr="001A5C4A">
        <w:rPr>
          <w:rFonts w:cs="Arial"/>
        </w:rPr>
        <w:instrText xml:space="preserve"> \* MERGEFORMAT </w:instrText>
      </w:r>
      <w:r w:rsidR="00053AC8" w:rsidRPr="001A5C4A">
        <w:rPr>
          <w:rFonts w:cs="Arial"/>
        </w:rPr>
      </w:r>
      <w:r w:rsidR="00053AC8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115</w:t>
      </w:r>
      <w:r w:rsidR="00053AC8" w:rsidRPr="001A5C4A">
        <w:rPr>
          <w:rFonts w:cs="Arial"/>
        </w:rPr>
        <w:fldChar w:fldCharType="end"/>
      </w:r>
      <w:r w:rsidR="00053AC8" w:rsidRPr="001A5C4A">
        <w:rPr>
          <w:rFonts w:cs="Arial"/>
        </w:rPr>
        <w:t>). Возможен выбор нескольких значений</w:t>
      </w:r>
      <w:r w:rsidR="00574C84" w:rsidRPr="001A5C4A">
        <w:rPr>
          <w:rFonts w:cs="Arial"/>
        </w:rPr>
        <w:t>)</w:t>
      </w:r>
      <w:r w:rsidR="004B79DB">
        <w:rPr>
          <w:rFonts w:cs="Arial"/>
        </w:rPr>
        <w:t>;</w:t>
      </w:r>
    </w:p>
    <w:p w14:paraId="12D8A839" w14:textId="1BDBF0FE" w:rsidR="00574C84" w:rsidRPr="001A5C4A" w:rsidRDefault="00A85FF0" w:rsidP="00AB05AF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5FB90595" wp14:editId="5817FFA4">
            <wp:extent cx="3200400" cy="1724025"/>
            <wp:effectExtent l="0" t="0" r="0" b="952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86E7C" w14:textId="7A6BF175" w:rsidR="00574C84" w:rsidRPr="001A5C4A" w:rsidRDefault="00DC37A7" w:rsidP="004B79DB">
      <w:pPr>
        <w:pStyle w:val="26"/>
        <w:spacing w:after="240" w:line="276" w:lineRule="auto"/>
      </w:pPr>
      <w:bookmarkStart w:id="257" w:name="_Ref49938071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115</w:t>
      </w:r>
      <w:r w:rsidR="00C0526B">
        <w:rPr>
          <w:noProof/>
        </w:rPr>
        <w:fldChar w:fldCharType="end"/>
      </w:r>
      <w:bookmarkEnd w:id="257"/>
      <w:r w:rsidRPr="001A5C4A">
        <w:t xml:space="preserve"> </w:t>
      </w:r>
      <w:r w:rsidR="00574C84" w:rsidRPr="001A5C4A">
        <w:t>– Выбор раздела МСС</w:t>
      </w:r>
    </w:p>
    <w:p w14:paraId="02D11BBA" w14:textId="22731B22" w:rsidR="002459F7" w:rsidRPr="001A5C4A" w:rsidRDefault="002459F7" w:rsidP="004B79DB">
      <w:pPr>
        <w:pStyle w:val="aff9"/>
        <w:numPr>
          <w:ilvl w:val="0"/>
          <w:numId w:val="34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  <w:b/>
        </w:rPr>
        <w:t xml:space="preserve">Эксперт </w:t>
      </w:r>
      <w:r w:rsidRPr="001A5C4A">
        <w:rPr>
          <w:rFonts w:cs="Arial"/>
        </w:rPr>
        <w:t>(указывается ФИО эксперта).</w:t>
      </w:r>
    </w:p>
    <w:p w14:paraId="42831199" w14:textId="179D2640" w:rsidR="00D13C01" w:rsidRPr="001A5C4A" w:rsidRDefault="00D13C01" w:rsidP="004B79DB">
      <w:pPr>
        <w:ind w:firstLine="851"/>
        <w:rPr>
          <w:rFonts w:cs="Arial"/>
        </w:rPr>
      </w:pPr>
      <w:r w:rsidRPr="001A5C4A">
        <w:rPr>
          <w:rFonts w:cs="Arial"/>
        </w:rPr>
        <w:t>После ввода критериев необходимо нажать кнопку «Поиск»</w:t>
      </w:r>
      <w:r w:rsidR="00714088" w:rsidRPr="001A5C4A">
        <w:rPr>
          <w:rFonts w:cs="Arial"/>
          <w:noProof/>
        </w:rPr>
        <w:t xml:space="preserve"> </w:t>
      </w:r>
      <w:r w:rsidR="00714088" w:rsidRPr="001A5C4A">
        <w:rPr>
          <w:rFonts w:cs="Arial"/>
          <w:noProof/>
          <w:lang w:eastAsia="ru-RU"/>
        </w:rPr>
        <w:drawing>
          <wp:inline distT="0" distB="0" distL="0" distR="0" wp14:anchorId="7BEAB871" wp14:editId="76B2B139">
            <wp:extent cx="552450" cy="244106"/>
            <wp:effectExtent l="0" t="0" r="0" b="381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60441" cy="2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, список будет содержать найденные записи.</w:t>
      </w:r>
    </w:p>
    <w:p w14:paraId="61A5B711" w14:textId="2247661A" w:rsidR="00F44A67" w:rsidRPr="001A5C4A" w:rsidRDefault="00F44A67" w:rsidP="004B79DB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Для того</w:t>
      </w:r>
      <w:r w:rsidR="00C469F5" w:rsidRPr="001A5C4A">
        <w:rPr>
          <w:rFonts w:cs="Arial"/>
        </w:rPr>
        <w:t>,</w:t>
      </w:r>
      <w:r w:rsidRPr="001A5C4A">
        <w:rPr>
          <w:rFonts w:cs="Arial"/>
        </w:rPr>
        <w:t xml:space="preserve"> чтобы сбросить все критерии фильтрации списка необходимо нажать на элемент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7C938C80" wp14:editId="43820EAC">
            <wp:extent cx="152400" cy="17145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, затем на кнопку «Поиск»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315D28D7" wp14:editId="78F756BC">
            <wp:extent cx="552450" cy="244106"/>
            <wp:effectExtent l="0" t="0" r="0" b="381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60441" cy="2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.</w:t>
      </w:r>
    </w:p>
    <w:p w14:paraId="4FB4B530" w14:textId="3E00D6AA" w:rsidR="00F44A67" w:rsidRPr="001A5C4A" w:rsidRDefault="00F44A67" w:rsidP="004B79DB">
      <w:pPr>
        <w:ind w:firstLine="851"/>
        <w:rPr>
          <w:rFonts w:cs="Arial"/>
        </w:rPr>
      </w:pPr>
      <w:r w:rsidRPr="001A5C4A">
        <w:rPr>
          <w:rFonts w:cs="Arial"/>
        </w:rPr>
        <w:t xml:space="preserve">Список можно сортировать по одному из полей, для этого необходимо щелкнуть левой кнопкой мыши на названии поля, отобразится значок сортировки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6297D5A4" wp14:editId="75EBE14C">
            <wp:extent cx="428625" cy="200025"/>
            <wp:effectExtent l="0" t="0" r="9525" b="952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(по возрастанию)/</w:t>
      </w:r>
      <w:r w:rsidRPr="001A5C4A">
        <w:rPr>
          <w:rFonts w:cs="Arial"/>
          <w:noProof/>
          <w:lang w:eastAsia="ru-RU"/>
        </w:rPr>
        <w:drawing>
          <wp:inline distT="0" distB="0" distL="0" distR="0" wp14:anchorId="752F0FF3" wp14:editId="2983DA7C">
            <wp:extent cx="457200" cy="17145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(по убыванию).</w:t>
      </w:r>
    </w:p>
    <w:p w14:paraId="4137FBB8" w14:textId="08636CEA" w:rsidR="00431928" w:rsidRPr="001A5C4A" w:rsidRDefault="00431928" w:rsidP="004B79DB">
      <w:pPr>
        <w:ind w:firstLine="851"/>
        <w:rPr>
          <w:rFonts w:cs="Arial"/>
        </w:rPr>
      </w:pPr>
      <w:r w:rsidRPr="001A5C4A">
        <w:rPr>
          <w:rFonts w:cs="Arial"/>
        </w:rPr>
        <w:t xml:space="preserve">Просмотр записей списка описан в п. 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_Ref499381832 \r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>
        <w:rPr>
          <w:rFonts w:cs="Arial"/>
        </w:rPr>
        <w:t>4.4.1</w:t>
      </w:r>
      <w:r w:rsidRPr="001A5C4A">
        <w:rPr>
          <w:rFonts w:cs="Arial"/>
        </w:rPr>
        <w:fldChar w:fldCharType="end"/>
      </w:r>
      <w:r w:rsidR="00573CA9" w:rsidRPr="001A5C4A">
        <w:rPr>
          <w:rFonts w:cs="Arial"/>
        </w:rPr>
        <w:t xml:space="preserve"> настоящего </w:t>
      </w:r>
      <w:r w:rsidR="0044385D" w:rsidRPr="001A5C4A">
        <w:rPr>
          <w:rFonts w:cs="Arial"/>
        </w:rPr>
        <w:t>руководства</w:t>
      </w:r>
      <w:r w:rsidRPr="001A5C4A">
        <w:rPr>
          <w:rFonts w:cs="Arial"/>
        </w:rPr>
        <w:t>.</w:t>
      </w:r>
    </w:p>
    <w:p w14:paraId="03B530C6" w14:textId="06F575C0" w:rsidR="00F44A67" w:rsidRPr="001A5C4A" w:rsidRDefault="00F44A67" w:rsidP="007A36D4">
      <w:pPr>
        <w:pStyle w:val="af2"/>
        <w:ind w:left="0"/>
        <w:rPr>
          <w:rFonts w:cs="Arial"/>
        </w:rPr>
      </w:pPr>
      <w:bookmarkStart w:id="258" w:name="_Toc185414683"/>
      <w:r w:rsidRPr="001A5C4A">
        <w:rPr>
          <w:rFonts w:cs="Arial"/>
        </w:rPr>
        <w:t>Список МСПС с измененными ПС</w:t>
      </w:r>
      <w:bookmarkEnd w:id="258"/>
    </w:p>
    <w:p w14:paraId="591CCBBC" w14:textId="6B20C434" w:rsidR="00F44A67" w:rsidRPr="001A5C4A" w:rsidRDefault="00F44A67" w:rsidP="004B79DB">
      <w:pPr>
        <w:ind w:firstLine="851"/>
        <w:rPr>
          <w:rFonts w:cs="Arial"/>
        </w:rPr>
      </w:pPr>
      <w:r w:rsidRPr="001A5C4A">
        <w:rPr>
          <w:rFonts w:cs="Arial"/>
        </w:rPr>
        <w:t xml:space="preserve">В </w:t>
      </w:r>
      <w:r w:rsidR="004B79DB">
        <w:rPr>
          <w:rFonts w:cs="Arial"/>
        </w:rPr>
        <w:t>с</w:t>
      </w:r>
      <w:r w:rsidRPr="001A5C4A">
        <w:rPr>
          <w:rFonts w:cs="Arial"/>
        </w:rPr>
        <w:t>писок МСС с измененными ПС попадают МС</w:t>
      </w:r>
      <w:r w:rsidR="00431928" w:rsidRPr="001A5C4A">
        <w:rPr>
          <w:rFonts w:cs="Arial"/>
        </w:rPr>
        <w:t>П</w:t>
      </w:r>
      <w:r w:rsidRPr="001A5C4A">
        <w:rPr>
          <w:rFonts w:cs="Arial"/>
        </w:rPr>
        <w:t>С</w:t>
      </w:r>
      <w:r w:rsidR="00231473" w:rsidRPr="001A5C4A">
        <w:rPr>
          <w:rFonts w:cs="Arial"/>
        </w:rPr>
        <w:t>,</w:t>
      </w:r>
      <w:r w:rsidRPr="001A5C4A">
        <w:rPr>
          <w:rFonts w:cs="Arial"/>
        </w:rPr>
        <w:t xml:space="preserve"> в которых была изменена причина смерти. </w:t>
      </w:r>
    </w:p>
    <w:p w14:paraId="348765D4" w14:textId="23352888" w:rsidR="00431928" w:rsidRPr="001A5C4A" w:rsidRDefault="00431928" w:rsidP="004B79DB">
      <w:pPr>
        <w:ind w:firstLine="851"/>
        <w:rPr>
          <w:rFonts w:cs="Arial"/>
        </w:rPr>
      </w:pPr>
      <w:r w:rsidRPr="001A5C4A">
        <w:rPr>
          <w:rFonts w:cs="Arial"/>
        </w:rPr>
        <w:t xml:space="preserve">Форма «Список МСПС с измененными ПС» и принцип работы аналогичны описанным для «Список МСС с измененными ПС» (п. 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_Ref499381674 \r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>
        <w:rPr>
          <w:rFonts w:cs="Arial"/>
        </w:rPr>
        <w:t>4.3.2</w:t>
      </w:r>
      <w:r w:rsidRPr="001A5C4A">
        <w:rPr>
          <w:rFonts w:cs="Arial"/>
        </w:rPr>
        <w:fldChar w:fldCharType="end"/>
      </w:r>
      <w:r w:rsidR="002E4B06" w:rsidRPr="001A5C4A">
        <w:rPr>
          <w:rFonts w:cs="Arial"/>
        </w:rPr>
        <w:t xml:space="preserve"> </w:t>
      </w:r>
      <w:r w:rsidR="0044385D" w:rsidRPr="001A5C4A">
        <w:rPr>
          <w:rFonts w:cs="Arial"/>
        </w:rPr>
        <w:t>настоящего руководства</w:t>
      </w:r>
      <w:r w:rsidRPr="001A5C4A">
        <w:rPr>
          <w:rFonts w:cs="Arial"/>
        </w:rPr>
        <w:t>).</w:t>
      </w:r>
    </w:p>
    <w:p w14:paraId="57276C2C" w14:textId="282B1367" w:rsidR="00A2140B" w:rsidRPr="001A5C4A" w:rsidRDefault="00A2140B" w:rsidP="007A36D4">
      <w:pPr>
        <w:pStyle w:val="af2"/>
        <w:ind w:left="0"/>
        <w:rPr>
          <w:rFonts w:cs="Arial"/>
        </w:rPr>
      </w:pPr>
      <w:bookmarkStart w:id="259" w:name="_Toc185414684"/>
      <w:r w:rsidRPr="001A5C4A">
        <w:rPr>
          <w:rFonts w:cs="Arial"/>
        </w:rPr>
        <w:t>Список дубликатов МС</w:t>
      </w:r>
      <w:bookmarkEnd w:id="259"/>
    </w:p>
    <w:p w14:paraId="55DD9625" w14:textId="650466D4" w:rsidR="00A2140B" w:rsidRPr="001A5C4A" w:rsidRDefault="004B79DB" w:rsidP="004B79DB">
      <w:pPr>
        <w:ind w:firstLine="851"/>
        <w:rPr>
          <w:rFonts w:cs="Arial"/>
        </w:rPr>
      </w:pPr>
      <w:r>
        <w:rPr>
          <w:rFonts w:cs="Arial"/>
        </w:rPr>
        <w:t xml:space="preserve">Форма </w:t>
      </w:r>
      <w:r w:rsidR="00A2140B" w:rsidRPr="001A5C4A">
        <w:rPr>
          <w:rFonts w:cs="Arial"/>
        </w:rPr>
        <w:t xml:space="preserve">«Список дубликатов МС» </w:t>
      </w:r>
      <w:r w:rsidR="00841C8E" w:rsidRPr="001A5C4A">
        <w:rPr>
          <w:rFonts w:cs="Arial"/>
        </w:rPr>
        <w:t xml:space="preserve">содержит список пациентов, для которых существуют дубликаты </w:t>
      </w:r>
      <w:r w:rsidR="00A2140B" w:rsidRPr="001A5C4A">
        <w:rPr>
          <w:rFonts w:cs="Arial"/>
        </w:rPr>
        <w:t>медицински</w:t>
      </w:r>
      <w:r w:rsidR="00841C8E" w:rsidRPr="001A5C4A">
        <w:rPr>
          <w:rFonts w:cs="Arial"/>
        </w:rPr>
        <w:t>х</w:t>
      </w:r>
      <w:r w:rsidR="00A2140B" w:rsidRPr="001A5C4A">
        <w:rPr>
          <w:rFonts w:cs="Arial"/>
        </w:rPr>
        <w:t xml:space="preserve"> свидетельства о смерти</w:t>
      </w:r>
      <w:r w:rsidR="004D2B30" w:rsidRPr="001A5C4A">
        <w:rPr>
          <w:rFonts w:cs="Arial"/>
        </w:rPr>
        <w:t xml:space="preserve"> (</w:t>
      </w:r>
      <w:r w:rsidR="004D2B30" w:rsidRPr="001A5C4A">
        <w:rPr>
          <w:rFonts w:cs="Arial"/>
        </w:rPr>
        <w:fldChar w:fldCharType="begin"/>
      </w:r>
      <w:r w:rsidR="004D2B30" w:rsidRPr="001A5C4A">
        <w:rPr>
          <w:rFonts w:cs="Arial"/>
        </w:rPr>
        <w:instrText xml:space="preserve"> REF _Ref499382310 \h </w:instrText>
      </w:r>
      <w:r w:rsidR="00841C8E" w:rsidRPr="001A5C4A">
        <w:rPr>
          <w:rFonts w:cs="Arial"/>
        </w:rPr>
        <w:instrText xml:space="preserve"> \* MERGEFORMAT </w:instrText>
      </w:r>
      <w:r w:rsidR="004D2B30" w:rsidRPr="001A5C4A">
        <w:rPr>
          <w:rFonts w:cs="Arial"/>
        </w:rPr>
      </w:r>
      <w:r w:rsidR="004D2B30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116</w:t>
      </w:r>
      <w:r w:rsidR="004D2B30" w:rsidRPr="001A5C4A">
        <w:rPr>
          <w:rFonts w:cs="Arial"/>
        </w:rPr>
        <w:fldChar w:fldCharType="end"/>
      </w:r>
      <w:r w:rsidR="004D2B30" w:rsidRPr="001A5C4A">
        <w:rPr>
          <w:rFonts w:cs="Arial"/>
        </w:rPr>
        <w:t>)</w:t>
      </w:r>
      <w:r w:rsidR="00A2140B" w:rsidRPr="001A5C4A">
        <w:rPr>
          <w:rFonts w:cs="Arial"/>
        </w:rPr>
        <w:t xml:space="preserve">. </w:t>
      </w:r>
    </w:p>
    <w:p w14:paraId="62170482" w14:textId="34CC6344" w:rsidR="00A2140B" w:rsidRPr="001A5C4A" w:rsidRDefault="008E685D" w:rsidP="00AB05AF">
      <w:pPr>
        <w:pStyle w:val="affff8"/>
        <w:spacing w:before="0" w:after="0"/>
        <w:rPr>
          <w:rFonts w:cs="Arial"/>
        </w:rPr>
      </w:pPr>
      <w:r w:rsidRPr="001A5C4A">
        <w:lastRenderedPageBreak/>
        <w:drawing>
          <wp:inline distT="0" distB="0" distL="0" distR="0" wp14:anchorId="478D0699" wp14:editId="2E2DDEEB">
            <wp:extent cx="5408295" cy="6148828"/>
            <wp:effectExtent l="19050" t="19050" r="20955" b="2349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" t="921" r="1"/>
                    <a:stretch/>
                  </pic:blipFill>
                  <pic:spPr bwMode="auto">
                    <a:xfrm>
                      <a:off x="0" y="0"/>
                      <a:ext cx="5418817" cy="616079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EF4EEE" w14:textId="6505CF1C" w:rsidR="004D2B30" w:rsidRPr="001A5C4A" w:rsidRDefault="00DC37A7" w:rsidP="004B79DB">
      <w:pPr>
        <w:pStyle w:val="26"/>
        <w:spacing w:after="240" w:line="276" w:lineRule="auto"/>
      </w:pPr>
      <w:bookmarkStart w:id="260" w:name="_Ref499382310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116</w:t>
      </w:r>
      <w:r w:rsidR="00C0526B">
        <w:rPr>
          <w:noProof/>
        </w:rPr>
        <w:fldChar w:fldCharType="end"/>
      </w:r>
      <w:bookmarkEnd w:id="260"/>
      <w:r w:rsidR="004D2B30" w:rsidRPr="001A5C4A">
        <w:t xml:space="preserve"> – Список дубликатов</w:t>
      </w:r>
    </w:p>
    <w:p w14:paraId="495139C7" w14:textId="0EE0C4E9" w:rsidR="004D2B30" w:rsidRPr="001A5C4A" w:rsidRDefault="004D2B30" w:rsidP="004B79DB">
      <w:pPr>
        <w:ind w:firstLine="851"/>
        <w:rPr>
          <w:rFonts w:cs="Arial"/>
        </w:rPr>
      </w:pPr>
      <w:r w:rsidRPr="001A5C4A">
        <w:rPr>
          <w:rFonts w:cs="Arial"/>
        </w:rPr>
        <w:t>Каждая запись в списке</w:t>
      </w:r>
      <w:r w:rsidR="00714088" w:rsidRPr="001A5C4A">
        <w:rPr>
          <w:rFonts w:cs="Arial"/>
        </w:rPr>
        <w:t>,</w:t>
      </w:r>
      <w:r w:rsidRPr="001A5C4A">
        <w:rPr>
          <w:rFonts w:cs="Arial"/>
        </w:rPr>
        <w:t xml:space="preserve"> </w:t>
      </w:r>
      <w:r w:rsidR="00B10B8E" w:rsidRPr="001A5C4A">
        <w:rPr>
          <w:rFonts w:cs="Arial"/>
        </w:rPr>
        <w:t>в зависимости от установленного фильтра</w:t>
      </w:r>
      <w:r w:rsidR="00714088" w:rsidRPr="001A5C4A">
        <w:rPr>
          <w:rFonts w:cs="Arial"/>
        </w:rPr>
        <w:t>,</w:t>
      </w:r>
      <w:r w:rsidR="00B10B8E" w:rsidRPr="001A5C4A">
        <w:rPr>
          <w:rFonts w:cs="Arial"/>
        </w:rPr>
        <w:t xml:space="preserve"> </w:t>
      </w:r>
      <w:r w:rsidRPr="001A5C4A">
        <w:rPr>
          <w:rFonts w:cs="Arial"/>
        </w:rPr>
        <w:t>содержит поля:</w:t>
      </w:r>
    </w:p>
    <w:p w14:paraId="146BA51F" w14:textId="42AAB04E" w:rsidR="004D2B30" w:rsidRPr="001A5C4A" w:rsidRDefault="004D2B30" w:rsidP="00B847CC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ФИО (ФИО умершего пациента, на которого зарегистрировано свидетельство о смерти);</w:t>
      </w:r>
    </w:p>
    <w:p w14:paraId="51D692DF" w14:textId="53F6C1AD" w:rsidR="009E0F04" w:rsidRPr="001A5C4A" w:rsidRDefault="009E0F04" w:rsidP="00B847CC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рождения (дата рождения умершего пациента, на которого зарегистрировано свидетельство о смерти);</w:t>
      </w:r>
    </w:p>
    <w:p w14:paraId="1F37D0B5" w14:textId="010F7C18" w:rsidR="004D2B30" w:rsidRPr="001A5C4A" w:rsidRDefault="004D2B30" w:rsidP="00B847CC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смерти (дата смерти пациента, на которого зарегистрировано свидетельство о смерти)</w:t>
      </w:r>
      <w:r w:rsidR="007558E5" w:rsidRPr="001A5C4A">
        <w:rPr>
          <w:rFonts w:cs="Arial"/>
        </w:rPr>
        <w:t>.</w:t>
      </w:r>
    </w:p>
    <w:p w14:paraId="5914C530" w14:textId="77777777" w:rsidR="00B10B8E" w:rsidRPr="001A5C4A" w:rsidRDefault="00B10B8E" w:rsidP="00B847CC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 xml:space="preserve">В верхней части окна расположены поля для задания критериев поиска записей в списке: </w:t>
      </w:r>
    </w:p>
    <w:p w14:paraId="58CE8D38" w14:textId="4A185CFD" w:rsidR="00B10B8E" w:rsidRPr="001A5C4A" w:rsidRDefault="00B10B8E" w:rsidP="00B847CC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 </w:t>
      </w:r>
      <w:bookmarkStart w:id="261" w:name="_Hlk499382836"/>
      <w:r w:rsidRPr="001A5C4A">
        <w:rPr>
          <w:rFonts w:cs="Arial"/>
          <w:b/>
        </w:rPr>
        <w:t xml:space="preserve">Дата создания (свид.) </w:t>
      </w:r>
      <w:r w:rsidR="0048213E" w:rsidRPr="001A5C4A">
        <w:rPr>
          <w:rFonts w:cs="Arial"/>
          <w:b/>
        </w:rPr>
        <w:t xml:space="preserve">с </w:t>
      </w:r>
      <w:r w:rsidRPr="001A5C4A">
        <w:rPr>
          <w:rFonts w:cs="Arial"/>
          <w:b/>
        </w:rPr>
        <w:t xml:space="preserve">… по </w:t>
      </w:r>
      <w:bookmarkEnd w:id="261"/>
      <w:r w:rsidRPr="001A5C4A">
        <w:rPr>
          <w:rFonts w:cs="Arial"/>
          <w:b/>
        </w:rPr>
        <w:t>…</w:t>
      </w:r>
      <w:r w:rsidRPr="001A5C4A">
        <w:rPr>
          <w:rFonts w:cs="Arial"/>
        </w:rPr>
        <w:t xml:space="preserve"> (указываются даты регистрации свидетельства путем ввода с клавиатуры или выбора </w:t>
      </w:r>
      <w:r w:rsidR="00C469F5" w:rsidRPr="001A5C4A">
        <w:rPr>
          <w:rFonts w:cs="Arial"/>
        </w:rPr>
        <w:t xml:space="preserve">в </w:t>
      </w:r>
      <w:r w:rsidRPr="001A5C4A">
        <w:rPr>
          <w:rFonts w:cs="Arial"/>
        </w:rPr>
        <w:t>календаре);</w:t>
      </w:r>
    </w:p>
    <w:p w14:paraId="0CDDA39F" w14:textId="38EA015F" w:rsidR="00B10B8E" w:rsidRPr="001A5C4A" w:rsidRDefault="00B10B8E" w:rsidP="00B847CC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Сертификаты </w:t>
      </w:r>
      <w:r w:rsidRPr="001A5C4A">
        <w:rPr>
          <w:rFonts w:cs="Arial"/>
        </w:rPr>
        <w:t xml:space="preserve">(указывается тип медицинского свидетельства путем </w:t>
      </w:r>
      <w:r w:rsidR="00714088" w:rsidRPr="001A5C4A">
        <w:rPr>
          <w:rFonts w:cs="Arial"/>
        </w:rPr>
        <w:t>выбора из выпадающего списка значений «Рождения»/«Смерти»/«Перинатальной смерти»</w:t>
      </w:r>
      <w:r w:rsidRPr="001A5C4A">
        <w:rPr>
          <w:rFonts w:cs="Arial"/>
        </w:rPr>
        <w:t>);</w:t>
      </w:r>
    </w:p>
    <w:p w14:paraId="551ABB0B" w14:textId="427C1C2B" w:rsidR="00714088" w:rsidRPr="001A5C4A" w:rsidRDefault="00714088" w:rsidP="00B847CC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Фильтры </w:t>
      </w:r>
      <w:r w:rsidRPr="001A5C4A">
        <w:rPr>
          <w:rFonts w:cs="Arial"/>
        </w:rPr>
        <w:t>(указываются поля, которые будет содержать список дубликатов. Значения выбираются из выпадающего списка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_Ref499383567 \h </w:instrText>
      </w:r>
      <w:r w:rsidR="00C469F5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117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))</w:t>
      </w:r>
      <w:r w:rsidR="00AA5B80" w:rsidRPr="001A5C4A">
        <w:rPr>
          <w:rFonts w:cs="Arial"/>
        </w:rPr>
        <w:t>.</w:t>
      </w:r>
    </w:p>
    <w:p w14:paraId="2A025B1B" w14:textId="74C5BA04" w:rsidR="00714088" w:rsidRPr="001A5C4A" w:rsidRDefault="00714088" w:rsidP="00AB05AF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21EA48EF" wp14:editId="23E86495">
            <wp:extent cx="3314700" cy="1657350"/>
            <wp:effectExtent l="19050" t="19050" r="19050" b="1905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3317136" cy="165856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404733" w14:textId="733DBAFD" w:rsidR="00714088" w:rsidRPr="001A5C4A" w:rsidRDefault="00DC37A7" w:rsidP="00B847CC">
      <w:pPr>
        <w:pStyle w:val="26"/>
        <w:spacing w:after="240" w:line="276" w:lineRule="auto"/>
      </w:pPr>
      <w:bookmarkStart w:id="262" w:name="_Ref499383567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117</w:t>
      </w:r>
      <w:r w:rsidR="00C0526B">
        <w:rPr>
          <w:noProof/>
        </w:rPr>
        <w:fldChar w:fldCharType="end"/>
      </w:r>
      <w:bookmarkEnd w:id="262"/>
      <w:r w:rsidR="00714088" w:rsidRPr="001A5C4A">
        <w:t xml:space="preserve"> –</w:t>
      </w:r>
      <w:r w:rsidR="00221200" w:rsidRPr="001A5C4A">
        <w:t xml:space="preserve"> Фильтр для</w:t>
      </w:r>
      <w:r w:rsidR="00714088" w:rsidRPr="001A5C4A">
        <w:t xml:space="preserve"> </w:t>
      </w:r>
      <w:r w:rsidR="00221200" w:rsidRPr="001A5C4A">
        <w:t>с</w:t>
      </w:r>
      <w:r w:rsidR="00714088" w:rsidRPr="001A5C4A">
        <w:t>пис</w:t>
      </w:r>
      <w:r w:rsidR="00221200" w:rsidRPr="001A5C4A">
        <w:t>ка</w:t>
      </w:r>
      <w:r w:rsidR="00714088" w:rsidRPr="001A5C4A">
        <w:t xml:space="preserve"> дубликатов</w:t>
      </w:r>
    </w:p>
    <w:p w14:paraId="08BD10C1" w14:textId="15CDBB61" w:rsidR="00714088" w:rsidRPr="001A5C4A" w:rsidRDefault="00714088" w:rsidP="00B847CC">
      <w:pPr>
        <w:ind w:firstLine="851"/>
        <w:rPr>
          <w:rFonts w:cs="Arial"/>
        </w:rPr>
      </w:pPr>
      <w:r w:rsidRPr="001A5C4A">
        <w:rPr>
          <w:rFonts w:cs="Arial"/>
        </w:rPr>
        <w:t>После ввода критериев необходимо нажать кнопку «Поиск»</w:t>
      </w:r>
      <w:r w:rsidRPr="001A5C4A">
        <w:rPr>
          <w:rFonts w:cs="Arial"/>
          <w:noProof/>
        </w:rPr>
        <w:t xml:space="preserve">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1E2C5E66" wp14:editId="272E1FFC">
            <wp:extent cx="552450" cy="244106"/>
            <wp:effectExtent l="0" t="0" r="0" b="381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60441" cy="2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,</w:t>
      </w:r>
      <w:r w:rsidR="00C469F5" w:rsidRPr="001A5C4A">
        <w:rPr>
          <w:rFonts w:cs="Arial"/>
        </w:rPr>
        <w:t xml:space="preserve"> в результате</w:t>
      </w:r>
      <w:r w:rsidRPr="001A5C4A">
        <w:rPr>
          <w:rFonts w:cs="Arial"/>
        </w:rPr>
        <w:t xml:space="preserve"> список будет содержать найденные записи.</w:t>
      </w:r>
    </w:p>
    <w:p w14:paraId="3D965E98" w14:textId="6FC6B68F" w:rsidR="009E0F04" w:rsidRPr="001A5C4A" w:rsidRDefault="00C469F5" w:rsidP="00B847CC">
      <w:pPr>
        <w:ind w:firstLine="851"/>
        <w:rPr>
          <w:rFonts w:cs="Arial"/>
        </w:rPr>
      </w:pPr>
      <w:r w:rsidRPr="001A5C4A">
        <w:rPr>
          <w:rFonts w:cs="Arial"/>
        </w:rPr>
        <w:t>Список можно отсортировать по значению одного из полей. Для этого следует щелкнуть левой кнопкой мыши по названию поля для отображения значка сортировки</w:t>
      </w:r>
      <w:r w:rsidR="00714088" w:rsidRPr="001A5C4A">
        <w:rPr>
          <w:rFonts w:cs="Arial"/>
        </w:rPr>
        <w:t xml:space="preserve"> </w:t>
      </w:r>
      <w:r w:rsidR="00714088" w:rsidRPr="001A5C4A">
        <w:rPr>
          <w:rFonts w:cs="Arial"/>
          <w:noProof/>
          <w:lang w:eastAsia="ru-RU"/>
        </w:rPr>
        <w:drawing>
          <wp:inline distT="0" distB="0" distL="0" distR="0" wp14:anchorId="674EA9D5" wp14:editId="4FD6360E">
            <wp:extent cx="428625" cy="200025"/>
            <wp:effectExtent l="0" t="0" r="9525" b="952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88" w:rsidRPr="001A5C4A">
        <w:rPr>
          <w:rFonts w:cs="Arial"/>
        </w:rPr>
        <w:t xml:space="preserve"> (по возрастанию)/</w:t>
      </w:r>
      <w:r w:rsidR="00714088" w:rsidRPr="001A5C4A">
        <w:rPr>
          <w:rFonts w:cs="Arial"/>
          <w:noProof/>
          <w:lang w:eastAsia="ru-RU"/>
        </w:rPr>
        <w:drawing>
          <wp:inline distT="0" distB="0" distL="0" distR="0" wp14:anchorId="67E4A394" wp14:editId="49646591">
            <wp:extent cx="457200" cy="171450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88" w:rsidRPr="001A5C4A">
        <w:rPr>
          <w:rFonts w:cs="Arial"/>
        </w:rPr>
        <w:t>(по убыванию).</w:t>
      </w:r>
    </w:p>
    <w:p w14:paraId="59601F44" w14:textId="709DCDB8" w:rsidR="004D2B30" w:rsidRPr="001A5C4A" w:rsidRDefault="00714088" w:rsidP="00B847CC">
      <w:pPr>
        <w:ind w:firstLine="851"/>
        <w:rPr>
          <w:rFonts w:cs="Arial"/>
        </w:rPr>
      </w:pPr>
      <w:r w:rsidRPr="001A5C4A">
        <w:rPr>
          <w:rFonts w:cs="Arial"/>
        </w:rPr>
        <w:t xml:space="preserve">К записям списка можно применять фильтры, которые устанавливаются для каждого поля, щелчком на элементе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4409A15F" wp14:editId="40809F90">
            <wp:extent cx="171450" cy="190500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. После установки критериев фильтрации нажать «Фильтровать», список будет содержать записи, удовлетворяющие заданным критериям.</w:t>
      </w:r>
    </w:p>
    <w:p w14:paraId="70E9EFDF" w14:textId="7AE48A39" w:rsidR="00841C8E" w:rsidRPr="001A5C4A" w:rsidRDefault="00841C8E" w:rsidP="00B847CC">
      <w:pPr>
        <w:ind w:firstLine="851"/>
        <w:rPr>
          <w:rFonts w:cs="Arial"/>
        </w:rPr>
      </w:pPr>
      <w:r w:rsidRPr="001A5C4A">
        <w:rPr>
          <w:rFonts w:cs="Arial"/>
        </w:rPr>
        <w:t>Для просмотра списка дубликатов свидетельств по пациенту необходимо выбрать пациента из списка и щелчком левой кнопки мыши открыть окно «Список дубликатов»</w:t>
      </w:r>
      <w:r w:rsidR="00221200" w:rsidRPr="001A5C4A">
        <w:rPr>
          <w:rFonts w:cs="Arial"/>
        </w:rPr>
        <w:t xml:space="preserve"> (</w:t>
      </w:r>
      <w:r w:rsidR="00221200" w:rsidRPr="001A5C4A">
        <w:rPr>
          <w:rFonts w:cs="Arial"/>
        </w:rPr>
        <w:fldChar w:fldCharType="begin"/>
      </w:r>
      <w:r w:rsidR="00221200" w:rsidRPr="001A5C4A">
        <w:rPr>
          <w:rFonts w:cs="Arial"/>
        </w:rPr>
        <w:instrText xml:space="preserve"> REF _Ref499729056 \h </w:instrText>
      </w:r>
      <w:r w:rsidR="004728C9" w:rsidRPr="001A5C4A">
        <w:rPr>
          <w:rFonts w:cs="Arial"/>
        </w:rPr>
        <w:instrText xml:space="preserve"> \* MERGEFORMAT </w:instrText>
      </w:r>
      <w:r w:rsidR="00221200" w:rsidRPr="001A5C4A">
        <w:rPr>
          <w:rFonts w:cs="Arial"/>
        </w:rPr>
      </w:r>
      <w:r w:rsidR="00221200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118</w:t>
      </w:r>
      <w:r w:rsidR="00221200" w:rsidRPr="001A5C4A">
        <w:rPr>
          <w:rFonts w:cs="Arial"/>
        </w:rPr>
        <w:fldChar w:fldCharType="end"/>
      </w:r>
      <w:r w:rsidR="00221200" w:rsidRPr="001A5C4A">
        <w:rPr>
          <w:rFonts w:cs="Arial"/>
        </w:rPr>
        <w:t>).</w:t>
      </w:r>
      <w:r w:rsidRPr="001A5C4A">
        <w:rPr>
          <w:rFonts w:cs="Arial"/>
        </w:rPr>
        <w:t xml:space="preserve"> </w:t>
      </w:r>
    </w:p>
    <w:p w14:paraId="75C93550" w14:textId="4547D839" w:rsidR="00221200" w:rsidRPr="001A5C4A" w:rsidRDefault="00F31FB1" w:rsidP="00AB05AF">
      <w:pPr>
        <w:pStyle w:val="affff8"/>
        <w:spacing w:before="0" w:after="0"/>
        <w:rPr>
          <w:rFonts w:cs="Arial"/>
        </w:rPr>
      </w:pPr>
      <w:r w:rsidRPr="001A5C4A">
        <w:lastRenderedPageBreak/>
        <w:drawing>
          <wp:inline distT="0" distB="0" distL="0" distR="0" wp14:anchorId="5D5BF9D0" wp14:editId="30CD9CB0">
            <wp:extent cx="5438242" cy="4290557"/>
            <wp:effectExtent l="19050" t="19050" r="10160" b="1524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741" cy="42996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3DA38A2" w14:textId="3F942E4E" w:rsidR="00221200" w:rsidRPr="001A5C4A" w:rsidRDefault="00DC37A7" w:rsidP="00B847CC">
      <w:pPr>
        <w:pStyle w:val="26"/>
        <w:spacing w:after="240" w:line="276" w:lineRule="auto"/>
      </w:pPr>
      <w:bookmarkStart w:id="263" w:name="_Ref49972905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118</w:t>
      </w:r>
      <w:r w:rsidR="00C0526B">
        <w:rPr>
          <w:noProof/>
        </w:rPr>
        <w:fldChar w:fldCharType="end"/>
      </w:r>
      <w:bookmarkEnd w:id="263"/>
      <w:r w:rsidR="00221200" w:rsidRPr="001A5C4A">
        <w:t xml:space="preserve"> – Список дубликатов свидетельств</w:t>
      </w:r>
    </w:p>
    <w:p w14:paraId="38B40736" w14:textId="525F2A93" w:rsidR="00221200" w:rsidRPr="001A5C4A" w:rsidRDefault="00454C24" w:rsidP="00B847CC">
      <w:pPr>
        <w:ind w:firstLine="851"/>
        <w:rPr>
          <w:rFonts w:cs="Arial"/>
        </w:rPr>
      </w:pPr>
      <w:r w:rsidRPr="001A5C4A">
        <w:rPr>
          <w:rFonts w:cs="Arial"/>
        </w:rPr>
        <w:t>Каждая запись в списке дубликатов свидетельств содержит следующие поля:</w:t>
      </w:r>
    </w:p>
    <w:p w14:paraId="7B520456" w14:textId="77777777" w:rsidR="00454C24" w:rsidRPr="001A5C4A" w:rsidRDefault="00454C24" w:rsidP="00B847CC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Серия (данные МСС);</w:t>
      </w:r>
    </w:p>
    <w:p w14:paraId="147D41A5" w14:textId="77777777" w:rsidR="00454C24" w:rsidRPr="001A5C4A" w:rsidRDefault="00454C24" w:rsidP="00B847CC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Номер (данные МСС);</w:t>
      </w:r>
    </w:p>
    <w:p w14:paraId="244C07B9" w14:textId="77777777" w:rsidR="00454C24" w:rsidRPr="001A5C4A" w:rsidRDefault="00454C24" w:rsidP="00B847CC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создания (данные МСС);</w:t>
      </w:r>
    </w:p>
    <w:p w14:paraId="13D10134" w14:textId="77777777" w:rsidR="00454C24" w:rsidRPr="001A5C4A" w:rsidRDefault="00454C24" w:rsidP="00B847CC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ФИО (ФИО умершего пациента, на которого зарегистрировано МСС);</w:t>
      </w:r>
    </w:p>
    <w:p w14:paraId="20B0C214" w14:textId="1DB285CE" w:rsidR="00454C24" w:rsidRPr="001A5C4A" w:rsidRDefault="00454C24" w:rsidP="00B847CC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Вид свидетельства (данные МСС);</w:t>
      </w:r>
    </w:p>
    <w:p w14:paraId="64C402EE" w14:textId="49E2D999" w:rsidR="00454C24" w:rsidRPr="001A5C4A" w:rsidRDefault="00454C24" w:rsidP="00B847CC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Вид бланка;</w:t>
      </w:r>
    </w:p>
    <w:p w14:paraId="5427D5D2" w14:textId="77777777" w:rsidR="00454C24" w:rsidRPr="001A5C4A" w:rsidRDefault="00454C24" w:rsidP="00B847CC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рождения (дата рождения умершего пациента, на которого зарегистрировано МСС);</w:t>
      </w:r>
    </w:p>
    <w:p w14:paraId="54A119E4" w14:textId="53092B1C" w:rsidR="00EC7DB4" w:rsidRPr="001A5C4A" w:rsidRDefault="00454C24" w:rsidP="00B847CC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смерти (дата смерти пациента, на которого зарегистрировано МСС)</w:t>
      </w:r>
      <w:r w:rsidR="006F41C1" w:rsidRPr="001A5C4A">
        <w:rPr>
          <w:rFonts w:cs="Arial"/>
        </w:rPr>
        <w:t>.</w:t>
      </w:r>
    </w:p>
    <w:p w14:paraId="79A06110" w14:textId="3433011E" w:rsidR="006F41C1" w:rsidRPr="001A5C4A" w:rsidRDefault="006F41C1" w:rsidP="00B847CC">
      <w:pPr>
        <w:pStyle w:val="a4"/>
        <w:numPr>
          <w:ilvl w:val="0"/>
          <w:numId w:val="0"/>
        </w:numPr>
        <w:ind w:firstLine="851"/>
        <w:rPr>
          <w:rFonts w:cs="Arial"/>
        </w:rPr>
      </w:pPr>
      <w:r w:rsidRPr="001A5C4A">
        <w:rPr>
          <w:rFonts w:cs="Arial"/>
        </w:rPr>
        <w:t xml:space="preserve">Для удаления записи из списка необходимо воспользоваться кнопкой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67711308" wp14:editId="77F3F70A">
            <wp:extent cx="171450" cy="219075"/>
            <wp:effectExtent l="0" t="0" r="0" b="9525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.</w:t>
      </w:r>
    </w:p>
    <w:p w14:paraId="0BEFF200" w14:textId="5332C88F" w:rsidR="00EC7DB4" w:rsidRPr="001A5C4A" w:rsidRDefault="00EC7DB4" w:rsidP="00B847CC">
      <w:pPr>
        <w:pStyle w:val="a4"/>
        <w:numPr>
          <w:ilvl w:val="0"/>
          <w:numId w:val="0"/>
        </w:numPr>
        <w:ind w:firstLine="851"/>
        <w:jc w:val="both"/>
        <w:rPr>
          <w:rFonts w:cs="Arial"/>
        </w:rPr>
      </w:pPr>
      <w:r w:rsidRPr="001A5C4A">
        <w:rPr>
          <w:rFonts w:cs="Arial"/>
        </w:rPr>
        <w:t xml:space="preserve">Просмотр данных свидетельства, указанного в списке описан в п. 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_Ref499381832 \r \h </w:instrText>
      </w:r>
      <w:r w:rsidR="00385B90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>
        <w:rPr>
          <w:rFonts w:cs="Arial"/>
        </w:rPr>
        <w:t>4.4.1</w:t>
      </w:r>
      <w:r w:rsidRPr="001A5C4A">
        <w:rPr>
          <w:rFonts w:cs="Arial"/>
        </w:rPr>
        <w:fldChar w:fldCharType="end"/>
      </w:r>
      <w:r w:rsidR="00385B90" w:rsidRPr="001A5C4A">
        <w:rPr>
          <w:rFonts w:cs="Arial"/>
        </w:rPr>
        <w:t xml:space="preserve"> </w:t>
      </w:r>
      <w:r w:rsidR="0044385D" w:rsidRPr="001A5C4A">
        <w:rPr>
          <w:rFonts w:cs="Arial"/>
        </w:rPr>
        <w:t>настоящего руководства</w:t>
      </w:r>
      <w:r w:rsidRPr="001A5C4A">
        <w:rPr>
          <w:rFonts w:cs="Arial"/>
        </w:rPr>
        <w:t xml:space="preserve">. </w:t>
      </w:r>
    </w:p>
    <w:p w14:paraId="719E23A4" w14:textId="7A3120E2" w:rsidR="0038706E" w:rsidRPr="001A5C4A" w:rsidRDefault="0038706E" w:rsidP="007A36D4">
      <w:pPr>
        <w:pStyle w:val="af2"/>
        <w:ind w:left="0"/>
        <w:rPr>
          <w:rFonts w:cs="Arial"/>
        </w:rPr>
      </w:pPr>
      <w:bookmarkStart w:id="264" w:name="_Ref53487512"/>
      <w:bookmarkStart w:id="265" w:name="_Toc185414685"/>
      <w:bookmarkStart w:id="266" w:name="_Hlk531866387"/>
      <w:bookmarkStart w:id="267" w:name="_Hlk531868000"/>
      <w:r w:rsidRPr="001A5C4A">
        <w:rPr>
          <w:rFonts w:cs="Arial"/>
        </w:rPr>
        <w:lastRenderedPageBreak/>
        <w:t>Список умерших в перинатальном периоде</w:t>
      </w:r>
      <w:bookmarkEnd w:id="264"/>
      <w:bookmarkEnd w:id="265"/>
    </w:p>
    <w:p w14:paraId="5ACA5113" w14:textId="1CD4D3DF" w:rsidR="0038706E" w:rsidRPr="001A5C4A" w:rsidRDefault="00ED28EB" w:rsidP="00ED28EB">
      <w:pPr>
        <w:ind w:firstLine="851"/>
        <w:rPr>
          <w:rFonts w:cs="Arial"/>
        </w:rPr>
      </w:pPr>
      <w:r>
        <w:rPr>
          <w:rFonts w:cs="Arial"/>
        </w:rPr>
        <w:t xml:space="preserve">Форма </w:t>
      </w:r>
      <w:r w:rsidR="0038706E" w:rsidRPr="001A5C4A">
        <w:rPr>
          <w:rFonts w:cs="Arial"/>
        </w:rPr>
        <w:t>«Список умерших в перинатальном периоде» содержит список свидетельств о смерти в перинатальном периоде (</w:t>
      </w:r>
      <w:r w:rsidR="0038706E" w:rsidRPr="001A5C4A">
        <w:rPr>
          <w:rFonts w:cs="Arial"/>
        </w:rPr>
        <w:fldChar w:fldCharType="begin"/>
      </w:r>
      <w:r w:rsidR="0038706E" w:rsidRPr="001A5C4A">
        <w:rPr>
          <w:rFonts w:cs="Arial"/>
        </w:rPr>
        <w:instrText xml:space="preserve"> REF _Ref517772193 \h </w:instrText>
      </w:r>
      <w:r w:rsidR="004728C9" w:rsidRPr="001A5C4A">
        <w:rPr>
          <w:rFonts w:cs="Arial"/>
        </w:rPr>
        <w:instrText xml:space="preserve"> \* MERGEFORMAT </w:instrText>
      </w:r>
      <w:r w:rsidR="0038706E" w:rsidRPr="001A5C4A">
        <w:rPr>
          <w:rFonts w:cs="Arial"/>
        </w:rPr>
      </w:r>
      <w:r w:rsidR="0038706E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119</w:t>
      </w:r>
      <w:r w:rsidR="0038706E" w:rsidRPr="001A5C4A">
        <w:rPr>
          <w:rFonts w:cs="Arial"/>
        </w:rPr>
        <w:fldChar w:fldCharType="end"/>
      </w:r>
      <w:r w:rsidR="0038706E" w:rsidRPr="001A5C4A">
        <w:rPr>
          <w:rFonts w:cs="Arial"/>
        </w:rPr>
        <w:t>). Работа с данным списком аналогична работе со списком умерших (п.</w:t>
      </w:r>
      <w:r w:rsidR="0038706E" w:rsidRPr="001A5C4A">
        <w:rPr>
          <w:rFonts w:cs="Arial"/>
        </w:rPr>
        <w:fldChar w:fldCharType="begin"/>
      </w:r>
      <w:r w:rsidR="0038706E" w:rsidRPr="001A5C4A">
        <w:rPr>
          <w:rFonts w:cs="Arial"/>
        </w:rPr>
        <w:instrText xml:space="preserve"> REF _Ref517771900 \n \h </w:instrText>
      </w:r>
      <w:r w:rsidR="004728C9" w:rsidRPr="001A5C4A">
        <w:rPr>
          <w:rFonts w:cs="Arial"/>
        </w:rPr>
        <w:instrText xml:space="preserve"> \* MERGEFORMAT </w:instrText>
      </w:r>
      <w:r w:rsidR="0038706E" w:rsidRPr="001A5C4A">
        <w:rPr>
          <w:rFonts w:cs="Arial"/>
        </w:rPr>
      </w:r>
      <w:r w:rsidR="0038706E" w:rsidRPr="001A5C4A">
        <w:rPr>
          <w:rFonts w:cs="Arial"/>
        </w:rPr>
        <w:fldChar w:fldCharType="separate"/>
      </w:r>
      <w:r w:rsidR="00C0526B">
        <w:rPr>
          <w:rFonts w:cs="Arial"/>
        </w:rPr>
        <w:t>4.3.1</w:t>
      </w:r>
      <w:r w:rsidR="0038706E" w:rsidRPr="001A5C4A">
        <w:rPr>
          <w:rFonts w:cs="Arial"/>
        </w:rPr>
        <w:fldChar w:fldCharType="end"/>
      </w:r>
      <w:r w:rsidR="00573CA9" w:rsidRPr="001A5C4A">
        <w:rPr>
          <w:rFonts w:cs="Arial"/>
        </w:rPr>
        <w:t xml:space="preserve"> </w:t>
      </w:r>
      <w:r w:rsidR="0044385D" w:rsidRPr="001A5C4A">
        <w:rPr>
          <w:rFonts w:cs="Arial"/>
        </w:rPr>
        <w:t>настоящего руководства</w:t>
      </w:r>
      <w:r w:rsidR="0038706E" w:rsidRPr="001A5C4A">
        <w:rPr>
          <w:rFonts w:cs="Arial"/>
        </w:rPr>
        <w:t>).</w:t>
      </w:r>
    </w:p>
    <w:p w14:paraId="5E1D0A86" w14:textId="408EB93F" w:rsidR="0038706E" w:rsidRPr="001A5C4A" w:rsidRDefault="0091436A" w:rsidP="004E61C7">
      <w:pPr>
        <w:ind w:firstLine="0"/>
        <w:jc w:val="center"/>
        <w:rPr>
          <w:rFonts w:cs="Arial"/>
          <w:lang w:val="en-US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7D3D46D2" wp14:editId="6EFF6C31">
            <wp:extent cx="6091555" cy="2959735"/>
            <wp:effectExtent l="19050" t="19050" r="23495" b="12065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1"/>
                    <a:srcRect l="467"/>
                    <a:stretch/>
                  </pic:blipFill>
                  <pic:spPr bwMode="auto">
                    <a:xfrm>
                      <a:off x="0" y="0"/>
                      <a:ext cx="6091555" cy="2959735"/>
                    </a:xfrm>
                    <a:prstGeom prst="rect">
                      <a:avLst/>
                    </a:prstGeom>
                    <a:ln>
                      <a:solidFill>
                        <a:srgbClr val="EEECE1">
                          <a:lumMod val="75000"/>
                        </a:srgb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A5C4A">
        <w:rPr>
          <w:rFonts w:cs="Arial"/>
          <w:noProof/>
          <w:lang w:eastAsia="ru-RU"/>
        </w:rPr>
        <w:t xml:space="preserve"> </w:t>
      </w:r>
    </w:p>
    <w:p w14:paraId="58117C7E" w14:textId="0E83F8F2" w:rsidR="0038706E" w:rsidRPr="001A5C4A" w:rsidRDefault="0038706E" w:rsidP="00ED28EB">
      <w:pPr>
        <w:pStyle w:val="26"/>
        <w:spacing w:after="240" w:line="276" w:lineRule="auto"/>
      </w:pPr>
      <w:bookmarkStart w:id="268" w:name="_Ref517772193"/>
      <w:bookmarkStart w:id="269" w:name="_Ref517772182"/>
      <w:bookmarkStart w:id="270" w:name="_Hlk531867959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119</w:t>
      </w:r>
      <w:r w:rsidRPr="001A5C4A">
        <w:rPr>
          <w:noProof/>
        </w:rPr>
        <w:fldChar w:fldCharType="end"/>
      </w:r>
      <w:bookmarkEnd w:id="268"/>
      <w:r w:rsidRPr="001A5C4A">
        <w:t xml:space="preserve"> – Просмотр списка умерших в перинатальном периоде</w:t>
      </w:r>
      <w:bookmarkEnd w:id="266"/>
      <w:bookmarkEnd w:id="269"/>
    </w:p>
    <w:p w14:paraId="123C30CE" w14:textId="1AF783CE" w:rsidR="0038706E" w:rsidRPr="001A5C4A" w:rsidRDefault="0038706E" w:rsidP="007A36D4">
      <w:pPr>
        <w:pStyle w:val="af2"/>
        <w:ind w:left="0"/>
        <w:rPr>
          <w:rFonts w:cs="Arial"/>
        </w:rPr>
      </w:pPr>
      <w:bookmarkStart w:id="271" w:name="_Toc185414686"/>
      <w:bookmarkStart w:id="272" w:name="_Hlk531867869"/>
      <w:bookmarkEnd w:id="267"/>
      <w:bookmarkEnd w:id="270"/>
      <w:r w:rsidRPr="001A5C4A">
        <w:rPr>
          <w:rFonts w:cs="Arial"/>
        </w:rPr>
        <w:t>Список мертворожденных детей</w:t>
      </w:r>
      <w:bookmarkEnd w:id="271"/>
    </w:p>
    <w:p w14:paraId="66BEF655" w14:textId="771840E3" w:rsidR="00D620DD" w:rsidRPr="001A5C4A" w:rsidRDefault="00ED28EB" w:rsidP="00ED28EB">
      <w:pPr>
        <w:pStyle w:val="a4"/>
        <w:numPr>
          <w:ilvl w:val="0"/>
          <w:numId w:val="0"/>
        </w:numPr>
        <w:ind w:firstLine="851"/>
        <w:jc w:val="both"/>
        <w:rPr>
          <w:rFonts w:cs="Arial"/>
        </w:rPr>
      </w:pPr>
      <w:r>
        <w:rPr>
          <w:rFonts w:cs="Arial"/>
        </w:rPr>
        <w:t xml:space="preserve">Форма </w:t>
      </w:r>
      <w:r w:rsidR="0038706E" w:rsidRPr="001A5C4A">
        <w:rPr>
          <w:rFonts w:cs="Arial"/>
        </w:rPr>
        <w:t xml:space="preserve">«Список мертворожденных детей» содержит список </w:t>
      </w:r>
      <w:r w:rsidR="007558E5" w:rsidRPr="001A5C4A">
        <w:rPr>
          <w:rFonts w:cs="Arial"/>
        </w:rPr>
        <w:t>всех мертворожденных детей в МО (</w:t>
      </w:r>
      <w:r w:rsidR="007558E5" w:rsidRPr="001A5C4A">
        <w:rPr>
          <w:rFonts w:cs="Arial"/>
        </w:rPr>
        <w:fldChar w:fldCharType="begin"/>
      </w:r>
      <w:r w:rsidR="007558E5" w:rsidRPr="001A5C4A">
        <w:rPr>
          <w:rFonts w:cs="Arial"/>
        </w:rPr>
        <w:instrText xml:space="preserve"> REF _Ref517772625 \h  \* MERGEFORMAT </w:instrText>
      </w:r>
      <w:r w:rsidR="007558E5" w:rsidRPr="001A5C4A">
        <w:rPr>
          <w:rFonts w:cs="Arial"/>
        </w:rPr>
      </w:r>
      <w:r w:rsidR="007558E5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120</w:t>
      </w:r>
      <w:r w:rsidR="007558E5" w:rsidRPr="001A5C4A">
        <w:rPr>
          <w:rFonts w:cs="Arial"/>
        </w:rPr>
        <w:fldChar w:fldCharType="end"/>
      </w:r>
      <w:r w:rsidR="007558E5" w:rsidRPr="001A5C4A">
        <w:rPr>
          <w:rFonts w:cs="Arial"/>
        </w:rPr>
        <w:t>).</w:t>
      </w:r>
    </w:p>
    <w:p w14:paraId="5876BFCD" w14:textId="226C34D4" w:rsidR="007558E5" w:rsidRPr="001A5C4A" w:rsidRDefault="00F31FB1" w:rsidP="00C6730A">
      <w:pPr>
        <w:pStyle w:val="a4"/>
        <w:numPr>
          <w:ilvl w:val="0"/>
          <w:numId w:val="0"/>
        </w:numPr>
        <w:jc w:val="center"/>
        <w:rPr>
          <w:rFonts w:cs="Arial"/>
        </w:rPr>
      </w:pPr>
      <w:r w:rsidRPr="001A5C4A">
        <w:rPr>
          <w:noProof/>
          <w:lang w:eastAsia="ru-RU"/>
        </w:rPr>
        <w:lastRenderedPageBreak/>
        <w:drawing>
          <wp:inline distT="0" distB="0" distL="0" distR="0" wp14:anchorId="11897079" wp14:editId="3ABAE032">
            <wp:extent cx="5835879" cy="5022077"/>
            <wp:effectExtent l="19050" t="19050" r="12700" b="2667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91" cy="50323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64055AB" w14:textId="3D2E4327" w:rsidR="007558E5" w:rsidRPr="001A5C4A" w:rsidRDefault="007558E5" w:rsidP="00ED28EB">
      <w:pPr>
        <w:pStyle w:val="26"/>
        <w:spacing w:after="240" w:line="276" w:lineRule="auto"/>
      </w:pPr>
      <w:bookmarkStart w:id="273" w:name="_Ref517772625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120</w:t>
      </w:r>
      <w:r w:rsidRPr="001A5C4A">
        <w:rPr>
          <w:noProof/>
        </w:rPr>
        <w:fldChar w:fldCharType="end"/>
      </w:r>
      <w:bookmarkEnd w:id="273"/>
      <w:r w:rsidRPr="001A5C4A">
        <w:t xml:space="preserve"> – Просмотр списка мертворожденных детей</w:t>
      </w:r>
    </w:p>
    <w:p w14:paraId="43F60E79" w14:textId="77777777" w:rsidR="007558E5" w:rsidRPr="001A5C4A" w:rsidRDefault="007558E5" w:rsidP="00ED28EB">
      <w:pPr>
        <w:ind w:firstLine="851"/>
        <w:rPr>
          <w:rFonts w:cs="Arial"/>
        </w:rPr>
      </w:pPr>
      <w:r w:rsidRPr="001A5C4A">
        <w:rPr>
          <w:rFonts w:cs="Arial"/>
        </w:rPr>
        <w:t>Каждая запись в списке, в зависимости от установленного фильтра, содержит поля:</w:t>
      </w:r>
    </w:p>
    <w:p w14:paraId="66F5F335" w14:textId="029812D0" w:rsidR="007558E5" w:rsidRPr="001A5C4A" w:rsidRDefault="007558E5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Серия (серия МС о перинатальной смерти);</w:t>
      </w:r>
    </w:p>
    <w:p w14:paraId="424FE493" w14:textId="3A32D186" w:rsidR="007558E5" w:rsidRPr="001A5C4A" w:rsidRDefault="007558E5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Номер (номер МС о перинатальной смерти);</w:t>
      </w:r>
    </w:p>
    <w:p w14:paraId="4A9CCCAF" w14:textId="44D1FFDF" w:rsidR="007558E5" w:rsidRPr="001A5C4A" w:rsidRDefault="007558E5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создания (дата создания МС о перинатальной смерти);</w:t>
      </w:r>
    </w:p>
    <w:p w14:paraId="519621D4" w14:textId="583940E0" w:rsidR="007558E5" w:rsidRPr="001A5C4A" w:rsidRDefault="007558E5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ФИО (ФИО мертворожденного ребенка, на которого зарегистрировано свидетельство о перинатальной смерти);</w:t>
      </w:r>
    </w:p>
    <w:p w14:paraId="079CB51C" w14:textId="1642E44F" w:rsidR="007558E5" w:rsidRPr="001A5C4A" w:rsidRDefault="007558E5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Роды мертвым плодом (дата осуществления родов);</w:t>
      </w:r>
    </w:p>
    <w:p w14:paraId="21DCA6A6" w14:textId="01D1726B" w:rsidR="007558E5" w:rsidRPr="001A5C4A" w:rsidRDefault="007558E5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смерти (дата смерти ребенка, на которого зарегистрировано свидетельство о перинатальной смерти);</w:t>
      </w:r>
    </w:p>
    <w:p w14:paraId="175A389C" w14:textId="55E68C4E" w:rsidR="007558E5" w:rsidRPr="001A5C4A" w:rsidRDefault="007558E5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Пол (пол мертворожденного ребенка);</w:t>
      </w:r>
    </w:p>
    <w:p w14:paraId="08A17A8F" w14:textId="6B26C6D9" w:rsidR="007558E5" w:rsidRPr="001A5C4A" w:rsidRDefault="007558E5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Создал (ФИО врача, создавшего свидетельство о перинатальной смерти);</w:t>
      </w:r>
    </w:p>
    <w:p w14:paraId="26757D6B" w14:textId="0511F6B3" w:rsidR="007558E5" w:rsidRPr="001A5C4A" w:rsidRDefault="007558E5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lastRenderedPageBreak/>
        <w:t xml:space="preserve">Статус (статус нахождения МС в </w:t>
      </w:r>
      <w:r w:rsidR="009D3485" w:rsidRPr="001A5C4A">
        <w:rPr>
          <w:rFonts w:cs="Arial"/>
        </w:rPr>
        <w:t>под</w:t>
      </w:r>
      <w:r w:rsidRPr="001A5C4A">
        <w:rPr>
          <w:rFonts w:cs="Arial"/>
        </w:rPr>
        <w:t>системе).</w:t>
      </w:r>
    </w:p>
    <w:p w14:paraId="40EC5555" w14:textId="33421A31" w:rsidR="00395B53" w:rsidRPr="001A5C4A" w:rsidRDefault="00395B53" w:rsidP="007A36D4">
      <w:pPr>
        <w:pStyle w:val="af2"/>
        <w:ind w:left="0"/>
        <w:rPr>
          <w:rFonts w:cs="Arial"/>
        </w:rPr>
      </w:pPr>
      <w:bookmarkStart w:id="274" w:name="_Ref517773996"/>
      <w:bookmarkStart w:id="275" w:name="_Toc185414687"/>
      <w:bookmarkStart w:id="276" w:name="_Hlk531867753"/>
      <w:bookmarkEnd w:id="272"/>
      <w:r w:rsidRPr="001A5C4A">
        <w:rPr>
          <w:rFonts w:cs="Arial"/>
        </w:rPr>
        <w:t>Список родов</w:t>
      </w:r>
      <w:bookmarkEnd w:id="274"/>
      <w:bookmarkEnd w:id="275"/>
    </w:p>
    <w:p w14:paraId="459287AD" w14:textId="7BCC6A8D" w:rsidR="00395B53" w:rsidRPr="001A5C4A" w:rsidRDefault="00ED28EB" w:rsidP="00ED28EB">
      <w:pPr>
        <w:pStyle w:val="a4"/>
        <w:numPr>
          <w:ilvl w:val="0"/>
          <w:numId w:val="0"/>
        </w:numPr>
        <w:ind w:firstLine="851"/>
        <w:jc w:val="both"/>
        <w:rPr>
          <w:rFonts w:cs="Arial"/>
        </w:rPr>
      </w:pPr>
      <w:r>
        <w:rPr>
          <w:rFonts w:cs="Arial"/>
        </w:rPr>
        <w:t xml:space="preserve">Форма </w:t>
      </w:r>
      <w:r w:rsidR="00395B53" w:rsidRPr="001A5C4A">
        <w:rPr>
          <w:rFonts w:cs="Arial"/>
        </w:rPr>
        <w:t xml:space="preserve">«Список родов» содержит список всех МС о рождении детей в МО </w:t>
      </w:r>
      <w:r w:rsidR="004E61C7" w:rsidRPr="001A5C4A">
        <w:rPr>
          <w:rFonts w:cs="Arial"/>
        </w:rPr>
        <w:t xml:space="preserve">            </w:t>
      </w:r>
      <w:r w:rsidR="00395B53" w:rsidRPr="001A5C4A">
        <w:rPr>
          <w:rFonts w:cs="Arial"/>
        </w:rPr>
        <w:t>(</w:t>
      </w:r>
      <w:r w:rsidR="003A3C18" w:rsidRPr="001A5C4A">
        <w:rPr>
          <w:rFonts w:cs="Arial"/>
        </w:rPr>
        <w:fldChar w:fldCharType="begin"/>
      </w:r>
      <w:r w:rsidR="003A3C18" w:rsidRPr="001A5C4A">
        <w:rPr>
          <w:rFonts w:cs="Arial"/>
        </w:rPr>
        <w:instrText xml:space="preserve"> REF _Ref517773813 \h </w:instrText>
      </w:r>
      <w:r w:rsidR="004728C9" w:rsidRPr="001A5C4A">
        <w:rPr>
          <w:rFonts w:cs="Arial"/>
        </w:rPr>
        <w:instrText xml:space="preserve"> \* MERGEFORMAT </w:instrText>
      </w:r>
      <w:r w:rsidR="003A3C18" w:rsidRPr="001A5C4A">
        <w:rPr>
          <w:rFonts w:cs="Arial"/>
        </w:rPr>
      </w:r>
      <w:r w:rsidR="003A3C18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121</w:t>
      </w:r>
      <w:r w:rsidR="003A3C18" w:rsidRPr="001A5C4A">
        <w:rPr>
          <w:rFonts w:cs="Arial"/>
        </w:rPr>
        <w:fldChar w:fldCharType="end"/>
      </w:r>
      <w:r w:rsidR="00395B53" w:rsidRPr="001A5C4A">
        <w:rPr>
          <w:rFonts w:cs="Arial"/>
        </w:rPr>
        <w:t>).</w:t>
      </w:r>
    </w:p>
    <w:p w14:paraId="7095A0BD" w14:textId="475C7564" w:rsidR="007558E5" w:rsidRPr="001A5C4A" w:rsidRDefault="00186817" w:rsidP="00C6730A">
      <w:pPr>
        <w:pStyle w:val="a4"/>
        <w:numPr>
          <w:ilvl w:val="0"/>
          <w:numId w:val="0"/>
        </w:numPr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0EE6834B" wp14:editId="6C5B62DB">
            <wp:extent cx="6019800" cy="4648200"/>
            <wp:effectExtent l="19050" t="19050" r="19050" b="1905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" t="1004" r="861" b="1043"/>
                    <a:stretch/>
                  </pic:blipFill>
                  <pic:spPr bwMode="auto">
                    <a:xfrm>
                      <a:off x="0" y="0"/>
                      <a:ext cx="6019800" cy="46482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BC5292" w14:textId="30B0644A" w:rsidR="00395B53" w:rsidRPr="001A5C4A" w:rsidRDefault="00395B53" w:rsidP="00ED28EB">
      <w:pPr>
        <w:pStyle w:val="26"/>
        <w:spacing w:after="240" w:line="276" w:lineRule="auto"/>
      </w:pPr>
      <w:bookmarkStart w:id="277" w:name="_Ref517773813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121</w:t>
      </w:r>
      <w:r w:rsidRPr="001A5C4A">
        <w:rPr>
          <w:noProof/>
        </w:rPr>
        <w:fldChar w:fldCharType="end"/>
      </w:r>
      <w:bookmarkEnd w:id="277"/>
      <w:r w:rsidRPr="001A5C4A">
        <w:t xml:space="preserve"> – Просмотр списка родов</w:t>
      </w:r>
    </w:p>
    <w:p w14:paraId="1375CC3A" w14:textId="10DC279A" w:rsidR="00395B53" w:rsidRPr="001A5C4A" w:rsidRDefault="00395B53" w:rsidP="00ED28EB">
      <w:pPr>
        <w:ind w:firstLine="851"/>
        <w:rPr>
          <w:rFonts w:cs="Arial"/>
        </w:rPr>
      </w:pPr>
      <w:r w:rsidRPr="001A5C4A">
        <w:rPr>
          <w:rFonts w:cs="Arial"/>
        </w:rPr>
        <w:t>Каждая запись в списке содержит поля:</w:t>
      </w:r>
    </w:p>
    <w:p w14:paraId="29289813" w14:textId="65F94492" w:rsidR="00395B53" w:rsidRPr="001A5C4A" w:rsidRDefault="00395B53" w:rsidP="00ED28EB">
      <w:pPr>
        <w:pStyle w:val="a4"/>
        <w:ind w:left="0" w:firstLine="851"/>
        <w:jc w:val="both"/>
        <w:rPr>
          <w:rFonts w:cs="Arial"/>
        </w:rPr>
      </w:pPr>
      <w:r w:rsidRPr="001A5C4A">
        <w:rPr>
          <w:rFonts w:cs="Arial"/>
        </w:rPr>
        <w:t>Серия (серия МС о рождении);</w:t>
      </w:r>
    </w:p>
    <w:p w14:paraId="155EE3ED" w14:textId="66B0C289" w:rsidR="00395B53" w:rsidRPr="001A5C4A" w:rsidRDefault="00395B53" w:rsidP="00ED28EB">
      <w:pPr>
        <w:pStyle w:val="a4"/>
        <w:ind w:left="0" w:firstLine="851"/>
        <w:jc w:val="both"/>
        <w:rPr>
          <w:rFonts w:cs="Arial"/>
        </w:rPr>
      </w:pPr>
      <w:r w:rsidRPr="001A5C4A">
        <w:rPr>
          <w:rFonts w:cs="Arial"/>
        </w:rPr>
        <w:t>ФИО матери (</w:t>
      </w:r>
      <w:r w:rsidR="003A3C18" w:rsidRPr="001A5C4A">
        <w:rPr>
          <w:rFonts w:cs="Arial"/>
        </w:rPr>
        <w:t>ФИО матери родившегося ребенка</w:t>
      </w:r>
      <w:r w:rsidRPr="001A5C4A">
        <w:rPr>
          <w:rFonts w:cs="Arial"/>
        </w:rPr>
        <w:t>);</w:t>
      </w:r>
    </w:p>
    <w:p w14:paraId="745AB876" w14:textId="469F2019" w:rsidR="00395B53" w:rsidRPr="001A5C4A" w:rsidRDefault="00395B53" w:rsidP="00ED28EB">
      <w:pPr>
        <w:pStyle w:val="a4"/>
        <w:ind w:left="0" w:firstLine="851"/>
        <w:jc w:val="both"/>
        <w:rPr>
          <w:rFonts w:cs="Arial"/>
        </w:rPr>
      </w:pPr>
      <w:r w:rsidRPr="001A5C4A">
        <w:rPr>
          <w:rFonts w:cs="Arial"/>
        </w:rPr>
        <w:t xml:space="preserve">Дата </w:t>
      </w:r>
      <w:r w:rsidR="003A3C18" w:rsidRPr="001A5C4A">
        <w:rPr>
          <w:rFonts w:cs="Arial"/>
        </w:rPr>
        <w:t>рождения матери</w:t>
      </w:r>
      <w:r w:rsidRPr="001A5C4A">
        <w:rPr>
          <w:rFonts w:cs="Arial"/>
        </w:rPr>
        <w:t>;</w:t>
      </w:r>
    </w:p>
    <w:p w14:paraId="57637E01" w14:textId="58A6A7E3" w:rsidR="00395B53" w:rsidRPr="001A5C4A" w:rsidRDefault="003A3C18" w:rsidP="00ED28EB">
      <w:pPr>
        <w:pStyle w:val="a4"/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родов</w:t>
      </w:r>
      <w:r w:rsidR="00395B53" w:rsidRPr="001A5C4A">
        <w:rPr>
          <w:rFonts w:cs="Arial"/>
        </w:rPr>
        <w:t>;</w:t>
      </w:r>
    </w:p>
    <w:p w14:paraId="1EE5BF03" w14:textId="0FF1E0FE" w:rsidR="00395B53" w:rsidRPr="001A5C4A" w:rsidRDefault="003A3C18" w:rsidP="00ED28EB">
      <w:pPr>
        <w:pStyle w:val="a4"/>
        <w:ind w:left="0" w:firstLine="851"/>
        <w:jc w:val="both"/>
        <w:rPr>
          <w:rFonts w:cs="Arial"/>
        </w:rPr>
      </w:pPr>
      <w:r w:rsidRPr="001A5C4A">
        <w:rPr>
          <w:rFonts w:cs="Arial"/>
        </w:rPr>
        <w:t>Количество родившихся детей.</w:t>
      </w:r>
    </w:p>
    <w:p w14:paraId="55F3810D" w14:textId="77777777" w:rsidR="003A3C18" w:rsidRPr="001A5C4A" w:rsidRDefault="003A3C18" w:rsidP="00ED28EB">
      <w:pPr>
        <w:ind w:firstLine="851"/>
        <w:rPr>
          <w:rFonts w:cs="Arial"/>
        </w:rPr>
      </w:pPr>
      <w:r w:rsidRPr="001A5C4A">
        <w:rPr>
          <w:rFonts w:cs="Arial"/>
        </w:rPr>
        <w:t xml:space="preserve">В верхней части окна расположены поля для задания критериев поиска записей в списке: </w:t>
      </w:r>
    </w:p>
    <w:p w14:paraId="79AABE9D" w14:textId="12E30C8C" w:rsidR="003A3C18" w:rsidRPr="001A5C4A" w:rsidRDefault="003A3C18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 Дата создания (свид.) </w:t>
      </w:r>
      <w:r w:rsidR="0048213E" w:rsidRPr="001A5C4A">
        <w:rPr>
          <w:rFonts w:cs="Arial"/>
          <w:b/>
        </w:rPr>
        <w:t xml:space="preserve">с </w:t>
      </w:r>
      <w:r w:rsidRPr="001A5C4A">
        <w:rPr>
          <w:rFonts w:cs="Arial"/>
          <w:b/>
        </w:rPr>
        <w:t>… по …</w:t>
      </w:r>
      <w:r w:rsidRPr="001A5C4A">
        <w:rPr>
          <w:rFonts w:cs="Arial"/>
        </w:rPr>
        <w:t xml:space="preserve"> (указываются даты регистрации свидетельства путем ввода с клавиатуры или выбора в календаре);</w:t>
      </w:r>
    </w:p>
    <w:p w14:paraId="265F86A5" w14:textId="2E0F92A7" w:rsidR="003A3C18" w:rsidRPr="001A5C4A" w:rsidRDefault="003A3C18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lastRenderedPageBreak/>
        <w:t xml:space="preserve">Клиника </w:t>
      </w:r>
      <w:r w:rsidRPr="001A5C4A">
        <w:rPr>
          <w:rFonts w:cs="Arial"/>
        </w:rPr>
        <w:t>(указывается МО, в которой были осуществлены роды).</w:t>
      </w:r>
    </w:p>
    <w:p w14:paraId="2DBF8C52" w14:textId="49E56F86" w:rsidR="003A3C18" w:rsidRPr="001A5C4A" w:rsidRDefault="003A3C18" w:rsidP="007A36D4">
      <w:pPr>
        <w:pStyle w:val="af2"/>
        <w:ind w:left="0"/>
        <w:rPr>
          <w:rFonts w:cs="Arial"/>
        </w:rPr>
      </w:pPr>
      <w:bookmarkStart w:id="278" w:name="_Ref53487778"/>
      <w:bookmarkStart w:id="279" w:name="_Toc185414688"/>
      <w:bookmarkStart w:id="280" w:name="_Hlk531866461"/>
      <w:bookmarkEnd w:id="276"/>
      <w:r w:rsidRPr="001A5C4A">
        <w:rPr>
          <w:rFonts w:cs="Arial"/>
        </w:rPr>
        <w:t>Список родившихся</w:t>
      </w:r>
      <w:bookmarkEnd w:id="278"/>
      <w:bookmarkEnd w:id="279"/>
    </w:p>
    <w:p w14:paraId="1E7972C9" w14:textId="239A8B3C" w:rsidR="003A3C18" w:rsidRPr="001A5C4A" w:rsidRDefault="00ED28EB" w:rsidP="00ED28EB">
      <w:pPr>
        <w:ind w:firstLine="851"/>
        <w:rPr>
          <w:rFonts w:cs="Arial"/>
        </w:rPr>
      </w:pPr>
      <w:r>
        <w:rPr>
          <w:rFonts w:cs="Arial"/>
        </w:rPr>
        <w:t xml:space="preserve">Форма </w:t>
      </w:r>
      <w:r w:rsidR="003A3C18" w:rsidRPr="001A5C4A">
        <w:rPr>
          <w:rFonts w:cs="Arial"/>
        </w:rPr>
        <w:t xml:space="preserve">«Список родившихся» содержит список всех родившихся в МО детей </w:t>
      </w:r>
      <w:r w:rsidR="00574537" w:rsidRPr="001A5C4A">
        <w:rPr>
          <w:rFonts w:cs="Arial"/>
        </w:rPr>
        <w:t xml:space="preserve">     </w:t>
      </w:r>
      <w:r w:rsidR="003A3C18" w:rsidRPr="001A5C4A">
        <w:rPr>
          <w:rFonts w:cs="Arial"/>
        </w:rPr>
        <w:t>(</w:t>
      </w:r>
      <w:r w:rsidR="003A3C18" w:rsidRPr="001A5C4A">
        <w:rPr>
          <w:rFonts w:cs="Arial"/>
        </w:rPr>
        <w:fldChar w:fldCharType="begin"/>
      </w:r>
      <w:r w:rsidR="003A3C18" w:rsidRPr="001A5C4A">
        <w:rPr>
          <w:rFonts w:cs="Arial"/>
        </w:rPr>
        <w:instrText xml:space="preserve"> REF _Ref517774137 \h </w:instrText>
      </w:r>
      <w:r w:rsidR="004728C9" w:rsidRPr="001A5C4A">
        <w:rPr>
          <w:rFonts w:cs="Arial"/>
        </w:rPr>
        <w:instrText xml:space="preserve"> \* MERGEFORMAT </w:instrText>
      </w:r>
      <w:r w:rsidR="003A3C18" w:rsidRPr="001A5C4A">
        <w:rPr>
          <w:rFonts w:cs="Arial"/>
        </w:rPr>
      </w:r>
      <w:r w:rsidR="003A3C18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122</w:t>
      </w:r>
      <w:r w:rsidR="003A3C18" w:rsidRPr="001A5C4A">
        <w:rPr>
          <w:rFonts w:cs="Arial"/>
        </w:rPr>
        <w:fldChar w:fldCharType="end"/>
      </w:r>
      <w:r w:rsidR="003A3C18" w:rsidRPr="001A5C4A">
        <w:rPr>
          <w:rFonts w:cs="Arial"/>
        </w:rPr>
        <w:t>). Работа с данным списком аналогична работе со списком родов (п.</w:t>
      </w:r>
      <w:r w:rsidR="003A3C18" w:rsidRPr="001A5C4A">
        <w:rPr>
          <w:rFonts w:cs="Arial"/>
        </w:rPr>
        <w:fldChar w:fldCharType="begin"/>
      </w:r>
      <w:r w:rsidR="003A3C18" w:rsidRPr="001A5C4A">
        <w:rPr>
          <w:rFonts w:cs="Arial"/>
        </w:rPr>
        <w:instrText xml:space="preserve"> REF _Ref517773996 \n \h </w:instrText>
      </w:r>
      <w:r w:rsidR="004728C9" w:rsidRPr="001A5C4A">
        <w:rPr>
          <w:rFonts w:cs="Arial"/>
        </w:rPr>
        <w:instrText xml:space="preserve"> \* MERGEFORMAT </w:instrText>
      </w:r>
      <w:r w:rsidR="003A3C18" w:rsidRPr="001A5C4A">
        <w:rPr>
          <w:rFonts w:cs="Arial"/>
        </w:rPr>
      </w:r>
      <w:r w:rsidR="003A3C18" w:rsidRPr="001A5C4A">
        <w:rPr>
          <w:rFonts w:cs="Arial"/>
        </w:rPr>
        <w:fldChar w:fldCharType="separate"/>
      </w:r>
      <w:r w:rsidR="00C0526B">
        <w:rPr>
          <w:rFonts w:cs="Arial"/>
        </w:rPr>
        <w:t>4.3.7</w:t>
      </w:r>
      <w:r w:rsidR="003A3C18" w:rsidRPr="001A5C4A">
        <w:rPr>
          <w:rFonts w:cs="Arial"/>
        </w:rPr>
        <w:fldChar w:fldCharType="end"/>
      </w:r>
      <w:r w:rsidR="00385B90" w:rsidRPr="001A5C4A">
        <w:rPr>
          <w:rFonts w:cs="Arial"/>
        </w:rPr>
        <w:t xml:space="preserve"> </w:t>
      </w:r>
      <w:r w:rsidR="0044385D" w:rsidRPr="001A5C4A">
        <w:rPr>
          <w:rFonts w:cs="Arial"/>
        </w:rPr>
        <w:t>настоящего руководства</w:t>
      </w:r>
      <w:r w:rsidR="003A3C18" w:rsidRPr="001A5C4A">
        <w:rPr>
          <w:rFonts w:cs="Arial"/>
        </w:rPr>
        <w:t>).</w:t>
      </w:r>
    </w:p>
    <w:p w14:paraId="53F51825" w14:textId="030A0BC9" w:rsidR="003A3C18" w:rsidRPr="001A5C4A" w:rsidRDefault="00444DA1" w:rsidP="004E61C7">
      <w:pPr>
        <w:ind w:firstLine="0"/>
        <w:jc w:val="center"/>
        <w:rPr>
          <w:rFonts w:cs="Arial"/>
        </w:rPr>
      </w:pPr>
      <w:r w:rsidRPr="00444DA1">
        <w:rPr>
          <w:rFonts w:cs="Arial"/>
          <w:noProof/>
          <w:lang w:eastAsia="ru-RU"/>
        </w:rPr>
        <w:drawing>
          <wp:inline distT="0" distB="0" distL="0" distR="0" wp14:anchorId="490718B0" wp14:editId="56DBC6CF">
            <wp:extent cx="6120130" cy="3294380"/>
            <wp:effectExtent l="19050" t="19050" r="13970" b="20320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943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3FD6C4C" w14:textId="1EAD8398" w:rsidR="003A3C18" w:rsidRPr="001A5C4A" w:rsidRDefault="003A3C18" w:rsidP="00ED28EB">
      <w:pPr>
        <w:pStyle w:val="26"/>
        <w:spacing w:after="240" w:line="276" w:lineRule="auto"/>
      </w:pPr>
      <w:bookmarkStart w:id="281" w:name="_Ref517774137"/>
      <w:bookmarkStart w:id="282" w:name="_Ref517774125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122</w:t>
      </w:r>
      <w:r w:rsidRPr="001A5C4A">
        <w:rPr>
          <w:noProof/>
        </w:rPr>
        <w:fldChar w:fldCharType="end"/>
      </w:r>
      <w:bookmarkEnd w:id="281"/>
      <w:r w:rsidRPr="001A5C4A">
        <w:t xml:space="preserve"> – Просмотр списка родившихся</w:t>
      </w:r>
      <w:bookmarkEnd w:id="282"/>
    </w:p>
    <w:p w14:paraId="70954710" w14:textId="5F9CEB0F" w:rsidR="003A3C18" w:rsidRPr="001A5C4A" w:rsidRDefault="003A3C18" w:rsidP="007A36D4">
      <w:pPr>
        <w:pStyle w:val="af2"/>
        <w:ind w:left="0"/>
        <w:rPr>
          <w:rFonts w:cs="Arial"/>
        </w:rPr>
      </w:pPr>
      <w:bookmarkStart w:id="283" w:name="_Toc185414689"/>
      <w:bookmarkEnd w:id="280"/>
      <w:r w:rsidRPr="001A5C4A">
        <w:rPr>
          <w:rFonts w:cs="Arial"/>
        </w:rPr>
        <w:t>Список замечаний к причинам смерти</w:t>
      </w:r>
      <w:bookmarkEnd w:id="283"/>
    </w:p>
    <w:p w14:paraId="2876FE82" w14:textId="372C138B" w:rsidR="003A3C18" w:rsidRPr="001A5C4A" w:rsidRDefault="00ED28EB" w:rsidP="00ED28EB">
      <w:pPr>
        <w:pStyle w:val="a4"/>
        <w:numPr>
          <w:ilvl w:val="0"/>
          <w:numId w:val="0"/>
        </w:numPr>
        <w:ind w:firstLine="851"/>
        <w:jc w:val="both"/>
        <w:rPr>
          <w:rFonts w:cs="Arial"/>
        </w:rPr>
      </w:pPr>
      <w:r>
        <w:rPr>
          <w:rFonts w:cs="Arial"/>
        </w:rPr>
        <w:t xml:space="preserve">Форма </w:t>
      </w:r>
      <w:r w:rsidR="003A3C18" w:rsidRPr="001A5C4A">
        <w:rPr>
          <w:rFonts w:cs="Arial"/>
        </w:rPr>
        <w:t>«Список замечаний к причинам смерти» содержит список всех замечаний, которые были добавлены в МС о смерти во время его создания/редактирования (</w:t>
      </w:r>
      <w:r w:rsidR="0006530F" w:rsidRPr="001A5C4A">
        <w:rPr>
          <w:rFonts w:cs="Arial"/>
        </w:rPr>
        <w:fldChar w:fldCharType="begin"/>
      </w:r>
      <w:r w:rsidR="0006530F" w:rsidRPr="001A5C4A">
        <w:rPr>
          <w:rFonts w:cs="Arial"/>
        </w:rPr>
        <w:instrText xml:space="preserve"> REF _Ref517774796 \h </w:instrText>
      </w:r>
      <w:r w:rsidR="004728C9" w:rsidRPr="001A5C4A">
        <w:rPr>
          <w:rFonts w:cs="Arial"/>
        </w:rPr>
        <w:instrText xml:space="preserve"> \* MERGEFORMAT </w:instrText>
      </w:r>
      <w:r w:rsidR="0006530F" w:rsidRPr="001A5C4A">
        <w:rPr>
          <w:rFonts w:cs="Arial"/>
        </w:rPr>
      </w:r>
      <w:r w:rsidR="0006530F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123</w:t>
      </w:r>
      <w:r w:rsidR="0006530F" w:rsidRPr="001A5C4A">
        <w:rPr>
          <w:rFonts w:cs="Arial"/>
        </w:rPr>
        <w:fldChar w:fldCharType="end"/>
      </w:r>
      <w:r w:rsidR="003A3C18" w:rsidRPr="001A5C4A">
        <w:rPr>
          <w:rFonts w:cs="Arial"/>
        </w:rPr>
        <w:t>).</w:t>
      </w:r>
    </w:p>
    <w:p w14:paraId="5876938D" w14:textId="266A8F8A" w:rsidR="003A3C18" w:rsidRPr="001A5C4A" w:rsidRDefault="00507403" w:rsidP="00C6730A">
      <w:pPr>
        <w:pStyle w:val="a4"/>
        <w:numPr>
          <w:ilvl w:val="0"/>
          <w:numId w:val="0"/>
        </w:numPr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57453091" wp14:editId="2AB36DB3">
            <wp:extent cx="6010275" cy="4638675"/>
            <wp:effectExtent l="19050" t="19050" r="28575" b="2857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" t="1006" r="1017" b="1111"/>
                    <a:stretch/>
                  </pic:blipFill>
                  <pic:spPr bwMode="auto">
                    <a:xfrm>
                      <a:off x="0" y="0"/>
                      <a:ext cx="6010275" cy="46386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65D509" w14:textId="35823188" w:rsidR="003A3C18" w:rsidRPr="001A5C4A" w:rsidRDefault="003A3C18" w:rsidP="00ED28EB">
      <w:pPr>
        <w:pStyle w:val="26"/>
        <w:spacing w:after="240" w:line="276" w:lineRule="auto"/>
      </w:pPr>
      <w:bookmarkStart w:id="284" w:name="_Ref517774796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123</w:t>
      </w:r>
      <w:r w:rsidRPr="001A5C4A">
        <w:rPr>
          <w:noProof/>
        </w:rPr>
        <w:fldChar w:fldCharType="end"/>
      </w:r>
      <w:bookmarkEnd w:id="284"/>
      <w:r w:rsidRPr="001A5C4A">
        <w:t xml:space="preserve"> – Просмотр списка замечаний к причинам смерти</w:t>
      </w:r>
    </w:p>
    <w:p w14:paraId="005E0AFB" w14:textId="77777777" w:rsidR="0006530F" w:rsidRPr="001A5C4A" w:rsidRDefault="0006530F" w:rsidP="00ED28EB">
      <w:pPr>
        <w:ind w:firstLine="851"/>
        <w:rPr>
          <w:rFonts w:cs="Arial"/>
        </w:rPr>
      </w:pPr>
      <w:r w:rsidRPr="001A5C4A">
        <w:rPr>
          <w:rFonts w:cs="Arial"/>
        </w:rPr>
        <w:t>Каждая запись в списке содержит поля:</w:t>
      </w:r>
    </w:p>
    <w:p w14:paraId="32D7EE04" w14:textId="17FE425F" w:rsidR="0006530F" w:rsidRPr="001A5C4A" w:rsidRDefault="0006530F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Серия (серия МС о смерти);</w:t>
      </w:r>
    </w:p>
    <w:p w14:paraId="1044F54E" w14:textId="40B1CE29" w:rsidR="0006530F" w:rsidRPr="001A5C4A" w:rsidRDefault="0006530F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Номер (номер МС о смерти);</w:t>
      </w:r>
    </w:p>
    <w:p w14:paraId="003ECE38" w14:textId="7CB024B2" w:rsidR="0006530F" w:rsidRPr="001A5C4A" w:rsidRDefault="0006530F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создания (дата создания МС о смерти);</w:t>
      </w:r>
    </w:p>
    <w:p w14:paraId="20D2D717" w14:textId="4AFE0DB8" w:rsidR="0006530F" w:rsidRPr="001A5C4A" w:rsidRDefault="0006530F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ФИО (ФИО умершего пациента, на которого зарегистрировано МС о смерти);</w:t>
      </w:r>
    </w:p>
    <w:p w14:paraId="5CAA04A4" w14:textId="3584BADC" w:rsidR="0006530F" w:rsidRPr="001A5C4A" w:rsidRDefault="0006530F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Тип сертификата;</w:t>
      </w:r>
    </w:p>
    <w:p w14:paraId="539241BB" w14:textId="37D0752E" w:rsidR="0006530F" w:rsidRPr="001A5C4A" w:rsidRDefault="0006530F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рождения (дата рождения пациента);</w:t>
      </w:r>
    </w:p>
    <w:p w14:paraId="532C3E80" w14:textId="542DC288" w:rsidR="0006530F" w:rsidRPr="001A5C4A" w:rsidRDefault="0006530F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смерти (дата смерти пациента);</w:t>
      </w:r>
    </w:p>
    <w:p w14:paraId="2CF07B80" w14:textId="429C2A35" w:rsidR="0006530F" w:rsidRPr="001A5C4A" w:rsidRDefault="0006530F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Пол (пол пациента);</w:t>
      </w:r>
    </w:p>
    <w:p w14:paraId="20BEABCD" w14:textId="2080ACC9" w:rsidR="0006530F" w:rsidRPr="001A5C4A" w:rsidRDefault="0006530F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Диагноз (номер диагноза согласно МКБ-10);</w:t>
      </w:r>
    </w:p>
    <w:p w14:paraId="0371595D" w14:textId="7F15D029" w:rsidR="0006530F" w:rsidRPr="001A5C4A" w:rsidRDefault="0006530F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Замечание (текст самого замечания).</w:t>
      </w:r>
    </w:p>
    <w:p w14:paraId="4DD1AA31" w14:textId="77777777" w:rsidR="0006530F" w:rsidRPr="001A5C4A" w:rsidRDefault="0006530F" w:rsidP="00ED28EB">
      <w:pPr>
        <w:ind w:firstLine="851"/>
        <w:rPr>
          <w:rFonts w:cs="Arial"/>
        </w:rPr>
      </w:pPr>
      <w:r w:rsidRPr="001A5C4A">
        <w:rPr>
          <w:rFonts w:cs="Arial"/>
        </w:rPr>
        <w:t xml:space="preserve">В верхней части окна расположены поля для задания критериев поиска записей в списке: </w:t>
      </w:r>
    </w:p>
    <w:p w14:paraId="7F7B0804" w14:textId="4CA65390" w:rsidR="0006530F" w:rsidRPr="001A5C4A" w:rsidRDefault="0006530F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lastRenderedPageBreak/>
        <w:t xml:space="preserve"> Дата создания (свид.) </w:t>
      </w:r>
      <w:r w:rsidR="007A36D4" w:rsidRPr="001A5C4A">
        <w:rPr>
          <w:rFonts w:cs="Arial"/>
          <w:b/>
        </w:rPr>
        <w:t xml:space="preserve">с </w:t>
      </w:r>
      <w:r w:rsidRPr="001A5C4A">
        <w:rPr>
          <w:rFonts w:cs="Arial"/>
          <w:b/>
        </w:rPr>
        <w:t>… по …</w:t>
      </w:r>
      <w:r w:rsidRPr="001A5C4A">
        <w:rPr>
          <w:rFonts w:cs="Arial"/>
        </w:rPr>
        <w:t xml:space="preserve"> (указываются даты регистрации свидетельства путем ввода с клавиатуры или выбора в календаре);</w:t>
      </w:r>
    </w:p>
    <w:p w14:paraId="2DEF8913" w14:textId="75B4817D" w:rsidR="0006530F" w:rsidRPr="001A5C4A" w:rsidRDefault="0006530F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Клиника </w:t>
      </w:r>
      <w:r w:rsidRPr="001A5C4A">
        <w:rPr>
          <w:rFonts w:cs="Arial"/>
        </w:rPr>
        <w:t>(указывается МО, в которой были осуществлены роды).</w:t>
      </w:r>
    </w:p>
    <w:p w14:paraId="66F8B401" w14:textId="77777777" w:rsidR="00762E26" w:rsidRPr="001A5C4A" w:rsidRDefault="00762E26" w:rsidP="007A36D4">
      <w:pPr>
        <w:pStyle w:val="af2"/>
        <w:ind w:left="0"/>
        <w:rPr>
          <w:rFonts w:cs="Arial"/>
        </w:rPr>
      </w:pPr>
      <w:bookmarkStart w:id="285" w:name="_Ref499392196"/>
      <w:bookmarkStart w:id="286" w:name="_Toc515627463"/>
      <w:bookmarkStart w:id="287" w:name="_Toc185414690"/>
      <w:bookmarkStart w:id="288" w:name="_Toc515627462"/>
      <w:r w:rsidRPr="001A5C4A">
        <w:rPr>
          <w:rFonts w:cs="Arial"/>
        </w:rPr>
        <w:t>Список МСС с замечаниями от экспертов</w:t>
      </w:r>
      <w:bookmarkEnd w:id="285"/>
      <w:bookmarkEnd w:id="286"/>
      <w:bookmarkEnd w:id="287"/>
    </w:p>
    <w:p w14:paraId="6E1E66D3" w14:textId="4745CF10" w:rsidR="00762E26" w:rsidRPr="001A5C4A" w:rsidRDefault="00762E26" w:rsidP="00ED28EB">
      <w:pPr>
        <w:ind w:firstLine="851"/>
        <w:rPr>
          <w:rFonts w:cs="Arial"/>
        </w:rPr>
      </w:pPr>
      <w:r w:rsidRPr="001A5C4A">
        <w:rPr>
          <w:rFonts w:cs="Arial"/>
        </w:rPr>
        <w:t>Для просмотра списка необходимо в меню «Свидетельства» выбрать «Список МСР с замечаниями от экспертов». Он содержит список медицинских свидетельств о смерти, которые пришли с замечаниями от экспертов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_Ref499392087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124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1F5B8C0A" w14:textId="77777777" w:rsidR="00762E26" w:rsidRPr="001A5C4A" w:rsidRDefault="00762E26" w:rsidP="00ED28EB">
      <w:pPr>
        <w:ind w:firstLine="851"/>
        <w:rPr>
          <w:rFonts w:cs="Arial"/>
        </w:rPr>
      </w:pPr>
      <w:r w:rsidRPr="001A5C4A">
        <w:rPr>
          <w:rFonts w:cs="Arial"/>
        </w:rPr>
        <w:t>В верхней части окна расположены поля для задания критериев поиска записей в списке:</w:t>
      </w:r>
    </w:p>
    <w:p w14:paraId="161817F4" w14:textId="17C952B0" w:rsidR="00762E26" w:rsidRPr="001A5C4A" w:rsidRDefault="00762E26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 Дата смерти с</w:t>
      </w:r>
      <w:r w:rsidRPr="001A5C4A">
        <w:rPr>
          <w:rFonts w:cs="Arial"/>
        </w:rPr>
        <w:t xml:space="preserve"> </w:t>
      </w:r>
      <w:r w:rsidRPr="001A5C4A">
        <w:rPr>
          <w:rFonts w:cs="Arial"/>
          <w:b/>
        </w:rPr>
        <w:t xml:space="preserve">… по … </w:t>
      </w:r>
      <w:r w:rsidRPr="001A5C4A">
        <w:rPr>
          <w:rFonts w:cs="Arial"/>
        </w:rPr>
        <w:t xml:space="preserve">(указывается период для даты смерти пациента путем ввода с клавиатуры или выбора </w:t>
      </w:r>
      <w:r w:rsidR="00D04FC8" w:rsidRPr="001A5C4A">
        <w:rPr>
          <w:rFonts w:cs="Arial"/>
        </w:rPr>
        <w:t>в</w:t>
      </w:r>
      <w:r w:rsidRPr="001A5C4A">
        <w:rPr>
          <w:rFonts w:cs="Arial"/>
        </w:rPr>
        <w:t xml:space="preserve"> календаре);</w:t>
      </w:r>
    </w:p>
    <w:p w14:paraId="355BA796" w14:textId="5F73A57D" w:rsidR="00762E26" w:rsidRPr="001A5C4A" w:rsidRDefault="00762E26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>Дата выдачи (свид.) с … по …</w:t>
      </w:r>
      <w:r w:rsidRPr="001A5C4A">
        <w:rPr>
          <w:rFonts w:cs="Arial"/>
        </w:rPr>
        <w:t xml:space="preserve"> (указыва</w:t>
      </w:r>
      <w:r w:rsidR="00D04FC8" w:rsidRPr="001A5C4A">
        <w:rPr>
          <w:rFonts w:cs="Arial"/>
        </w:rPr>
        <w:t>е</w:t>
      </w:r>
      <w:r w:rsidRPr="001A5C4A">
        <w:rPr>
          <w:rFonts w:cs="Arial"/>
        </w:rPr>
        <w:t xml:space="preserve">тся период для даты выдачи свидетельства путем ввода с клавиатуры или выбора </w:t>
      </w:r>
      <w:r w:rsidR="00D04FC8" w:rsidRPr="001A5C4A">
        <w:rPr>
          <w:rFonts w:cs="Arial"/>
        </w:rPr>
        <w:t>в</w:t>
      </w:r>
      <w:r w:rsidRPr="001A5C4A">
        <w:rPr>
          <w:rFonts w:cs="Arial"/>
        </w:rPr>
        <w:t xml:space="preserve"> календаре);</w:t>
      </w:r>
    </w:p>
    <w:p w14:paraId="1838E4F6" w14:textId="491FB48C" w:rsidR="00762E26" w:rsidRPr="001A5C4A" w:rsidRDefault="00762E26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>Дата замечания с … по …</w:t>
      </w:r>
      <w:r w:rsidRPr="001A5C4A">
        <w:rPr>
          <w:rFonts w:cs="Arial"/>
        </w:rPr>
        <w:t xml:space="preserve"> (указыва</w:t>
      </w:r>
      <w:r w:rsidR="00D04FC8" w:rsidRPr="001A5C4A">
        <w:rPr>
          <w:rFonts w:cs="Arial"/>
        </w:rPr>
        <w:t>е</w:t>
      </w:r>
      <w:r w:rsidRPr="001A5C4A">
        <w:rPr>
          <w:rFonts w:cs="Arial"/>
        </w:rPr>
        <w:t xml:space="preserve">тся период для даты замечания эксперта путем ввода с клавиатуры или выбора </w:t>
      </w:r>
      <w:r w:rsidR="00D04FC8" w:rsidRPr="001A5C4A">
        <w:rPr>
          <w:rFonts w:cs="Arial"/>
        </w:rPr>
        <w:t>в</w:t>
      </w:r>
      <w:r w:rsidRPr="001A5C4A">
        <w:rPr>
          <w:rFonts w:cs="Arial"/>
        </w:rPr>
        <w:t xml:space="preserve"> календаре)</w:t>
      </w:r>
      <w:r w:rsidR="00CA74F5" w:rsidRPr="001A5C4A">
        <w:rPr>
          <w:rFonts w:cs="Arial"/>
        </w:rPr>
        <w:t>;</w:t>
      </w:r>
    </w:p>
    <w:p w14:paraId="6D03A0D0" w14:textId="02878574" w:rsidR="00CA74F5" w:rsidRPr="001A5C4A" w:rsidRDefault="00CA74F5" w:rsidP="00ED28EB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Замечание устранено </w:t>
      </w:r>
      <w:r w:rsidRPr="001A5C4A">
        <w:rPr>
          <w:rFonts w:cs="Arial"/>
        </w:rPr>
        <w:t>(указывается статус устранения замечания – «Да»/«Нет»). По умолчанию устанавливается статус – «Не выбрано».</w:t>
      </w:r>
    </w:p>
    <w:p w14:paraId="59B45F12" w14:textId="77777777" w:rsidR="00762E26" w:rsidRPr="001A5C4A" w:rsidRDefault="00762E26" w:rsidP="00ED28EB">
      <w:pPr>
        <w:ind w:firstLine="851"/>
        <w:rPr>
          <w:rFonts w:cs="Arial"/>
        </w:rPr>
      </w:pPr>
      <w:r w:rsidRPr="001A5C4A">
        <w:rPr>
          <w:rFonts w:cs="Arial"/>
        </w:rPr>
        <w:t>После ввода критериев необходимо нажать кнопку «Поиск»</w:t>
      </w:r>
      <w:r w:rsidRPr="001A5C4A">
        <w:rPr>
          <w:rFonts w:cs="Arial"/>
          <w:noProof/>
        </w:rPr>
        <w:t xml:space="preserve">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39CCC3A1" wp14:editId="7F79D12D">
            <wp:extent cx="552450" cy="244106"/>
            <wp:effectExtent l="0" t="0" r="0" b="381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60441" cy="2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, список будет содержать найденные записи.</w:t>
      </w:r>
    </w:p>
    <w:p w14:paraId="77B02E18" w14:textId="72BB03E7" w:rsidR="00762E26" w:rsidRPr="001A5C4A" w:rsidRDefault="0037275B" w:rsidP="00DF033E">
      <w:pPr>
        <w:pStyle w:val="affff8"/>
        <w:spacing w:before="0" w:after="0"/>
        <w:rPr>
          <w:rFonts w:cs="Arial"/>
        </w:rPr>
      </w:pPr>
      <w:r w:rsidRPr="001A5C4A">
        <w:drawing>
          <wp:inline distT="0" distB="0" distL="0" distR="0" wp14:anchorId="554161CE" wp14:editId="28681425">
            <wp:extent cx="5619750" cy="2757397"/>
            <wp:effectExtent l="0" t="0" r="0" b="508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342" cy="278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CE0FA" w14:textId="0F9736AC" w:rsidR="007233D0" w:rsidRPr="001A5C4A" w:rsidRDefault="00762E26" w:rsidP="00ED28EB">
      <w:pPr>
        <w:pStyle w:val="26"/>
        <w:spacing w:after="240" w:line="276" w:lineRule="auto"/>
      </w:pPr>
      <w:bookmarkStart w:id="289" w:name="_Ref499392087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124</w:t>
      </w:r>
      <w:r w:rsidRPr="001A5C4A">
        <w:rPr>
          <w:noProof/>
        </w:rPr>
        <w:fldChar w:fldCharType="end"/>
      </w:r>
      <w:bookmarkEnd w:id="289"/>
      <w:r w:rsidRPr="001A5C4A">
        <w:t xml:space="preserve"> – Список МСС с замечаниями от экспертов</w:t>
      </w:r>
    </w:p>
    <w:p w14:paraId="2397A31A" w14:textId="77777777" w:rsidR="00762E26" w:rsidRPr="001A5C4A" w:rsidRDefault="00762E26" w:rsidP="00ED28EB">
      <w:pPr>
        <w:ind w:firstLine="851"/>
        <w:rPr>
          <w:rFonts w:cs="Arial"/>
        </w:rPr>
      </w:pPr>
      <w:r w:rsidRPr="001A5C4A">
        <w:rPr>
          <w:rFonts w:cs="Arial"/>
        </w:rPr>
        <w:t>Каждая запись в списке содержит поля:</w:t>
      </w:r>
    </w:p>
    <w:p w14:paraId="0B58D58B" w14:textId="759E69D5" w:rsidR="00762E26" w:rsidRPr="001A5C4A" w:rsidRDefault="00762E26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bookmarkStart w:id="290" w:name="_Hlk1638309"/>
      <w:r w:rsidRPr="001A5C4A">
        <w:rPr>
          <w:rFonts w:cs="Arial"/>
        </w:rPr>
        <w:t>Серия (данные МСС);</w:t>
      </w:r>
    </w:p>
    <w:p w14:paraId="6A04F8B4" w14:textId="4A1F0BBC" w:rsidR="00762E26" w:rsidRPr="001A5C4A" w:rsidRDefault="00762E26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lastRenderedPageBreak/>
        <w:t>Номер (данные МСС);</w:t>
      </w:r>
    </w:p>
    <w:p w14:paraId="5BC60EF8" w14:textId="61958A4F" w:rsidR="00762E26" w:rsidRPr="001A5C4A" w:rsidRDefault="00762E26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выдачи (данные МСС);</w:t>
      </w:r>
    </w:p>
    <w:p w14:paraId="58392A6A" w14:textId="1AD20F4C" w:rsidR="00762E26" w:rsidRPr="001A5C4A" w:rsidRDefault="00762E26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ФИО (ФИО пациента, на которого зарегистрировано МСС);</w:t>
      </w:r>
    </w:p>
    <w:p w14:paraId="241D1B0C" w14:textId="38592E02" w:rsidR="00762E26" w:rsidRPr="001A5C4A" w:rsidRDefault="00762E26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рождения (дата рождения пациента, на которого зарегистрировано МСС);</w:t>
      </w:r>
    </w:p>
    <w:p w14:paraId="5046CA95" w14:textId="736CDF57" w:rsidR="00762E26" w:rsidRPr="001A5C4A" w:rsidRDefault="00762E26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смерти;</w:t>
      </w:r>
    </w:p>
    <w:p w14:paraId="0BA35C7A" w14:textId="77777777" w:rsidR="00762E26" w:rsidRPr="001A5C4A" w:rsidRDefault="00762E26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Вид сертификата;</w:t>
      </w:r>
    </w:p>
    <w:p w14:paraId="151F61E1" w14:textId="77777777" w:rsidR="00762E26" w:rsidRPr="001A5C4A" w:rsidRDefault="00762E26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Статус;</w:t>
      </w:r>
    </w:p>
    <w:p w14:paraId="6FFAB8FF" w14:textId="77777777" w:rsidR="00762E26" w:rsidRPr="001A5C4A" w:rsidRDefault="00762E26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Замечание;</w:t>
      </w:r>
    </w:p>
    <w:p w14:paraId="27F157D4" w14:textId="088C75BC" w:rsidR="00762E26" w:rsidRPr="001A5C4A" w:rsidRDefault="00762E26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ФИО эксперта, поставившего замечание в медицинском свидетельстве.</w:t>
      </w:r>
    </w:p>
    <w:bookmarkEnd w:id="290"/>
    <w:p w14:paraId="458FD435" w14:textId="708D2B16" w:rsidR="00762E26" w:rsidRPr="001A5C4A" w:rsidRDefault="00762E26" w:rsidP="00C709A8">
      <w:pPr>
        <w:ind w:firstLine="851"/>
        <w:rPr>
          <w:rFonts w:cs="Arial"/>
        </w:rPr>
      </w:pPr>
      <w:r w:rsidRPr="001A5C4A">
        <w:rPr>
          <w:rFonts w:cs="Arial"/>
        </w:rPr>
        <w:t xml:space="preserve">Список можно сортировать по одному из полей, для этого необходимо щелкнуть левой кнопкой мыши на названии поля, отобразится значок сортировки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70BB51E8" wp14:editId="5D423168">
            <wp:extent cx="428625" cy="200025"/>
            <wp:effectExtent l="0" t="0" r="9525" b="952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(по возрастанию)/</w:t>
      </w:r>
      <w:r w:rsidRPr="001A5C4A">
        <w:rPr>
          <w:rFonts w:cs="Arial"/>
          <w:noProof/>
          <w:lang w:eastAsia="ru-RU"/>
        </w:rPr>
        <w:drawing>
          <wp:inline distT="0" distB="0" distL="0" distR="0" wp14:anchorId="4F6E53FF" wp14:editId="56994915">
            <wp:extent cx="457200" cy="171450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(по убыванию).</w:t>
      </w:r>
    </w:p>
    <w:p w14:paraId="68237C36" w14:textId="5C43C893" w:rsidR="00FA3AB2" w:rsidRPr="001A5C4A" w:rsidRDefault="00FA3AB2" w:rsidP="00C709A8">
      <w:pPr>
        <w:ind w:firstLine="851"/>
        <w:rPr>
          <w:rFonts w:cs="Arial"/>
        </w:rPr>
      </w:pPr>
      <w:r w:rsidRPr="001A5C4A">
        <w:rPr>
          <w:rFonts w:cs="Arial"/>
        </w:rPr>
        <w:t xml:space="preserve">После того как замечание будет устранено, пользователю следует перейти во вкладку «Замечания» и в </w:t>
      </w:r>
      <w:r w:rsidR="000D6FD8">
        <w:rPr>
          <w:rFonts w:cs="Arial"/>
        </w:rPr>
        <w:t>колонке</w:t>
      </w:r>
      <w:r w:rsidRPr="001A5C4A">
        <w:rPr>
          <w:rFonts w:cs="Arial"/>
        </w:rPr>
        <w:t xml:space="preserve"> «№» выбрать номер устраненного замечания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_Ref535227392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125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346102C7" w14:textId="558B24EA" w:rsidR="00FA3AB2" w:rsidRPr="001A5C4A" w:rsidRDefault="0061405D" w:rsidP="004E61C7">
      <w:pPr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drawing>
          <wp:inline distT="0" distB="0" distL="0" distR="0" wp14:anchorId="740F9F21" wp14:editId="3A89533F">
            <wp:extent cx="6120130" cy="2254250"/>
            <wp:effectExtent l="19050" t="19050" r="13970" b="1270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54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B459FF" w14:textId="534DE30E" w:rsidR="00FA3AB2" w:rsidRPr="001A5C4A" w:rsidRDefault="00FA3AB2" w:rsidP="00C709A8">
      <w:pPr>
        <w:pStyle w:val="26"/>
        <w:spacing w:after="240" w:line="276" w:lineRule="auto"/>
      </w:pPr>
      <w:bookmarkStart w:id="291" w:name="_Ref535227392"/>
      <w:bookmarkStart w:id="292" w:name="_Hlk535408592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125</w:t>
      </w:r>
      <w:r w:rsidRPr="001A5C4A">
        <w:rPr>
          <w:noProof/>
        </w:rPr>
        <w:fldChar w:fldCharType="end"/>
      </w:r>
      <w:bookmarkEnd w:id="291"/>
      <w:r w:rsidRPr="001A5C4A">
        <w:t xml:space="preserve"> – Вкладка «Замечания»</w:t>
      </w:r>
    </w:p>
    <w:bookmarkEnd w:id="292"/>
    <w:p w14:paraId="09ED4CFA" w14:textId="136D00CC" w:rsidR="00FA3AB2" w:rsidRPr="001A5C4A" w:rsidRDefault="00C709A8" w:rsidP="00C709A8">
      <w:pPr>
        <w:ind w:firstLine="851"/>
        <w:rPr>
          <w:rFonts w:cs="Arial"/>
        </w:rPr>
      </w:pPr>
      <w:r>
        <w:rPr>
          <w:rFonts w:cs="Arial"/>
        </w:rPr>
        <w:t>Далее о</w:t>
      </w:r>
      <w:r w:rsidR="00FA3AB2" w:rsidRPr="001A5C4A">
        <w:rPr>
          <w:rFonts w:cs="Arial"/>
        </w:rPr>
        <w:t>ткроется окно редактирования замечания, в котором требуется в поле «Устранено» поставить значение «Да» и нажать кнопку «Сохранить»</w:t>
      </w:r>
      <w:r>
        <w:rPr>
          <w:rFonts w:cs="Arial"/>
        </w:rPr>
        <w:t xml:space="preserve"> </w:t>
      </w:r>
      <w:r w:rsidR="00FA3AB2" w:rsidRPr="001A5C4A">
        <w:rPr>
          <w:rFonts w:cs="Arial"/>
        </w:rPr>
        <w:t>(</w:t>
      </w:r>
      <w:r w:rsidR="00FA3AB2" w:rsidRPr="001A5C4A">
        <w:rPr>
          <w:rFonts w:cs="Arial"/>
        </w:rPr>
        <w:fldChar w:fldCharType="begin"/>
      </w:r>
      <w:r w:rsidR="00FA3AB2" w:rsidRPr="001A5C4A">
        <w:rPr>
          <w:rFonts w:cs="Arial"/>
        </w:rPr>
        <w:instrText xml:space="preserve"> REF _Ref535408426 \h  \* MERGEFORMAT </w:instrText>
      </w:r>
      <w:r w:rsidR="00FA3AB2" w:rsidRPr="001A5C4A">
        <w:rPr>
          <w:rFonts w:cs="Arial"/>
        </w:rPr>
      </w:r>
      <w:r w:rsidR="00FA3AB2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126</w:t>
      </w:r>
      <w:r w:rsidR="00FA3AB2" w:rsidRPr="001A5C4A">
        <w:rPr>
          <w:rFonts w:cs="Arial"/>
        </w:rPr>
        <w:fldChar w:fldCharType="end"/>
      </w:r>
      <w:r w:rsidR="00FA3AB2" w:rsidRPr="001A5C4A">
        <w:rPr>
          <w:rFonts w:cs="Arial"/>
        </w:rPr>
        <w:t>).</w:t>
      </w:r>
    </w:p>
    <w:p w14:paraId="6FAED547" w14:textId="77777777" w:rsidR="00FA3AB2" w:rsidRPr="001A5C4A" w:rsidRDefault="00FA3AB2" w:rsidP="00FA3AB2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7386F8B3" wp14:editId="5D20EADF">
            <wp:extent cx="3291768" cy="2354238"/>
            <wp:effectExtent l="0" t="0" r="4445" b="825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3354342" cy="23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9096B" w14:textId="30063720" w:rsidR="00FA3AB2" w:rsidRPr="001A5C4A" w:rsidRDefault="00FA3AB2" w:rsidP="00C709A8">
      <w:pPr>
        <w:pStyle w:val="26"/>
        <w:spacing w:after="240" w:line="276" w:lineRule="auto"/>
      </w:pPr>
      <w:bookmarkStart w:id="293" w:name="_Ref535408426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126</w:t>
      </w:r>
      <w:r w:rsidRPr="001A5C4A">
        <w:rPr>
          <w:noProof/>
        </w:rPr>
        <w:fldChar w:fldCharType="end"/>
      </w:r>
      <w:bookmarkEnd w:id="293"/>
      <w:r w:rsidRPr="001A5C4A">
        <w:t xml:space="preserve"> – Окно редактирования замечания</w:t>
      </w:r>
    </w:p>
    <w:p w14:paraId="242B14D5" w14:textId="636184A3" w:rsidR="00FA3AB2" w:rsidRPr="001A5C4A" w:rsidRDefault="00FA3AB2" w:rsidP="00C709A8">
      <w:pPr>
        <w:ind w:firstLine="851"/>
        <w:rPr>
          <w:rFonts w:cs="Arial"/>
        </w:rPr>
      </w:pPr>
      <w:r w:rsidRPr="001A5C4A">
        <w:rPr>
          <w:rFonts w:cs="Arial"/>
        </w:rPr>
        <w:t xml:space="preserve">В результате отредактированное замечание будет помечено галкой в </w:t>
      </w:r>
      <w:r w:rsidR="000D6FD8">
        <w:rPr>
          <w:rFonts w:cs="Arial"/>
        </w:rPr>
        <w:t>колонке</w:t>
      </w:r>
      <w:r w:rsidRPr="001A5C4A">
        <w:rPr>
          <w:rFonts w:cs="Arial"/>
        </w:rPr>
        <w:t xml:space="preserve"> «Устранено»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_Ref535408619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127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3CAE362" w14:textId="75299FFD" w:rsidR="00FA3AB2" w:rsidRPr="001A5C4A" w:rsidRDefault="00F86FF1" w:rsidP="00FA3AB2">
      <w:pPr>
        <w:ind w:firstLine="0"/>
        <w:jc w:val="center"/>
        <w:rPr>
          <w:rFonts w:cs="Arial"/>
          <w:noProof/>
        </w:rPr>
      </w:pPr>
      <w:r w:rsidRPr="00F86FF1">
        <w:rPr>
          <w:noProof/>
          <w:lang w:eastAsia="ru-RU"/>
        </w:rPr>
        <w:drawing>
          <wp:inline distT="0" distB="0" distL="0" distR="0" wp14:anchorId="2F1A1F76" wp14:editId="744A17C9">
            <wp:extent cx="5707531" cy="2096353"/>
            <wp:effectExtent l="19050" t="19050" r="26670" b="1841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720345" cy="210105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F86FF1">
        <w:rPr>
          <w:noProof/>
          <w:lang w:eastAsia="ru-RU"/>
        </w:rPr>
        <w:t xml:space="preserve"> </w:t>
      </w:r>
    </w:p>
    <w:p w14:paraId="3981DC53" w14:textId="17AA2C08" w:rsidR="00FA3AB2" w:rsidRPr="001A5C4A" w:rsidRDefault="00FA3AB2" w:rsidP="00C709A8">
      <w:pPr>
        <w:pStyle w:val="26"/>
        <w:spacing w:after="240" w:line="276" w:lineRule="auto"/>
      </w:pPr>
      <w:bookmarkStart w:id="294" w:name="_Ref535408619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127</w:t>
      </w:r>
      <w:r w:rsidRPr="001A5C4A">
        <w:rPr>
          <w:noProof/>
        </w:rPr>
        <w:fldChar w:fldCharType="end"/>
      </w:r>
      <w:bookmarkEnd w:id="294"/>
      <w:r w:rsidRPr="001A5C4A">
        <w:t xml:space="preserve"> – Отредактированное замечание во вкладке «Замечания»</w:t>
      </w:r>
    </w:p>
    <w:p w14:paraId="45EE3F0F" w14:textId="029AA50A" w:rsidR="00FA3AB2" w:rsidRPr="001A5C4A" w:rsidRDefault="00FA3AB2" w:rsidP="00C709A8">
      <w:pPr>
        <w:tabs>
          <w:tab w:val="left" w:pos="7995"/>
        </w:tabs>
        <w:ind w:firstLine="851"/>
        <w:rPr>
          <w:rFonts w:cs="Arial"/>
        </w:rPr>
      </w:pPr>
      <w:r w:rsidRPr="001A5C4A">
        <w:rPr>
          <w:rFonts w:cs="Arial"/>
        </w:rPr>
        <w:t xml:space="preserve">Вернувшись в список «МСС </w:t>
      </w:r>
      <w:r w:rsidRPr="001A5C4A">
        <w:rPr>
          <w:rFonts w:cs="Arial"/>
          <w:lang w:val="en-US"/>
        </w:rPr>
        <w:t>c</w:t>
      </w:r>
      <w:r w:rsidRPr="001A5C4A">
        <w:rPr>
          <w:rFonts w:cs="Arial"/>
        </w:rPr>
        <w:t xml:space="preserve"> замечаниями от эксперта», пользователь увидит, что устраненное замечание будет отмечено светло-зеленым фоном </w:t>
      </w:r>
      <w:r w:rsidR="00C709A8">
        <w:rPr>
          <w:rFonts w:cs="Arial"/>
        </w:rPr>
        <w:t xml:space="preserve">   </w:t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_Ref535408820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128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5FF5F34C" w14:textId="0243810D" w:rsidR="00FA3AB2" w:rsidRPr="001A5C4A" w:rsidRDefault="00F86FF1" w:rsidP="00FA3AB2">
      <w:pPr>
        <w:tabs>
          <w:tab w:val="left" w:pos="7995"/>
        </w:tabs>
        <w:ind w:firstLine="0"/>
        <w:jc w:val="center"/>
        <w:rPr>
          <w:rFonts w:cs="Arial"/>
        </w:rPr>
      </w:pPr>
      <w:r w:rsidRPr="00F86FF1">
        <w:rPr>
          <w:rFonts w:cs="Arial"/>
          <w:noProof/>
          <w:lang w:eastAsia="ru-RU"/>
        </w:rPr>
        <w:lastRenderedPageBreak/>
        <w:drawing>
          <wp:inline distT="0" distB="0" distL="0" distR="0" wp14:anchorId="584E758A" wp14:editId="1E92D6B4">
            <wp:extent cx="5429250" cy="2211020"/>
            <wp:effectExtent l="19050" t="19050" r="19050" b="1841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439765" cy="22153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F86FF1">
        <w:rPr>
          <w:rFonts w:cs="Arial"/>
          <w:noProof/>
          <w:lang w:eastAsia="ru-RU"/>
        </w:rPr>
        <w:t xml:space="preserve"> </w:t>
      </w:r>
    </w:p>
    <w:p w14:paraId="72BAE75F" w14:textId="01F8A8D0" w:rsidR="00FA3AB2" w:rsidRPr="001A5C4A" w:rsidRDefault="00FA3AB2" w:rsidP="00C709A8">
      <w:pPr>
        <w:pStyle w:val="26"/>
        <w:spacing w:after="240" w:line="276" w:lineRule="auto"/>
      </w:pPr>
      <w:bookmarkStart w:id="295" w:name="_Ref535408820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128</w:t>
      </w:r>
      <w:r w:rsidRPr="001A5C4A">
        <w:rPr>
          <w:noProof/>
        </w:rPr>
        <w:fldChar w:fldCharType="end"/>
      </w:r>
      <w:bookmarkEnd w:id="295"/>
      <w:r w:rsidRPr="001A5C4A">
        <w:t xml:space="preserve"> – Список «МСС с замечаниями от экспертов» с отмеченным устраненным замечанием</w:t>
      </w:r>
    </w:p>
    <w:p w14:paraId="0666B4BB" w14:textId="77777777" w:rsidR="0006530F" w:rsidRPr="001A5C4A" w:rsidRDefault="0006530F" w:rsidP="007A36D4">
      <w:pPr>
        <w:pStyle w:val="af2"/>
        <w:ind w:left="0"/>
        <w:rPr>
          <w:rFonts w:cs="Arial"/>
        </w:rPr>
      </w:pPr>
      <w:bookmarkStart w:id="296" w:name="_Toc185414691"/>
      <w:r w:rsidRPr="001A5C4A">
        <w:rPr>
          <w:rFonts w:cs="Arial"/>
        </w:rPr>
        <w:t>Список МСР с замечаниями от экспертов</w:t>
      </w:r>
      <w:bookmarkEnd w:id="288"/>
      <w:bookmarkEnd w:id="296"/>
    </w:p>
    <w:p w14:paraId="2D300E93" w14:textId="4400A224" w:rsidR="0006530F" w:rsidRPr="001A5C4A" w:rsidRDefault="0006530F" w:rsidP="00C709A8">
      <w:pPr>
        <w:ind w:firstLine="851"/>
        <w:rPr>
          <w:rFonts w:cs="Arial"/>
        </w:rPr>
      </w:pPr>
      <w:r w:rsidRPr="001A5C4A">
        <w:rPr>
          <w:rFonts w:cs="Arial"/>
        </w:rPr>
        <w:t>Для просмотра списка необходимо в меню «Свидетельства» выбрать «Список МСР с замечаниями от экспертов». Он содержит список медицинских свидетельств о рождении, которые пришли с замечаниями от экспертов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_Ref499392078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129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7ABF06D" w14:textId="77777777" w:rsidR="0006530F" w:rsidRPr="001A5C4A" w:rsidRDefault="0006530F" w:rsidP="00C709A8">
      <w:pPr>
        <w:ind w:firstLine="851"/>
        <w:rPr>
          <w:rFonts w:cs="Arial"/>
        </w:rPr>
      </w:pPr>
      <w:r w:rsidRPr="001A5C4A">
        <w:rPr>
          <w:rFonts w:cs="Arial"/>
        </w:rPr>
        <w:t xml:space="preserve">В верхней части окна расположены поля для задания критериев поиска записей в списке: </w:t>
      </w:r>
    </w:p>
    <w:p w14:paraId="0A3342F8" w14:textId="432BECA0" w:rsidR="0006530F" w:rsidRPr="001A5C4A" w:rsidRDefault="0006530F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 Дата рождения с</w:t>
      </w:r>
      <w:r w:rsidRPr="001A5C4A">
        <w:rPr>
          <w:rFonts w:cs="Arial"/>
        </w:rPr>
        <w:t xml:space="preserve"> </w:t>
      </w:r>
      <w:r w:rsidRPr="001A5C4A">
        <w:rPr>
          <w:rFonts w:cs="Arial"/>
          <w:b/>
        </w:rPr>
        <w:t xml:space="preserve">… по … </w:t>
      </w:r>
      <w:r w:rsidRPr="001A5C4A">
        <w:rPr>
          <w:rFonts w:cs="Arial"/>
        </w:rPr>
        <w:t xml:space="preserve">(указывается период для даты рождения пациента путем ввода с клавиатуры или выбора </w:t>
      </w:r>
      <w:r w:rsidR="00D04FC8" w:rsidRPr="001A5C4A">
        <w:rPr>
          <w:rFonts w:cs="Arial"/>
        </w:rPr>
        <w:t>в</w:t>
      </w:r>
      <w:r w:rsidRPr="001A5C4A">
        <w:rPr>
          <w:rFonts w:cs="Arial"/>
        </w:rPr>
        <w:t xml:space="preserve"> календаре);</w:t>
      </w:r>
    </w:p>
    <w:p w14:paraId="6B9CCE80" w14:textId="2EC591A2" w:rsidR="0006530F" w:rsidRPr="001A5C4A" w:rsidRDefault="0006530F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>Дата выдачи (свид.)</w:t>
      </w:r>
      <w:r w:rsidR="0048213E" w:rsidRPr="001A5C4A">
        <w:rPr>
          <w:rFonts w:cs="Arial"/>
          <w:b/>
        </w:rPr>
        <w:t xml:space="preserve"> с</w:t>
      </w:r>
      <w:r w:rsidRPr="001A5C4A">
        <w:rPr>
          <w:rFonts w:cs="Arial"/>
          <w:b/>
        </w:rPr>
        <w:t xml:space="preserve"> … по …</w:t>
      </w:r>
      <w:r w:rsidRPr="001A5C4A">
        <w:rPr>
          <w:rFonts w:cs="Arial"/>
        </w:rPr>
        <w:t xml:space="preserve"> (указыва</w:t>
      </w:r>
      <w:r w:rsidR="00D04FC8" w:rsidRPr="001A5C4A">
        <w:rPr>
          <w:rFonts w:cs="Arial"/>
        </w:rPr>
        <w:t>е</w:t>
      </w:r>
      <w:r w:rsidRPr="001A5C4A">
        <w:rPr>
          <w:rFonts w:cs="Arial"/>
        </w:rPr>
        <w:t xml:space="preserve">тся период для даты выдачи свидетельства путем ввода с клавиатуры или выбора </w:t>
      </w:r>
      <w:r w:rsidR="00D04FC8" w:rsidRPr="001A5C4A">
        <w:rPr>
          <w:rFonts w:cs="Arial"/>
        </w:rPr>
        <w:t>в</w:t>
      </w:r>
      <w:r w:rsidRPr="001A5C4A">
        <w:rPr>
          <w:rFonts w:cs="Arial"/>
        </w:rPr>
        <w:t xml:space="preserve"> календаре);</w:t>
      </w:r>
    </w:p>
    <w:p w14:paraId="79AAFD5B" w14:textId="0F0F2A9A" w:rsidR="0006530F" w:rsidRPr="001A5C4A" w:rsidRDefault="0006530F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Дата замечания </w:t>
      </w:r>
      <w:r w:rsidR="0048213E" w:rsidRPr="001A5C4A">
        <w:rPr>
          <w:rFonts w:cs="Arial"/>
          <w:b/>
        </w:rPr>
        <w:t xml:space="preserve">с </w:t>
      </w:r>
      <w:r w:rsidRPr="001A5C4A">
        <w:rPr>
          <w:rFonts w:cs="Arial"/>
          <w:b/>
        </w:rPr>
        <w:t>… по …</w:t>
      </w:r>
      <w:r w:rsidRPr="001A5C4A">
        <w:rPr>
          <w:rFonts w:cs="Arial"/>
        </w:rPr>
        <w:t xml:space="preserve"> (указыва</w:t>
      </w:r>
      <w:r w:rsidR="00D04FC8" w:rsidRPr="001A5C4A">
        <w:rPr>
          <w:rFonts w:cs="Arial"/>
        </w:rPr>
        <w:t>е</w:t>
      </w:r>
      <w:r w:rsidRPr="001A5C4A">
        <w:rPr>
          <w:rFonts w:cs="Arial"/>
        </w:rPr>
        <w:t xml:space="preserve">тся период для даты замечания эксперта путем ввода с клавиатуры или выбора </w:t>
      </w:r>
      <w:r w:rsidR="00D04FC8" w:rsidRPr="001A5C4A">
        <w:rPr>
          <w:rFonts w:cs="Arial"/>
        </w:rPr>
        <w:t>в</w:t>
      </w:r>
      <w:r w:rsidRPr="001A5C4A">
        <w:rPr>
          <w:rFonts w:cs="Arial"/>
        </w:rPr>
        <w:t xml:space="preserve"> календаре)</w:t>
      </w:r>
      <w:r w:rsidR="00CA74F5" w:rsidRPr="001A5C4A">
        <w:rPr>
          <w:rFonts w:cs="Arial"/>
        </w:rPr>
        <w:t>;</w:t>
      </w:r>
    </w:p>
    <w:p w14:paraId="6FADCAEC" w14:textId="65A6042B" w:rsidR="00CA74F5" w:rsidRPr="001A5C4A" w:rsidRDefault="00CA74F5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Замечание устранено </w:t>
      </w:r>
      <w:r w:rsidRPr="001A5C4A">
        <w:rPr>
          <w:rFonts w:cs="Arial"/>
        </w:rPr>
        <w:t>(указывается статус устранения замечания – «Да»/«Нет»). По умолчанию устанавливается статус – «Не выбрано».</w:t>
      </w:r>
    </w:p>
    <w:p w14:paraId="2FC68BD0" w14:textId="77777777" w:rsidR="0006530F" w:rsidRPr="001A5C4A" w:rsidRDefault="0006530F" w:rsidP="00C709A8">
      <w:pPr>
        <w:ind w:firstLine="851"/>
        <w:rPr>
          <w:rFonts w:cs="Arial"/>
        </w:rPr>
      </w:pPr>
      <w:r w:rsidRPr="001A5C4A">
        <w:rPr>
          <w:rFonts w:cs="Arial"/>
        </w:rPr>
        <w:t>После ввода критериев необходимо нажать кнопку «Поиск»</w:t>
      </w:r>
      <w:r w:rsidRPr="001A5C4A">
        <w:rPr>
          <w:rFonts w:cs="Arial"/>
          <w:noProof/>
        </w:rPr>
        <w:t xml:space="preserve">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4439F472" wp14:editId="7E6386BD">
            <wp:extent cx="552450" cy="244106"/>
            <wp:effectExtent l="0" t="0" r="0" b="381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60441" cy="2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, при этом в списке будут отражены записи, удовлетворяющие критериям поиска.</w:t>
      </w:r>
    </w:p>
    <w:p w14:paraId="6EEE78DC" w14:textId="77777777" w:rsidR="0006530F" w:rsidRPr="001A5C4A" w:rsidRDefault="0006530F" w:rsidP="00C709A8">
      <w:pPr>
        <w:ind w:firstLine="851"/>
        <w:rPr>
          <w:rFonts w:cs="Arial"/>
        </w:rPr>
      </w:pPr>
      <w:r w:rsidRPr="001A5C4A">
        <w:rPr>
          <w:rFonts w:cs="Arial"/>
        </w:rPr>
        <w:t xml:space="preserve">Для того чтобы сбросить все критерии фильтрации списка необходимо нажать на элемент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4B34EBE2" wp14:editId="484A143E">
            <wp:extent cx="152400" cy="1714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, затем на кнопку «Поиск»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5CF771E0" wp14:editId="1BD89909">
            <wp:extent cx="552450" cy="244106"/>
            <wp:effectExtent l="0" t="0" r="0" b="381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60441" cy="2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.</w:t>
      </w:r>
    </w:p>
    <w:p w14:paraId="4D9F8901" w14:textId="04F31232" w:rsidR="0006530F" w:rsidRPr="001A5C4A" w:rsidRDefault="00F527E4" w:rsidP="00846269">
      <w:pPr>
        <w:pStyle w:val="affff8"/>
        <w:spacing w:before="0" w:after="0"/>
        <w:rPr>
          <w:rFonts w:cs="Arial"/>
        </w:rPr>
      </w:pPr>
      <w:r w:rsidRPr="001A5C4A">
        <w:lastRenderedPageBreak/>
        <w:drawing>
          <wp:inline distT="0" distB="0" distL="0" distR="0" wp14:anchorId="48AA67B6" wp14:editId="0B2F1472">
            <wp:extent cx="4703817" cy="3467100"/>
            <wp:effectExtent l="19050" t="19050" r="20955" b="1905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423" cy="34859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57D994" w14:textId="63C3337D" w:rsidR="0006530F" w:rsidRPr="001A5C4A" w:rsidRDefault="0006530F" w:rsidP="00C709A8">
      <w:pPr>
        <w:pStyle w:val="26"/>
        <w:spacing w:after="240" w:line="276" w:lineRule="auto"/>
      </w:pPr>
      <w:bookmarkStart w:id="297" w:name="_Ref499392078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129</w:t>
      </w:r>
      <w:r w:rsidRPr="001A5C4A">
        <w:rPr>
          <w:noProof/>
        </w:rPr>
        <w:fldChar w:fldCharType="end"/>
      </w:r>
      <w:bookmarkEnd w:id="297"/>
      <w:r w:rsidRPr="001A5C4A">
        <w:t xml:space="preserve"> – Список МСР с замечаниями от экспертов</w:t>
      </w:r>
    </w:p>
    <w:p w14:paraId="51430A63" w14:textId="77777777" w:rsidR="0006530F" w:rsidRPr="001A5C4A" w:rsidRDefault="0006530F" w:rsidP="00C709A8">
      <w:pPr>
        <w:ind w:firstLine="851"/>
        <w:rPr>
          <w:rFonts w:cs="Arial"/>
        </w:rPr>
      </w:pPr>
      <w:r w:rsidRPr="001A5C4A">
        <w:rPr>
          <w:rFonts w:cs="Arial"/>
        </w:rPr>
        <w:t>Каждая запись в списке содержит поля:</w:t>
      </w:r>
    </w:p>
    <w:p w14:paraId="13F2491D" w14:textId="77777777" w:rsidR="0006530F" w:rsidRPr="001A5C4A" w:rsidRDefault="0006530F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Серия (данные МСР);</w:t>
      </w:r>
    </w:p>
    <w:p w14:paraId="50EBAC82" w14:textId="77777777" w:rsidR="0006530F" w:rsidRPr="001A5C4A" w:rsidRDefault="0006530F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Номер (данные МСР);</w:t>
      </w:r>
    </w:p>
    <w:p w14:paraId="7C45E24C" w14:textId="77777777" w:rsidR="0006530F" w:rsidRPr="001A5C4A" w:rsidRDefault="0006530F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выдачи (данные МСР);</w:t>
      </w:r>
    </w:p>
    <w:p w14:paraId="20076D1B" w14:textId="77777777" w:rsidR="0006530F" w:rsidRPr="001A5C4A" w:rsidRDefault="0006530F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ФИО (ФИО пациента, на которого зарегистрировано МСР);</w:t>
      </w:r>
    </w:p>
    <w:p w14:paraId="57F16313" w14:textId="77777777" w:rsidR="0006530F" w:rsidRPr="001A5C4A" w:rsidRDefault="0006530F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рождения (дата рождения пациента, на которого зарегистрировано МСР);</w:t>
      </w:r>
    </w:p>
    <w:p w14:paraId="6272A791" w14:textId="1BE6D783" w:rsidR="0006530F" w:rsidRPr="001A5C4A" w:rsidRDefault="00762E26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В</w:t>
      </w:r>
      <w:r w:rsidR="0006530F" w:rsidRPr="001A5C4A">
        <w:rPr>
          <w:rFonts w:cs="Arial"/>
        </w:rPr>
        <w:t>и</w:t>
      </w:r>
      <w:r w:rsidRPr="001A5C4A">
        <w:rPr>
          <w:rFonts w:cs="Arial"/>
        </w:rPr>
        <w:t>д</w:t>
      </w:r>
      <w:r w:rsidR="0006530F" w:rsidRPr="001A5C4A">
        <w:rPr>
          <w:rFonts w:cs="Arial"/>
        </w:rPr>
        <w:t xml:space="preserve"> сертификата;</w:t>
      </w:r>
    </w:p>
    <w:p w14:paraId="63935372" w14:textId="77777777" w:rsidR="0006530F" w:rsidRPr="001A5C4A" w:rsidRDefault="0006530F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Статус;</w:t>
      </w:r>
    </w:p>
    <w:p w14:paraId="25F51A3A" w14:textId="383F8DD5" w:rsidR="0006530F" w:rsidRPr="001A5C4A" w:rsidRDefault="0006530F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Замечание</w:t>
      </w:r>
      <w:r w:rsidR="00762E26" w:rsidRPr="001A5C4A">
        <w:rPr>
          <w:rFonts w:cs="Arial"/>
        </w:rPr>
        <w:t>;</w:t>
      </w:r>
    </w:p>
    <w:p w14:paraId="7930F045" w14:textId="56139211" w:rsidR="00762E26" w:rsidRPr="001A5C4A" w:rsidRDefault="00762E26" w:rsidP="00C709A8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ФИО эксперта, поставившего замечание в медицинском свидетельстве.</w:t>
      </w:r>
    </w:p>
    <w:p w14:paraId="48C3EF1D" w14:textId="7D07815E" w:rsidR="0006530F" w:rsidRPr="001A5C4A" w:rsidRDefault="0006530F" w:rsidP="00C709A8">
      <w:pPr>
        <w:ind w:firstLine="851"/>
        <w:rPr>
          <w:rFonts w:cs="Arial"/>
        </w:rPr>
      </w:pPr>
      <w:r w:rsidRPr="001A5C4A">
        <w:rPr>
          <w:rFonts w:cs="Arial"/>
        </w:rPr>
        <w:t xml:space="preserve">Список можно сортировать по одному из полей, для этого необходимо щелкнуть левой кнопкой мыши на названии поля, отобразится значок сортировки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4D38C57C" wp14:editId="15FD105F">
            <wp:extent cx="428625" cy="200025"/>
            <wp:effectExtent l="0" t="0" r="9525" b="952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(по возрастанию)</w:t>
      </w:r>
      <w:r w:rsidR="00061257" w:rsidRPr="001A5C4A">
        <w:rPr>
          <w:rFonts w:cs="Arial"/>
        </w:rPr>
        <w:t xml:space="preserve"> </w:t>
      </w:r>
      <w:r w:rsidRPr="001A5C4A">
        <w:rPr>
          <w:rFonts w:cs="Arial"/>
        </w:rPr>
        <w:t>/</w:t>
      </w:r>
      <w:r w:rsidRPr="001A5C4A">
        <w:rPr>
          <w:rFonts w:cs="Arial"/>
          <w:noProof/>
          <w:lang w:eastAsia="ru-RU"/>
        </w:rPr>
        <w:drawing>
          <wp:inline distT="0" distB="0" distL="0" distR="0" wp14:anchorId="2869DCB0" wp14:editId="00440D0E">
            <wp:extent cx="457200" cy="171450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(по убыванию).</w:t>
      </w:r>
    </w:p>
    <w:p w14:paraId="2F3BD7C4" w14:textId="62C70264" w:rsidR="00762E26" w:rsidRPr="001A5C4A" w:rsidRDefault="00762E26" w:rsidP="004C1C00">
      <w:pPr>
        <w:ind w:firstLine="851"/>
        <w:rPr>
          <w:rFonts w:cs="Arial"/>
        </w:rPr>
      </w:pPr>
      <w:r w:rsidRPr="001A5C4A">
        <w:rPr>
          <w:rFonts w:cs="Arial"/>
        </w:rPr>
        <w:t>П</w:t>
      </w:r>
      <w:r w:rsidR="00FA3AB2" w:rsidRPr="001A5C4A">
        <w:rPr>
          <w:rFonts w:cs="Arial"/>
        </w:rPr>
        <w:t>ринцип устранения замечания аналогичен принципу, описанному в п.</w:t>
      </w:r>
      <w:r w:rsidR="00FA3AB2" w:rsidRPr="001A5C4A">
        <w:rPr>
          <w:rFonts w:cs="Arial"/>
        </w:rPr>
        <w:fldChar w:fldCharType="begin"/>
      </w:r>
      <w:r w:rsidR="00FA3AB2" w:rsidRPr="001A5C4A">
        <w:rPr>
          <w:rFonts w:cs="Arial"/>
        </w:rPr>
        <w:instrText xml:space="preserve"> REF _Ref499392196 \n \h </w:instrText>
      </w:r>
      <w:r w:rsidR="004728C9" w:rsidRPr="001A5C4A">
        <w:rPr>
          <w:rFonts w:cs="Arial"/>
        </w:rPr>
        <w:instrText xml:space="preserve"> \* MERGEFORMAT </w:instrText>
      </w:r>
      <w:r w:rsidR="00FA3AB2" w:rsidRPr="001A5C4A">
        <w:rPr>
          <w:rFonts w:cs="Arial"/>
        </w:rPr>
      </w:r>
      <w:r w:rsidR="00FA3AB2" w:rsidRPr="001A5C4A">
        <w:rPr>
          <w:rFonts w:cs="Arial"/>
        </w:rPr>
        <w:fldChar w:fldCharType="separate"/>
      </w:r>
      <w:r w:rsidR="00C0526B">
        <w:rPr>
          <w:rFonts w:cs="Arial"/>
        </w:rPr>
        <w:t>4.3.10</w:t>
      </w:r>
      <w:r w:rsidR="00FA3AB2" w:rsidRPr="001A5C4A">
        <w:rPr>
          <w:rFonts w:cs="Arial"/>
        </w:rPr>
        <w:fldChar w:fldCharType="end"/>
      </w:r>
      <w:r w:rsidR="008B235B" w:rsidRPr="001A5C4A">
        <w:rPr>
          <w:rFonts w:cs="Arial"/>
        </w:rPr>
        <w:t xml:space="preserve"> </w:t>
      </w:r>
      <w:r w:rsidR="0044385D" w:rsidRPr="001A5C4A">
        <w:rPr>
          <w:rFonts w:cs="Arial"/>
        </w:rPr>
        <w:t>настоящего руководства</w:t>
      </w:r>
      <w:r w:rsidR="00FA3AB2" w:rsidRPr="001A5C4A">
        <w:rPr>
          <w:rFonts w:cs="Arial"/>
        </w:rPr>
        <w:t>.</w:t>
      </w:r>
    </w:p>
    <w:p w14:paraId="243D2B21" w14:textId="77777777" w:rsidR="0006530F" w:rsidRPr="001A5C4A" w:rsidRDefault="0006530F" w:rsidP="00914B4B">
      <w:pPr>
        <w:pStyle w:val="af2"/>
        <w:ind w:left="0"/>
        <w:rPr>
          <w:rFonts w:cs="Arial"/>
        </w:rPr>
      </w:pPr>
      <w:bookmarkStart w:id="298" w:name="_Toc515627464"/>
      <w:bookmarkStart w:id="299" w:name="_Toc185414692"/>
      <w:r w:rsidRPr="001A5C4A">
        <w:rPr>
          <w:rFonts w:cs="Arial"/>
        </w:rPr>
        <w:lastRenderedPageBreak/>
        <w:t>Список МСПС с замечаниями от экспертов</w:t>
      </w:r>
      <w:bookmarkEnd w:id="298"/>
      <w:bookmarkEnd w:id="299"/>
    </w:p>
    <w:p w14:paraId="59AC4669" w14:textId="692BB682" w:rsidR="0006530F" w:rsidRPr="001A5C4A" w:rsidRDefault="0006530F" w:rsidP="004C1C00">
      <w:pPr>
        <w:ind w:firstLine="851"/>
        <w:rPr>
          <w:rFonts w:cs="Arial"/>
        </w:rPr>
      </w:pPr>
      <w:r w:rsidRPr="001A5C4A">
        <w:rPr>
          <w:rFonts w:cs="Arial"/>
        </w:rPr>
        <w:t>Для просмотра списка необходимо в меню «Свидетельства» выбрать «Список МСР с замечаниями от экспертов». Он содержит список медицинских свидетельств о перинатальной смерти, которые пришли с замечаниями от экспертов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_Ref499391859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130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116178A" w14:textId="16FB534B" w:rsidR="0006530F" w:rsidRPr="001A5C4A" w:rsidRDefault="008167B2" w:rsidP="00DF033E">
      <w:pPr>
        <w:pStyle w:val="affff8"/>
        <w:spacing w:before="0" w:after="0"/>
        <w:rPr>
          <w:rFonts w:cs="Arial"/>
        </w:rPr>
      </w:pPr>
      <w:r w:rsidRPr="001A5C4A">
        <w:drawing>
          <wp:inline distT="0" distB="0" distL="0" distR="0" wp14:anchorId="0A4C1B96" wp14:editId="40B4FEBC">
            <wp:extent cx="6039822" cy="3438525"/>
            <wp:effectExtent l="19050" t="19050" r="18415" b="9525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078" cy="3439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91EA78" w14:textId="1A8A8B64" w:rsidR="0006530F" w:rsidRPr="001A5C4A" w:rsidRDefault="0006530F" w:rsidP="004C1C00">
      <w:pPr>
        <w:pStyle w:val="26"/>
        <w:spacing w:after="240" w:line="276" w:lineRule="auto"/>
      </w:pPr>
      <w:bookmarkStart w:id="300" w:name="_Ref499391859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130</w:t>
      </w:r>
      <w:r w:rsidRPr="001A5C4A">
        <w:rPr>
          <w:noProof/>
        </w:rPr>
        <w:fldChar w:fldCharType="end"/>
      </w:r>
      <w:bookmarkEnd w:id="300"/>
      <w:r w:rsidRPr="001A5C4A">
        <w:t xml:space="preserve"> – Список МСП</w:t>
      </w:r>
      <w:r w:rsidRPr="001A5C4A">
        <w:rPr>
          <w:lang w:val="en-US"/>
        </w:rPr>
        <w:t>C</w:t>
      </w:r>
      <w:r w:rsidRPr="001A5C4A">
        <w:t xml:space="preserve"> с замечаниями от экспертов</w:t>
      </w:r>
    </w:p>
    <w:p w14:paraId="03DCAF33" w14:textId="6591FF8B" w:rsidR="0006530F" w:rsidRPr="001A5C4A" w:rsidRDefault="0006530F" w:rsidP="004C1C00">
      <w:pPr>
        <w:ind w:firstLine="851"/>
        <w:rPr>
          <w:rFonts w:cs="Arial"/>
        </w:rPr>
      </w:pPr>
      <w:r w:rsidRPr="001A5C4A">
        <w:rPr>
          <w:rFonts w:cs="Arial"/>
        </w:rPr>
        <w:t>Форма «Список МСПС с замечаниями от экспертов» и принцип работы аналогичны описанным для «Список МСС с замечаниями от экспертов» (п.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_Ref499392196 \r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>
        <w:rPr>
          <w:rFonts w:cs="Arial"/>
        </w:rPr>
        <w:t>4.3.10</w:t>
      </w:r>
      <w:r w:rsidRPr="001A5C4A">
        <w:rPr>
          <w:rFonts w:cs="Arial"/>
        </w:rPr>
        <w:fldChar w:fldCharType="end"/>
      </w:r>
      <w:r w:rsidR="008B235B" w:rsidRPr="001A5C4A">
        <w:rPr>
          <w:rFonts w:cs="Arial"/>
        </w:rPr>
        <w:t xml:space="preserve"> </w:t>
      </w:r>
      <w:r w:rsidR="0044385D" w:rsidRPr="001A5C4A">
        <w:rPr>
          <w:rFonts w:cs="Arial"/>
        </w:rPr>
        <w:t>настоящего руководства</w:t>
      </w:r>
      <w:r w:rsidRPr="001A5C4A">
        <w:rPr>
          <w:rFonts w:cs="Arial"/>
        </w:rPr>
        <w:t>).</w:t>
      </w:r>
    </w:p>
    <w:p w14:paraId="3ADBB13C" w14:textId="0955C525" w:rsidR="001F5C6F" w:rsidRPr="001A5C4A" w:rsidRDefault="001F5C6F" w:rsidP="00F1671F">
      <w:pPr>
        <w:pStyle w:val="af2"/>
        <w:ind w:left="0"/>
        <w:rPr>
          <w:rFonts w:cs="Arial"/>
        </w:rPr>
      </w:pPr>
      <w:bookmarkStart w:id="301" w:name="_Toc185414693"/>
      <w:r w:rsidRPr="001A5C4A">
        <w:rPr>
          <w:rFonts w:cs="Arial"/>
        </w:rPr>
        <w:t>Список измененных причин смерти</w:t>
      </w:r>
      <w:bookmarkEnd w:id="301"/>
    </w:p>
    <w:p w14:paraId="39BBCA2C" w14:textId="58EECDAF" w:rsidR="0038706E" w:rsidRPr="001A5C4A" w:rsidRDefault="001F5C6F" w:rsidP="004C1C00">
      <w:pPr>
        <w:pStyle w:val="a4"/>
        <w:numPr>
          <w:ilvl w:val="0"/>
          <w:numId w:val="0"/>
        </w:numPr>
        <w:ind w:firstLine="851"/>
        <w:jc w:val="both"/>
        <w:rPr>
          <w:rFonts w:cs="Arial"/>
        </w:rPr>
      </w:pPr>
      <w:r w:rsidRPr="001A5C4A">
        <w:rPr>
          <w:rFonts w:cs="Arial"/>
        </w:rPr>
        <w:t>В случае, если замечания эксперта в медицинских свидетельствах о смерти были установлены для полей кода или формулировки диагноза (в причинах смерти), данные об этих замечаниях автоматически попадут в список измененных причин смерти в роли эксперта. Для просмотра списка необходимо в меню «Свидетельства» выбрать подменю «Список измененных причин смерти». При этом на экране отобразиться список, пример которого представлен на рисунке ниже (</w:t>
      </w:r>
      <w:r w:rsidR="0048213E" w:rsidRPr="001A5C4A">
        <w:rPr>
          <w:rFonts w:cs="Arial"/>
        </w:rPr>
        <w:fldChar w:fldCharType="begin"/>
      </w:r>
      <w:r w:rsidR="0048213E" w:rsidRPr="001A5C4A">
        <w:rPr>
          <w:rFonts w:cs="Arial"/>
        </w:rPr>
        <w:instrText xml:space="preserve"> REF _Ref517776194 \h </w:instrText>
      </w:r>
      <w:r w:rsidR="004728C9" w:rsidRPr="001A5C4A">
        <w:rPr>
          <w:rFonts w:cs="Arial"/>
        </w:rPr>
        <w:instrText xml:space="preserve"> \* MERGEFORMAT </w:instrText>
      </w:r>
      <w:r w:rsidR="0048213E" w:rsidRPr="001A5C4A">
        <w:rPr>
          <w:rFonts w:cs="Arial"/>
        </w:rPr>
      </w:r>
      <w:r w:rsidR="0048213E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131</w:t>
      </w:r>
      <w:r w:rsidR="0048213E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7172BF7" w14:textId="5FC577FD" w:rsidR="001F5C6F" w:rsidRPr="001A5C4A" w:rsidRDefault="00B05D30" w:rsidP="001F5C6F">
      <w:pPr>
        <w:pStyle w:val="a4"/>
        <w:numPr>
          <w:ilvl w:val="0"/>
          <w:numId w:val="0"/>
        </w:numPr>
        <w:jc w:val="both"/>
        <w:rPr>
          <w:rFonts w:cs="Arial"/>
        </w:rPr>
      </w:pPr>
      <w:r w:rsidRPr="001A5C4A">
        <w:rPr>
          <w:noProof/>
          <w:lang w:eastAsia="ru-RU"/>
        </w:rPr>
        <w:lastRenderedPageBreak/>
        <w:drawing>
          <wp:inline distT="0" distB="0" distL="0" distR="0" wp14:anchorId="12050F6F" wp14:editId="0F19C2C7">
            <wp:extent cx="6120130" cy="2957195"/>
            <wp:effectExtent l="19050" t="19050" r="13970" b="1460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57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787298E" w14:textId="4AD6AEE8" w:rsidR="001F5C6F" w:rsidRPr="001A5C4A" w:rsidRDefault="001F5C6F" w:rsidP="004C1C00">
      <w:pPr>
        <w:pStyle w:val="26"/>
        <w:spacing w:after="240" w:line="276" w:lineRule="auto"/>
      </w:pPr>
      <w:bookmarkStart w:id="302" w:name="_Ref517776194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131</w:t>
      </w:r>
      <w:r w:rsidRPr="001A5C4A">
        <w:rPr>
          <w:noProof/>
        </w:rPr>
        <w:fldChar w:fldCharType="end"/>
      </w:r>
      <w:bookmarkEnd w:id="302"/>
      <w:r w:rsidRPr="001A5C4A">
        <w:t xml:space="preserve"> – Список измененных причин смерти</w:t>
      </w:r>
    </w:p>
    <w:p w14:paraId="65BE43E9" w14:textId="77777777" w:rsidR="001F5C6F" w:rsidRPr="001A5C4A" w:rsidRDefault="001F5C6F" w:rsidP="004C1C00">
      <w:pPr>
        <w:ind w:firstLine="851"/>
        <w:rPr>
          <w:rFonts w:cs="Arial"/>
        </w:rPr>
      </w:pPr>
      <w:r w:rsidRPr="001A5C4A">
        <w:rPr>
          <w:rFonts w:cs="Arial"/>
        </w:rPr>
        <w:t>Каждая запись в списке, в зависимости от установленного фильтра, содержит поля:</w:t>
      </w:r>
    </w:p>
    <w:p w14:paraId="5D9C3E52" w14:textId="77777777" w:rsidR="001F5C6F" w:rsidRPr="001A5C4A" w:rsidRDefault="001F5C6F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Серия (серия МС о смерти);</w:t>
      </w:r>
    </w:p>
    <w:p w14:paraId="4E0FB2C5" w14:textId="77777777" w:rsidR="001F5C6F" w:rsidRPr="001A5C4A" w:rsidRDefault="001F5C6F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Номер (номер МС о смерти);</w:t>
      </w:r>
    </w:p>
    <w:p w14:paraId="4B4A0762" w14:textId="77777777" w:rsidR="001F5C6F" w:rsidRPr="001A5C4A" w:rsidRDefault="001F5C6F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создания (дата создания МС о смерти);</w:t>
      </w:r>
    </w:p>
    <w:p w14:paraId="720A0FF1" w14:textId="731F5858" w:rsidR="001F5C6F" w:rsidRPr="001A5C4A" w:rsidRDefault="001F5C6F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ФИО (ФИО умершего пациента, на которого зарегистрировано МС о смерти);</w:t>
      </w:r>
    </w:p>
    <w:p w14:paraId="07128C7C" w14:textId="77777777" w:rsidR="001F5C6F" w:rsidRPr="001A5C4A" w:rsidRDefault="001F5C6F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Тип сертификата;</w:t>
      </w:r>
    </w:p>
    <w:p w14:paraId="6DA4354E" w14:textId="77777777" w:rsidR="001F5C6F" w:rsidRPr="001A5C4A" w:rsidRDefault="001F5C6F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рождения (дата рождения пациента);</w:t>
      </w:r>
    </w:p>
    <w:p w14:paraId="4F9DDD62" w14:textId="7642CFBD" w:rsidR="001F5C6F" w:rsidRPr="001A5C4A" w:rsidRDefault="001F5C6F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смерти (дата смерти пациента);</w:t>
      </w:r>
    </w:p>
    <w:p w14:paraId="7C288F60" w14:textId="39F12416" w:rsidR="001F5C6F" w:rsidRPr="001A5C4A" w:rsidRDefault="001F5C6F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выдачи (дата выдачи МС);</w:t>
      </w:r>
    </w:p>
    <w:p w14:paraId="73023449" w14:textId="4DFD8D99" w:rsidR="001F5C6F" w:rsidRPr="001A5C4A" w:rsidRDefault="001F5C6F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 xml:space="preserve">Старая причина смерти (номер </w:t>
      </w:r>
      <w:r w:rsidR="0048213E" w:rsidRPr="001A5C4A">
        <w:rPr>
          <w:rFonts w:cs="Arial"/>
        </w:rPr>
        <w:t>причины согласно МКБ-10);</w:t>
      </w:r>
    </w:p>
    <w:p w14:paraId="26C7D2C8" w14:textId="6A521246" w:rsidR="0048213E" w:rsidRPr="001A5C4A" w:rsidRDefault="0048213E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Новая причина смерти (номер причины согласно МКБ-10);</w:t>
      </w:r>
    </w:p>
    <w:p w14:paraId="6993FA4B" w14:textId="394A4305" w:rsidR="00B05D30" w:rsidRPr="001A5C4A" w:rsidRDefault="00B05D30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Старый алфавитный указатель;</w:t>
      </w:r>
    </w:p>
    <w:p w14:paraId="70F9E2DE" w14:textId="2ACEB3EE" w:rsidR="00B05D30" w:rsidRPr="001A5C4A" w:rsidRDefault="00B05D30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Новый алфавитный указатель;</w:t>
      </w:r>
    </w:p>
    <w:p w14:paraId="10264FF6" w14:textId="616FF5B6" w:rsidR="0048213E" w:rsidRPr="001A5C4A" w:rsidRDefault="0048213E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Изменил (ФИО врача, изменившего причину смерти).</w:t>
      </w:r>
    </w:p>
    <w:p w14:paraId="69C2746E" w14:textId="77777777" w:rsidR="001F5C6F" w:rsidRPr="001A5C4A" w:rsidRDefault="001F5C6F" w:rsidP="004C1C00">
      <w:pPr>
        <w:ind w:firstLine="851"/>
        <w:rPr>
          <w:rFonts w:cs="Arial"/>
        </w:rPr>
      </w:pPr>
      <w:r w:rsidRPr="001A5C4A">
        <w:rPr>
          <w:rFonts w:cs="Arial"/>
        </w:rPr>
        <w:t xml:space="preserve">В верхней части окна расположены поля для задания критериев поиска записей в списке: </w:t>
      </w:r>
    </w:p>
    <w:p w14:paraId="60726F5B" w14:textId="25395BBF" w:rsidR="0048213E" w:rsidRPr="001A5C4A" w:rsidRDefault="001F5C6F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 </w:t>
      </w:r>
      <w:r w:rsidR="0048213E" w:rsidRPr="001A5C4A">
        <w:rPr>
          <w:rFonts w:cs="Arial"/>
          <w:b/>
        </w:rPr>
        <w:t>Дата смерти с</w:t>
      </w:r>
      <w:r w:rsidR="0048213E" w:rsidRPr="001A5C4A">
        <w:rPr>
          <w:rFonts w:cs="Arial"/>
        </w:rPr>
        <w:t xml:space="preserve"> </w:t>
      </w:r>
      <w:r w:rsidR="0048213E" w:rsidRPr="001A5C4A">
        <w:rPr>
          <w:rFonts w:cs="Arial"/>
          <w:b/>
        </w:rPr>
        <w:t xml:space="preserve">… по … </w:t>
      </w:r>
      <w:r w:rsidR="0048213E" w:rsidRPr="001A5C4A">
        <w:rPr>
          <w:rFonts w:cs="Arial"/>
        </w:rPr>
        <w:t xml:space="preserve">(указывается период для даты смерти пациента путем ввода с клавиатуры или выбора </w:t>
      </w:r>
      <w:r w:rsidR="00D04FC8" w:rsidRPr="001A5C4A">
        <w:rPr>
          <w:rFonts w:cs="Arial"/>
        </w:rPr>
        <w:t>в</w:t>
      </w:r>
      <w:r w:rsidR="0048213E" w:rsidRPr="001A5C4A">
        <w:rPr>
          <w:rFonts w:cs="Arial"/>
        </w:rPr>
        <w:t xml:space="preserve"> календаре);</w:t>
      </w:r>
    </w:p>
    <w:p w14:paraId="2126E5B4" w14:textId="0A2B317E" w:rsidR="0048213E" w:rsidRPr="001A5C4A" w:rsidRDefault="0048213E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lastRenderedPageBreak/>
        <w:t>Дата выдачи (свид.) с … по …</w:t>
      </w:r>
      <w:r w:rsidRPr="001A5C4A">
        <w:rPr>
          <w:rFonts w:cs="Arial"/>
        </w:rPr>
        <w:t xml:space="preserve"> (указыва</w:t>
      </w:r>
      <w:r w:rsidR="00D04FC8" w:rsidRPr="001A5C4A">
        <w:rPr>
          <w:rFonts w:cs="Arial"/>
        </w:rPr>
        <w:t>е</w:t>
      </w:r>
      <w:r w:rsidRPr="001A5C4A">
        <w:rPr>
          <w:rFonts w:cs="Arial"/>
        </w:rPr>
        <w:t xml:space="preserve">тся период для даты выдачи свидетельства путем ввода с клавиатуры или выбора </w:t>
      </w:r>
      <w:r w:rsidR="00D04FC8" w:rsidRPr="001A5C4A">
        <w:rPr>
          <w:rFonts w:cs="Arial"/>
        </w:rPr>
        <w:t>в</w:t>
      </w:r>
      <w:r w:rsidRPr="001A5C4A">
        <w:rPr>
          <w:rFonts w:cs="Arial"/>
        </w:rPr>
        <w:t xml:space="preserve"> календаре);</w:t>
      </w:r>
    </w:p>
    <w:p w14:paraId="788853B0" w14:textId="6F6D3745" w:rsidR="001F5C6F" w:rsidRPr="001A5C4A" w:rsidRDefault="0048213E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>МО</w:t>
      </w:r>
      <w:r w:rsidR="001F5C6F" w:rsidRPr="001A5C4A">
        <w:rPr>
          <w:rFonts w:cs="Arial"/>
          <w:b/>
        </w:rPr>
        <w:t xml:space="preserve"> </w:t>
      </w:r>
      <w:r w:rsidR="001F5C6F" w:rsidRPr="001A5C4A">
        <w:rPr>
          <w:rFonts w:cs="Arial"/>
        </w:rPr>
        <w:t>(</w:t>
      </w:r>
      <w:r w:rsidRPr="001A5C4A">
        <w:rPr>
          <w:rFonts w:cs="Arial"/>
        </w:rPr>
        <w:t>выбирается</w:t>
      </w:r>
      <w:r w:rsidR="001F5C6F" w:rsidRPr="001A5C4A">
        <w:rPr>
          <w:rFonts w:cs="Arial"/>
        </w:rPr>
        <w:t xml:space="preserve"> </w:t>
      </w:r>
      <w:r w:rsidRPr="001A5C4A">
        <w:rPr>
          <w:rFonts w:cs="Arial"/>
        </w:rPr>
        <w:t>медицинская организация</w:t>
      </w:r>
      <w:r w:rsidR="001F5C6F" w:rsidRPr="001A5C4A">
        <w:rPr>
          <w:rFonts w:cs="Arial"/>
        </w:rPr>
        <w:t>);</w:t>
      </w:r>
    </w:p>
    <w:p w14:paraId="59CA40D5" w14:textId="093E1B09" w:rsidR="0048213E" w:rsidRPr="001A5C4A" w:rsidRDefault="0048213E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Подразделение </w:t>
      </w:r>
      <w:r w:rsidRPr="001A5C4A">
        <w:rPr>
          <w:rFonts w:cs="Arial"/>
        </w:rPr>
        <w:t>(выбирается подразделение МО);</w:t>
      </w:r>
    </w:p>
    <w:p w14:paraId="13BA7754" w14:textId="4C2A8DC6" w:rsidR="0048213E" w:rsidRPr="001A5C4A" w:rsidRDefault="0048213E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>Измененный диагноз</w:t>
      </w:r>
      <w:r w:rsidRPr="001A5C4A">
        <w:rPr>
          <w:rFonts w:cs="Arial"/>
        </w:rPr>
        <w:t xml:space="preserve"> (указывается диагноз, который был изменен врачом);</w:t>
      </w:r>
    </w:p>
    <w:p w14:paraId="178DB003" w14:textId="3700DEE4" w:rsidR="0048213E" w:rsidRPr="001A5C4A" w:rsidRDefault="0048213E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>Новый диагноз</w:t>
      </w:r>
      <w:r w:rsidRPr="001A5C4A">
        <w:rPr>
          <w:rFonts w:cs="Arial"/>
        </w:rPr>
        <w:t xml:space="preserve"> (указывается новый диагноз, который был введен врачом);</w:t>
      </w:r>
    </w:p>
    <w:p w14:paraId="1E056163" w14:textId="6A30B246" w:rsidR="0048213E" w:rsidRPr="001A5C4A" w:rsidRDefault="0048213E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>Тип причины</w:t>
      </w:r>
      <w:r w:rsidRPr="001A5C4A">
        <w:rPr>
          <w:rFonts w:cs="Arial"/>
        </w:rPr>
        <w:t xml:space="preserve"> (выбирается тип причины смерти согласно МС о смерти);</w:t>
      </w:r>
    </w:p>
    <w:p w14:paraId="6B0BC64E" w14:textId="3FA64BC7" w:rsidR="0048213E" w:rsidRPr="001A5C4A" w:rsidRDefault="0048213E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>Эксперт</w:t>
      </w:r>
      <w:r w:rsidRPr="001A5C4A">
        <w:rPr>
          <w:rFonts w:cs="Arial"/>
        </w:rPr>
        <w:t xml:space="preserve"> (выбирается ФИО эксперта, изменившего причину смерти).</w:t>
      </w:r>
    </w:p>
    <w:p w14:paraId="79211DA7" w14:textId="6E79840E" w:rsidR="005259AA" w:rsidRPr="001A5C4A" w:rsidRDefault="005259AA" w:rsidP="00F1671F">
      <w:pPr>
        <w:pStyle w:val="af2"/>
        <w:ind w:left="0"/>
        <w:rPr>
          <w:rFonts w:cs="Arial"/>
        </w:rPr>
      </w:pPr>
      <w:bookmarkStart w:id="303" w:name="_Toc185414694"/>
      <w:r w:rsidRPr="001A5C4A">
        <w:rPr>
          <w:rFonts w:cs="Arial"/>
        </w:rPr>
        <w:t xml:space="preserve">Список МСС/МСПС без «Выдано и </w:t>
      </w:r>
      <w:r w:rsidR="00B5632B" w:rsidRPr="001A5C4A">
        <w:rPr>
          <w:rFonts w:cs="Arial"/>
        </w:rPr>
        <w:t>з</w:t>
      </w:r>
      <w:r w:rsidRPr="001A5C4A">
        <w:rPr>
          <w:rFonts w:cs="Arial"/>
        </w:rPr>
        <w:t>аменено»</w:t>
      </w:r>
      <w:bookmarkEnd w:id="303"/>
    </w:p>
    <w:p w14:paraId="05E83649" w14:textId="565BB03F" w:rsidR="001F5C6F" w:rsidRPr="001A5C4A" w:rsidRDefault="005259AA" w:rsidP="005259AA">
      <w:pPr>
        <w:pStyle w:val="a4"/>
        <w:numPr>
          <w:ilvl w:val="0"/>
          <w:numId w:val="0"/>
        </w:numPr>
        <w:ind w:firstLine="851"/>
        <w:jc w:val="both"/>
        <w:rPr>
          <w:rFonts w:cs="Arial"/>
        </w:rPr>
      </w:pPr>
      <w:r w:rsidRPr="001A5C4A">
        <w:rPr>
          <w:rFonts w:cs="Arial"/>
        </w:rPr>
        <w:t xml:space="preserve">Для просмотра списка необходимо в меню «Свидетельства» выбрать «Список МСС/МСПС без «Выдано и Заменено». Он содержит список всех медицинских свидетельств, которые не находятся в статусе «Выдано и </w:t>
      </w:r>
      <w:r w:rsidR="00B5632B" w:rsidRPr="001A5C4A">
        <w:rPr>
          <w:rFonts w:cs="Arial"/>
        </w:rPr>
        <w:t>з</w:t>
      </w:r>
      <w:r w:rsidRPr="001A5C4A">
        <w:rPr>
          <w:rFonts w:cs="Arial"/>
        </w:rPr>
        <w:t>аменено»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_Ref517776823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132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1335FD5" w14:textId="77777777" w:rsidR="005259AA" w:rsidRPr="001A5C4A" w:rsidRDefault="005259AA" w:rsidP="004C1C00">
      <w:pPr>
        <w:ind w:firstLine="851"/>
        <w:rPr>
          <w:rFonts w:cs="Arial"/>
        </w:rPr>
      </w:pPr>
      <w:r w:rsidRPr="001A5C4A">
        <w:rPr>
          <w:rFonts w:cs="Arial"/>
        </w:rPr>
        <w:t>Каждая запись в списке, в зависимости от установленного фильтра, содержит поля:</w:t>
      </w:r>
    </w:p>
    <w:p w14:paraId="4AF0345D" w14:textId="042324CD" w:rsidR="005259AA" w:rsidRPr="001A5C4A" w:rsidRDefault="005259AA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Серия (серия МСС/МСПС);</w:t>
      </w:r>
    </w:p>
    <w:p w14:paraId="7C15A049" w14:textId="5B2E95E2" w:rsidR="005259AA" w:rsidRPr="001A5C4A" w:rsidRDefault="005259AA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Номер (номер МСС/МСПС);</w:t>
      </w:r>
    </w:p>
    <w:p w14:paraId="64B2FBD1" w14:textId="0027C10D" w:rsidR="005259AA" w:rsidRPr="001A5C4A" w:rsidRDefault="005259AA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Дата создания (дата создания МСС/МСПС);</w:t>
      </w:r>
    </w:p>
    <w:p w14:paraId="41735EF6" w14:textId="56425A2A" w:rsidR="005259AA" w:rsidRPr="001A5C4A" w:rsidRDefault="005259AA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 xml:space="preserve">ФИО (ФИО умершего пациента, на которого зарегистрировано </w:t>
      </w:r>
      <w:r w:rsidR="00835D41" w:rsidRPr="001A5C4A">
        <w:rPr>
          <w:rFonts w:cs="Arial"/>
        </w:rPr>
        <w:t>МСС/МСПС</w:t>
      </w:r>
      <w:r w:rsidRPr="001A5C4A">
        <w:rPr>
          <w:rFonts w:cs="Arial"/>
        </w:rPr>
        <w:t>);</w:t>
      </w:r>
    </w:p>
    <w:p w14:paraId="33EDC85A" w14:textId="4A46A2ED" w:rsidR="00835D41" w:rsidRPr="001A5C4A" w:rsidRDefault="00835D41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МО (наименование МО, в котором было создано МСС/МСПС);</w:t>
      </w:r>
    </w:p>
    <w:p w14:paraId="12E53E9C" w14:textId="062DBCDD" w:rsidR="00835D41" w:rsidRPr="001A5C4A" w:rsidRDefault="00835D41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>Врач, создавший МСС/МСПС (ФИО врача);</w:t>
      </w:r>
    </w:p>
    <w:p w14:paraId="020EDBA3" w14:textId="0309E095" w:rsidR="005259AA" w:rsidRPr="001A5C4A" w:rsidRDefault="005259AA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</w:rPr>
        <w:t xml:space="preserve">Тип </w:t>
      </w:r>
      <w:r w:rsidR="00835D41" w:rsidRPr="001A5C4A">
        <w:rPr>
          <w:rFonts w:cs="Arial"/>
        </w:rPr>
        <w:t>свидетельства (тип МС о смерти/о перинатальной смерти).</w:t>
      </w:r>
    </w:p>
    <w:p w14:paraId="5CD5CB77" w14:textId="21D640D7" w:rsidR="00835D41" w:rsidRPr="001A5C4A" w:rsidRDefault="00835D41" w:rsidP="004C1C00">
      <w:pPr>
        <w:ind w:firstLine="851"/>
        <w:rPr>
          <w:rFonts w:cs="Arial"/>
        </w:rPr>
      </w:pPr>
      <w:bookmarkStart w:id="304" w:name="_Hlk28176869"/>
      <w:r w:rsidRPr="001A5C4A">
        <w:rPr>
          <w:rFonts w:cs="Arial"/>
        </w:rPr>
        <w:t>В верхней части окна расположены поля для задания критериев поиска записей в списке</w:t>
      </w:r>
      <w:bookmarkEnd w:id="304"/>
      <w:r w:rsidRPr="001A5C4A">
        <w:rPr>
          <w:rFonts w:cs="Arial"/>
        </w:rPr>
        <w:t xml:space="preserve">: </w:t>
      </w:r>
    </w:p>
    <w:p w14:paraId="10EB6D66" w14:textId="14599332" w:rsidR="00835D41" w:rsidRPr="001A5C4A" w:rsidRDefault="00835D41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>Дата выдачи (свид.) с … по …</w:t>
      </w:r>
      <w:r w:rsidRPr="001A5C4A">
        <w:rPr>
          <w:rFonts w:cs="Arial"/>
        </w:rPr>
        <w:t xml:space="preserve"> (указыва</w:t>
      </w:r>
      <w:r w:rsidR="00D04FC8" w:rsidRPr="001A5C4A">
        <w:rPr>
          <w:rFonts w:cs="Arial"/>
        </w:rPr>
        <w:t>е</w:t>
      </w:r>
      <w:r w:rsidRPr="001A5C4A">
        <w:rPr>
          <w:rFonts w:cs="Arial"/>
        </w:rPr>
        <w:t xml:space="preserve">тся период для даты выдачи свидетельства путем ввода с клавиатуры или выбора </w:t>
      </w:r>
      <w:r w:rsidR="00107D63" w:rsidRPr="001A5C4A">
        <w:rPr>
          <w:rFonts w:cs="Arial"/>
        </w:rPr>
        <w:t>в</w:t>
      </w:r>
      <w:r w:rsidRPr="001A5C4A">
        <w:rPr>
          <w:rFonts w:cs="Arial"/>
        </w:rPr>
        <w:t xml:space="preserve"> календаре);</w:t>
      </w:r>
    </w:p>
    <w:p w14:paraId="2D993B71" w14:textId="3B5DF86A" w:rsidR="005259AA" w:rsidRPr="001A5C4A" w:rsidRDefault="00835D41" w:rsidP="004C1C00">
      <w:pPr>
        <w:pStyle w:val="a4"/>
        <w:tabs>
          <w:tab w:val="left" w:pos="1134"/>
        </w:tabs>
        <w:ind w:left="0" w:firstLine="851"/>
        <w:jc w:val="both"/>
        <w:rPr>
          <w:rFonts w:cs="Arial"/>
        </w:rPr>
      </w:pPr>
      <w:r w:rsidRPr="001A5C4A">
        <w:rPr>
          <w:rFonts w:cs="Arial"/>
          <w:b/>
        </w:rPr>
        <w:t xml:space="preserve">Тип свидетельства </w:t>
      </w:r>
      <w:r w:rsidRPr="001A5C4A">
        <w:rPr>
          <w:rFonts w:cs="Arial"/>
        </w:rPr>
        <w:t>(выбирается тип МС - о смерти/о перинатальной смерти).</w:t>
      </w:r>
    </w:p>
    <w:p w14:paraId="7C9CEFAA" w14:textId="2AB66B37" w:rsidR="005259AA" w:rsidRPr="001A5C4A" w:rsidRDefault="004A7930">
      <w:pPr>
        <w:pStyle w:val="a4"/>
        <w:numPr>
          <w:ilvl w:val="0"/>
          <w:numId w:val="0"/>
        </w:numPr>
        <w:jc w:val="both"/>
        <w:rPr>
          <w:rFonts w:cs="Arial"/>
        </w:rPr>
      </w:pPr>
      <w:r w:rsidRPr="001A5C4A">
        <w:rPr>
          <w:noProof/>
          <w:lang w:eastAsia="ru-RU"/>
        </w:rPr>
        <w:lastRenderedPageBreak/>
        <w:drawing>
          <wp:inline distT="0" distB="0" distL="0" distR="0" wp14:anchorId="096B3173" wp14:editId="6933E8B0">
            <wp:extent cx="6120130" cy="4153535"/>
            <wp:effectExtent l="19050" t="19050" r="13970" b="18415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53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E72D21" w14:textId="640473E2" w:rsidR="005259AA" w:rsidRPr="001A5C4A" w:rsidRDefault="005259AA" w:rsidP="004C1C00">
      <w:pPr>
        <w:pStyle w:val="26"/>
        <w:spacing w:after="240" w:line="276" w:lineRule="auto"/>
      </w:pPr>
      <w:bookmarkStart w:id="305" w:name="_Ref517776823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132</w:t>
      </w:r>
      <w:r w:rsidRPr="001A5C4A">
        <w:rPr>
          <w:noProof/>
        </w:rPr>
        <w:fldChar w:fldCharType="end"/>
      </w:r>
      <w:bookmarkEnd w:id="305"/>
      <w:r w:rsidRPr="001A5C4A">
        <w:t xml:space="preserve"> – Список МСС/МСПС без «Выдано и </w:t>
      </w:r>
      <w:r w:rsidR="00B5632B" w:rsidRPr="001A5C4A">
        <w:t>з</w:t>
      </w:r>
      <w:r w:rsidRPr="001A5C4A">
        <w:t>аменено»</w:t>
      </w:r>
    </w:p>
    <w:p w14:paraId="50B8D5FE" w14:textId="2EF705D3" w:rsidR="001F5C6F" w:rsidRPr="001A5C4A" w:rsidRDefault="00835D41" w:rsidP="00C6730A">
      <w:pPr>
        <w:pStyle w:val="a4"/>
        <w:numPr>
          <w:ilvl w:val="0"/>
          <w:numId w:val="0"/>
        </w:numPr>
        <w:ind w:firstLine="851"/>
        <w:jc w:val="both"/>
        <w:rPr>
          <w:rFonts w:cs="Arial"/>
        </w:rPr>
      </w:pPr>
      <w:r w:rsidRPr="001A5C4A">
        <w:rPr>
          <w:rFonts w:cs="Arial"/>
        </w:rPr>
        <w:t xml:space="preserve">Также список содержит кнопку «Обновить статусы», которая служит для обновления </w:t>
      </w:r>
      <w:r w:rsidR="00A56A13" w:rsidRPr="001A5C4A">
        <w:rPr>
          <w:rFonts w:cs="Arial"/>
        </w:rPr>
        <w:t>номеров</w:t>
      </w:r>
      <w:r w:rsidRPr="001A5C4A">
        <w:rPr>
          <w:rFonts w:cs="Arial"/>
        </w:rPr>
        <w:t xml:space="preserve"> МС</w:t>
      </w:r>
      <w:r w:rsidR="00A56A13" w:rsidRPr="001A5C4A">
        <w:rPr>
          <w:rFonts w:cs="Arial"/>
        </w:rPr>
        <w:t xml:space="preserve">, находящихся в статусах «Выдано и </w:t>
      </w:r>
      <w:r w:rsidR="00B5632B" w:rsidRPr="001A5C4A">
        <w:rPr>
          <w:rFonts w:cs="Arial"/>
        </w:rPr>
        <w:t>з</w:t>
      </w:r>
      <w:r w:rsidR="00A56A13" w:rsidRPr="001A5C4A">
        <w:rPr>
          <w:rFonts w:cs="Arial"/>
        </w:rPr>
        <w:t xml:space="preserve">аменено». Тем самым </w:t>
      </w:r>
      <w:r w:rsidR="009D3485" w:rsidRPr="001A5C4A">
        <w:rPr>
          <w:rFonts w:cs="Arial"/>
        </w:rPr>
        <w:t>под</w:t>
      </w:r>
      <w:r w:rsidR="00A56A13" w:rsidRPr="001A5C4A">
        <w:rPr>
          <w:rFonts w:cs="Arial"/>
        </w:rPr>
        <w:t>система проверяет номера МС с данными статусами на правильность заполнения и отсутствия дубликатов.</w:t>
      </w:r>
    </w:p>
    <w:p w14:paraId="4A0CFFE3" w14:textId="720899A0" w:rsidR="00E5009B" w:rsidRPr="001A5C4A" w:rsidRDefault="00E5009B" w:rsidP="00FC2B4B">
      <w:pPr>
        <w:pStyle w:val="af2"/>
        <w:ind w:left="0"/>
        <w:rPr>
          <w:rFonts w:cs="Arial"/>
        </w:rPr>
      </w:pPr>
      <w:bookmarkStart w:id="306" w:name="_Toc185414695"/>
      <w:bookmarkStart w:id="307" w:name="_Hlk53566109"/>
      <w:r w:rsidRPr="001A5C4A">
        <w:rPr>
          <w:rFonts w:cs="Arial"/>
        </w:rPr>
        <w:t>Список умерших на подпись</w:t>
      </w:r>
      <w:bookmarkEnd w:id="306"/>
    </w:p>
    <w:p w14:paraId="6FC1802D" w14:textId="3FEFF07C" w:rsidR="00E5009B" w:rsidRPr="001A5C4A" w:rsidRDefault="004C1C00" w:rsidP="004C1C00">
      <w:pPr>
        <w:ind w:firstLine="851"/>
        <w:rPr>
          <w:rFonts w:cs="Arial"/>
        </w:rPr>
      </w:pPr>
      <w:r>
        <w:rPr>
          <w:rFonts w:cs="Arial"/>
        </w:rPr>
        <w:t xml:space="preserve">Форма </w:t>
      </w:r>
      <w:r w:rsidR="00E5009B" w:rsidRPr="001A5C4A">
        <w:rPr>
          <w:rFonts w:cs="Arial"/>
        </w:rPr>
        <w:t>«Список умерших на подпись»</w:t>
      </w:r>
      <w:r w:rsidR="00BB3CB9" w:rsidRPr="001A5C4A">
        <w:rPr>
          <w:rStyle w:val="afffb"/>
          <w:rFonts w:cs="Arial"/>
        </w:rPr>
        <w:footnoteReference w:id="9"/>
      </w:r>
      <w:r w:rsidR="00E5009B" w:rsidRPr="001A5C4A">
        <w:rPr>
          <w:rFonts w:cs="Arial"/>
        </w:rPr>
        <w:t xml:space="preserve"> содержит список </w:t>
      </w:r>
      <w:r w:rsidR="00AC43D0" w:rsidRPr="001A5C4A">
        <w:rPr>
          <w:rFonts w:cs="Arial"/>
        </w:rPr>
        <w:t>МСС по МО пользователя со статусами</w:t>
      </w:r>
      <w:r w:rsidR="00E5009B" w:rsidRPr="001A5C4A">
        <w:rPr>
          <w:rFonts w:cs="Arial"/>
        </w:rPr>
        <w:t xml:space="preserve"> (</w:t>
      </w:r>
      <w:r w:rsidR="00125583" w:rsidRPr="001A5C4A">
        <w:rPr>
          <w:rFonts w:cs="Arial"/>
        </w:rPr>
        <w:fldChar w:fldCharType="begin"/>
      </w:r>
      <w:r w:rsidR="00125583" w:rsidRPr="001A5C4A">
        <w:rPr>
          <w:rFonts w:cs="Arial"/>
        </w:rPr>
        <w:instrText xml:space="preserve"> REF _Ref53487145 \h </w:instrText>
      </w:r>
      <w:r w:rsidR="004728C9" w:rsidRPr="001A5C4A">
        <w:rPr>
          <w:rFonts w:cs="Arial"/>
        </w:rPr>
        <w:instrText xml:space="preserve"> \* MERGEFORMAT </w:instrText>
      </w:r>
      <w:r w:rsidR="00125583" w:rsidRPr="001A5C4A">
        <w:rPr>
          <w:rFonts w:cs="Arial"/>
        </w:rPr>
      </w:r>
      <w:r w:rsidR="00125583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133</w:t>
      </w:r>
      <w:r w:rsidR="00125583" w:rsidRPr="001A5C4A">
        <w:rPr>
          <w:rFonts w:cs="Arial"/>
        </w:rPr>
        <w:fldChar w:fldCharType="end"/>
      </w:r>
      <w:r w:rsidR="00E5009B" w:rsidRPr="001A5C4A">
        <w:rPr>
          <w:rFonts w:cs="Arial"/>
        </w:rPr>
        <w:t>)</w:t>
      </w:r>
      <w:r w:rsidR="00AC43D0" w:rsidRPr="001A5C4A">
        <w:rPr>
          <w:rFonts w:cs="Arial"/>
        </w:rPr>
        <w:t>:</w:t>
      </w:r>
    </w:p>
    <w:p w14:paraId="379D30C3" w14:textId="273893B4" w:rsidR="00AC43D0" w:rsidRPr="001A5C4A" w:rsidRDefault="00AC43D0" w:rsidP="004C1C00">
      <w:pPr>
        <w:pStyle w:val="aff9"/>
        <w:numPr>
          <w:ilvl w:val="0"/>
          <w:numId w:val="45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«Подписано ЭП заполнившего»;</w:t>
      </w:r>
    </w:p>
    <w:p w14:paraId="40872985" w14:textId="093F0F37" w:rsidR="00AC43D0" w:rsidRPr="001A5C4A" w:rsidRDefault="00AC43D0" w:rsidP="004C1C00">
      <w:pPr>
        <w:pStyle w:val="aff9"/>
        <w:numPr>
          <w:ilvl w:val="0"/>
          <w:numId w:val="45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«Подписано ЭП руководителя»;</w:t>
      </w:r>
    </w:p>
    <w:p w14:paraId="53376F65" w14:textId="56E879CA" w:rsidR="00AC43D0" w:rsidRPr="001A5C4A" w:rsidRDefault="00AC43D0" w:rsidP="004C1C00">
      <w:pPr>
        <w:pStyle w:val="aff9"/>
        <w:numPr>
          <w:ilvl w:val="0"/>
          <w:numId w:val="45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«Подписано ЭП МО».</w:t>
      </w:r>
    </w:p>
    <w:p w14:paraId="2F951A4B" w14:textId="784CCE7B" w:rsidR="00AC43D0" w:rsidRPr="001A5C4A" w:rsidRDefault="00461FBE" w:rsidP="004C1C00">
      <w:pPr>
        <w:tabs>
          <w:tab w:val="left" w:pos="993"/>
        </w:tabs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lastRenderedPageBreak/>
        <w:drawing>
          <wp:inline distT="0" distB="0" distL="0" distR="0" wp14:anchorId="6C80A786" wp14:editId="2AC2DBA5">
            <wp:extent cx="5999666" cy="4546126"/>
            <wp:effectExtent l="19050" t="19050" r="20320" b="2603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232" cy="45480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A5096D" w14:textId="0A6861DD" w:rsidR="00125583" w:rsidRPr="001A5C4A" w:rsidRDefault="00125583" w:rsidP="004C1C00">
      <w:pPr>
        <w:pStyle w:val="26"/>
        <w:spacing w:after="240" w:line="276" w:lineRule="auto"/>
      </w:pPr>
      <w:bookmarkStart w:id="308" w:name="_Ref5348714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133</w:t>
      </w:r>
      <w:r w:rsidR="00C0526B">
        <w:rPr>
          <w:noProof/>
        </w:rPr>
        <w:fldChar w:fldCharType="end"/>
      </w:r>
      <w:bookmarkEnd w:id="308"/>
      <w:r w:rsidRPr="001A5C4A">
        <w:t xml:space="preserve"> – Список умерших на подпись</w:t>
      </w:r>
    </w:p>
    <w:p w14:paraId="3FDE23DA" w14:textId="042B828D" w:rsidR="00AC43D0" w:rsidRPr="001A5C4A" w:rsidRDefault="00AC43D0" w:rsidP="004C1C00">
      <w:pPr>
        <w:tabs>
          <w:tab w:val="left" w:pos="1134"/>
        </w:tabs>
        <w:ind w:firstLine="851"/>
        <w:rPr>
          <w:rFonts w:cs="Arial"/>
        </w:rPr>
      </w:pPr>
      <w:r w:rsidRPr="001A5C4A">
        <w:rPr>
          <w:rFonts w:cs="Arial"/>
        </w:rPr>
        <w:t>Форма «Список умерших на подпись» и принцип работы аналогичны описанным для «Список умерших» (п.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_Ref517771900 \n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>
        <w:rPr>
          <w:rFonts w:cs="Arial"/>
        </w:rPr>
        <w:t>4.3.1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 настоящего документа).</w:t>
      </w:r>
    </w:p>
    <w:p w14:paraId="6BF9609C" w14:textId="04293626" w:rsidR="009E15F7" w:rsidRPr="001A5C4A" w:rsidRDefault="00A158D6" w:rsidP="004C1C00">
      <w:pPr>
        <w:tabs>
          <w:tab w:val="left" w:pos="1134"/>
        </w:tabs>
        <w:ind w:firstLine="851"/>
        <w:rPr>
          <w:rFonts w:cs="Arial"/>
        </w:rPr>
      </w:pPr>
      <w:bookmarkStart w:id="309" w:name="_Hlk72331732"/>
      <w:r w:rsidRPr="001A5C4A">
        <w:t>По умолчанию при открытии списка в блоке поиска в поле «Статус РЭМД» отображается значение «Не подписано»</w:t>
      </w:r>
      <w:r w:rsidR="00415CD9" w:rsidRPr="001A5C4A">
        <w:rPr>
          <w:rStyle w:val="afffb"/>
        </w:rPr>
        <w:footnoteReference w:id="10"/>
      </w:r>
      <w:r w:rsidRPr="001A5C4A">
        <w:t xml:space="preserve"> и список отфильтрован по этому значению. В списке отображаются МС в статусах «Выдано», «К печати», созданные в МО пользователя, для которых еще нет ни одной ЭП</w:t>
      </w:r>
      <w:bookmarkEnd w:id="309"/>
      <w:r w:rsidR="009E15F7" w:rsidRPr="001A5C4A">
        <w:t>.</w:t>
      </w:r>
    </w:p>
    <w:p w14:paraId="48ED4B74" w14:textId="74A0B8EA" w:rsidR="00E5009B" w:rsidRPr="001A5C4A" w:rsidRDefault="00125583" w:rsidP="004C1C00">
      <w:pPr>
        <w:pStyle w:val="a4"/>
        <w:numPr>
          <w:ilvl w:val="0"/>
          <w:numId w:val="0"/>
        </w:numPr>
        <w:ind w:firstLine="851"/>
        <w:jc w:val="both"/>
        <w:rPr>
          <w:rFonts w:cs="Arial"/>
        </w:rPr>
      </w:pPr>
      <w:r w:rsidRPr="001A5C4A">
        <w:rPr>
          <w:rFonts w:cs="Arial"/>
        </w:rPr>
        <w:t>Также на форме имеется кнопка «Подписать ЭП», предназначенная для подписи МС ЭП. Подробнее о подписи МС ЭП описано в п.</w:t>
      </w:r>
      <w:r w:rsidR="00285724" w:rsidRPr="001A5C4A">
        <w:rPr>
          <w:rFonts w:cs="Arial"/>
        </w:rPr>
        <w:fldChar w:fldCharType="begin"/>
      </w:r>
      <w:r w:rsidR="00285724" w:rsidRPr="001A5C4A">
        <w:rPr>
          <w:rFonts w:cs="Arial"/>
        </w:rPr>
        <w:instrText xml:space="preserve"> REF _Ref53496333 \n \h  \* MERGEFORMAT </w:instrText>
      </w:r>
      <w:r w:rsidR="00285724" w:rsidRPr="001A5C4A">
        <w:rPr>
          <w:rFonts w:cs="Arial"/>
        </w:rPr>
      </w:r>
      <w:r w:rsidR="00285724" w:rsidRPr="001A5C4A">
        <w:rPr>
          <w:rFonts w:cs="Arial"/>
        </w:rPr>
        <w:fldChar w:fldCharType="separate"/>
      </w:r>
      <w:r w:rsidR="00C0526B">
        <w:rPr>
          <w:rFonts w:cs="Arial"/>
        </w:rPr>
        <w:t>4.4.3</w:t>
      </w:r>
      <w:r w:rsidR="00285724"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 настоящего документа.</w:t>
      </w:r>
    </w:p>
    <w:p w14:paraId="4CB432B3" w14:textId="526740DC" w:rsidR="00125583" w:rsidRPr="001A5C4A" w:rsidRDefault="00125583" w:rsidP="00FC2B4B">
      <w:pPr>
        <w:pStyle w:val="af2"/>
        <w:ind w:left="0"/>
        <w:rPr>
          <w:rFonts w:cs="Arial"/>
        </w:rPr>
      </w:pPr>
      <w:bookmarkStart w:id="310" w:name="_Toc185414696"/>
      <w:r w:rsidRPr="001A5C4A">
        <w:rPr>
          <w:rFonts w:cs="Arial"/>
        </w:rPr>
        <w:t>Список умерших в перинатальном периоде на подпись</w:t>
      </w:r>
      <w:bookmarkEnd w:id="310"/>
    </w:p>
    <w:p w14:paraId="3809E76D" w14:textId="483BBDC4" w:rsidR="00125583" w:rsidRPr="001A5C4A" w:rsidRDefault="004C1C00" w:rsidP="004C1C00">
      <w:pPr>
        <w:ind w:firstLine="851"/>
        <w:rPr>
          <w:rFonts w:cs="Arial"/>
        </w:rPr>
      </w:pPr>
      <w:r>
        <w:rPr>
          <w:rFonts w:cs="Arial"/>
        </w:rPr>
        <w:t xml:space="preserve">Форма </w:t>
      </w:r>
      <w:r w:rsidR="00125583" w:rsidRPr="001A5C4A">
        <w:rPr>
          <w:rFonts w:cs="Arial"/>
        </w:rPr>
        <w:t>«Список умерших в перинатальном периоде на подпись»</w:t>
      </w:r>
      <w:r w:rsidR="00BB3CB9" w:rsidRPr="001A5C4A">
        <w:rPr>
          <w:rStyle w:val="afffb"/>
          <w:rFonts w:cs="Arial"/>
        </w:rPr>
        <w:footnoteReference w:id="11"/>
      </w:r>
      <w:r w:rsidR="00125583" w:rsidRPr="001A5C4A">
        <w:rPr>
          <w:rFonts w:cs="Arial"/>
        </w:rPr>
        <w:t xml:space="preserve"> содержит список МСПС по МО пользователя со статусами (</w:t>
      </w:r>
      <w:r w:rsidR="00125583" w:rsidRPr="001A5C4A">
        <w:rPr>
          <w:rFonts w:cs="Arial"/>
        </w:rPr>
        <w:fldChar w:fldCharType="begin"/>
      </w:r>
      <w:r w:rsidR="00125583" w:rsidRPr="001A5C4A">
        <w:rPr>
          <w:rFonts w:cs="Arial"/>
        </w:rPr>
        <w:instrText xml:space="preserve"> REF _Ref53487489 \h </w:instrText>
      </w:r>
      <w:r w:rsidR="004728C9" w:rsidRPr="001A5C4A">
        <w:rPr>
          <w:rFonts w:cs="Arial"/>
        </w:rPr>
        <w:instrText xml:space="preserve"> \* MERGEFORMAT </w:instrText>
      </w:r>
      <w:r w:rsidR="00125583" w:rsidRPr="001A5C4A">
        <w:rPr>
          <w:rFonts w:cs="Arial"/>
        </w:rPr>
      </w:r>
      <w:r w:rsidR="00125583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134</w:t>
      </w:r>
      <w:r w:rsidR="00125583" w:rsidRPr="001A5C4A">
        <w:rPr>
          <w:rFonts w:cs="Arial"/>
        </w:rPr>
        <w:fldChar w:fldCharType="end"/>
      </w:r>
      <w:r w:rsidR="00125583" w:rsidRPr="001A5C4A">
        <w:rPr>
          <w:rFonts w:cs="Arial"/>
        </w:rPr>
        <w:t>):</w:t>
      </w:r>
    </w:p>
    <w:p w14:paraId="6F0017BD" w14:textId="77777777" w:rsidR="00125583" w:rsidRPr="001A5C4A" w:rsidRDefault="00125583" w:rsidP="004C1C00">
      <w:pPr>
        <w:pStyle w:val="aff9"/>
        <w:numPr>
          <w:ilvl w:val="0"/>
          <w:numId w:val="45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lastRenderedPageBreak/>
        <w:t>«Подписано ЭП заполнившего»;</w:t>
      </w:r>
    </w:p>
    <w:p w14:paraId="719B9103" w14:textId="77777777" w:rsidR="00125583" w:rsidRPr="001A5C4A" w:rsidRDefault="00125583" w:rsidP="004C1C00">
      <w:pPr>
        <w:pStyle w:val="aff9"/>
        <w:numPr>
          <w:ilvl w:val="0"/>
          <w:numId w:val="45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«Подписано ЭП руководителя»;</w:t>
      </w:r>
    </w:p>
    <w:p w14:paraId="78171AE5" w14:textId="77777777" w:rsidR="00125583" w:rsidRPr="001A5C4A" w:rsidRDefault="00125583" w:rsidP="004C1C00">
      <w:pPr>
        <w:pStyle w:val="aff9"/>
        <w:numPr>
          <w:ilvl w:val="0"/>
          <w:numId w:val="45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«Подписано ЭП МО».</w:t>
      </w:r>
    </w:p>
    <w:p w14:paraId="296FB84E" w14:textId="7C314FE8" w:rsidR="00125583" w:rsidRPr="001A5C4A" w:rsidRDefault="003A0ABF" w:rsidP="00125583">
      <w:pPr>
        <w:tabs>
          <w:tab w:val="left" w:pos="993"/>
        </w:tabs>
        <w:ind w:firstLine="0"/>
        <w:rPr>
          <w:rFonts w:cs="Arial"/>
        </w:rPr>
      </w:pPr>
      <w:r w:rsidRPr="001A5C4A">
        <w:rPr>
          <w:noProof/>
          <w:lang w:eastAsia="ru-RU"/>
        </w:rPr>
        <w:drawing>
          <wp:inline distT="0" distB="0" distL="0" distR="0" wp14:anchorId="6FEF3629" wp14:editId="53459CF9">
            <wp:extent cx="6120130" cy="4615180"/>
            <wp:effectExtent l="19050" t="19050" r="13970" b="1397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15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FE5E94" w14:textId="2F867D9E" w:rsidR="00125583" w:rsidRPr="001A5C4A" w:rsidRDefault="00125583" w:rsidP="004C1C00">
      <w:pPr>
        <w:pStyle w:val="26"/>
        <w:spacing w:after="240" w:line="276" w:lineRule="auto"/>
      </w:pPr>
      <w:bookmarkStart w:id="311" w:name="_Ref53487489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134</w:t>
      </w:r>
      <w:r w:rsidR="00C0526B">
        <w:rPr>
          <w:noProof/>
        </w:rPr>
        <w:fldChar w:fldCharType="end"/>
      </w:r>
      <w:bookmarkEnd w:id="311"/>
      <w:r w:rsidRPr="001A5C4A">
        <w:t xml:space="preserve"> – Список умерших в перинатальном периоде на подпись</w:t>
      </w:r>
    </w:p>
    <w:p w14:paraId="627F303A" w14:textId="0FFE4C2F" w:rsidR="00125583" w:rsidRPr="001A5C4A" w:rsidRDefault="00125583" w:rsidP="004C1C00">
      <w:pPr>
        <w:tabs>
          <w:tab w:val="left" w:pos="1134"/>
        </w:tabs>
        <w:ind w:firstLine="851"/>
        <w:rPr>
          <w:rFonts w:cs="Arial"/>
        </w:rPr>
      </w:pPr>
      <w:r w:rsidRPr="001A5C4A">
        <w:rPr>
          <w:rFonts w:cs="Arial"/>
        </w:rPr>
        <w:t>Форма «Список умерших в перинатальном периоде на подпись» и принцип работы аналогичны описанным для «Список умерших в перинатальном периоде» (п.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_Ref53487512 \n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>
        <w:rPr>
          <w:rFonts w:cs="Arial"/>
        </w:rPr>
        <w:t>4.3.5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 настоящего документа).</w:t>
      </w:r>
    </w:p>
    <w:p w14:paraId="57E21032" w14:textId="3C0EF352" w:rsidR="009E15F7" w:rsidRPr="001A5C4A" w:rsidRDefault="003A0ABF" w:rsidP="004C1C00">
      <w:pPr>
        <w:tabs>
          <w:tab w:val="left" w:pos="1134"/>
        </w:tabs>
        <w:ind w:firstLine="851"/>
        <w:rPr>
          <w:rFonts w:cs="Arial"/>
        </w:rPr>
      </w:pPr>
      <w:bookmarkStart w:id="312" w:name="_Hlk72331760"/>
      <w:r w:rsidRPr="001A5C4A">
        <w:t>По умолчанию при открытии списка в блоке поиска в поле «Статус РЭМД» отображается значение «Не подписано»</w:t>
      </w:r>
      <w:r w:rsidR="00415CD9" w:rsidRPr="001A5C4A">
        <w:rPr>
          <w:rStyle w:val="afffb"/>
        </w:rPr>
        <w:footnoteReference w:id="12"/>
      </w:r>
      <w:r w:rsidRPr="001A5C4A">
        <w:t xml:space="preserve"> и список отфильтрован по этому значению. В списке отображаются МС в статусах «Выдано», «К печати», созданные в МО пользователя, для которых еще нет ни одной ЭП</w:t>
      </w:r>
      <w:bookmarkEnd w:id="312"/>
      <w:r w:rsidRPr="001A5C4A">
        <w:t>.</w:t>
      </w:r>
    </w:p>
    <w:p w14:paraId="446A0074" w14:textId="6056043F" w:rsidR="00125583" w:rsidRPr="001A5C4A" w:rsidRDefault="00125583" w:rsidP="004C1C00">
      <w:pPr>
        <w:pStyle w:val="a4"/>
        <w:numPr>
          <w:ilvl w:val="0"/>
          <w:numId w:val="0"/>
        </w:numPr>
        <w:tabs>
          <w:tab w:val="left" w:pos="1134"/>
        </w:tabs>
        <w:ind w:firstLine="851"/>
        <w:jc w:val="both"/>
        <w:rPr>
          <w:rFonts w:cs="Arial"/>
        </w:rPr>
      </w:pPr>
      <w:r w:rsidRPr="001A5C4A">
        <w:rPr>
          <w:rFonts w:cs="Arial"/>
        </w:rPr>
        <w:lastRenderedPageBreak/>
        <w:t xml:space="preserve">Также на форме имеется кнопка «Подписать ЭП», предназначенная для подписи МС ЭП. Подробнее о подписи МС ЭП </w:t>
      </w:r>
      <w:r w:rsidR="00285724" w:rsidRPr="001A5C4A">
        <w:rPr>
          <w:rFonts w:cs="Arial"/>
        </w:rPr>
        <w:t>описано в п.</w:t>
      </w:r>
      <w:r w:rsidR="00285724" w:rsidRPr="001A5C4A">
        <w:rPr>
          <w:rFonts w:cs="Arial"/>
        </w:rPr>
        <w:fldChar w:fldCharType="begin"/>
      </w:r>
      <w:r w:rsidR="00285724" w:rsidRPr="001A5C4A">
        <w:rPr>
          <w:rFonts w:cs="Arial"/>
        </w:rPr>
        <w:instrText xml:space="preserve"> REF _Ref53496333 \n \h  \* MERGEFORMAT </w:instrText>
      </w:r>
      <w:r w:rsidR="00285724" w:rsidRPr="001A5C4A">
        <w:rPr>
          <w:rFonts w:cs="Arial"/>
        </w:rPr>
      </w:r>
      <w:r w:rsidR="00285724" w:rsidRPr="001A5C4A">
        <w:rPr>
          <w:rFonts w:cs="Arial"/>
        </w:rPr>
        <w:fldChar w:fldCharType="separate"/>
      </w:r>
      <w:r w:rsidR="00C0526B">
        <w:rPr>
          <w:rFonts w:cs="Arial"/>
        </w:rPr>
        <w:t>4.4.3</w:t>
      </w:r>
      <w:r w:rsidR="00285724" w:rsidRPr="001A5C4A">
        <w:rPr>
          <w:rFonts w:cs="Arial"/>
        </w:rPr>
        <w:fldChar w:fldCharType="end"/>
      </w:r>
      <w:r w:rsidR="00285724" w:rsidRPr="001A5C4A">
        <w:rPr>
          <w:rFonts w:cs="Arial"/>
        </w:rPr>
        <w:t xml:space="preserve"> настоящего документа</w:t>
      </w:r>
      <w:r w:rsidRPr="001A5C4A">
        <w:rPr>
          <w:rFonts w:cs="Arial"/>
        </w:rPr>
        <w:t>.</w:t>
      </w:r>
    </w:p>
    <w:p w14:paraId="4D6CE352" w14:textId="04863206" w:rsidR="00C2192A" w:rsidRPr="001A5C4A" w:rsidRDefault="00C2192A" w:rsidP="00FC2B4B">
      <w:pPr>
        <w:pStyle w:val="af2"/>
        <w:ind w:left="0"/>
        <w:rPr>
          <w:rFonts w:cs="Arial"/>
        </w:rPr>
      </w:pPr>
      <w:bookmarkStart w:id="313" w:name="_Toc185414697"/>
      <w:r w:rsidRPr="001A5C4A">
        <w:rPr>
          <w:rFonts w:cs="Arial"/>
        </w:rPr>
        <w:t>Список родившихся на подпись</w:t>
      </w:r>
      <w:bookmarkEnd w:id="313"/>
    </w:p>
    <w:p w14:paraId="65599143" w14:textId="34494730" w:rsidR="00C2192A" w:rsidRPr="001A5C4A" w:rsidRDefault="004C1C00" w:rsidP="004C1C00">
      <w:pPr>
        <w:tabs>
          <w:tab w:val="left" w:pos="1134"/>
        </w:tabs>
        <w:ind w:firstLine="851"/>
        <w:rPr>
          <w:rFonts w:cs="Arial"/>
        </w:rPr>
      </w:pPr>
      <w:r>
        <w:rPr>
          <w:rFonts w:cs="Arial"/>
        </w:rPr>
        <w:t xml:space="preserve">Форма </w:t>
      </w:r>
      <w:r w:rsidR="00C2192A" w:rsidRPr="001A5C4A">
        <w:rPr>
          <w:rFonts w:cs="Arial"/>
        </w:rPr>
        <w:t>«Список родившихся на подпись»</w:t>
      </w:r>
      <w:r w:rsidR="00BB3CB9" w:rsidRPr="001A5C4A">
        <w:rPr>
          <w:rStyle w:val="afffb"/>
          <w:rFonts w:cs="Arial"/>
        </w:rPr>
        <w:footnoteReference w:id="13"/>
      </w:r>
      <w:r w:rsidR="00C2192A" w:rsidRPr="001A5C4A">
        <w:rPr>
          <w:rFonts w:cs="Arial"/>
        </w:rPr>
        <w:t xml:space="preserve"> содержит список МСР по МО пользователя со статусами (</w:t>
      </w:r>
      <w:r w:rsidR="00C9295A" w:rsidRPr="001A5C4A">
        <w:rPr>
          <w:rFonts w:cs="Arial"/>
        </w:rPr>
        <w:fldChar w:fldCharType="begin"/>
      </w:r>
      <w:r w:rsidR="00C9295A" w:rsidRPr="001A5C4A">
        <w:rPr>
          <w:rFonts w:cs="Arial"/>
        </w:rPr>
        <w:instrText xml:space="preserve"> REF _Ref53487795 \h </w:instrText>
      </w:r>
      <w:r w:rsidR="004728C9" w:rsidRPr="001A5C4A">
        <w:rPr>
          <w:rFonts w:cs="Arial"/>
        </w:rPr>
        <w:instrText xml:space="preserve"> \* MERGEFORMAT </w:instrText>
      </w:r>
      <w:r w:rsidR="00C9295A" w:rsidRPr="001A5C4A">
        <w:rPr>
          <w:rFonts w:cs="Arial"/>
        </w:rPr>
      </w:r>
      <w:r w:rsidR="00C9295A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135</w:t>
      </w:r>
      <w:r w:rsidR="00C9295A" w:rsidRPr="001A5C4A">
        <w:rPr>
          <w:rFonts w:cs="Arial"/>
        </w:rPr>
        <w:fldChar w:fldCharType="end"/>
      </w:r>
      <w:r w:rsidR="00C2192A" w:rsidRPr="001A5C4A">
        <w:rPr>
          <w:rFonts w:cs="Arial"/>
        </w:rPr>
        <w:t>):</w:t>
      </w:r>
    </w:p>
    <w:p w14:paraId="38269454" w14:textId="77777777" w:rsidR="00C2192A" w:rsidRPr="001A5C4A" w:rsidRDefault="00C2192A" w:rsidP="004C1C00">
      <w:pPr>
        <w:pStyle w:val="aff9"/>
        <w:numPr>
          <w:ilvl w:val="0"/>
          <w:numId w:val="45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«Подписано ЭП заполнившего»;</w:t>
      </w:r>
    </w:p>
    <w:p w14:paraId="3B151DF4" w14:textId="77777777" w:rsidR="00C2192A" w:rsidRPr="001A5C4A" w:rsidRDefault="00C2192A" w:rsidP="004C1C00">
      <w:pPr>
        <w:pStyle w:val="aff9"/>
        <w:numPr>
          <w:ilvl w:val="0"/>
          <w:numId w:val="45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«Подписано ЭП руководителя»;</w:t>
      </w:r>
    </w:p>
    <w:p w14:paraId="342ADF66" w14:textId="77777777" w:rsidR="00C2192A" w:rsidRPr="001A5C4A" w:rsidRDefault="00C2192A" w:rsidP="004C1C00">
      <w:pPr>
        <w:pStyle w:val="aff9"/>
        <w:numPr>
          <w:ilvl w:val="0"/>
          <w:numId w:val="45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«Подписано ЭП МО».</w:t>
      </w:r>
    </w:p>
    <w:p w14:paraId="6BC92A03" w14:textId="61A10D35" w:rsidR="00C2192A" w:rsidRPr="001A5C4A" w:rsidRDefault="003E67A0" w:rsidP="00C2192A">
      <w:pPr>
        <w:tabs>
          <w:tab w:val="left" w:pos="993"/>
        </w:tabs>
        <w:ind w:firstLine="0"/>
        <w:rPr>
          <w:rFonts w:cs="Arial"/>
        </w:rPr>
      </w:pPr>
      <w:r w:rsidRPr="003E67A0">
        <w:rPr>
          <w:rFonts w:cs="Arial"/>
          <w:noProof/>
          <w:lang w:eastAsia="ru-RU"/>
        </w:rPr>
        <w:drawing>
          <wp:inline distT="0" distB="0" distL="0" distR="0" wp14:anchorId="715B5EA5" wp14:editId="4AE30656">
            <wp:extent cx="6120130" cy="4621530"/>
            <wp:effectExtent l="19050" t="19050" r="13970" b="2667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215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F5DACC1" w14:textId="52FDA412" w:rsidR="00C2192A" w:rsidRPr="001A5C4A" w:rsidRDefault="00C2192A" w:rsidP="004C1C00">
      <w:pPr>
        <w:pStyle w:val="26"/>
        <w:spacing w:after="240" w:line="276" w:lineRule="auto"/>
      </w:pPr>
      <w:bookmarkStart w:id="314" w:name="_Ref5348779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135</w:t>
      </w:r>
      <w:r w:rsidR="00C0526B">
        <w:rPr>
          <w:noProof/>
        </w:rPr>
        <w:fldChar w:fldCharType="end"/>
      </w:r>
      <w:bookmarkEnd w:id="314"/>
      <w:r w:rsidRPr="001A5C4A">
        <w:t xml:space="preserve"> – Список родившихся на подпись</w:t>
      </w:r>
    </w:p>
    <w:p w14:paraId="67B91EBC" w14:textId="09A202BB" w:rsidR="00C2192A" w:rsidRPr="001A5C4A" w:rsidRDefault="00C2192A" w:rsidP="004C1C00">
      <w:pPr>
        <w:tabs>
          <w:tab w:val="left" w:pos="1134"/>
        </w:tabs>
        <w:ind w:firstLine="851"/>
        <w:rPr>
          <w:rFonts w:cs="Arial"/>
        </w:rPr>
      </w:pPr>
      <w:r w:rsidRPr="001A5C4A">
        <w:rPr>
          <w:rFonts w:cs="Arial"/>
        </w:rPr>
        <w:t>Форма «Список родившихся на подпись» и принцип работы аналогичны описанным для «Список родившихся» (п.</w:t>
      </w:r>
      <w:r w:rsidR="00C9295A" w:rsidRPr="001A5C4A">
        <w:rPr>
          <w:rFonts w:cs="Arial"/>
        </w:rPr>
        <w:fldChar w:fldCharType="begin"/>
      </w:r>
      <w:r w:rsidR="00C9295A" w:rsidRPr="001A5C4A">
        <w:rPr>
          <w:rFonts w:cs="Arial"/>
        </w:rPr>
        <w:instrText xml:space="preserve"> REF _Ref53487778 \n \h </w:instrText>
      </w:r>
      <w:r w:rsidR="004728C9" w:rsidRPr="001A5C4A">
        <w:rPr>
          <w:rFonts w:cs="Arial"/>
        </w:rPr>
        <w:instrText xml:space="preserve"> \* MERGEFORMAT </w:instrText>
      </w:r>
      <w:r w:rsidR="00C9295A" w:rsidRPr="001A5C4A">
        <w:rPr>
          <w:rFonts w:cs="Arial"/>
        </w:rPr>
      </w:r>
      <w:r w:rsidR="00C9295A" w:rsidRPr="001A5C4A">
        <w:rPr>
          <w:rFonts w:cs="Arial"/>
        </w:rPr>
        <w:fldChar w:fldCharType="separate"/>
      </w:r>
      <w:r w:rsidR="00C0526B">
        <w:rPr>
          <w:rFonts w:cs="Arial"/>
        </w:rPr>
        <w:t>4.3.8</w:t>
      </w:r>
      <w:r w:rsidR="00C9295A"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 настоящего документа).</w:t>
      </w:r>
    </w:p>
    <w:p w14:paraId="75F1C805" w14:textId="24996E60" w:rsidR="009E15F7" w:rsidRPr="001A5C4A" w:rsidRDefault="003A0ABF" w:rsidP="004C1C00">
      <w:pPr>
        <w:tabs>
          <w:tab w:val="left" w:pos="1134"/>
        </w:tabs>
        <w:ind w:firstLine="851"/>
        <w:rPr>
          <w:rFonts w:cs="Arial"/>
        </w:rPr>
      </w:pPr>
      <w:bookmarkStart w:id="315" w:name="_Hlk72331802"/>
      <w:r w:rsidRPr="001A5C4A">
        <w:lastRenderedPageBreak/>
        <w:t>По умолчанию при открытии списка в блоке поиска в поле «Статус РЭМД» отображается значение «Не подписано»</w:t>
      </w:r>
      <w:r w:rsidR="00415CD9" w:rsidRPr="001A5C4A">
        <w:rPr>
          <w:rStyle w:val="afffb"/>
        </w:rPr>
        <w:footnoteReference w:id="14"/>
      </w:r>
      <w:r w:rsidRPr="001A5C4A">
        <w:t xml:space="preserve"> и список отфильтрован по этому значению. В списке отображаются МС в статусах «Выдано», «К печати», созданные в МО пользователя, для которых еще нет ни одной ЭП</w:t>
      </w:r>
      <w:bookmarkEnd w:id="315"/>
      <w:r w:rsidR="009E15F7" w:rsidRPr="001A5C4A">
        <w:t>.</w:t>
      </w:r>
    </w:p>
    <w:p w14:paraId="43DCFC19" w14:textId="2C1CEB10" w:rsidR="00C2192A" w:rsidRPr="001A5C4A" w:rsidRDefault="00C2192A" w:rsidP="004C1C00">
      <w:pPr>
        <w:pStyle w:val="a4"/>
        <w:numPr>
          <w:ilvl w:val="0"/>
          <w:numId w:val="0"/>
        </w:numPr>
        <w:tabs>
          <w:tab w:val="left" w:pos="1134"/>
        </w:tabs>
        <w:ind w:firstLine="851"/>
        <w:jc w:val="both"/>
        <w:rPr>
          <w:rFonts w:cs="Arial"/>
        </w:rPr>
      </w:pPr>
      <w:r w:rsidRPr="001A5C4A">
        <w:rPr>
          <w:rFonts w:cs="Arial"/>
        </w:rPr>
        <w:t xml:space="preserve">Также на форме имеется кнопка «Подписать ЭП», предназначенная для подписи МС ЭП. Подробнее о подписи МС ЭП </w:t>
      </w:r>
      <w:r w:rsidR="00285724" w:rsidRPr="001A5C4A">
        <w:rPr>
          <w:rFonts w:cs="Arial"/>
        </w:rPr>
        <w:t>описано в п.</w:t>
      </w:r>
      <w:r w:rsidR="00285724" w:rsidRPr="001A5C4A">
        <w:rPr>
          <w:rFonts w:cs="Arial"/>
        </w:rPr>
        <w:fldChar w:fldCharType="begin"/>
      </w:r>
      <w:r w:rsidR="00285724" w:rsidRPr="001A5C4A">
        <w:rPr>
          <w:rFonts w:cs="Arial"/>
        </w:rPr>
        <w:instrText xml:space="preserve"> REF _Ref53496333 \n \h  \* MERGEFORMAT </w:instrText>
      </w:r>
      <w:r w:rsidR="00285724" w:rsidRPr="001A5C4A">
        <w:rPr>
          <w:rFonts w:cs="Arial"/>
        </w:rPr>
      </w:r>
      <w:r w:rsidR="00285724" w:rsidRPr="001A5C4A">
        <w:rPr>
          <w:rFonts w:cs="Arial"/>
        </w:rPr>
        <w:fldChar w:fldCharType="separate"/>
      </w:r>
      <w:r w:rsidR="00C0526B">
        <w:rPr>
          <w:rFonts w:cs="Arial"/>
        </w:rPr>
        <w:t>4.4.3</w:t>
      </w:r>
      <w:r w:rsidR="00285724" w:rsidRPr="001A5C4A">
        <w:rPr>
          <w:rFonts w:cs="Arial"/>
        </w:rPr>
        <w:fldChar w:fldCharType="end"/>
      </w:r>
      <w:r w:rsidR="00285724" w:rsidRPr="001A5C4A">
        <w:rPr>
          <w:rFonts w:cs="Arial"/>
        </w:rPr>
        <w:t xml:space="preserve"> настоящего документа</w:t>
      </w:r>
      <w:r w:rsidRPr="001A5C4A">
        <w:rPr>
          <w:rFonts w:cs="Arial"/>
        </w:rPr>
        <w:t>.</w:t>
      </w:r>
    </w:p>
    <w:p w14:paraId="7D5E6246" w14:textId="134F6DEF" w:rsidR="00E13FA5" w:rsidRPr="001A5C4A" w:rsidRDefault="000F056B" w:rsidP="007349AA">
      <w:pPr>
        <w:pStyle w:val="af1"/>
        <w:rPr>
          <w:rFonts w:cs="Arial"/>
        </w:rPr>
      </w:pPr>
      <w:bookmarkStart w:id="316" w:name="_Toc185414698"/>
      <w:bookmarkEnd w:id="307"/>
      <w:r w:rsidRPr="001A5C4A">
        <w:rPr>
          <w:rFonts w:cs="Arial"/>
        </w:rPr>
        <w:t>Описание р</w:t>
      </w:r>
      <w:r w:rsidR="00E13FA5" w:rsidRPr="001A5C4A">
        <w:rPr>
          <w:rFonts w:cs="Arial"/>
        </w:rPr>
        <w:t>абот</w:t>
      </w:r>
      <w:r w:rsidRPr="001A5C4A">
        <w:rPr>
          <w:rFonts w:cs="Arial"/>
        </w:rPr>
        <w:t>ы</w:t>
      </w:r>
      <w:r w:rsidR="00E13FA5" w:rsidRPr="001A5C4A">
        <w:rPr>
          <w:rFonts w:cs="Arial"/>
        </w:rPr>
        <w:t xml:space="preserve"> со свидетельствами</w:t>
      </w:r>
      <w:bookmarkEnd w:id="316"/>
    </w:p>
    <w:p w14:paraId="365E52F9" w14:textId="045A5802" w:rsidR="00310387" w:rsidRPr="001A5C4A" w:rsidRDefault="00310387" w:rsidP="00023227">
      <w:pPr>
        <w:pStyle w:val="af2"/>
        <w:ind w:left="0"/>
        <w:rPr>
          <w:rFonts w:cs="Arial"/>
        </w:rPr>
      </w:pPr>
      <w:bookmarkStart w:id="317" w:name="_Ref499381832"/>
      <w:bookmarkStart w:id="318" w:name="_Toc185414699"/>
      <w:r w:rsidRPr="001A5C4A">
        <w:rPr>
          <w:rFonts w:cs="Arial"/>
        </w:rPr>
        <w:t>Просмотр свидетельств</w:t>
      </w:r>
      <w:bookmarkEnd w:id="317"/>
      <w:bookmarkEnd w:id="318"/>
    </w:p>
    <w:p w14:paraId="7A62AB56" w14:textId="776C6031" w:rsidR="00895FC9" w:rsidRPr="004728C9" w:rsidRDefault="00895FC9" w:rsidP="004C1C00">
      <w:pPr>
        <w:tabs>
          <w:tab w:val="left" w:pos="1134"/>
        </w:tabs>
        <w:ind w:firstLine="851"/>
        <w:rPr>
          <w:rFonts w:cs="Arial"/>
        </w:rPr>
      </w:pPr>
      <w:bookmarkStart w:id="319" w:name="_Hlk53567699"/>
      <w:r w:rsidRPr="004728C9">
        <w:rPr>
          <w:rFonts w:cs="Arial"/>
        </w:rPr>
        <w:t>Для просмотра данных свидетельства необходимо выбрать его из списка щелчком левой кнопкой мыши на соответствующем значении поля «Серия». После чего откроется окно просмотра/редактирования свидетельства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_Ref499731060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136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36540D3C" w14:textId="793ABF36" w:rsidR="00895FC9" w:rsidRPr="004728C9" w:rsidRDefault="008D2BD5" w:rsidP="00895FC9">
      <w:pPr>
        <w:pStyle w:val="afffff0"/>
        <w:spacing w:before="0"/>
        <w:rPr>
          <w:rFonts w:cs="Arial"/>
        </w:rPr>
      </w:pPr>
      <w:r w:rsidRPr="008D2BD5">
        <w:drawing>
          <wp:inline distT="0" distB="0" distL="0" distR="0" wp14:anchorId="50DC82E3" wp14:editId="218B54A3">
            <wp:extent cx="6086475" cy="4038600"/>
            <wp:effectExtent l="19050" t="19050" r="28575" b="1905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8"/>
                    <a:srcRect l="311" r="239"/>
                    <a:stretch/>
                  </pic:blipFill>
                  <pic:spPr bwMode="auto">
                    <a:xfrm>
                      <a:off x="0" y="0"/>
                      <a:ext cx="6086475" cy="40386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2BD5">
        <w:t xml:space="preserve"> </w:t>
      </w:r>
    </w:p>
    <w:p w14:paraId="518C8E8A" w14:textId="1053F54F" w:rsidR="00895FC9" w:rsidRPr="004728C9" w:rsidRDefault="00895FC9" w:rsidP="004C1C00">
      <w:pPr>
        <w:pStyle w:val="26"/>
        <w:spacing w:after="240" w:line="276" w:lineRule="auto"/>
      </w:pPr>
      <w:bookmarkStart w:id="320" w:name="_Ref499731060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C0526B">
        <w:rPr>
          <w:noProof/>
        </w:rPr>
        <w:t>136</w:t>
      </w:r>
      <w:r w:rsidRPr="004728C9">
        <w:rPr>
          <w:noProof/>
        </w:rPr>
        <w:fldChar w:fldCharType="end"/>
      </w:r>
      <w:bookmarkEnd w:id="320"/>
      <w:r w:rsidRPr="004728C9">
        <w:t xml:space="preserve"> – Просмотр медицинского свидетельства</w:t>
      </w:r>
    </w:p>
    <w:p w14:paraId="18451283" w14:textId="351632AB" w:rsidR="00895FC9" w:rsidRPr="004728C9" w:rsidRDefault="00895FC9" w:rsidP="004C1C00">
      <w:pPr>
        <w:ind w:firstLine="851"/>
        <w:rPr>
          <w:rFonts w:cs="Arial"/>
        </w:rPr>
      </w:pPr>
      <w:r w:rsidRPr="004728C9">
        <w:rPr>
          <w:rFonts w:cs="Arial"/>
        </w:rPr>
        <w:t>Для просмотра замечания эксперта необходимо перейти на вкладку «Замечания»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_Ref499646241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137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2CE3DEEB" w14:textId="0A8B9045" w:rsidR="00895FC9" w:rsidRPr="004728C9" w:rsidRDefault="00335D78" w:rsidP="00895FC9">
      <w:pPr>
        <w:pStyle w:val="afffff0"/>
        <w:spacing w:before="0"/>
        <w:rPr>
          <w:rFonts w:cs="Arial"/>
        </w:rPr>
      </w:pPr>
      <w:r w:rsidRPr="00335D78">
        <w:lastRenderedPageBreak/>
        <w:drawing>
          <wp:inline distT="0" distB="0" distL="0" distR="0" wp14:anchorId="1CBA8EF8" wp14:editId="0A222794">
            <wp:extent cx="6120130" cy="1795145"/>
            <wp:effectExtent l="19050" t="19050" r="13970" b="1460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951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335D78">
        <w:t xml:space="preserve">  </w:t>
      </w:r>
    </w:p>
    <w:p w14:paraId="3CEBA11B" w14:textId="197980AF" w:rsidR="00895FC9" w:rsidRPr="004728C9" w:rsidRDefault="00895FC9" w:rsidP="004C1C00">
      <w:pPr>
        <w:pStyle w:val="26"/>
        <w:spacing w:after="240" w:line="276" w:lineRule="auto"/>
        <w:rPr>
          <w:noProof/>
        </w:rPr>
      </w:pPr>
      <w:bookmarkStart w:id="321" w:name="_Ref499646241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C0526B">
        <w:rPr>
          <w:noProof/>
        </w:rPr>
        <w:t>137</w:t>
      </w:r>
      <w:r w:rsidRPr="004728C9">
        <w:rPr>
          <w:noProof/>
        </w:rPr>
        <w:fldChar w:fldCharType="end"/>
      </w:r>
      <w:bookmarkEnd w:id="321"/>
      <w:r w:rsidRPr="004728C9">
        <w:t xml:space="preserve"> – Просмотр замечаний эксперта</w:t>
      </w:r>
    </w:p>
    <w:p w14:paraId="36906A71" w14:textId="3029417E" w:rsidR="00895FC9" w:rsidRPr="004728C9" w:rsidRDefault="00895FC9" w:rsidP="004C1C00">
      <w:pPr>
        <w:ind w:firstLine="851"/>
        <w:rPr>
          <w:rFonts w:cs="Arial"/>
        </w:rPr>
      </w:pPr>
      <w:r w:rsidRPr="004728C9">
        <w:rPr>
          <w:rFonts w:cs="Arial"/>
        </w:rPr>
        <w:t>Для просмотра истории изменения диагнозов в свидетельстве необходимо перейти на третью вкладку «История изменения диагнозов (эксперт)»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_Ref499731440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138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5D503E86" w14:textId="36DF57CF" w:rsidR="00895FC9" w:rsidRPr="004728C9" w:rsidRDefault="00335D78" w:rsidP="00895FC9">
      <w:pPr>
        <w:pStyle w:val="afffff0"/>
        <w:spacing w:before="0"/>
        <w:rPr>
          <w:rFonts w:cs="Arial"/>
        </w:rPr>
      </w:pPr>
      <w:r w:rsidRPr="00335D78">
        <w:drawing>
          <wp:inline distT="0" distB="0" distL="0" distR="0" wp14:anchorId="7F3A696A" wp14:editId="5ED121C0">
            <wp:extent cx="5476875" cy="2292923"/>
            <wp:effectExtent l="19050" t="19050" r="9525" b="1270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496098" cy="230097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335D78">
        <w:t xml:space="preserve"> </w:t>
      </w:r>
    </w:p>
    <w:p w14:paraId="6A7B93D6" w14:textId="35C51339" w:rsidR="00895FC9" w:rsidRPr="004728C9" w:rsidRDefault="00895FC9" w:rsidP="004C1C00">
      <w:pPr>
        <w:pStyle w:val="26"/>
        <w:spacing w:after="240" w:line="276" w:lineRule="auto"/>
      </w:pPr>
      <w:bookmarkStart w:id="322" w:name="_Ref499731440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C0526B">
        <w:rPr>
          <w:noProof/>
        </w:rPr>
        <w:t>138</w:t>
      </w:r>
      <w:r w:rsidRPr="004728C9">
        <w:rPr>
          <w:noProof/>
        </w:rPr>
        <w:fldChar w:fldCharType="end"/>
      </w:r>
      <w:bookmarkEnd w:id="322"/>
      <w:r w:rsidRPr="004728C9">
        <w:t xml:space="preserve"> – Просмотр истории изменения диагнозов</w:t>
      </w:r>
    </w:p>
    <w:p w14:paraId="21E36DEF" w14:textId="390381ED" w:rsidR="00895FC9" w:rsidRPr="004728C9" w:rsidRDefault="00895FC9" w:rsidP="004C1C00">
      <w:pPr>
        <w:ind w:firstLine="851"/>
        <w:rPr>
          <w:rFonts w:cs="Arial"/>
        </w:rPr>
      </w:pPr>
      <w:r w:rsidRPr="004728C9">
        <w:rPr>
          <w:rFonts w:cs="Arial"/>
        </w:rPr>
        <w:t>Для просмотра</w:t>
      </w:r>
      <w:r>
        <w:rPr>
          <w:rFonts w:cs="Arial"/>
        </w:rPr>
        <w:t>,</w:t>
      </w:r>
      <w:r w:rsidRPr="004728C9">
        <w:rPr>
          <w:rFonts w:cs="Arial"/>
        </w:rPr>
        <w:t xml:space="preserve"> </w:t>
      </w:r>
      <w:r w:rsidRPr="004728C9">
        <w:rPr>
          <w:rFonts w:cs="Arial"/>
          <w:bCs/>
        </w:rPr>
        <w:t>прикрепленного к МСС/МСПС</w:t>
      </w:r>
      <w:r>
        <w:rPr>
          <w:rFonts w:cs="Arial"/>
          <w:bCs/>
        </w:rPr>
        <w:t>,</w:t>
      </w:r>
      <w:r w:rsidRPr="004728C9">
        <w:rPr>
          <w:rFonts w:cs="Arial"/>
          <w:bCs/>
        </w:rPr>
        <w:t xml:space="preserve"> посмертного эпикриза и КИЛИ в формате .pdf</w:t>
      </w:r>
      <w:r w:rsidRPr="004728C9">
        <w:rPr>
          <w:rFonts w:cs="Arial"/>
        </w:rPr>
        <w:t xml:space="preserve"> необходимо перейти на четвертую вкладку «Прикрепленные документы»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_Ref28177818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139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2CFD2099" w14:textId="6FDEC060" w:rsidR="00895FC9" w:rsidRPr="004728C9" w:rsidRDefault="00854B50" w:rsidP="00895FC9">
      <w:pPr>
        <w:pStyle w:val="afffff0"/>
        <w:spacing w:before="0"/>
        <w:rPr>
          <w:rFonts w:cs="Arial"/>
        </w:rPr>
      </w:pPr>
      <w:r w:rsidRPr="00854B50">
        <w:lastRenderedPageBreak/>
        <w:drawing>
          <wp:inline distT="0" distB="0" distL="0" distR="0" wp14:anchorId="699CB546" wp14:editId="4AE529B9">
            <wp:extent cx="6089741" cy="4962525"/>
            <wp:effectExtent l="19050" t="19050" r="25400" b="9525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6099830" cy="497074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854B50">
        <w:t xml:space="preserve"> </w:t>
      </w:r>
    </w:p>
    <w:p w14:paraId="05D85EF5" w14:textId="4F4970A4" w:rsidR="00895FC9" w:rsidRPr="004728C9" w:rsidRDefault="00895FC9" w:rsidP="00FC2B4B">
      <w:pPr>
        <w:pStyle w:val="26"/>
        <w:spacing w:after="240" w:line="276" w:lineRule="auto"/>
        <w:rPr>
          <w:bCs/>
        </w:rPr>
      </w:pPr>
      <w:bookmarkStart w:id="323" w:name="_Ref28177818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C0526B">
        <w:rPr>
          <w:noProof/>
        </w:rPr>
        <w:t>139</w:t>
      </w:r>
      <w:r w:rsidRPr="004728C9">
        <w:rPr>
          <w:noProof/>
        </w:rPr>
        <w:fldChar w:fldCharType="end"/>
      </w:r>
      <w:bookmarkEnd w:id="323"/>
      <w:r w:rsidRPr="004728C9">
        <w:t xml:space="preserve"> – Просмотр списка документов посмертного эпикриза и КИЛИ в формате .pdf</w:t>
      </w:r>
    </w:p>
    <w:p w14:paraId="58BF9A85" w14:textId="59847FCE" w:rsidR="00895FC9" w:rsidRPr="004728C9" w:rsidRDefault="00895FC9" w:rsidP="00FC2B4B">
      <w:pPr>
        <w:ind w:firstLine="851"/>
        <w:rPr>
          <w:rFonts w:cs="Arial"/>
        </w:rPr>
      </w:pPr>
      <w:r w:rsidRPr="004728C9">
        <w:rPr>
          <w:rFonts w:cs="Arial"/>
        </w:rPr>
        <w:t xml:space="preserve">Для просмотра </w:t>
      </w:r>
      <w:r w:rsidRPr="004728C9">
        <w:rPr>
          <w:rFonts w:cs="Arial"/>
          <w:bCs/>
        </w:rPr>
        <w:t>наличия электронной подписи МС</w:t>
      </w:r>
      <w:r w:rsidRPr="004728C9">
        <w:rPr>
          <w:rFonts w:cs="Arial"/>
        </w:rPr>
        <w:t xml:space="preserve"> необходимо перейти на пятую вкладку «Электронные подписи»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_Ref41655281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140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4997BF07" w14:textId="25D34264" w:rsidR="00895FC9" w:rsidRPr="004728C9" w:rsidRDefault="00854B50" w:rsidP="00380E4D">
      <w:pPr>
        <w:spacing w:after="120" w:line="276" w:lineRule="auto"/>
        <w:ind w:firstLine="0"/>
        <w:jc w:val="center"/>
        <w:rPr>
          <w:rFonts w:cs="Arial"/>
        </w:rPr>
      </w:pPr>
      <w:r w:rsidRPr="00854B50">
        <w:rPr>
          <w:noProof/>
        </w:rPr>
        <w:lastRenderedPageBreak/>
        <w:drawing>
          <wp:inline distT="0" distB="0" distL="0" distR="0" wp14:anchorId="0D689E05" wp14:editId="3712FA44">
            <wp:extent cx="6072505" cy="3756025"/>
            <wp:effectExtent l="19050" t="19050" r="23495" b="15875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2"/>
                    <a:srcRect l="778"/>
                    <a:stretch/>
                  </pic:blipFill>
                  <pic:spPr bwMode="auto">
                    <a:xfrm>
                      <a:off x="0" y="0"/>
                      <a:ext cx="6072505" cy="37560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839CC" w14:textId="2CA3077D" w:rsidR="00895FC9" w:rsidRDefault="00895FC9" w:rsidP="00FC2B4B">
      <w:pPr>
        <w:pStyle w:val="26"/>
        <w:spacing w:after="240" w:line="276" w:lineRule="auto"/>
      </w:pPr>
      <w:bookmarkStart w:id="324" w:name="_Ref41655281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C0526B">
        <w:rPr>
          <w:noProof/>
        </w:rPr>
        <w:t>140</w:t>
      </w:r>
      <w:r w:rsidRPr="004728C9">
        <w:rPr>
          <w:noProof/>
        </w:rPr>
        <w:fldChar w:fldCharType="end"/>
      </w:r>
      <w:bookmarkEnd w:id="324"/>
      <w:r w:rsidRPr="004728C9">
        <w:t xml:space="preserve"> – Вкладка «Электронные подписи» в форме просмотра МС</w:t>
      </w:r>
    </w:p>
    <w:p w14:paraId="74EB7B8F" w14:textId="5CA9813B" w:rsidR="00895FC9" w:rsidRDefault="00895FC9" w:rsidP="00FC2B4B">
      <w:pPr>
        <w:spacing w:before="120" w:after="200"/>
        <w:ind w:firstLine="851"/>
        <w:rPr>
          <w:rFonts w:cs="Arial"/>
        </w:rPr>
      </w:pPr>
      <w:r w:rsidRPr="004728C9">
        <w:rPr>
          <w:rFonts w:cs="Arial"/>
        </w:rPr>
        <w:t xml:space="preserve">Для просмотра </w:t>
      </w:r>
      <w:r w:rsidR="00331C50">
        <w:t>статусов</w:t>
      </w:r>
      <w:r w:rsidR="00331C50">
        <w:rPr>
          <w:rStyle w:val="afffb"/>
        </w:rPr>
        <w:footnoteReference w:id="15"/>
      </w:r>
      <w:r w:rsidR="00331C50">
        <w:t xml:space="preserve"> принятия документа в ВИМИС</w:t>
      </w:r>
      <w:r w:rsidR="00FA5241">
        <w:t>/РЭМД/ФРЭДМ</w:t>
      </w:r>
      <w:r>
        <w:rPr>
          <w:rFonts w:cs="Arial"/>
          <w:bCs/>
        </w:rPr>
        <w:t xml:space="preserve"> </w:t>
      </w:r>
      <w:r w:rsidRPr="004728C9">
        <w:rPr>
          <w:rFonts w:cs="Arial"/>
        </w:rPr>
        <w:t xml:space="preserve">необходимо перейти на </w:t>
      </w:r>
      <w:r>
        <w:rPr>
          <w:rFonts w:cs="Arial"/>
        </w:rPr>
        <w:t>шестую</w:t>
      </w:r>
      <w:r w:rsidRPr="004728C9">
        <w:rPr>
          <w:rFonts w:cs="Arial"/>
        </w:rPr>
        <w:t xml:space="preserve"> вкладку «</w:t>
      </w:r>
      <w:r w:rsidR="00331C50">
        <w:rPr>
          <w:rFonts w:cs="Arial"/>
        </w:rPr>
        <w:t>Интеграция</w:t>
      </w:r>
      <w:r w:rsidRPr="004728C9">
        <w:rPr>
          <w:rFonts w:cs="Arial"/>
        </w:rPr>
        <w:t>»</w:t>
      </w:r>
      <w:r>
        <w:rPr>
          <w:rFonts w:cs="Arial"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_Ref133573789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C0526B" w:rsidRPr="00854B50">
        <w:t xml:space="preserve">Рисунок </w:t>
      </w:r>
      <w:r w:rsidR="00C0526B">
        <w:rPr>
          <w:noProof/>
        </w:rPr>
        <w:t>141</w:t>
      </w:r>
      <w:r>
        <w:rPr>
          <w:rFonts w:cs="Arial"/>
        </w:rPr>
        <w:fldChar w:fldCharType="end"/>
      </w:r>
      <w:r>
        <w:rPr>
          <w:rFonts w:cs="Arial"/>
        </w:rPr>
        <w:t>).</w:t>
      </w:r>
    </w:p>
    <w:p w14:paraId="08F01058" w14:textId="6D6FA428" w:rsidR="00895FC9" w:rsidRDefault="00BA0C2B" w:rsidP="00895FC9">
      <w:pPr>
        <w:ind w:firstLine="0"/>
        <w:jc w:val="center"/>
        <w:rPr>
          <w:rFonts w:cs="Arial"/>
        </w:rPr>
      </w:pPr>
      <w:r w:rsidRPr="00BA0C2B">
        <w:rPr>
          <w:noProof/>
        </w:rPr>
        <w:drawing>
          <wp:inline distT="0" distB="0" distL="0" distR="0" wp14:anchorId="7BCB5130" wp14:editId="4AE8F96C">
            <wp:extent cx="6120130" cy="3133725"/>
            <wp:effectExtent l="19050" t="19050" r="13970" b="28575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3"/>
                    <a:srcRect b="4748"/>
                    <a:stretch/>
                  </pic:blipFill>
                  <pic:spPr bwMode="auto">
                    <a:xfrm>
                      <a:off x="0" y="0"/>
                      <a:ext cx="6120130" cy="31337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0C2B">
        <w:rPr>
          <w:noProof/>
        </w:rPr>
        <w:t xml:space="preserve"> </w:t>
      </w:r>
    </w:p>
    <w:p w14:paraId="7CAFA8F3" w14:textId="43278F45" w:rsidR="00895FC9" w:rsidRPr="00854B50" w:rsidRDefault="00895FC9" w:rsidP="00FC2B4B">
      <w:pPr>
        <w:pStyle w:val="26"/>
        <w:spacing w:after="240" w:line="276" w:lineRule="auto"/>
      </w:pPr>
      <w:bookmarkStart w:id="325" w:name="_Ref133573789"/>
      <w:r w:rsidRPr="00854B50">
        <w:t xml:space="preserve">Рисунок </w:t>
      </w:r>
      <w:r w:rsidRPr="00854B50">
        <w:rPr>
          <w:noProof/>
        </w:rPr>
        <w:fldChar w:fldCharType="begin"/>
      </w:r>
      <w:r w:rsidRPr="00854B50">
        <w:rPr>
          <w:noProof/>
        </w:rPr>
        <w:instrText xml:space="preserve"> SEQ Рисунок \* ARABIC </w:instrText>
      </w:r>
      <w:r w:rsidRPr="00854B50">
        <w:rPr>
          <w:noProof/>
        </w:rPr>
        <w:fldChar w:fldCharType="separate"/>
      </w:r>
      <w:r w:rsidR="00C0526B">
        <w:rPr>
          <w:noProof/>
        </w:rPr>
        <w:t>141</w:t>
      </w:r>
      <w:r w:rsidRPr="00854B50">
        <w:rPr>
          <w:noProof/>
        </w:rPr>
        <w:fldChar w:fldCharType="end"/>
      </w:r>
      <w:bookmarkEnd w:id="325"/>
      <w:r w:rsidRPr="00854B50">
        <w:t xml:space="preserve"> – Вкладка «</w:t>
      </w:r>
      <w:r w:rsidR="00331C50" w:rsidRPr="00854B50">
        <w:t>Интеграция</w:t>
      </w:r>
      <w:r w:rsidRPr="00854B50">
        <w:t xml:space="preserve">» в форме просмотра </w:t>
      </w:r>
      <w:r w:rsidR="00BA0C2B">
        <w:t>МС</w:t>
      </w:r>
    </w:p>
    <w:p w14:paraId="79F18030" w14:textId="6B2B0D64" w:rsidR="00895FC9" w:rsidRPr="00933C8A" w:rsidRDefault="00895FC9" w:rsidP="00FC2B4B">
      <w:pPr>
        <w:spacing w:before="120"/>
        <w:ind w:firstLine="851"/>
        <w:rPr>
          <w:rFonts w:cs="Arial"/>
        </w:rPr>
      </w:pPr>
      <w:r>
        <w:rPr>
          <w:rFonts w:cs="Arial"/>
        </w:rPr>
        <w:lastRenderedPageBreak/>
        <w:t>Также н</w:t>
      </w:r>
      <w:r w:rsidRPr="00933C8A">
        <w:rPr>
          <w:rFonts w:cs="Arial"/>
        </w:rPr>
        <w:t xml:space="preserve">а форме просмотра МСС (вверху) </w:t>
      </w:r>
      <w:r>
        <w:rPr>
          <w:rFonts w:cs="Arial"/>
        </w:rPr>
        <w:t>отображаются</w:t>
      </w:r>
      <w:r w:rsidRPr="00933C8A">
        <w:rPr>
          <w:rFonts w:cs="Arial"/>
        </w:rPr>
        <w:t xml:space="preserve"> следующи</w:t>
      </w:r>
      <w:r>
        <w:rPr>
          <w:rFonts w:cs="Arial"/>
        </w:rPr>
        <w:t>е</w:t>
      </w:r>
      <w:r w:rsidRPr="00933C8A">
        <w:rPr>
          <w:rFonts w:cs="Arial"/>
        </w:rPr>
        <w:t xml:space="preserve"> отмет</w:t>
      </w:r>
      <w:r>
        <w:rPr>
          <w:rFonts w:cs="Arial"/>
        </w:rPr>
        <w:t>ки</w:t>
      </w:r>
      <w:r w:rsidRPr="00933C8A">
        <w:rPr>
          <w:rFonts w:cs="Arial"/>
        </w:rPr>
        <w:t xml:space="preserve"> (</w:t>
      </w:r>
      <w:r w:rsidRPr="00933C8A">
        <w:rPr>
          <w:rFonts w:cs="Arial"/>
        </w:rPr>
        <w:fldChar w:fldCharType="begin"/>
      </w:r>
      <w:r w:rsidRPr="00933C8A">
        <w:rPr>
          <w:rFonts w:cs="Arial"/>
        </w:rPr>
        <w:instrText xml:space="preserve"> REF _Ref63324732 \h  \* MERGEFORMAT </w:instrText>
      </w:r>
      <w:r w:rsidRPr="00933C8A">
        <w:rPr>
          <w:rFonts w:cs="Arial"/>
        </w:rPr>
      </w:r>
      <w:r w:rsidRPr="00933C8A">
        <w:rPr>
          <w:rFonts w:cs="Arial"/>
        </w:rPr>
        <w:fldChar w:fldCharType="separate"/>
      </w:r>
      <w:r w:rsidR="00C0526B" w:rsidRPr="00933C8A">
        <w:rPr>
          <w:rFonts w:cs="Arial"/>
        </w:rPr>
        <w:t xml:space="preserve">Рисунок </w:t>
      </w:r>
      <w:r w:rsidR="00C0526B">
        <w:rPr>
          <w:rFonts w:cs="Arial"/>
        </w:rPr>
        <w:t>142</w:t>
      </w:r>
      <w:r w:rsidRPr="00933C8A">
        <w:rPr>
          <w:rFonts w:cs="Arial"/>
        </w:rPr>
        <w:fldChar w:fldCharType="end"/>
      </w:r>
      <w:r w:rsidRPr="00933C8A">
        <w:rPr>
          <w:rFonts w:cs="Arial"/>
        </w:rPr>
        <w:t>):</w:t>
      </w:r>
    </w:p>
    <w:p w14:paraId="40CFB2D7" w14:textId="77777777" w:rsidR="00895FC9" w:rsidRPr="004F5BE5" w:rsidRDefault="00895FC9" w:rsidP="00602B13">
      <w:pPr>
        <w:numPr>
          <w:ilvl w:val="0"/>
          <w:numId w:val="55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933C8A">
        <w:rPr>
          <w:rFonts w:cs="Arial"/>
        </w:rPr>
        <w:t xml:space="preserve">«Успешно передано в РЭМД» - отображается в случае, если </w:t>
      </w:r>
      <w:r w:rsidRPr="00933C8A">
        <w:rPr>
          <w:rFonts w:cs="Arial"/>
          <w:bCs/>
        </w:rPr>
        <w:t>для МСС в поле «Статус РЭМД» установлено значение «Принято в ФРЭМД»</w:t>
      </w:r>
      <w:r>
        <w:rPr>
          <w:rFonts w:cs="Arial"/>
        </w:rPr>
        <w:t xml:space="preserve">. </w:t>
      </w:r>
      <w:r w:rsidRPr="004F5BE5">
        <w:rPr>
          <w:rFonts w:cs="Arial"/>
        </w:rPr>
        <w:t>Если МСС успешно загружено из ФРЭМД отметка на форме МСС не отображается;</w:t>
      </w:r>
    </w:p>
    <w:p w14:paraId="7B0CB041" w14:textId="77777777" w:rsidR="00895FC9" w:rsidRDefault="00895FC9" w:rsidP="00602B13">
      <w:pPr>
        <w:numPr>
          <w:ilvl w:val="0"/>
          <w:numId w:val="55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933C8A">
        <w:rPr>
          <w:rFonts w:cs="Arial"/>
        </w:rPr>
        <w:t>«Успешно передано в ВИМИС» - отображается в случае, если ВИМИС «Онкология» успешно принял МСС</w:t>
      </w:r>
      <w:r>
        <w:rPr>
          <w:rFonts w:cs="Arial"/>
        </w:rPr>
        <w:t>;</w:t>
      </w:r>
    </w:p>
    <w:p w14:paraId="30D298C3" w14:textId="77777777" w:rsidR="00895FC9" w:rsidRDefault="00895FC9" w:rsidP="00602B13">
      <w:pPr>
        <w:numPr>
          <w:ilvl w:val="0"/>
          <w:numId w:val="55"/>
        </w:numPr>
        <w:tabs>
          <w:tab w:val="left" w:pos="1134"/>
        </w:tabs>
        <w:spacing w:after="200"/>
        <w:ind w:left="0" w:firstLine="851"/>
        <w:rPr>
          <w:rFonts w:cs="Arial"/>
        </w:rPr>
      </w:pPr>
      <w:r>
        <w:rPr>
          <w:rFonts w:cs="Arial"/>
        </w:rPr>
        <w:t>«Загружено из РМИС» - отображается в случае, если МС загружено из РМИС;</w:t>
      </w:r>
    </w:p>
    <w:p w14:paraId="1A3B4117" w14:textId="08772BFD" w:rsidR="00895FC9" w:rsidRPr="0099058C" w:rsidRDefault="00895FC9" w:rsidP="00602B13">
      <w:pPr>
        <w:numPr>
          <w:ilvl w:val="0"/>
          <w:numId w:val="55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272288">
        <w:rPr>
          <w:bCs/>
        </w:rPr>
        <w:t>«Пациент на контроле</w:t>
      </w:r>
      <w:r w:rsidRPr="00272288">
        <w:rPr>
          <w:b/>
        </w:rPr>
        <w:t xml:space="preserve"> </w:t>
      </w:r>
      <w:r w:rsidRPr="00272288">
        <w:rPr>
          <w:bCs/>
        </w:rPr>
        <w:t>ВИМИС Онкология»</w:t>
      </w:r>
      <w:r>
        <w:rPr>
          <w:bCs/>
        </w:rPr>
        <w:t xml:space="preserve"> </w:t>
      </w:r>
      <w:r w:rsidRPr="00272288">
        <w:rPr>
          <w:bCs/>
        </w:rPr>
        <w:t>/</w:t>
      </w:r>
      <w:r>
        <w:rPr>
          <w:bCs/>
        </w:rPr>
        <w:t xml:space="preserve"> </w:t>
      </w:r>
      <w:r w:rsidRPr="00272288">
        <w:rPr>
          <w:bCs/>
        </w:rPr>
        <w:t>«Пациент на контроле ВИМИС ССЗ»</w:t>
      </w:r>
      <w:r>
        <w:rPr>
          <w:bCs/>
        </w:rPr>
        <w:t xml:space="preserve"> </w:t>
      </w:r>
      <w:r w:rsidRPr="00272288">
        <w:rPr>
          <w:bCs/>
        </w:rPr>
        <w:t>/</w:t>
      </w:r>
      <w:r>
        <w:rPr>
          <w:bCs/>
        </w:rPr>
        <w:t xml:space="preserve"> </w:t>
      </w:r>
      <w:r w:rsidRPr="00272288">
        <w:rPr>
          <w:bCs/>
        </w:rPr>
        <w:t>«Пациент на контроле ВИМИС АКиНЕО»</w:t>
      </w:r>
      <w:r>
        <w:rPr>
          <w:bCs/>
        </w:rPr>
        <w:t>/</w:t>
      </w:r>
      <w:r w:rsidRPr="00A112CD">
        <w:rPr>
          <w:bCs/>
        </w:rPr>
        <w:t xml:space="preserve"> </w:t>
      </w:r>
      <w:bookmarkStart w:id="326" w:name="_Hlk131580985"/>
      <w:r w:rsidRPr="00272288">
        <w:rPr>
          <w:bCs/>
        </w:rPr>
        <w:t>«</w:t>
      </w:r>
      <w:bookmarkStart w:id="327" w:name="_Hlk131580625"/>
      <w:r w:rsidRPr="00272288">
        <w:rPr>
          <w:bCs/>
        </w:rPr>
        <w:t xml:space="preserve">Пациент на контроле ВИМИС </w:t>
      </w:r>
      <w:r>
        <w:rPr>
          <w:bCs/>
        </w:rPr>
        <w:t>Профилактика</w:t>
      </w:r>
      <w:r w:rsidRPr="00272288">
        <w:rPr>
          <w:bCs/>
        </w:rPr>
        <w:t>»</w:t>
      </w:r>
      <w:bookmarkEnd w:id="326"/>
      <w:bookmarkEnd w:id="327"/>
      <w:r>
        <w:rPr>
          <w:bCs/>
        </w:rPr>
        <w:t xml:space="preserve"> </w:t>
      </w:r>
      <w:r w:rsidR="00BC43C7">
        <w:rPr>
          <w:bCs/>
        </w:rPr>
        <w:t>/</w:t>
      </w:r>
      <w:r w:rsidR="00BC43C7" w:rsidRPr="00BC43C7">
        <w:t xml:space="preserve"> </w:t>
      </w:r>
      <w:r w:rsidR="00BC43C7" w:rsidRPr="00272288">
        <w:rPr>
          <w:bCs/>
        </w:rPr>
        <w:t xml:space="preserve">«Пациент на контроле ВИМИС </w:t>
      </w:r>
      <w:r w:rsidR="00BC43C7">
        <w:rPr>
          <w:bCs/>
        </w:rPr>
        <w:t>Профилактика</w:t>
      </w:r>
      <w:r w:rsidR="00BC43C7">
        <w:t xml:space="preserve"> инфекционных заболеваний»</w:t>
      </w:r>
      <w:r w:rsidR="00BC43C7">
        <w:rPr>
          <w:bCs/>
        </w:rPr>
        <w:t xml:space="preserve"> </w:t>
      </w:r>
      <w:r>
        <w:rPr>
          <w:bCs/>
        </w:rPr>
        <w:t xml:space="preserve">- отображается </w:t>
      </w:r>
      <w:r w:rsidRPr="00272288">
        <w:rPr>
          <w:bCs/>
        </w:rPr>
        <w:t>в зависимости от справочника диагнозов ВИМИС</w:t>
      </w:r>
      <w:r>
        <w:rPr>
          <w:bCs/>
        </w:rPr>
        <w:t>;</w:t>
      </w:r>
    </w:p>
    <w:p w14:paraId="6E3CD76F" w14:textId="77777777" w:rsidR="00895FC9" w:rsidRPr="0099058C" w:rsidRDefault="00895FC9" w:rsidP="00602B13">
      <w:pPr>
        <w:numPr>
          <w:ilvl w:val="0"/>
          <w:numId w:val="55"/>
        </w:numPr>
        <w:tabs>
          <w:tab w:val="left" w:pos="1134"/>
        </w:tabs>
        <w:spacing w:after="200"/>
        <w:ind w:left="0" w:firstLine="851"/>
        <w:rPr>
          <w:rFonts w:cs="Arial"/>
        </w:rPr>
      </w:pPr>
      <w:r>
        <w:rPr>
          <w:bCs/>
        </w:rPr>
        <w:t>«Загружено из ФРЭМД» - отображается в случае, если в документе, полученном из РЭМД, имеется «</w:t>
      </w:r>
      <w:r w:rsidRPr="0099058C">
        <w:rPr>
          <w:bCs/>
        </w:rPr>
        <w:t>emdrid</w:t>
      </w:r>
      <w:r>
        <w:rPr>
          <w:bCs/>
        </w:rPr>
        <w:t xml:space="preserve">». Документу при этом присваивается статус </w:t>
      </w:r>
      <w:r w:rsidRPr="00CC44E8">
        <w:rPr>
          <w:bCs/>
        </w:rPr>
        <w:t>РЭМД</w:t>
      </w:r>
      <w:r>
        <w:rPr>
          <w:bCs/>
        </w:rPr>
        <w:t xml:space="preserve"> «</w:t>
      </w:r>
      <w:r w:rsidRPr="00C8561C">
        <w:rPr>
          <w:bCs/>
        </w:rPr>
        <w:t>Принято в ФРЭМД</w:t>
      </w:r>
      <w:r>
        <w:rPr>
          <w:bCs/>
        </w:rPr>
        <w:t>»;</w:t>
      </w:r>
    </w:p>
    <w:p w14:paraId="2F21B37D" w14:textId="77777777" w:rsidR="00895FC9" w:rsidRPr="0099058C" w:rsidRDefault="00895FC9" w:rsidP="00602B13">
      <w:pPr>
        <w:numPr>
          <w:ilvl w:val="0"/>
          <w:numId w:val="55"/>
        </w:numPr>
        <w:tabs>
          <w:tab w:val="left" w:pos="1134"/>
        </w:tabs>
        <w:spacing w:after="200"/>
        <w:ind w:left="0" w:firstLine="851"/>
        <w:rPr>
          <w:rFonts w:cs="Arial"/>
        </w:rPr>
      </w:pPr>
      <w:r>
        <w:rPr>
          <w:bCs/>
        </w:rPr>
        <w:t>«</w:t>
      </w:r>
      <w:r w:rsidRPr="0099058C">
        <w:rPr>
          <w:bCs/>
        </w:rPr>
        <w:t>Загружено из РРЭМД</w:t>
      </w:r>
      <w:r>
        <w:rPr>
          <w:bCs/>
        </w:rPr>
        <w:t>» - отображается в случае, если в документе, полученном из РЭМД, отсутствует «</w:t>
      </w:r>
      <w:r w:rsidRPr="0099058C">
        <w:rPr>
          <w:bCs/>
        </w:rPr>
        <w:t>emdrid</w:t>
      </w:r>
      <w:r>
        <w:rPr>
          <w:bCs/>
        </w:rPr>
        <w:t>» и в документе</w:t>
      </w:r>
      <w:r w:rsidRPr="0099058C">
        <w:rPr>
          <w:bCs/>
        </w:rPr>
        <w:t xml:space="preserve"> не</w:t>
      </w:r>
      <w:r>
        <w:rPr>
          <w:bCs/>
        </w:rPr>
        <w:t>т</w:t>
      </w:r>
      <w:r w:rsidRPr="0099058C">
        <w:rPr>
          <w:bCs/>
        </w:rPr>
        <w:t xml:space="preserve"> ошибок от ФРЭМД</w:t>
      </w:r>
      <w:r>
        <w:rPr>
          <w:bCs/>
        </w:rPr>
        <w:t xml:space="preserve">. Документу при этом присваивается статус </w:t>
      </w:r>
      <w:r w:rsidRPr="00CC44E8">
        <w:rPr>
          <w:bCs/>
        </w:rPr>
        <w:t>РЭМД</w:t>
      </w:r>
      <w:r>
        <w:rPr>
          <w:bCs/>
        </w:rPr>
        <w:t xml:space="preserve"> «</w:t>
      </w:r>
      <w:r w:rsidRPr="00CC44E8">
        <w:rPr>
          <w:bCs/>
        </w:rPr>
        <w:t>Принято в РРЭМД</w:t>
      </w:r>
      <w:r>
        <w:rPr>
          <w:bCs/>
        </w:rPr>
        <w:t>»;</w:t>
      </w:r>
    </w:p>
    <w:p w14:paraId="3AEF871F" w14:textId="77777777" w:rsidR="00895FC9" w:rsidRPr="00933C8A" w:rsidRDefault="00895FC9" w:rsidP="00602B13">
      <w:pPr>
        <w:numPr>
          <w:ilvl w:val="0"/>
          <w:numId w:val="55"/>
        </w:numPr>
        <w:tabs>
          <w:tab w:val="left" w:pos="1134"/>
        </w:tabs>
        <w:spacing w:after="200"/>
        <w:ind w:left="0" w:firstLine="851"/>
        <w:rPr>
          <w:rFonts w:cs="Arial"/>
        </w:rPr>
      </w:pPr>
      <w:r>
        <w:rPr>
          <w:bCs/>
        </w:rPr>
        <w:t>«</w:t>
      </w:r>
      <w:r w:rsidRPr="00CC44E8">
        <w:rPr>
          <w:bCs/>
        </w:rPr>
        <w:t>Загружено из РРЭМД</w:t>
      </w:r>
      <w:r>
        <w:rPr>
          <w:bCs/>
        </w:rPr>
        <w:t>» - отображается в случае, если в документе, полученном из РЭМД, имеется «</w:t>
      </w:r>
      <w:r w:rsidRPr="0099058C">
        <w:rPr>
          <w:bCs/>
        </w:rPr>
        <w:t>emdrid</w:t>
      </w:r>
      <w:r>
        <w:rPr>
          <w:bCs/>
        </w:rPr>
        <w:t>» и в документе имеются</w:t>
      </w:r>
      <w:r w:rsidRPr="0099058C">
        <w:rPr>
          <w:bCs/>
        </w:rPr>
        <w:t xml:space="preserve"> ошиб</w:t>
      </w:r>
      <w:r>
        <w:rPr>
          <w:bCs/>
        </w:rPr>
        <w:t>ки</w:t>
      </w:r>
      <w:r w:rsidRPr="0099058C">
        <w:rPr>
          <w:bCs/>
        </w:rPr>
        <w:t xml:space="preserve"> от ФРЭМД</w:t>
      </w:r>
      <w:r>
        <w:rPr>
          <w:bCs/>
        </w:rPr>
        <w:t xml:space="preserve">. Документу при этом присваивается статус </w:t>
      </w:r>
      <w:r w:rsidRPr="00CC44E8">
        <w:rPr>
          <w:bCs/>
        </w:rPr>
        <w:t>РЭМД</w:t>
      </w:r>
      <w:r>
        <w:rPr>
          <w:bCs/>
        </w:rPr>
        <w:t xml:space="preserve"> «</w:t>
      </w:r>
      <w:r w:rsidRPr="00C8561C">
        <w:rPr>
          <w:bCs/>
        </w:rPr>
        <w:t>Ошибки в ФРЭМ</w:t>
      </w:r>
      <w:r>
        <w:rPr>
          <w:bCs/>
        </w:rPr>
        <w:t>Д».</w:t>
      </w:r>
    </w:p>
    <w:p w14:paraId="121F7965" w14:textId="1AC82E31" w:rsidR="00895FC9" w:rsidRPr="00933C8A" w:rsidRDefault="001B7040" w:rsidP="00380E4D">
      <w:pPr>
        <w:spacing w:line="276" w:lineRule="auto"/>
        <w:ind w:firstLine="0"/>
        <w:jc w:val="center"/>
        <w:rPr>
          <w:rFonts w:cs="Arial"/>
        </w:rPr>
      </w:pPr>
      <w:r w:rsidRPr="001B7040">
        <w:rPr>
          <w:noProof/>
        </w:rPr>
        <w:lastRenderedPageBreak/>
        <w:drawing>
          <wp:inline distT="0" distB="0" distL="0" distR="0" wp14:anchorId="069346AA" wp14:editId="098DAA3A">
            <wp:extent cx="6120130" cy="4744085"/>
            <wp:effectExtent l="19050" t="19050" r="13970" b="1841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440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B7040">
        <w:rPr>
          <w:noProof/>
        </w:rPr>
        <w:t xml:space="preserve"> </w:t>
      </w:r>
    </w:p>
    <w:p w14:paraId="7E4848B5" w14:textId="700FB6C3" w:rsidR="00933C8A" w:rsidRPr="001A5C4A" w:rsidRDefault="00895FC9" w:rsidP="00FC2B4B">
      <w:pPr>
        <w:pStyle w:val="26"/>
        <w:spacing w:after="240" w:line="276" w:lineRule="auto"/>
      </w:pPr>
      <w:bookmarkStart w:id="328" w:name="_Ref63324732"/>
      <w:r w:rsidRPr="00933C8A">
        <w:rPr>
          <w:rFonts w:cs="Arial"/>
        </w:rPr>
        <w:t xml:space="preserve">Рисунок </w:t>
      </w:r>
      <w:r w:rsidRPr="00933C8A">
        <w:rPr>
          <w:rFonts w:cs="Arial"/>
        </w:rPr>
        <w:fldChar w:fldCharType="begin"/>
      </w:r>
      <w:r w:rsidRPr="00933C8A">
        <w:rPr>
          <w:rFonts w:cs="Arial"/>
        </w:rPr>
        <w:instrText xml:space="preserve"> SEQ Рисунок \* ARABIC </w:instrText>
      </w:r>
      <w:r w:rsidRPr="00933C8A">
        <w:rPr>
          <w:rFonts w:cs="Arial"/>
        </w:rPr>
        <w:fldChar w:fldCharType="separate"/>
      </w:r>
      <w:r w:rsidR="00C0526B">
        <w:rPr>
          <w:rFonts w:cs="Arial"/>
          <w:noProof/>
        </w:rPr>
        <w:t>142</w:t>
      </w:r>
      <w:r w:rsidRPr="00933C8A">
        <w:rPr>
          <w:rFonts w:cs="Arial"/>
        </w:rPr>
        <w:fldChar w:fldCharType="end"/>
      </w:r>
      <w:bookmarkEnd w:id="328"/>
      <w:r w:rsidRPr="00933C8A">
        <w:rPr>
          <w:rFonts w:cs="Arial"/>
        </w:rPr>
        <w:t xml:space="preserve"> – Форма просмотра МСС. </w:t>
      </w:r>
      <w:r>
        <w:rPr>
          <w:rFonts w:cs="Arial"/>
        </w:rPr>
        <w:t>Пример о</w:t>
      </w:r>
      <w:r w:rsidRPr="00933C8A">
        <w:rPr>
          <w:rFonts w:cs="Arial"/>
        </w:rPr>
        <w:t>тображени</w:t>
      </w:r>
      <w:r>
        <w:rPr>
          <w:rFonts w:cs="Arial"/>
        </w:rPr>
        <w:t>я</w:t>
      </w:r>
      <w:r w:rsidRPr="00933C8A">
        <w:rPr>
          <w:rFonts w:cs="Arial"/>
        </w:rPr>
        <w:t xml:space="preserve"> отметок в верхнем правом углу формы</w:t>
      </w:r>
    </w:p>
    <w:p w14:paraId="0447E019" w14:textId="46E8ED8B" w:rsidR="00310387" w:rsidRPr="001A5C4A" w:rsidRDefault="00310387" w:rsidP="00A51F1C">
      <w:pPr>
        <w:pStyle w:val="af2"/>
        <w:ind w:left="0"/>
        <w:rPr>
          <w:rFonts w:cs="Arial"/>
        </w:rPr>
      </w:pPr>
      <w:bookmarkStart w:id="329" w:name="_Toc31291268"/>
      <w:bookmarkStart w:id="330" w:name="_Toc31291269"/>
      <w:bookmarkStart w:id="331" w:name="_Toc31291270"/>
      <w:bookmarkStart w:id="332" w:name="_Toc31291271"/>
      <w:bookmarkStart w:id="333" w:name="_Toc185414700"/>
      <w:bookmarkEnd w:id="319"/>
      <w:bookmarkEnd w:id="329"/>
      <w:bookmarkEnd w:id="330"/>
      <w:bookmarkEnd w:id="331"/>
      <w:bookmarkEnd w:id="332"/>
      <w:r w:rsidRPr="001A5C4A">
        <w:rPr>
          <w:rFonts w:cs="Arial"/>
        </w:rPr>
        <w:t>Удаление свидетельств</w:t>
      </w:r>
      <w:bookmarkEnd w:id="333"/>
    </w:p>
    <w:p w14:paraId="70EDC037" w14:textId="2E03A126" w:rsidR="00446328" w:rsidRPr="001A5C4A" w:rsidRDefault="00446328" w:rsidP="00FC2B4B">
      <w:pPr>
        <w:ind w:firstLine="851"/>
        <w:rPr>
          <w:rFonts w:cs="Arial"/>
        </w:rPr>
      </w:pPr>
      <w:r w:rsidRPr="001A5C4A">
        <w:rPr>
          <w:rFonts w:cs="Arial"/>
        </w:rPr>
        <w:t>Для удаления свидетельства необходимо найти его в списке свидетельств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_Ref488399393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108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),</w:t>
      </w:r>
      <w:r w:rsidR="00911984" w:rsidRPr="001A5C4A">
        <w:rPr>
          <w:rFonts w:cs="Arial"/>
        </w:rPr>
        <w:t xml:space="preserve"> а </w:t>
      </w:r>
      <w:r w:rsidR="00AD2028" w:rsidRPr="001A5C4A">
        <w:rPr>
          <w:rFonts w:cs="Arial"/>
        </w:rPr>
        <w:t>затем</w:t>
      </w:r>
      <w:r w:rsidRPr="001A5C4A">
        <w:rPr>
          <w:rFonts w:cs="Arial"/>
        </w:rPr>
        <w:t xml:space="preserve"> с помощью горизонтальной линейки прокрутки перейти в крайнее правое поле списка и нажать на </w:t>
      </w:r>
      <w:r w:rsidR="001838DD" w:rsidRPr="001A5C4A">
        <w:rPr>
          <w:rFonts w:cs="Arial"/>
        </w:rPr>
        <w:t>кнопку</w:t>
      </w:r>
      <w:r w:rsidRPr="001A5C4A">
        <w:rPr>
          <w:rFonts w:cs="Arial"/>
        </w:rPr>
        <w:t xml:space="preserve">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1F9FFA9D" wp14:editId="27ECEAD4">
            <wp:extent cx="202623" cy="257175"/>
            <wp:effectExtent l="0" t="0" r="6985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203239" cy="25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_Ref488400278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143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546CDD0C" w14:textId="54A1D02F" w:rsidR="00310387" w:rsidRPr="001A5C4A" w:rsidRDefault="00935EE5" w:rsidP="00322A3E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drawing>
          <wp:inline distT="0" distB="0" distL="0" distR="0" wp14:anchorId="5F659BAE" wp14:editId="17F39574">
            <wp:extent cx="5982672" cy="3095625"/>
            <wp:effectExtent l="19050" t="19050" r="1841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379" cy="30996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330FED" w14:textId="178976E6" w:rsidR="00D60050" w:rsidRPr="001A5C4A" w:rsidRDefault="00DC37A7" w:rsidP="00FC2B4B">
      <w:pPr>
        <w:pStyle w:val="26"/>
        <w:spacing w:after="240" w:line="276" w:lineRule="auto"/>
      </w:pPr>
      <w:bookmarkStart w:id="334" w:name="_Ref488400278"/>
      <w:r w:rsidRPr="001A5C4A">
        <w:t xml:space="preserve">Рисунок </w:t>
      </w:r>
      <w:r w:rsidR="005F05DE" w:rsidRPr="001A5C4A">
        <w:rPr>
          <w:noProof/>
        </w:rPr>
        <w:fldChar w:fldCharType="begin"/>
      </w:r>
      <w:r w:rsidR="005F05DE" w:rsidRPr="001A5C4A">
        <w:rPr>
          <w:noProof/>
        </w:rPr>
        <w:instrText xml:space="preserve"> SEQ Рисунок \* ARABIC </w:instrText>
      </w:r>
      <w:r w:rsidR="005F05DE" w:rsidRPr="001A5C4A">
        <w:rPr>
          <w:noProof/>
        </w:rPr>
        <w:fldChar w:fldCharType="separate"/>
      </w:r>
      <w:r w:rsidR="00C0526B">
        <w:rPr>
          <w:noProof/>
        </w:rPr>
        <w:t>143</w:t>
      </w:r>
      <w:r w:rsidR="005F05DE" w:rsidRPr="001A5C4A">
        <w:rPr>
          <w:noProof/>
        </w:rPr>
        <w:fldChar w:fldCharType="end"/>
      </w:r>
      <w:bookmarkEnd w:id="334"/>
      <w:r w:rsidR="00D60050" w:rsidRPr="001A5C4A">
        <w:t xml:space="preserve"> – Удаление свидетельств</w:t>
      </w:r>
    </w:p>
    <w:p w14:paraId="48C7F213" w14:textId="2585D93A" w:rsidR="00911984" w:rsidRPr="001A5C4A" w:rsidRDefault="00911984" w:rsidP="00FC2B4B">
      <w:pPr>
        <w:ind w:firstLine="851"/>
        <w:rPr>
          <w:rFonts w:cs="Arial"/>
        </w:rPr>
      </w:pPr>
      <w:r w:rsidRPr="001A5C4A">
        <w:rPr>
          <w:rFonts w:cs="Arial"/>
        </w:rPr>
        <w:t>Далее будет открыто окно «Причина удаления», в которой следует указать причину удаления МС и нажать кнопку «Сохранить» (</w:t>
      </w:r>
      <w:r w:rsidR="00B93DE6" w:rsidRPr="001A5C4A">
        <w:rPr>
          <w:rFonts w:cs="Arial"/>
        </w:rPr>
        <w:fldChar w:fldCharType="begin"/>
      </w:r>
      <w:r w:rsidR="00B93DE6" w:rsidRPr="001A5C4A">
        <w:rPr>
          <w:rFonts w:cs="Arial"/>
        </w:rPr>
        <w:instrText xml:space="preserve"> REF _Ref53490342 \h </w:instrText>
      </w:r>
      <w:r w:rsidR="004728C9" w:rsidRPr="001A5C4A">
        <w:rPr>
          <w:rFonts w:cs="Arial"/>
        </w:rPr>
        <w:instrText xml:space="preserve"> \* MERGEFORMAT </w:instrText>
      </w:r>
      <w:r w:rsidR="00B93DE6" w:rsidRPr="001A5C4A">
        <w:rPr>
          <w:rFonts w:cs="Arial"/>
        </w:rPr>
      </w:r>
      <w:r w:rsidR="00B93DE6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144</w:t>
      </w:r>
      <w:r w:rsidR="00B93DE6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626C1876" w14:textId="16EF044B" w:rsidR="00911984" w:rsidRPr="001A5C4A" w:rsidRDefault="00911984" w:rsidP="00911984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2A093D62" wp14:editId="10300526">
            <wp:extent cx="5042309" cy="2705100"/>
            <wp:effectExtent l="19050" t="19050" r="25400" b="1905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099363" cy="273570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BD477C" w14:textId="0943AA59" w:rsidR="00911984" w:rsidRPr="001A5C4A" w:rsidRDefault="00911984" w:rsidP="00FC2B4B">
      <w:pPr>
        <w:pStyle w:val="26"/>
        <w:spacing w:after="240" w:line="276" w:lineRule="auto"/>
      </w:pPr>
      <w:bookmarkStart w:id="335" w:name="_Ref53490342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144</w:t>
      </w:r>
      <w:r w:rsidRPr="001A5C4A">
        <w:rPr>
          <w:noProof/>
        </w:rPr>
        <w:fldChar w:fldCharType="end"/>
      </w:r>
      <w:bookmarkEnd w:id="335"/>
      <w:r w:rsidRPr="001A5C4A">
        <w:t xml:space="preserve"> – Окно «Причина удаления»</w:t>
      </w:r>
    </w:p>
    <w:p w14:paraId="77109E45" w14:textId="05E30A95" w:rsidR="00446328" w:rsidRPr="001A5C4A" w:rsidRDefault="00911984" w:rsidP="00FC2B4B">
      <w:pPr>
        <w:ind w:firstLine="851"/>
        <w:rPr>
          <w:rFonts w:cs="Arial"/>
        </w:rPr>
      </w:pPr>
      <w:r w:rsidRPr="001A5C4A">
        <w:rPr>
          <w:rFonts w:cs="Arial"/>
        </w:rPr>
        <w:t>В результате</w:t>
      </w:r>
      <w:r w:rsidR="00446328" w:rsidRPr="001A5C4A">
        <w:rPr>
          <w:rFonts w:cs="Arial"/>
        </w:rPr>
        <w:t xml:space="preserve"> произойдет удаление записи из списка свидетельств</w:t>
      </w:r>
      <w:r w:rsidRPr="001A5C4A">
        <w:rPr>
          <w:rFonts w:cs="Arial"/>
        </w:rPr>
        <w:t xml:space="preserve"> </w:t>
      </w:r>
      <w:r w:rsidR="00B93DE6" w:rsidRPr="001A5C4A">
        <w:rPr>
          <w:rFonts w:cs="Arial"/>
        </w:rPr>
        <w:t>и отобразится всплывающее окно подтверждения удаления, в котором следует нажать на кнопку «Подтвердить» (</w:t>
      </w:r>
      <w:r w:rsidR="00B93DE6" w:rsidRPr="001A5C4A">
        <w:rPr>
          <w:rFonts w:cs="Arial"/>
        </w:rPr>
        <w:fldChar w:fldCharType="begin"/>
      </w:r>
      <w:r w:rsidR="00B93DE6" w:rsidRPr="001A5C4A">
        <w:rPr>
          <w:rFonts w:cs="Arial"/>
        </w:rPr>
        <w:instrText xml:space="preserve"> REF _Ref53490349 \h </w:instrText>
      </w:r>
      <w:r w:rsidR="004728C9" w:rsidRPr="001A5C4A">
        <w:rPr>
          <w:rFonts w:cs="Arial"/>
        </w:rPr>
        <w:instrText xml:space="preserve"> \* MERGEFORMAT </w:instrText>
      </w:r>
      <w:r w:rsidR="00B93DE6" w:rsidRPr="001A5C4A">
        <w:rPr>
          <w:rFonts w:cs="Arial"/>
        </w:rPr>
      </w:r>
      <w:r w:rsidR="00B93DE6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145</w:t>
      </w:r>
      <w:r w:rsidR="00B93DE6" w:rsidRPr="001A5C4A">
        <w:rPr>
          <w:rFonts w:cs="Arial"/>
        </w:rPr>
        <w:fldChar w:fldCharType="end"/>
      </w:r>
      <w:r w:rsidR="00B93DE6" w:rsidRPr="001A5C4A">
        <w:rPr>
          <w:rFonts w:cs="Arial"/>
        </w:rPr>
        <w:t>)</w:t>
      </w:r>
      <w:r w:rsidR="00446328" w:rsidRPr="001A5C4A">
        <w:rPr>
          <w:rFonts w:cs="Arial"/>
        </w:rPr>
        <w:t>.</w:t>
      </w:r>
    </w:p>
    <w:p w14:paraId="6C075E94" w14:textId="135C8909" w:rsidR="00B93DE6" w:rsidRPr="001A5C4A" w:rsidRDefault="00B93DE6" w:rsidP="00B93DE6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3C455764" wp14:editId="41EF311C">
            <wp:extent cx="6031892" cy="2540930"/>
            <wp:effectExtent l="19050" t="19050" r="26035" b="12065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6058086" cy="255196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DD7DCC" w14:textId="57D99D74" w:rsidR="00B93DE6" w:rsidRPr="001A5C4A" w:rsidRDefault="00B93DE6" w:rsidP="00FC2B4B">
      <w:pPr>
        <w:pStyle w:val="26"/>
        <w:spacing w:after="240" w:line="276" w:lineRule="auto"/>
      </w:pPr>
      <w:bookmarkStart w:id="336" w:name="_Ref53490349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145</w:t>
      </w:r>
      <w:r w:rsidRPr="001A5C4A">
        <w:rPr>
          <w:noProof/>
        </w:rPr>
        <w:fldChar w:fldCharType="end"/>
      </w:r>
      <w:bookmarkEnd w:id="336"/>
      <w:r w:rsidRPr="001A5C4A">
        <w:t xml:space="preserve"> – Всплывающее окно подтверждения удаления</w:t>
      </w:r>
    </w:p>
    <w:p w14:paraId="1D3C8525" w14:textId="567C210C" w:rsidR="009C696D" w:rsidRPr="009C696D" w:rsidRDefault="009C696D" w:rsidP="00FC2B4B">
      <w:pPr>
        <w:pStyle w:val="af2"/>
        <w:ind w:left="0"/>
        <w:rPr>
          <w:rFonts w:cs="Arial"/>
        </w:rPr>
      </w:pPr>
      <w:bookmarkStart w:id="337" w:name="_Toc185414701"/>
      <w:bookmarkStart w:id="338" w:name="_Ref53496333"/>
      <w:r w:rsidRPr="009C696D">
        <w:rPr>
          <w:rFonts w:cs="Arial"/>
        </w:rPr>
        <w:t xml:space="preserve">Изменение территории </w:t>
      </w:r>
      <w:r w:rsidR="00700D6A">
        <w:rPr>
          <w:rFonts w:cs="Arial"/>
        </w:rPr>
        <w:t xml:space="preserve">места </w:t>
      </w:r>
      <w:r w:rsidRPr="009C696D">
        <w:rPr>
          <w:rFonts w:cs="Arial"/>
        </w:rPr>
        <w:t xml:space="preserve">смерти </w:t>
      </w:r>
      <w:r w:rsidR="00457C9B">
        <w:rPr>
          <w:rFonts w:cs="Arial"/>
        </w:rPr>
        <w:t xml:space="preserve">на форме </w:t>
      </w:r>
      <w:r w:rsidRPr="009C696D">
        <w:rPr>
          <w:rFonts w:cs="Arial"/>
        </w:rPr>
        <w:t>МСС/МСПС</w:t>
      </w:r>
      <w:bookmarkEnd w:id="337"/>
    </w:p>
    <w:p w14:paraId="7242BFDB" w14:textId="31607FC7" w:rsidR="009C696D" w:rsidRPr="009C696D" w:rsidRDefault="009C696D" w:rsidP="009C696D">
      <w:pPr>
        <w:pStyle w:val="af"/>
        <w:rPr>
          <w:rFonts w:ascii="Arial" w:hAnsi="Arial" w:cs="Arial"/>
          <w:lang w:val="ru-RU"/>
        </w:rPr>
      </w:pPr>
      <w:r w:rsidRPr="009C696D">
        <w:rPr>
          <w:rFonts w:ascii="Arial" w:hAnsi="Arial" w:cs="Arial"/>
          <w:lang w:val="ru-RU"/>
        </w:rPr>
        <w:t>Для изменения территории места смерти на форме МСС/МСПС необходимо в свидетельстве в статусе «На экспертизе» нажать кнопку «Изменить территорию смерти» (</w:t>
      </w:r>
      <w:r w:rsidRPr="009C696D">
        <w:rPr>
          <w:rFonts w:ascii="Arial" w:hAnsi="Arial" w:cs="Arial"/>
        </w:rPr>
        <w:fldChar w:fldCharType="begin"/>
      </w:r>
      <w:r w:rsidRPr="009C696D">
        <w:rPr>
          <w:rFonts w:ascii="Arial" w:hAnsi="Arial" w:cs="Arial"/>
          <w:lang w:val="ru-RU"/>
        </w:rPr>
        <w:instrText xml:space="preserve"> </w:instrText>
      </w:r>
      <w:r w:rsidRPr="009C696D">
        <w:rPr>
          <w:rFonts w:ascii="Arial" w:hAnsi="Arial" w:cs="Arial"/>
        </w:rPr>
        <w:instrText>REF</w:instrText>
      </w:r>
      <w:r w:rsidRPr="009C696D">
        <w:rPr>
          <w:rFonts w:ascii="Arial" w:hAnsi="Arial" w:cs="Arial"/>
          <w:lang w:val="ru-RU"/>
        </w:rPr>
        <w:instrText xml:space="preserve"> _</w:instrText>
      </w:r>
      <w:r w:rsidRPr="009C696D">
        <w:rPr>
          <w:rFonts w:ascii="Arial" w:hAnsi="Arial" w:cs="Arial"/>
        </w:rPr>
        <w:instrText>Ref</w:instrText>
      </w:r>
      <w:r w:rsidRPr="009C696D">
        <w:rPr>
          <w:rFonts w:ascii="Arial" w:hAnsi="Arial" w:cs="Arial"/>
          <w:lang w:val="ru-RU"/>
        </w:rPr>
        <w:instrText>147906553 \</w:instrText>
      </w:r>
      <w:r w:rsidRPr="009C696D">
        <w:rPr>
          <w:rFonts w:ascii="Arial" w:hAnsi="Arial" w:cs="Arial"/>
        </w:rPr>
        <w:instrText>h</w:instrText>
      </w:r>
      <w:r w:rsidRPr="009C696D">
        <w:rPr>
          <w:rFonts w:ascii="Arial" w:hAnsi="Arial" w:cs="Arial"/>
          <w:lang w:val="ru-RU"/>
        </w:rPr>
        <w:instrText xml:space="preserve">  \* </w:instrText>
      </w:r>
      <w:r w:rsidRPr="009C696D">
        <w:rPr>
          <w:rFonts w:ascii="Arial" w:hAnsi="Arial" w:cs="Arial"/>
        </w:rPr>
        <w:instrText>MERGEFORMAT</w:instrText>
      </w:r>
      <w:r w:rsidRPr="009C696D">
        <w:rPr>
          <w:rFonts w:ascii="Arial" w:hAnsi="Arial" w:cs="Arial"/>
          <w:lang w:val="ru-RU"/>
        </w:rPr>
        <w:instrText xml:space="preserve"> </w:instrText>
      </w:r>
      <w:r w:rsidRPr="009C696D">
        <w:rPr>
          <w:rFonts w:ascii="Arial" w:hAnsi="Arial" w:cs="Arial"/>
        </w:rPr>
      </w:r>
      <w:r w:rsidRPr="009C696D">
        <w:rPr>
          <w:rFonts w:ascii="Arial" w:hAnsi="Arial" w:cs="Arial"/>
        </w:rPr>
        <w:fldChar w:fldCharType="separate"/>
      </w:r>
      <w:r w:rsidR="00C0526B" w:rsidRPr="00C0526B">
        <w:rPr>
          <w:rFonts w:ascii="Arial" w:hAnsi="Arial" w:cs="Arial"/>
          <w:lang w:val="ru-RU"/>
        </w:rPr>
        <w:t xml:space="preserve">Рисунок </w:t>
      </w:r>
      <w:r w:rsidR="00C0526B" w:rsidRPr="00C0526B">
        <w:rPr>
          <w:rFonts w:ascii="Arial" w:hAnsi="Arial" w:cs="Arial"/>
          <w:noProof/>
          <w:lang w:val="ru-RU"/>
        </w:rPr>
        <w:t>146</w:t>
      </w:r>
      <w:r w:rsidRPr="009C696D">
        <w:rPr>
          <w:rFonts w:ascii="Arial" w:hAnsi="Arial" w:cs="Arial"/>
        </w:rPr>
        <w:fldChar w:fldCharType="end"/>
      </w:r>
      <w:r w:rsidRPr="009C696D">
        <w:rPr>
          <w:rFonts w:ascii="Arial" w:hAnsi="Arial" w:cs="Arial"/>
          <w:lang w:val="ru-RU"/>
        </w:rPr>
        <w:t xml:space="preserve">). </w:t>
      </w:r>
    </w:p>
    <w:p w14:paraId="05C71705" w14:textId="77777777" w:rsidR="009C696D" w:rsidRDefault="009C696D" w:rsidP="009C696D">
      <w:pPr>
        <w:ind w:firstLine="0"/>
        <w:jc w:val="center"/>
        <w:rPr>
          <w:noProof/>
        </w:rPr>
      </w:pPr>
      <w:r>
        <w:rPr>
          <w:b/>
          <w:bCs/>
          <w:noProof/>
        </w:rPr>
        <w:drawing>
          <wp:inline distT="0" distB="0" distL="0" distR="0" wp14:anchorId="34CB7D84" wp14:editId="7D9B0BD6">
            <wp:extent cx="5940425" cy="3930015"/>
            <wp:effectExtent l="19050" t="19050" r="22225" b="133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00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3B4BF6">
        <w:rPr>
          <w:b/>
          <w:bCs/>
          <w:noProof/>
        </w:rPr>
        <w:t xml:space="preserve"> </w:t>
      </w:r>
    </w:p>
    <w:p w14:paraId="1A817A21" w14:textId="76457225" w:rsidR="009C696D" w:rsidRPr="00091D18" w:rsidRDefault="009C696D" w:rsidP="00FC2B4B">
      <w:pPr>
        <w:pStyle w:val="26"/>
        <w:spacing w:after="240" w:line="276" w:lineRule="auto"/>
      </w:pPr>
      <w:bookmarkStart w:id="339" w:name="_Ref147906553"/>
      <w:r w:rsidRPr="009C696D">
        <w:t xml:space="preserve">Рисунок </w:t>
      </w:r>
      <w:r w:rsidRPr="009C696D">
        <w:rPr>
          <w:noProof/>
        </w:rPr>
        <w:fldChar w:fldCharType="begin"/>
      </w:r>
      <w:r w:rsidRPr="009C696D">
        <w:rPr>
          <w:noProof/>
        </w:rPr>
        <w:instrText xml:space="preserve"> SEQ Рисунок \* ARABIC </w:instrText>
      </w:r>
      <w:r w:rsidRPr="009C696D">
        <w:rPr>
          <w:noProof/>
        </w:rPr>
        <w:fldChar w:fldCharType="separate"/>
      </w:r>
      <w:r w:rsidR="00C0526B">
        <w:rPr>
          <w:noProof/>
        </w:rPr>
        <w:t>146</w:t>
      </w:r>
      <w:r w:rsidRPr="009C696D">
        <w:rPr>
          <w:noProof/>
        </w:rPr>
        <w:fldChar w:fldCharType="end"/>
      </w:r>
      <w:bookmarkEnd w:id="339"/>
      <w:r w:rsidRPr="009C696D">
        <w:t xml:space="preserve"> – Форма просмотра МСС. Кнопка «Изменить территорию смерти»</w:t>
      </w:r>
      <w:r w:rsidR="000329C9">
        <w:t xml:space="preserve">. </w:t>
      </w:r>
      <w:r w:rsidR="000329C9" w:rsidRPr="009C696D">
        <w:t>Отображение в поле «Статус» значения «На экспертизе</w:t>
      </w:r>
      <w:r w:rsidR="000329C9">
        <w:t>»</w:t>
      </w:r>
    </w:p>
    <w:p w14:paraId="7F3B79CF" w14:textId="2E160CFA" w:rsidR="009C696D" w:rsidRPr="00D64EF2" w:rsidRDefault="00EB63A5" w:rsidP="00FC2B4B">
      <w:pPr>
        <w:ind w:firstLine="851"/>
        <w:rPr>
          <w:noProof/>
        </w:rPr>
      </w:pPr>
      <w:r>
        <w:lastRenderedPageBreak/>
        <w:t>По нажатию кнопки</w:t>
      </w:r>
      <w:r w:rsidR="009C696D" w:rsidRPr="00D64EF2">
        <w:t xml:space="preserve"> станет активным и доступным для редактирования поле «Территория места смерти»</w:t>
      </w:r>
      <w:r w:rsidR="00091D18">
        <w:t xml:space="preserve"> в котором необходимо </w:t>
      </w:r>
      <w:r w:rsidR="00540FC9">
        <w:t>выбрать</w:t>
      </w:r>
      <w:r w:rsidR="00091D18">
        <w:t xml:space="preserve"> требуем</w:t>
      </w:r>
      <w:r w:rsidR="00540FC9">
        <w:t>ое</w:t>
      </w:r>
      <w:r w:rsidR="00091D18">
        <w:t xml:space="preserve"> </w:t>
      </w:r>
      <w:r w:rsidR="00540FC9">
        <w:t>значение</w:t>
      </w:r>
      <w:r w:rsidR="00B13C38">
        <w:t xml:space="preserve"> в выпадающем списке</w:t>
      </w:r>
      <w:r w:rsidR="009C696D" w:rsidRPr="00D64EF2">
        <w:t xml:space="preserve"> (</w:t>
      </w:r>
      <w:r w:rsidR="009C696D" w:rsidRPr="00D64EF2">
        <w:fldChar w:fldCharType="begin"/>
      </w:r>
      <w:r w:rsidR="009C696D" w:rsidRPr="00D64EF2">
        <w:instrText xml:space="preserve"> REF _Ref147907929 \h  \* MERGEFORMAT </w:instrText>
      </w:r>
      <w:r w:rsidR="009C696D" w:rsidRPr="00D64EF2">
        <w:fldChar w:fldCharType="separate"/>
      </w:r>
      <w:r w:rsidR="00C0526B" w:rsidRPr="007078D1">
        <w:t xml:space="preserve">Рисунок </w:t>
      </w:r>
      <w:r w:rsidR="00C0526B">
        <w:rPr>
          <w:noProof/>
        </w:rPr>
        <w:t>147</w:t>
      </w:r>
      <w:r w:rsidR="009C696D" w:rsidRPr="00D64EF2">
        <w:fldChar w:fldCharType="end"/>
      </w:r>
      <w:r w:rsidR="009C696D" w:rsidRPr="00D64EF2">
        <w:t>).</w:t>
      </w:r>
    </w:p>
    <w:p w14:paraId="27BCEE6A" w14:textId="3560D764" w:rsidR="009C696D" w:rsidRDefault="00091D18" w:rsidP="009C696D">
      <w:pPr>
        <w:spacing w:line="276" w:lineRule="auto"/>
        <w:ind w:firstLine="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16C12CA4" wp14:editId="6A6EBD4B">
            <wp:extent cx="6115050" cy="3257550"/>
            <wp:effectExtent l="19050" t="19050" r="19050" b="1905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257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9C696D" w:rsidRPr="003B4BF6">
        <w:rPr>
          <w:noProof/>
          <w:sz w:val="22"/>
          <w:szCs w:val="22"/>
        </w:rPr>
        <w:t xml:space="preserve"> </w:t>
      </w:r>
    </w:p>
    <w:p w14:paraId="161327DC" w14:textId="30FAB868" w:rsidR="009C696D" w:rsidRPr="007078D1" w:rsidRDefault="009C696D" w:rsidP="00FC2B4B">
      <w:pPr>
        <w:pStyle w:val="26"/>
        <w:spacing w:after="240" w:line="276" w:lineRule="auto"/>
      </w:pPr>
      <w:bookmarkStart w:id="340" w:name="_Ref147907929"/>
      <w:r w:rsidRPr="007078D1">
        <w:t xml:space="preserve">Рисунок </w:t>
      </w:r>
      <w:r w:rsidRPr="007078D1">
        <w:rPr>
          <w:noProof/>
        </w:rPr>
        <w:fldChar w:fldCharType="begin"/>
      </w:r>
      <w:r w:rsidRPr="007078D1">
        <w:rPr>
          <w:noProof/>
        </w:rPr>
        <w:instrText xml:space="preserve"> SEQ Рисунок \* ARABIC </w:instrText>
      </w:r>
      <w:r w:rsidRPr="007078D1">
        <w:rPr>
          <w:noProof/>
        </w:rPr>
        <w:fldChar w:fldCharType="separate"/>
      </w:r>
      <w:r w:rsidR="00C0526B">
        <w:rPr>
          <w:noProof/>
        </w:rPr>
        <w:t>147</w:t>
      </w:r>
      <w:r w:rsidRPr="007078D1">
        <w:rPr>
          <w:noProof/>
        </w:rPr>
        <w:fldChar w:fldCharType="end"/>
      </w:r>
      <w:bookmarkEnd w:id="340"/>
      <w:r w:rsidRPr="007078D1">
        <w:t xml:space="preserve"> – Форма просмотра МСС. Блок «Место смерти». Поле «Территория места смерти»</w:t>
      </w:r>
      <w:r w:rsidR="00540FC9">
        <w:t>. Выбор требуемого значения из выпадающего списка</w:t>
      </w:r>
    </w:p>
    <w:p w14:paraId="2181E307" w14:textId="75AE36E9" w:rsidR="009C696D" w:rsidRPr="00EB75C1" w:rsidRDefault="009C696D" w:rsidP="00FC2B4B">
      <w:pPr>
        <w:ind w:firstLine="851"/>
      </w:pPr>
      <w:r w:rsidRPr="00EB75C1">
        <w:t xml:space="preserve">После </w:t>
      </w:r>
      <w:r w:rsidR="00540FC9">
        <w:t>внесения изменений</w:t>
      </w:r>
      <w:r w:rsidRPr="00EB75C1">
        <w:t xml:space="preserve"> необходимо нажать на кнопку «Сохранить изменения» (</w:t>
      </w:r>
      <w:r w:rsidRPr="00EB75C1">
        <w:fldChar w:fldCharType="begin"/>
      </w:r>
      <w:r w:rsidRPr="00EB75C1">
        <w:instrText xml:space="preserve"> REF _Ref147907941 \h </w:instrText>
      </w:r>
      <w:r>
        <w:instrText xml:space="preserve"> \* MERGEFORMAT </w:instrText>
      </w:r>
      <w:r w:rsidRPr="00EB75C1">
        <w:fldChar w:fldCharType="separate"/>
      </w:r>
      <w:r w:rsidR="00C0526B" w:rsidRPr="009C696D">
        <w:t xml:space="preserve">Рисунок </w:t>
      </w:r>
      <w:r w:rsidR="00C0526B">
        <w:rPr>
          <w:noProof/>
        </w:rPr>
        <w:t>148</w:t>
      </w:r>
      <w:r w:rsidRPr="00EB75C1">
        <w:fldChar w:fldCharType="end"/>
      </w:r>
      <w:r w:rsidRPr="00EB75C1">
        <w:t>).</w:t>
      </w:r>
    </w:p>
    <w:p w14:paraId="0EEF5093" w14:textId="77777777" w:rsidR="009C696D" w:rsidRDefault="009C696D" w:rsidP="00FC2B4B">
      <w:pPr>
        <w:spacing w:line="276" w:lineRule="auto"/>
        <w:ind w:firstLine="0"/>
        <w:jc w:val="center"/>
        <w:rPr>
          <w:sz w:val="22"/>
          <w:szCs w:val="22"/>
        </w:rPr>
      </w:pPr>
      <w:r w:rsidRPr="00EB75C1">
        <w:rPr>
          <w:noProof/>
          <w:sz w:val="22"/>
          <w:szCs w:val="22"/>
        </w:rPr>
        <w:drawing>
          <wp:inline distT="0" distB="0" distL="0" distR="0" wp14:anchorId="0D6342B0" wp14:editId="3402126F">
            <wp:extent cx="5940425" cy="1952625"/>
            <wp:effectExtent l="19050" t="19050" r="22225" b="2857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26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9F4082" w14:textId="02F94A8E" w:rsidR="009C696D" w:rsidRDefault="009C696D" w:rsidP="00FC2B4B">
      <w:pPr>
        <w:pStyle w:val="26"/>
        <w:spacing w:after="240" w:line="276" w:lineRule="auto"/>
      </w:pPr>
      <w:bookmarkStart w:id="341" w:name="_Ref147907941"/>
      <w:r w:rsidRPr="009C696D">
        <w:t xml:space="preserve">Рисунок </w:t>
      </w:r>
      <w:r w:rsidRPr="009C696D">
        <w:rPr>
          <w:noProof/>
        </w:rPr>
        <w:fldChar w:fldCharType="begin"/>
      </w:r>
      <w:r w:rsidRPr="009C696D">
        <w:rPr>
          <w:noProof/>
        </w:rPr>
        <w:instrText xml:space="preserve"> SEQ Рисунок \* ARABIC </w:instrText>
      </w:r>
      <w:r w:rsidRPr="009C696D">
        <w:rPr>
          <w:noProof/>
        </w:rPr>
        <w:fldChar w:fldCharType="separate"/>
      </w:r>
      <w:r w:rsidR="00C0526B">
        <w:rPr>
          <w:noProof/>
        </w:rPr>
        <w:t>148</w:t>
      </w:r>
      <w:r w:rsidRPr="009C696D">
        <w:rPr>
          <w:noProof/>
        </w:rPr>
        <w:fldChar w:fldCharType="end"/>
      </w:r>
      <w:bookmarkEnd w:id="341"/>
      <w:r w:rsidRPr="009C696D">
        <w:t xml:space="preserve"> – Форма просмотра МСС. Кнопка «Сохранить изменения»</w:t>
      </w:r>
    </w:p>
    <w:p w14:paraId="087EF874" w14:textId="57AB6397" w:rsidR="00540FC9" w:rsidRDefault="00540FC9" w:rsidP="00FC2B4B">
      <w:pPr>
        <w:ind w:firstLine="851"/>
      </w:pPr>
      <w:r>
        <w:t xml:space="preserve">В результате </w:t>
      </w:r>
      <w:r w:rsidRPr="00EB75C1">
        <w:t>территори</w:t>
      </w:r>
      <w:r w:rsidR="00025D01">
        <w:t>я</w:t>
      </w:r>
      <w:r w:rsidRPr="00EB75C1">
        <w:t xml:space="preserve"> места смерти</w:t>
      </w:r>
      <w:r>
        <w:t xml:space="preserve"> изменится и поле </w:t>
      </w:r>
      <w:r w:rsidRPr="00D64EF2">
        <w:t>«Территория места смерти»</w:t>
      </w:r>
      <w:r>
        <w:t xml:space="preserve"> станет не доступным для редактирования (</w:t>
      </w:r>
      <w:r>
        <w:fldChar w:fldCharType="begin"/>
      </w:r>
      <w:r>
        <w:instrText xml:space="preserve"> REF _Ref149726514 \h </w:instrText>
      </w:r>
      <w:r>
        <w:fldChar w:fldCharType="separate"/>
      </w:r>
      <w:r w:rsidR="00C0526B" w:rsidRPr="007078D1">
        <w:t xml:space="preserve">Рисунок </w:t>
      </w:r>
      <w:r w:rsidR="00C0526B">
        <w:rPr>
          <w:noProof/>
        </w:rPr>
        <w:t>149</w:t>
      </w:r>
      <w:r>
        <w:fldChar w:fldCharType="end"/>
      </w:r>
      <w:r>
        <w:t>).</w:t>
      </w:r>
    </w:p>
    <w:p w14:paraId="6DB97C55" w14:textId="21091DDD" w:rsidR="00540FC9" w:rsidRDefault="00540FC9" w:rsidP="00540FC9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5D35945" wp14:editId="20EC849F">
            <wp:extent cx="6115050" cy="1981200"/>
            <wp:effectExtent l="19050" t="19050" r="19050" b="1905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81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B60FEE1" w14:textId="4C2513C9" w:rsidR="00540FC9" w:rsidRPr="00540FC9" w:rsidRDefault="00540FC9" w:rsidP="00CA5845">
      <w:pPr>
        <w:pStyle w:val="26"/>
        <w:spacing w:after="240" w:line="276" w:lineRule="auto"/>
      </w:pPr>
      <w:bookmarkStart w:id="342" w:name="_Ref149726514"/>
      <w:r w:rsidRPr="007078D1">
        <w:t xml:space="preserve">Рисунок </w:t>
      </w:r>
      <w:r w:rsidRPr="007078D1">
        <w:rPr>
          <w:noProof/>
        </w:rPr>
        <w:fldChar w:fldCharType="begin"/>
      </w:r>
      <w:r w:rsidRPr="007078D1">
        <w:rPr>
          <w:noProof/>
        </w:rPr>
        <w:instrText xml:space="preserve"> SEQ Рисунок \* ARABIC </w:instrText>
      </w:r>
      <w:r w:rsidRPr="007078D1">
        <w:rPr>
          <w:noProof/>
        </w:rPr>
        <w:fldChar w:fldCharType="separate"/>
      </w:r>
      <w:r w:rsidR="00C0526B">
        <w:rPr>
          <w:noProof/>
        </w:rPr>
        <w:t>149</w:t>
      </w:r>
      <w:r w:rsidRPr="007078D1">
        <w:rPr>
          <w:noProof/>
        </w:rPr>
        <w:fldChar w:fldCharType="end"/>
      </w:r>
      <w:bookmarkEnd w:id="342"/>
      <w:r w:rsidRPr="007078D1">
        <w:t xml:space="preserve"> – Форма просмотра МСС. Блок «Место смерти». </w:t>
      </w:r>
      <w:r w:rsidR="00025D01">
        <w:t>П</w:t>
      </w:r>
      <w:r w:rsidR="00025D01" w:rsidRPr="007078D1">
        <w:t>оле «Территория места смерти»</w:t>
      </w:r>
      <w:r w:rsidR="00025D01">
        <w:t xml:space="preserve"> </w:t>
      </w:r>
      <w:r w:rsidR="00E21DD9">
        <w:t>не доступно для редактирования</w:t>
      </w:r>
      <w:r w:rsidR="00025D01">
        <w:t>. Пример о</w:t>
      </w:r>
      <w:r>
        <w:t xml:space="preserve">тображение измененной территории </w:t>
      </w:r>
    </w:p>
    <w:p w14:paraId="186EF5BD" w14:textId="35CC9191" w:rsidR="004B4E38" w:rsidRPr="001A5C4A" w:rsidRDefault="004B4E38" w:rsidP="004B4E38">
      <w:pPr>
        <w:pStyle w:val="af2"/>
        <w:rPr>
          <w:rFonts w:cs="Arial"/>
        </w:rPr>
      </w:pPr>
      <w:bookmarkStart w:id="343" w:name="_Toc185414702"/>
      <w:r w:rsidRPr="001A5C4A">
        <w:rPr>
          <w:rFonts w:cs="Arial"/>
        </w:rPr>
        <w:t>Подпись медицинского свидетельства электронной подписью</w:t>
      </w:r>
      <w:bookmarkEnd w:id="338"/>
      <w:bookmarkEnd w:id="343"/>
    </w:p>
    <w:p w14:paraId="6F2934E8" w14:textId="41401AF2" w:rsidR="00012F91" w:rsidRPr="001A5C4A" w:rsidRDefault="00012F91" w:rsidP="00012F91">
      <w:pPr>
        <w:pStyle w:val="af3"/>
        <w:rPr>
          <w:rFonts w:cs="Arial"/>
        </w:rPr>
      </w:pPr>
      <w:bookmarkStart w:id="344" w:name="_Toc53404386"/>
      <w:r w:rsidRPr="001A5C4A">
        <w:rPr>
          <w:rFonts w:cs="Arial"/>
        </w:rPr>
        <w:t>Подпись МС ЭП со статусом «Подписано ЭП заполняющего»</w:t>
      </w:r>
    </w:p>
    <w:p w14:paraId="1ADF9634" w14:textId="333B2216" w:rsidR="00012F91" w:rsidRPr="001A5C4A" w:rsidRDefault="00012F91" w:rsidP="00CA5845">
      <w:pPr>
        <w:ind w:firstLine="851"/>
        <w:rPr>
          <w:rFonts w:cs="Arial"/>
          <w:bCs/>
        </w:rPr>
      </w:pPr>
      <w:r w:rsidRPr="001A5C4A">
        <w:rPr>
          <w:rFonts w:cs="Arial"/>
          <w:bCs/>
        </w:rPr>
        <w:t xml:space="preserve">Для подписи МС ЭП со статусом «Подписано ЭП </w:t>
      </w:r>
      <w:r w:rsidR="00BF7C43" w:rsidRPr="001A5C4A">
        <w:rPr>
          <w:rFonts w:cs="Arial"/>
        </w:rPr>
        <w:t>заполняющего</w:t>
      </w:r>
      <w:r w:rsidRPr="001A5C4A">
        <w:rPr>
          <w:rFonts w:cs="Arial"/>
          <w:bCs/>
        </w:rPr>
        <w:t>» пользователю</w:t>
      </w:r>
      <w:r w:rsidR="002364F1" w:rsidRPr="001A5C4A">
        <w:rPr>
          <w:rStyle w:val="afffb"/>
          <w:rFonts w:cs="Arial"/>
          <w:bCs/>
        </w:rPr>
        <w:footnoteReference w:id="16"/>
      </w:r>
      <w:r w:rsidRPr="001A5C4A">
        <w:rPr>
          <w:rFonts w:cs="Arial"/>
          <w:bCs/>
        </w:rPr>
        <w:t xml:space="preserve"> следует:</w:t>
      </w:r>
    </w:p>
    <w:p w14:paraId="0E920E5A" w14:textId="69242350" w:rsidR="00012F91" w:rsidRPr="001A5C4A" w:rsidRDefault="00012F91" w:rsidP="00CA5845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  <w:bCs/>
        </w:rPr>
        <w:t>открыть один из следующих разделов (</w:t>
      </w:r>
      <w:r w:rsidR="00BF7C43" w:rsidRPr="001A5C4A">
        <w:rPr>
          <w:rFonts w:cs="Arial"/>
          <w:bCs/>
        </w:rPr>
        <w:fldChar w:fldCharType="begin"/>
      </w:r>
      <w:r w:rsidR="00BF7C43" w:rsidRPr="001A5C4A">
        <w:rPr>
          <w:rFonts w:cs="Arial"/>
          <w:bCs/>
        </w:rPr>
        <w:instrText xml:space="preserve"> REF _Ref71634042 \h </w:instrText>
      </w:r>
      <w:r w:rsidR="001A5C4A" w:rsidRPr="001A5C4A">
        <w:rPr>
          <w:rFonts w:cs="Arial"/>
          <w:bCs/>
        </w:rPr>
        <w:instrText xml:space="preserve"> \* MERGEFORMAT </w:instrText>
      </w:r>
      <w:r w:rsidR="00BF7C43" w:rsidRPr="001A5C4A">
        <w:rPr>
          <w:rFonts w:cs="Arial"/>
          <w:bCs/>
        </w:rPr>
      </w:r>
      <w:r w:rsidR="00BF7C43" w:rsidRPr="001A5C4A">
        <w:rPr>
          <w:rFonts w:cs="Arial"/>
          <w:bCs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150</w:t>
      </w:r>
      <w:r w:rsidR="00BF7C43" w:rsidRPr="001A5C4A">
        <w:rPr>
          <w:rFonts w:cs="Arial"/>
          <w:bCs/>
        </w:rPr>
        <w:fldChar w:fldCharType="end"/>
      </w:r>
      <w:r w:rsidRPr="001A5C4A">
        <w:rPr>
          <w:rFonts w:cs="Arial"/>
          <w:bCs/>
        </w:rPr>
        <w:t>):</w:t>
      </w:r>
    </w:p>
    <w:p w14:paraId="143D54C9" w14:textId="77777777" w:rsidR="00012F91" w:rsidRPr="001A5C4A" w:rsidRDefault="00012F91" w:rsidP="00012F91">
      <w:pPr>
        <w:numPr>
          <w:ilvl w:val="0"/>
          <w:numId w:val="47"/>
        </w:numPr>
        <w:rPr>
          <w:rFonts w:cs="Arial"/>
        </w:rPr>
      </w:pPr>
      <w:r w:rsidRPr="001A5C4A">
        <w:rPr>
          <w:rFonts w:cs="Arial"/>
        </w:rPr>
        <w:t>«Список умерших на подпись». Раздел доступен при наличии у пользователя права «Руководитель МО для МСС»;</w:t>
      </w:r>
    </w:p>
    <w:p w14:paraId="0FEA5E71" w14:textId="77777777" w:rsidR="00012F91" w:rsidRPr="001A5C4A" w:rsidRDefault="00012F91" w:rsidP="00012F91">
      <w:pPr>
        <w:numPr>
          <w:ilvl w:val="0"/>
          <w:numId w:val="47"/>
        </w:numPr>
        <w:rPr>
          <w:rFonts w:cs="Arial"/>
        </w:rPr>
      </w:pPr>
      <w:r w:rsidRPr="001A5C4A">
        <w:rPr>
          <w:rFonts w:cs="Arial"/>
        </w:rPr>
        <w:t>«Список родившихся на подпись». Раздел доступен при наличии у пользователя права «Руководитель МО для МСР»;</w:t>
      </w:r>
    </w:p>
    <w:p w14:paraId="2D35CA1A" w14:textId="77777777" w:rsidR="00012F91" w:rsidRPr="001A5C4A" w:rsidRDefault="00012F91" w:rsidP="00012F91">
      <w:pPr>
        <w:numPr>
          <w:ilvl w:val="0"/>
          <w:numId w:val="47"/>
        </w:numPr>
        <w:rPr>
          <w:rFonts w:cs="Arial"/>
        </w:rPr>
      </w:pPr>
      <w:r w:rsidRPr="001A5C4A">
        <w:rPr>
          <w:rFonts w:cs="Arial"/>
        </w:rPr>
        <w:t>«Список умерших в перинатальный период на подпись». Раздел доступен при наличии у пользователя права «Руководитель МО для МСПС».</w:t>
      </w:r>
    </w:p>
    <w:p w14:paraId="03971201" w14:textId="065DA88E" w:rsidR="00012F91" w:rsidRPr="001A5C4A" w:rsidRDefault="00601BE3" w:rsidP="00012F91">
      <w:pPr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lastRenderedPageBreak/>
        <w:drawing>
          <wp:inline distT="0" distB="0" distL="0" distR="0" wp14:anchorId="2906B7F7" wp14:editId="7C99813C">
            <wp:extent cx="6115050" cy="2751455"/>
            <wp:effectExtent l="19050" t="19050" r="19050" b="10795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51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D6B327F" w14:textId="45E005E0" w:rsidR="00012F91" w:rsidRPr="001A5C4A" w:rsidRDefault="00012F91" w:rsidP="00CA5845">
      <w:pPr>
        <w:pStyle w:val="26"/>
        <w:spacing w:after="240" w:line="276" w:lineRule="auto"/>
        <w:rPr>
          <w:b/>
        </w:rPr>
      </w:pPr>
      <w:bookmarkStart w:id="345" w:name="_Ref71634042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150</w:t>
      </w:r>
      <w:r w:rsidR="00C0526B">
        <w:rPr>
          <w:noProof/>
        </w:rPr>
        <w:fldChar w:fldCharType="end"/>
      </w:r>
      <w:bookmarkEnd w:id="345"/>
      <w:r w:rsidRPr="001A5C4A">
        <w:t xml:space="preserve"> – Пункт меню «Свидетельства». Разделы «Список умерших на подпись», «Список родившихся на подпись» и «Список умерших в перинатальный период на подпись</w:t>
      </w:r>
      <w:r w:rsidRPr="001A5C4A">
        <w:rPr>
          <w:b/>
        </w:rPr>
        <w:t>»</w:t>
      </w:r>
    </w:p>
    <w:p w14:paraId="347D00AA" w14:textId="78F6C99A" w:rsidR="00012F91" w:rsidRPr="001A5C4A" w:rsidRDefault="00012F91" w:rsidP="00CA5845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  <w:bCs/>
        </w:rPr>
        <w:t>выбрать МС</w:t>
      </w:r>
      <w:r w:rsidRPr="001A5C4A">
        <w:rPr>
          <w:rFonts w:cs="Arial"/>
          <w:bCs/>
          <w:vertAlign w:val="superscript"/>
        </w:rPr>
        <w:footnoteReference w:id="17"/>
      </w:r>
      <w:r w:rsidRPr="001A5C4A">
        <w:rPr>
          <w:rFonts w:cs="Arial"/>
          <w:bCs/>
        </w:rPr>
        <w:t xml:space="preserve"> </w:t>
      </w:r>
      <w:r w:rsidR="002364F1" w:rsidRPr="001A5C4A">
        <w:rPr>
          <w:rFonts w:cs="Arial"/>
          <w:bCs/>
        </w:rPr>
        <w:t>со</w:t>
      </w:r>
      <w:r w:rsidRPr="001A5C4A">
        <w:rPr>
          <w:rFonts w:cs="Arial"/>
          <w:bCs/>
        </w:rPr>
        <w:t xml:space="preserve"> статус</w:t>
      </w:r>
      <w:r w:rsidR="002364F1" w:rsidRPr="001A5C4A">
        <w:rPr>
          <w:rFonts w:cs="Arial"/>
          <w:bCs/>
        </w:rPr>
        <w:t>ом РЭМД</w:t>
      </w:r>
      <w:r w:rsidRPr="001A5C4A">
        <w:rPr>
          <w:rFonts w:cs="Arial"/>
          <w:bCs/>
        </w:rPr>
        <w:t xml:space="preserve"> «</w:t>
      </w:r>
      <w:r w:rsidR="002364F1" w:rsidRPr="001A5C4A">
        <w:rPr>
          <w:rFonts w:cs="Arial"/>
          <w:bCs/>
        </w:rPr>
        <w:t>Не подписано</w:t>
      </w:r>
      <w:r w:rsidRPr="001A5C4A">
        <w:rPr>
          <w:rFonts w:cs="Arial"/>
          <w:bCs/>
        </w:rPr>
        <w:t>» в списке и нажать на кнопку «Подписать ЭП»</w:t>
      </w:r>
      <w:r w:rsidRPr="001A5C4A">
        <w:rPr>
          <w:rStyle w:val="afffb"/>
        </w:rPr>
        <w:footnoteReference w:id="18"/>
      </w:r>
      <w:r w:rsidRPr="001A5C4A">
        <w:rPr>
          <w:rFonts w:cs="Arial"/>
          <w:bCs/>
        </w:rPr>
        <w:t>, расположенную вверху списка</w:t>
      </w:r>
      <w:r w:rsidRPr="001A5C4A">
        <w:rPr>
          <w:rFonts w:cs="Arial"/>
        </w:rPr>
        <w:t xml:space="preserve"> (</w:t>
      </w:r>
      <w:r w:rsidR="002364F1" w:rsidRPr="001A5C4A">
        <w:rPr>
          <w:rFonts w:cs="Arial"/>
          <w:bCs/>
        </w:rPr>
        <w:fldChar w:fldCharType="begin"/>
      </w:r>
      <w:r w:rsidR="002364F1" w:rsidRPr="001A5C4A">
        <w:rPr>
          <w:rFonts w:cs="Arial"/>
        </w:rPr>
        <w:instrText xml:space="preserve"> REF _Ref71634209 \h </w:instrText>
      </w:r>
      <w:r w:rsidR="001A5C4A" w:rsidRPr="001A5C4A">
        <w:rPr>
          <w:rFonts w:cs="Arial"/>
          <w:bCs/>
        </w:rPr>
        <w:instrText xml:space="preserve"> \* MERGEFORMAT </w:instrText>
      </w:r>
      <w:r w:rsidR="002364F1" w:rsidRPr="001A5C4A">
        <w:rPr>
          <w:rFonts w:cs="Arial"/>
          <w:bCs/>
        </w:rPr>
      </w:r>
      <w:r w:rsidR="002364F1" w:rsidRPr="001A5C4A">
        <w:rPr>
          <w:rFonts w:cs="Arial"/>
          <w:bCs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151</w:t>
      </w:r>
      <w:r w:rsidR="002364F1" w:rsidRPr="001A5C4A">
        <w:rPr>
          <w:rFonts w:cs="Arial"/>
          <w:bCs/>
        </w:rPr>
        <w:fldChar w:fldCharType="end"/>
      </w:r>
      <w:r w:rsidRPr="001A5C4A">
        <w:rPr>
          <w:rFonts w:cs="Arial"/>
        </w:rPr>
        <w:t>);</w:t>
      </w:r>
    </w:p>
    <w:p w14:paraId="3A8F3B05" w14:textId="0CC9CE45" w:rsidR="00012F91" w:rsidRPr="001A5C4A" w:rsidRDefault="002364F1" w:rsidP="00012F91">
      <w:pPr>
        <w:ind w:firstLine="0"/>
        <w:jc w:val="center"/>
        <w:rPr>
          <w:rFonts w:cs="Arial"/>
          <w:lang w:val="en-US"/>
        </w:rPr>
      </w:pPr>
      <w:r w:rsidRPr="001A5C4A">
        <w:rPr>
          <w:noProof/>
          <w:lang w:eastAsia="ru-RU"/>
        </w:rPr>
        <w:lastRenderedPageBreak/>
        <w:drawing>
          <wp:inline distT="0" distB="0" distL="0" distR="0" wp14:anchorId="34FAF66C" wp14:editId="1ACC6068">
            <wp:extent cx="5940425" cy="4526915"/>
            <wp:effectExtent l="19050" t="19050" r="22225" b="2603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6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3D810AD" w14:textId="6FACDF57" w:rsidR="00012F91" w:rsidRPr="001A5C4A" w:rsidRDefault="00012F91" w:rsidP="00CA5845">
      <w:pPr>
        <w:pStyle w:val="26"/>
        <w:spacing w:after="240" w:line="276" w:lineRule="auto"/>
      </w:pPr>
      <w:bookmarkStart w:id="346" w:name="_Ref71634209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151</w:t>
      </w:r>
      <w:r w:rsidR="00C0526B">
        <w:rPr>
          <w:noProof/>
        </w:rPr>
        <w:fldChar w:fldCharType="end"/>
      </w:r>
      <w:bookmarkEnd w:id="346"/>
      <w:r w:rsidRPr="001A5C4A">
        <w:t xml:space="preserve"> – Форма «Список умерших на подпись». Кнопка «Подписать ЭП»</w:t>
      </w:r>
    </w:p>
    <w:p w14:paraId="330478DE" w14:textId="4DECEB85" w:rsidR="00012F91" w:rsidRPr="001A5C4A" w:rsidRDefault="00012F91" w:rsidP="00CA5845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 открывшемся окне пользователю следует выбрать требуемую ЭП в списке (</w:t>
      </w:r>
      <w:r w:rsidR="002364F1" w:rsidRPr="001A5C4A">
        <w:rPr>
          <w:rFonts w:cs="Arial"/>
        </w:rPr>
        <w:fldChar w:fldCharType="begin"/>
      </w:r>
      <w:r w:rsidR="002364F1" w:rsidRPr="001A5C4A">
        <w:rPr>
          <w:rFonts w:cs="Arial"/>
        </w:rPr>
        <w:instrText xml:space="preserve"> REF _Ref71634258 \h </w:instrText>
      </w:r>
      <w:r w:rsidR="001A5C4A" w:rsidRPr="001A5C4A">
        <w:rPr>
          <w:rFonts w:cs="Arial"/>
        </w:rPr>
        <w:instrText xml:space="preserve"> \* MERGEFORMAT </w:instrText>
      </w:r>
      <w:r w:rsidR="002364F1" w:rsidRPr="001A5C4A">
        <w:rPr>
          <w:rFonts w:cs="Arial"/>
        </w:rPr>
      </w:r>
      <w:r w:rsidR="002364F1"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152</w:t>
      </w:r>
      <w:r w:rsidR="002364F1" w:rsidRPr="001A5C4A">
        <w:rPr>
          <w:rFonts w:cs="Arial"/>
        </w:rPr>
        <w:fldChar w:fldCharType="end"/>
      </w:r>
      <w:r w:rsidRPr="001A5C4A">
        <w:rPr>
          <w:rFonts w:cs="Arial"/>
        </w:rPr>
        <w:t>);</w:t>
      </w:r>
    </w:p>
    <w:p w14:paraId="4D9DA315" w14:textId="25EEE85C" w:rsidR="00012F91" w:rsidRPr="001A5C4A" w:rsidRDefault="00B36966" w:rsidP="00012F91">
      <w:pPr>
        <w:ind w:firstLine="0"/>
        <w:jc w:val="center"/>
        <w:rPr>
          <w:rFonts w:cs="Arial"/>
        </w:rPr>
      </w:pPr>
      <w:r w:rsidRPr="00B36966">
        <w:rPr>
          <w:rFonts w:cs="Arial"/>
          <w:noProof/>
          <w:lang w:eastAsia="ru-RU"/>
        </w:rPr>
        <w:drawing>
          <wp:inline distT="0" distB="0" distL="0" distR="0" wp14:anchorId="17746C17" wp14:editId="29A43D15">
            <wp:extent cx="5716988" cy="2764773"/>
            <wp:effectExtent l="19050" t="19050" r="17145" b="171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5724353" cy="27683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862C94" w14:textId="432D2796" w:rsidR="00012F91" w:rsidRPr="001A5C4A" w:rsidRDefault="00012F91" w:rsidP="00CA5845">
      <w:pPr>
        <w:pStyle w:val="26"/>
        <w:spacing w:after="240" w:line="276" w:lineRule="auto"/>
      </w:pPr>
      <w:bookmarkStart w:id="347" w:name="_Ref71634258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152</w:t>
      </w:r>
      <w:r w:rsidR="00C0526B">
        <w:rPr>
          <w:noProof/>
        </w:rPr>
        <w:fldChar w:fldCharType="end"/>
      </w:r>
      <w:bookmarkEnd w:id="347"/>
      <w:r w:rsidRPr="001A5C4A">
        <w:t xml:space="preserve"> – Всплывающее окно выбора ЭП</w:t>
      </w:r>
    </w:p>
    <w:p w14:paraId="3D68FC56" w14:textId="124CD925" w:rsidR="00012F91" w:rsidRPr="001A5C4A" w:rsidRDefault="00B87D67" w:rsidP="00CA5845">
      <w:pPr>
        <w:tabs>
          <w:tab w:val="left" w:pos="1134"/>
        </w:tabs>
        <w:ind w:firstLine="851"/>
        <w:rPr>
          <w:rFonts w:cs="Arial"/>
          <w:b/>
          <w:bCs/>
        </w:rPr>
      </w:pPr>
      <w:r w:rsidRPr="001A5C4A">
        <w:lastRenderedPageBreak/>
        <w:t>При этом для МО, в настройках которых установлены отметки «Считать заполнившего МСР автором при отправке в РЭМД», «Считать заполнившего МСС автором при отправке в РЭМД», «Считать заполнившего МСПС автором при отправке в РЭМД» для успешной подписи ЭП заполнившего необходимо, чтобы ФИО в сертификате ЭП совпадало с ФИО в поле «Ф.И.О. заполнившего» в МС. Для МО без указанных отметок для успешной подписи ЭП заполнившего необходимо, чтобы ФИО в сертификате ЭП совпадало с ФИО в поле «Ф.И.О. врача» в МС. В случае если ФИО не будет совпадать, отобразится соответствующее сообщение</w:t>
      </w:r>
      <w:r w:rsidR="00012F91" w:rsidRPr="001A5C4A">
        <w:rPr>
          <w:rFonts w:cs="Arial"/>
        </w:rPr>
        <w:t xml:space="preserve">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_Ref71634414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153</w:t>
      </w:r>
      <w:r w:rsidRPr="001A5C4A">
        <w:rPr>
          <w:rFonts w:cs="Arial"/>
        </w:rPr>
        <w:fldChar w:fldCharType="end"/>
      </w:r>
      <w:r w:rsidR="00012F91" w:rsidRPr="001A5C4A">
        <w:rPr>
          <w:rFonts w:cs="Arial"/>
        </w:rPr>
        <w:t>).</w:t>
      </w:r>
    </w:p>
    <w:p w14:paraId="7FA54F85" w14:textId="44BE6D55" w:rsidR="00012F91" w:rsidRPr="001A5C4A" w:rsidRDefault="00F51461" w:rsidP="00B87D67">
      <w:pPr>
        <w:tabs>
          <w:tab w:val="left" w:pos="993"/>
        </w:tabs>
        <w:ind w:firstLine="0"/>
        <w:jc w:val="center"/>
        <w:rPr>
          <w:rFonts w:cs="Arial"/>
          <w:b/>
          <w:bCs/>
        </w:rPr>
      </w:pPr>
      <w:r w:rsidRPr="00F51461">
        <w:rPr>
          <w:noProof/>
          <w:lang w:eastAsia="ru-RU"/>
        </w:rPr>
        <w:drawing>
          <wp:inline distT="0" distB="0" distL="0" distR="0" wp14:anchorId="7E72C6CF" wp14:editId="223E9CD2">
            <wp:extent cx="6120130" cy="3616325"/>
            <wp:effectExtent l="19050" t="19050" r="13970" b="22225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163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E8B12F" w14:textId="26CD57AE" w:rsidR="00012F91" w:rsidRPr="001A5C4A" w:rsidRDefault="00012F91" w:rsidP="00CA5845">
      <w:pPr>
        <w:pStyle w:val="26"/>
        <w:spacing w:after="240" w:line="276" w:lineRule="auto"/>
      </w:pPr>
      <w:bookmarkStart w:id="348" w:name="_Ref71634414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153</w:t>
      </w:r>
      <w:r w:rsidR="00C0526B">
        <w:rPr>
          <w:noProof/>
        </w:rPr>
        <w:fldChar w:fldCharType="end"/>
      </w:r>
      <w:bookmarkEnd w:id="348"/>
      <w:r w:rsidRPr="001A5C4A">
        <w:t xml:space="preserve"> – </w:t>
      </w:r>
      <w:r w:rsidR="00B87D67" w:rsidRPr="001A5C4A">
        <w:t>Сообщение о несовпадении данных ФИО в сертификате и в МС</w:t>
      </w:r>
    </w:p>
    <w:p w14:paraId="10E201F6" w14:textId="5EF5D9C4" w:rsidR="00012F91" w:rsidRPr="001A5C4A" w:rsidRDefault="00012F91" w:rsidP="00CA5845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если проверка прошла успешно, то будет открыто окно ввода пароля для ЭП МС. Для подписи пользователю необходимо заполнить поле «Пароль» и нажать на кнопку «Ок» (</w:t>
      </w:r>
      <w:r w:rsidR="00B87D67" w:rsidRPr="001A5C4A">
        <w:rPr>
          <w:rFonts w:cs="Arial"/>
        </w:rPr>
        <w:fldChar w:fldCharType="begin"/>
      </w:r>
      <w:r w:rsidR="00B87D67" w:rsidRPr="001A5C4A">
        <w:rPr>
          <w:rFonts w:cs="Arial"/>
        </w:rPr>
        <w:instrText xml:space="preserve"> REF _Ref71634431 \h </w:instrText>
      </w:r>
      <w:r w:rsidR="001A5C4A" w:rsidRPr="001A5C4A">
        <w:rPr>
          <w:rFonts w:cs="Arial"/>
        </w:rPr>
        <w:instrText xml:space="preserve"> \* MERGEFORMAT </w:instrText>
      </w:r>
      <w:r w:rsidR="00B87D67" w:rsidRPr="001A5C4A">
        <w:rPr>
          <w:rFonts w:cs="Arial"/>
        </w:rPr>
      </w:r>
      <w:r w:rsidR="00B87D67"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154</w:t>
      </w:r>
      <w:r w:rsidR="00B87D67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9720273" w14:textId="77777777" w:rsidR="00012F91" w:rsidRPr="001A5C4A" w:rsidRDefault="00012F91" w:rsidP="00CA5845">
      <w:pPr>
        <w:ind w:firstLine="851"/>
        <w:rPr>
          <w:rFonts w:cs="Arial"/>
        </w:rPr>
      </w:pPr>
      <w:r w:rsidRPr="001A5C4A">
        <w:rPr>
          <w:rFonts w:cs="Arial"/>
          <w:b/>
        </w:rPr>
        <w:t>ВНИМАНИЕ!!!</w:t>
      </w:r>
      <w:r w:rsidRPr="001A5C4A">
        <w:rPr>
          <w:rFonts w:cs="Arial"/>
        </w:rPr>
        <w:t xml:space="preserve"> В верхнем углу окна отображен счетчик обратного отчета, по истечении которого форма будет закрыта.</w:t>
      </w:r>
    </w:p>
    <w:p w14:paraId="35D4C594" w14:textId="77777777" w:rsidR="00012F91" w:rsidRPr="001A5C4A" w:rsidRDefault="00012F91" w:rsidP="00012F91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0B25BDD3" wp14:editId="41EFF343">
            <wp:extent cx="3895725" cy="2219325"/>
            <wp:effectExtent l="19050" t="19050" r="28575" b="28575"/>
            <wp:docPr id="127" name="Рисунок 127" descr="C:\Users\123\Desktop\image_2020_05_29T10_40_58_15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_2020_05_29T10_40_58_158Z.png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AC8366" w14:textId="5E9F0D16" w:rsidR="00012F91" w:rsidRPr="001A5C4A" w:rsidRDefault="00012F91" w:rsidP="00CA5845">
      <w:pPr>
        <w:pStyle w:val="26"/>
        <w:spacing w:after="240" w:line="276" w:lineRule="auto"/>
      </w:pPr>
      <w:bookmarkStart w:id="349" w:name="_Ref71634431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154</w:t>
      </w:r>
      <w:r w:rsidR="00C0526B">
        <w:rPr>
          <w:noProof/>
        </w:rPr>
        <w:fldChar w:fldCharType="end"/>
      </w:r>
      <w:bookmarkEnd w:id="349"/>
      <w:r w:rsidRPr="001A5C4A">
        <w:t xml:space="preserve"> – Окно ввода пароля для ЭП МС</w:t>
      </w:r>
    </w:p>
    <w:p w14:paraId="7B39C894" w14:textId="61D6B283" w:rsidR="00012F91" w:rsidRPr="001A5C4A" w:rsidRDefault="00012F91" w:rsidP="00CA5845">
      <w:pPr>
        <w:ind w:firstLine="851"/>
        <w:rPr>
          <w:rFonts w:cs="Arial"/>
        </w:rPr>
      </w:pPr>
      <w:r w:rsidRPr="001A5C4A">
        <w:rPr>
          <w:rFonts w:cs="Arial"/>
        </w:rPr>
        <w:t>В результате пользователь будет возвращен к окну ЭП, где статус-бар поля «Прогресс подписания» будет иметь значение 100% и выбранное МС будет подписано ЭП руководителем (</w:t>
      </w:r>
      <w:r w:rsidR="00D41EF6" w:rsidRPr="001A5C4A">
        <w:rPr>
          <w:rFonts w:cs="Arial"/>
        </w:rPr>
        <w:fldChar w:fldCharType="begin"/>
      </w:r>
      <w:r w:rsidR="00D41EF6" w:rsidRPr="001A5C4A">
        <w:rPr>
          <w:rFonts w:cs="Arial"/>
        </w:rPr>
        <w:instrText xml:space="preserve"> REF _Ref71634869 \h </w:instrText>
      </w:r>
      <w:r w:rsidR="001A5C4A" w:rsidRPr="001A5C4A">
        <w:rPr>
          <w:rFonts w:cs="Arial"/>
        </w:rPr>
        <w:instrText xml:space="preserve"> \* MERGEFORMAT </w:instrText>
      </w:r>
      <w:r w:rsidR="00D41EF6" w:rsidRPr="001A5C4A">
        <w:rPr>
          <w:rFonts w:cs="Arial"/>
        </w:rPr>
      </w:r>
      <w:r w:rsidR="00D41EF6"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155</w:t>
      </w:r>
      <w:r w:rsidR="00D41EF6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72D0BE83" w14:textId="1EEDE8BC" w:rsidR="00012F91" w:rsidRPr="001A5C4A" w:rsidRDefault="00B36966" w:rsidP="00012F91">
      <w:pPr>
        <w:ind w:firstLine="0"/>
        <w:jc w:val="center"/>
        <w:rPr>
          <w:rFonts w:cs="Arial"/>
          <w:bCs/>
        </w:rPr>
      </w:pPr>
      <w:r w:rsidRPr="00B36966">
        <w:rPr>
          <w:rFonts w:cs="Arial"/>
          <w:noProof/>
          <w:lang w:eastAsia="ru-RU"/>
        </w:rPr>
        <w:drawing>
          <wp:inline distT="0" distB="0" distL="0" distR="0" wp14:anchorId="603F8808" wp14:editId="6B93C4B3">
            <wp:extent cx="5863867" cy="2767054"/>
            <wp:effectExtent l="19050" t="19050" r="22860" b="146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865563" cy="276785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29A565" w14:textId="74E789A1" w:rsidR="00012F91" w:rsidRPr="001A5C4A" w:rsidRDefault="00012F91" w:rsidP="00CA5845">
      <w:pPr>
        <w:pStyle w:val="26"/>
        <w:spacing w:after="240" w:line="276" w:lineRule="auto"/>
      </w:pPr>
      <w:bookmarkStart w:id="350" w:name="_Ref71634869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155</w:t>
      </w:r>
      <w:r w:rsidR="00C0526B">
        <w:rPr>
          <w:noProof/>
        </w:rPr>
        <w:fldChar w:fldCharType="end"/>
      </w:r>
      <w:bookmarkEnd w:id="350"/>
      <w:r w:rsidRPr="001A5C4A">
        <w:t xml:space="preserve"> – Всплывающее окно ЭП</w:t>
      </w:r>
    </w:p>
    <w:p w14:paraId="51BAECA1" w14:textId="69792E2F" w:rsidR="00012F91" w:rsidRPr="001A5C4A" w:rsidRDefault="00012F91" w:rsidP="00CA5845">
      <w:pPr>
        <w:ind w:firstLine="851"/>
        <w:rPr>
          <w:rFonts w:cs="Arial"/>
        </w:rPr>
      </w:pPr>
      <w:r w:rsidRPr="001A5C4A">
        <w:rPr>
          <w:rFonts w:cs="Arial"/>
        </w:rPr>
        <w:t xml:space="preserve">Отмена подписи ЭП </w:t>
      </w:r>
      <w:r w:rsidR="00B87D67" w:rsidRPr="001A5C4A">
        <w:rPr>
          <w:rFonts w:cs="Arial"/>
        </w:rPr>
        <w:t>заполняющего</w:t>
      </w:r>
      <w:r w:rsidRPr="001A5C4A">
        <w:rPr>
          <w:rFonts w:cs="Arial"/>
          <w:vertAlign w:val="superscript"/>
        </w:rPr>
        <w:footnoteReference w:id="19"/>
      </w:r>
      <w:r w:rsidRPr="001A5C4A">
        <w:rPr>
          <w:rFonts w:cs="Arial"/>
        </w:rPr>
        <w:t xml:space="preserve"> возможна только для статуса «Подписано ЭП </w:t>
      </w:r>
      <w:r w:rsidR="00B87D67" w:rsidRPr="001A5C4A">
        <w:rPr>
          <w:rFonts w:cs="Arial"/>
        </w:rPr>
        <w:t>заполняющего</w:t>
      </w:r>
      <w:r w:rsidRPr="001A5C4A">
        <w:rPr>
          <w:rFonts w:cs="Arial"/>
        </w:rPr>
        <w:t>» с возвратом в статус «</w:t>
      </w:r>
      <w:r w:rsidR="00D41EF6" w:rsidRPr="001A5C4A">
        <w:rPr>
          <w:rFonts w:cs="Arial"/>
        </w:rPr>
        <w:t>Не подписано</w:t>
      </w:r>
      <w:r w:rsidRPr="001A5C4A">
        <w:rPr>
          <w:rFonts w:cs="Arial"/>
        </w:rPr>
        <w:t xml:space="preserve">». </w:t>
      </w:r>
    </w:p>
    <w:p w14:paraId="284B75E9" w14:textId="6818F973" w:rsidR="00012F91" w:rsidRPr="001A5C4A" w:rsidRDefault="00012F91" w:rsidP="00CA5845">
      <w:pPr>
        <w:ind w:firstLine="851"/>
      </w:pPr>
      <w:r w:rsidRPr="001A5C4A">
        <w:t>Кнопка «Отмена подписи ЭП» доступна</w:t>
      </w:r>
      <w:r w:rsidRPr="001A5C4A">
        <w:rPr>
          <w:vertAlign w:val="superscript"/>
        </w:rPr>
        <w:footnoteReference w:id="20"/>
      </w:r>
      <w:r w:rsidRPr="001A5C4A">
        <w:t xml:space="preserve"> пользователям с любым профилем, имеющим доступ к списку МСС/МСПС/МСР, а также с наличием индивидуального права «Руководитель МО для МСС»/«Руководитель МО для МСПС»/«Руководитель </w:t>
      </w:r>
      <w:r w:rsidRPr="001A5C4A">
        <w:lastRenderedPageBreak/>
        <w:t>МО для МСР» и настроенной ЭП.</w:t>
      </w:r>
      <w:r w:rsidR="00D41EF6" w:rsidRPr="001A5C4A">
        <w:t xml:space="preserve"> Также кнопка доступна для пользователя, который подписал данное МС ЭП.</w:t>
      </w:r>
    </w:p>
    <w:p w14:paraId="5D0DD906" w14:textId="412AF6D1" w:rsidR="004B4E38" w:rsidRPr="001A5C4A" w:rsidRDefault="004B4E38" w:rsidP="004B4E38">
      <w:pPr>
        <w:pStyle w:val="af3"/>
        <w:rPr>
          <w:rFonts w:cs="Arial"/>
        </w:rPr>
      </w:pPr>
      <w:r w:rsidRPr="001A5C4A">
        <w:rPr>
          <w:rFonts w:cs="Arial"/>
        </w:rPr>
        <w:t>Подпись МС ЭП со статусом «Подписано ЭП руководителя»</w:t>
      </w:r>
      <w:bookmarkEnd w:id="344"/>
    </w:p>
    <w:p w14:paraId="012B5297" w14:textId="77777777" w:rsidR="004B4E38" w:rsidRPr="001A5C4A" w:rsidRDefault="004B4E38" w:rsidP="00CA5845">
      <w:pPr>
        <w:ind w:firstLine="851"/>
        <w:rPr>
          <w:rFonts w:cs="Arial"/>
          <w:bCs/>
        </w:rPr>
      </w:pPr>
      <w:r w:rsidRPr="001A5C4A">
        <w:rPr>
          <w:rFonts w:cs="Arial"/>
          <w:bCs/>
        </w:rPr>
        <w:t>Для подписи МС ЭП со статусом «Подписано ЭП руководителя» пользователю следует:</w:t>
      </w:r>
    </w:p>
    <w:p w14:paraId="760C2C6A" w14:textId="2634316C" w:rsidR="004B4E38" w:rsidRPr="001A5C4A" w:rsidRDefault="004B4E38" w:rsidP="00CA5845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  <w:bCs/>
        </w:rPr>
        <w:t>открыть один из следующих разделов (</w:t>
      </w:r>
      <w:r w:rsidRPr="001A5C4A">
        <w:rPr>
          <w:rFonts w:cs="Arial"/>
          <w:bCs/>
        </w:rPr>
        <w:fldChar w:fldCharType="begin"/>
      </w:r>
      <w:r w:rsidRPr="001A5C4A">
        <w:rPr>
          <w:rFonts w:cs="Arial"/>
          <w:bCs/>
        </w:rPr>
        <w:instrText xml:space="preserve"> REF _Ref51339542 \h  \* MERGEFORMAT </w:instrText>
      </w:r>
      <w:r w:rsidRPr="001A5C4A">
        <w:rPr>
          <w:rFonts w:cs="Arial"/>
          <w:bCs/>
        </w:rPr>
      </w:r>
      <w:r w:rsidRPr="001A5C4A">
        <w:rPr>
          <w:rFonts w:cs="Arial"/>
          <w:bCs/>
        </w:rPr>
        <w:fldChar w:fldCharType="separate"/>
      </w:r>
      <w:r w:rsidR="00C0526B" w:rsidRPr="00C0526B">
        <w:rPr>
          <w:rFonts w:cs="Arial"/>
        </w:rPr>
        <w:t>Рисунок 156</w:t>
      </w:r>
      <w:r w:rsidRPr="001A5C4A">
        <w:rPr>
          <w:rFonts w:cs="Arial"/>
        </w:rPr>
        <w:fldChar w:fldCharType="end"/>
      </w:r>
      <w:r w:rsidRPr="001A5C4A">
        <w:rPr>
          <w:rFonts w:cs="Arial"/>
          <w:bCs/>
        </w:rPr>
        <w:t>):</w:t>
      </w:r>
    </w:p>
    <w:p w14:paraId="4C10DC3D" w14:textId="77777777" w:rsidR="004B4E38" w:rsidRPr="001A5C4A" w:rsidRDefault="004B4E38" w:rsidP="007129C1">
      <w:pPr>
        <w:numPr>
          <w:ilvl w:val="0"/>
          <w:numId w:val="47"/>
        </w:numPr>
        <w:rPr>
          <w:rFonts w:cs="Arial"/>
        </w:rPr>
      </w:pPr>
      <w:r w:rsidRPr="001A5C4A">
        <w:rPr>
          <w:rFonts w:cs="Arial"/>
        </w:rPr>
        <w:t>«Список умерших на подпись». Раздел доступен при наличии у пользователя права «Руководитель МО для МСС»;</w:t>
      </w:r>
    </w:p>
    <w:p w14:paraId="3DDDED99" w14:textId="77777777" w:rsidR="004B4E38" w:rsidRPr="001A5C4A" w:rsidRDefault="004B4E38" w:rsidP="007129C1">
      <w:pPr>
        <w:numPr>
          <w:ilvl w:val="0"/>
          <w:numId w:val="47"/>
        </w:numPr>
        <w:rPr>
          <w:rFonts w:cs="Arial"/>
        </w:rPr>
      </w:pPr>
      <w:r w:rsidRPr="001A5C4A">
        <w:rPr>
          <w:rFonts w:cs="Arial"/>
        </w:rPr>
        <w:t>«Список родившихся на подпись». Раздел доступен при наличии у пользователя права «Руководитель МО для МСР»;</w:t>
      </w:r>
    </w:p>
    <w:p w14:paraId="05F0CD78" w14:textId="77777777" w:rsidR="004B4E38" w:rsidRPr="001A5C4A" w:rsidRDefault="004B4E38" w:rsidP="007129C1">
      <w:pPr>
        <w:numPr>
          <w:ilvl w:val="0"/>
          <w:numId w:val="47"/>
        </w:numPr>
        <w:rPr>
          <w:rFonts w:cs="Arial"/>
        </w:rPr>
      </w:pPr>
      <w:r w:rsidRPr="001A5C4A">
        <w:rPr>
          <w:rFonts w:cs="Arial"/>
        </w:rPr>
        <w:t>«Список умерших в перинатальный период на подпись». Раздел доступен при наличии у пользователя права «Руководитель МО для МСПС».</w:t>
      </w:r>
    </w:p>
    <w:p w14:paraId="020721A1" w14:textId="2643B789" w:rsidR="004B4E38" w:rsidRPr="001A5C4A" w:rsidRDefault="006F5508" w:rsidP="00394B8E">
      <w:pPr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drawing>
          <wp:inline distT="0" distB="0" distL="0" distR="0" wp14:anchorId="4281ACCA" wp14:editId="7AF3553B">
            <wp:extent cx="6115050" cy="2751455"/>
            <wp:effectExtent l="19050" t="19050" r="19050" b="10795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51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6A1D755" w14:textId="3B58177D" w:rsidR="004B4E38" w:rsidRPr="001A5C4A" w:rsidRDefault="004B4E38" w:rsidP="00CA5845">
      <w:pPr>
        <w:pStyle w:val="26"/>
        <w:spacing w:after="240" w:line="276" w:lineRule="auto"/>
        <w:rPr>
          <w:b/>
        </w:rPr>
      </w:pPr>
      <w:bookmarkStart w:id="351" w:name="_Ref51339542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156</w:t>
      </w:r>
      <w:r w:rsidR="00C0526B">
        <w:rPr>
          <w:noProof/>
        </w:rPr>
        <w:fldChar w:fldCharType="end"/>
      </w:r>
      <w:bookmarkEnd w:id="351"/>
      <w:r w:rsidRPr="001A5C4A">
        <w:t xml:space="preserve"> – Пункт меню «Свидетельства». Разделы «Список умерших на подпись», «Список родившихся на подпись» и «Список умерших в перинатальный период на подпись</w:t>
      </w:r>
      <w:r w:rsidRPr="001A5C4A">
        <w:rPr>
          <w:b/>
        </w:rPr>
        <w:t>»</w:t>
      </w:r>
    </w:p>
    <w:p w14:paraId="28F50299" w14:textId="77777777" w:rsidR="00394B8E" w:rsidRPr="001A5C4A" w:rsidRDefault="00394B8E" w:rsidP="00394B8E">
      <w:pPr>
        <w:spacing w:after="200" w:line="276" w:lineRule="auto"/>
        <w:ind w:firstLine="0"/>
        <w:jc w:val="center"/>
        <w:rPr>
          <w:rFonts w:cs="Arial"/>
          <w:sz w:val="4"/>
          <w:szCs w:val="4"/>
        </w:rPr>
      </w:pPr>
    </w:p>
    <w:p w14:paraId="69CEBA69" w14:textId="33EA4EF7" w:rsidR="004B4E38" w:rsidRPr="001A5C4A" w:rsidRDefault="004B4E38" w:rsidP="00CA5845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  <w:bCs/>
        </w:rPr>
        <w:t>выбрать МС</w:t>
      </w:r>
      <w:r w:rsidRPr="001A5C4A">
        <w:rPr>
          <w:rFonts w:cs="Arial"/>
          <w:bCs/>
          <w:vertAlign w:val="superscript"/>
        </w:rPr>
        <w:footnoteReference w:id="21"/>
      </w:r>
      <w:r w:rsidRPr="001A5C4A">
        <w:rPr>
          <w:rFonts w:cs="Arial"/>
          <w:bCs/>
        </w:rPr>
        <w:t xml:space="preserve"> в статусе «Подписано ЭП заполнившего» в списке и нажать на кнопку «Подписать ЭП»</w:t>
      </w:r>
      <w:bookmarkStart w:id="352" w:name="_Hlk51745106"/>
      <w:r w:rsidR="009F3DE4" w:rsidRPr="001A5C4A">
        <w:rPr>
          <w:rStyle w:val="afffb"/>
        </w:rPr>
        <w:footnoteReference w:id="22"/>
      </w:r>
      <w:bookmarkEnd w:id="352"/>
      <w:r w:rsidRPr="001A5C4A">
        <w:rPr>
          <w:rFonts w:cs="Arial"/>
          <w:bCs/>
        </w:rPr>
        <w:t>, расположенную вверху списка</w:t>
      </w:r>
      <w:r w:rsidRPr="001A5C4A">
        <w:rPr>
          <w:rFonts w:cs="Arial"/>
        </w:rPr>
        <w:t xml:space="preserve"> (</w:t>
      </w:r>
      <w:r w:rsidRPr="001A5C4A">
        <w:rPr>
          <w:rFonts w:cs="Arial"/>
          <w:bCs/>
        </w:rPr>
        <w:fldChar w:fldCharType="begin"/>
      </w:r>
      <w:r w:rsidRPr="001A5C4A">
        <w:rPr>
          <w:rFonts w:cs="Arial"/>
        </w:rPr>
        <w:instrText xml:space="preserve"> REF _Ref53395494 \h </w:instrText>
      </w:r>
      <w:r w:rsidRPr="001A5C4A">
        <w:rPr>
          <w:rFonts w:cs="Arial"/>
          <w:bCs/>
        </w:rPr>
        <w:instrText xml:space="preserve"> \* MERGEFORMAT </w:instrText>
      </w:r>
      <w:r w:rsidRPr="001A5C4A">
        <w:rPr>
          <w:rFonts w:cs="Arial"/>
          <w:bCs/>
        </w:rPr>
      </w:r>
      <w:r w:rsidRPr="001A5C4A">
        <w:rPr>
          <w:rFonts w:cs="Arial"/>
          <w:bCs/>
        </w:rPr>
        <w:fldChar w:fldCharType="separate"/>
      </w:r>
      <w:r w:rsidR="00C0526B" w:rsidRPr="00C0526B">
        <w:rPr>
          <w:rFonts w:cs="Arial"/>
        </w:rPr>
        <w:t>Рисунок 157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);</w:t>
      </w:r>
    </w:p>
    <w:p w14:paraId="3AD23984" w14:textId="3490622D" w:rsidR="004B4E38" w:rsidRPr="001A5C4A" w:rsidRDefault="00582618" w:rsidP="00394B8E">
      <w:pPr>
        <w:ind w:firstLine="0"/>
        <w:jc w:val="center"/>
        <w:rPr>
          <w:rFonts w:cs="Arial"/>
          <w:lang w:val="en-US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39A1D1F7" wp14:editId="090DA2DF">
            <wp:extent cx="6120130" cy="4658995"/>
            <wp:effectExtent l="19050" t="19050" r="13970" b="2730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589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F561F5" w14:textId="4DBA7B77" w:rsidR="004B4E38" w:rsidRPr="001A5C4A" w:rsidRDefault="004B4E38" w:rsidP="00CA5845">
      <w:pPr>
        <w:pStyle w:val="26"/>
        <w:spacing w:after="240" w:line="276" w:lineRule="auto"/>
      </w:pPr>
      <w:bookmarkStart w:id="353" w:name="_Ref53395494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157</w:t>
      </w:r>
      <w:r w:rsidR="00C0526B">
        <w:rPr>
          <w:noProof/>
        </w:rPr>
        <w:fldChar w:fldCharType="end"/>
      </w:r>
      <w:bookmarkEnd w:id="353"/>
      <w:r w:rsidRPr="001A5C4A">
        <w:t xml:space="preserve"> – Форма «Список умерших на подпись». Кнопка «Подписать ЭП»</w:t>
      </w:r>
    </w:p>
    <w:p w14:paraId="39BBC826" w14:textId="11C76CCA" w:rsidR="004B4E38" w:rsidRPr="001A5C4A" w:rsidRDefault="009E5325" w:rsidP="00CA5845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bookmarkStart w:id="354" w:name="_Hlk68255638"/>
      <w:r w:rsidRPr="001A5C4A">
        <w:rPr>
          <w:rFonts w:cs="Arial"/>
        </w:rPr>
        <w:t>в</w:t>
      </w:r>
      <w:r w:rsidR="004B4E38" w:rsidRPr="001A5C4A">
        <w:rPr>
          <w:rFonts w:cs="Arial"/>
        </w:rPr>
        <w:t xml:space="preserve"> открывшемся окне пользователю следует выбрать требуемую ЭП в списке</w:t>
      </w:r>
      <w:bookmarkEnd w:id="354"/>
      <w:r w:rsidR="004B4E38" w:rsidRPr="001A5C4A">
        <w:rPr>
          <w:rFonts w:cs="Arial"/>
        </w:rPr>
        <w:t xml:space="preserve"> (</w:t>
      </w:r>
      <w:r w:rsidR="004B4E38" w:rsidRPr="001A5C4A">
        <w:rPr>
          <w:rFonts w:cs="Arial"/>
        </w:rPr>
        <w:fldChar w:fldCharType="begin"/>
      </w:r>
      <w:r w:rsidR="004B4E38" w:rsidRPr="001A5C4A">
        <w:rPr>
          <w:rFonts w:cs="Arial"/>
        </w:rPr>
        <w:instrText xml:space="preserve"> REF _Ref53396357 \h  \* MERGEFORMAT </w:instrText>
      </w:r>
      <w:r w:rsidR="004B4E38" w:rsidRPr="001A5C4A">
        <w:rPr>
          <w:rFonts w:cs="Arial"/>
        </w:rPr>
      </w:r>
      <w:r w:rsidR="004B4E38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158</w:t>
      </w:r>
      <w:r w:rsidR="004B4E38" w:rsidRPr="001A5C4A">
        <w:rPr>
          <w:rFonts w:cs="Arial"/>
        </w:rPr>
        <w:fldChar w:fldCharType="end"/>
      </w:r>
      <w:r w:rsidR="004B4E38" w:rsidRPr="001A5C4A">
        <w:rPr>
          <w:rFonts w:cs="Arial"/>
        </w:rPr>
        <w:t>);</w:t>
      </w:r>
    </w:p>
    <w:p w14:paraId="73FA32F7" w14:textId="5393A91E" w:rsidR="004B4E38" w:rsidRPr="001A5C4A" w:rsidRDefault="002D1FF8" w:rsidP="00394B8E">
      <w:pPr>
        <w:ind w:firstLine="0"/>
        <w:jc w:val="center"/>
        <w:rPr>
          <w:rFonts w:cs="Arial"/>
        </w:rPr>
      </w:pPr>
      <w:r w:rsidRPr="002D1FF8">
        <w:rPr>
          <w:rFonts w:cs="Arial"/>
          <w:noProof/>
          <w:lang w:eastAsia="ru-RU"/>
        </w:rPr>
        <w:drawing>
          <wp:inline distT="0" distB="0" distL="0" distR="0" wp14:anchorId="39F329C1" wp14:editId="5A8C4DDB">
            <wp:extent cx="5753100" cy="2782237"/>
            <wp:effectExtent l="19050" t="19050" r="19050" b="1841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758034" cy="278462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2D1FF8">
        <w:rPr>
          <w:rFonts w:cs="Arial"/>
          <w:noProof/>
          <w:lang w:eastAsia="ru-RU"/>
        </w:rPr>
        <w:t xml:space="preserve"> </w:t>
      </w:r>
    </w:p>
    <w:p w14:paraId="608233C7" w14:textId="1C97C484" w:rsidR="004B4E38" w:rsidRPr="001A5C4A" w:rsidRDefault="004B4E38" w:rsidP="00CA5845">
      <w:pPr>
        <w:pStyle w:val="26"/>
        <w:spacing w:after="240" w:line="276" w:lineRule="auto"/>
      </w:pPr>
      <w:bookmarkStart w:id="355" w:name="_Ref53396357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158</w:t>
      </w:r>
      <w:r w:rsidR="00C0526B">
        <w:rPr>
          <w:noProof/>
        </w:rPr>
        <w:fldChar w:fldCharType="end"/>
      </w:r>
      <w:bookmarkEnd w:id="355"/>
      <w:r w:rsidRPr="001A5C4A">
        <w:t xml:space="preserve"> – Всплывающее окно выбора ЭП</w:t>
      </w:r>
    </w:p>
    <w:p w14:paraId="3BA01829" w14:textId="58905E43" w:rsidR="00596AD8" w:rsidRPr="001A5C4A" w:rsidRDefault="00596AD8" w:rsidP="00C01483">
      <w:pPr>
        <w:tabs>
          <w:tab w:val="left" w:pos="1134"/>
        </w:tabs>
        <w:ind w:firstLine="851"/>
        <w:rPr>
          <w:rFonts w:cs="Arial"/>
          <w:b/>
          <w:bCs/>
        </w:rPr>
      </w:pPr>
      <w:r w:rsidRPr="001A5C4A">
        <w:rPr>
          <w:rFonts w:cs="Arial"/>
        </w:rPr>
        <w:lastRenderedPageBreak/>
        <w:t xml:space="preserve">В результате осуществится проверка того, что ФИО подписанта (ФИО руководителя) соответствует ФИО в самом сертификате. </w:t>
      </w:r>
      <w:bookmarkStart w:id="356" w:name="_Hlk66440245"/>
      <w:r w:rsidRPr="001A5C4A">
        <w:rPr>
          <w:rFonts w:cs="Arial"/>
        </w:rPr>
        <w:t>В случае обнаружения несоответствия, будет отображено сообщение: «Не удалось подписать документ. ФИО в сертификате не совпадает с данными в мед. свидетельстве»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_Ref66440322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159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07CBA26F" w14:textId="77777777" w:rsidR="00596AD8" w:rsidRPr="001A5C4A" w:rsidRDefault="00596AD8" w:rsidP="00582618">
      <w:pPr>
        <w:tabs>
          <w:tab w:val="left" w:pos="993"/>
        </w:tabs>
        <w:ind w:firstLine="0"/>
        <w:jc w:val="center"/>
        <w:rPr>
          <w:rFonts w:cs="Arial"/>
          <w:b/>
          <w:bCs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2069BA1E" wp14:editId="1315C653">
            <wp:extent cx="3533775" cy="1276350"/>
            <wp:effectExtent l="19050" t="19050" r="28575" b="190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2763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E4D305" w14:textId="20880388" w:rsidR="007B0C80" w:rsidRPr="001A5C4A" w:rsidRDefault="00596AD8" w:rsidP="00C01483">
      <w:pPr>
        <w:pStyle w:val="26"/>
        <w:spacing w:after="240" w:line="276" w:lineRule="auto"/>
      </w:pPr>
      <w:bookmarkStart w:id="357" w:name="_Ref66440322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159</w:t>
      </w:r>
      <w:r w:rsidR="00C0526B">
        <w:rPr>
          <w:noProof/>
        </w:rPr>
        <w:fldChar w:fldCharType="end"/>
      </w:r>
      <w:bookmarkEnd w:id="357"/>
      <w:r w:rsidRPr="001A5C4A">
        <w:t xml:space="preserve"> – Сообщение о несоответствии ФИО подписанта ФИО в самом сертификате</w:t>
      </w:r>
    </w:p>
    <w:p w14:paraId="5D11A658" w14:textId="2FC109FE" w:rsidR="00582618" w:rsidRPr="001A5C4A" w:rsidRDefault="00582618" w:rsidP="00C01483">
      <w:pPr>
        <w:tabs>
          <w:tab w:val="left" w:pos="1134"/>
        </w:tabs>
        <w:ind w:firstLine="851"/>
        <w:rPr>
          <w:rFonts w:cs="Arial"/>
        </w:rPr>
      </w:pPr>
      <w:r w:rsidRPr="001A5C4A">
        <w:rPr>
          <w:rFonts w:cs="Arial"/>
        </w:rPr>
        <w:t>Также в случае попытки подписи МС ЭП руководителя без наличия прав «Руководитель МО для МСР»</w:t>
      </w:r>
      <w:r w:rsidR="0067381C" w:rsidRPr="001A5C4A">
        <w:rPr>
          <w:rFonts w:cs="Arial"/>
        </w:rPr>
        <w:t xml:space="preserve"> </w:t>
      </w:r>
      <w:r w:rsidRPr="001A5C4A">
        <w:rPr>
          <w:rFonts w:cs="Arial"/>
        </w:rPr>
        <w:t>/</w:t>
      </w:r>
      <w:r w:rsidR="0067381C" w:rsidRPr="001A5C4A">
        <w:rPr>
          <w:rFonts w:cs="Arial"/>
        </w:rPr>
        <w:t xml:space="preserve"> </w:t>
      </w:r>
      <w:r w:rsidRPr="001A5C4A">
        <w:rPr>
          <w:rFonts w:cs="Arial"/>
        </w:rPr>
        <w:t>«Руководитель МО для МСС»</w:t>
      </w:r>
      <w:r w:rsidR="0067381C" w:rsidRPr="001A5C4A">
        <w:rPr>
          <w:rFonts w:cs="Arial"/>
        </w:rPr>
        <w:t xml:space="preserve"> </w:t>
      </w:r>
      <w:r w:rsidRPr="001A5C4A">
        <w:rPr>
          <w:rFonts w:cs="Arial"/>
        </w:rPr>
        <w:t>/</w:t>
      </w:r>
      <w:r w:rsidR="0067381C" w:rsidRPr="001A5C4A">
        <w:rPr>
          <w:rFonts w:cs="Arial"/>
        </w:rPr>
        <w:t xml:space="preserve"> </w:t>
      </w:r>
      <w:r w:rsidRPr="001A5C4A">
        <w:rPr>
          <w:rFonts w:cs="Arial"/>
        </w:rPr>
        <w:t>«Руководитель МО для МСПС» отобразится соответствующее сообщение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_Ref71635527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160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092758DC" w14:textId="5322DF03" w:rsidR="00582618" w:rsidRPr="000D520E" w:rsidRDefault="002D1FF8" w:rsidP="00582618">
      <w:pPr>
        <w:tabs>
          <w:tab w:val="left" w:pos="993"/>
        </w:tabs>
        <w:ind w:firstLine="0"/>
        <w:jc w:val="center"/>
        <w:rPr>
          <w:rFonts w:cs="Arial"/>
        </w:rPr>
      </w:pPr>
      <w:r w:rsidRPr="002D1FF8">
        <w:rPr>
          <w:rFonts w:cs="Arial"/>
          <w:noProof/>
          <w:lang w:eastAsia="ru-RU"/>
        </w:rPr>
        <w:drawing>
          <wp:inline distT="0" distB="0" distL="0" distR="0" wp14:anchorId="7571720E" wp14:editId="386D45FD">
            <wp:extent cx="5907052" cy="3362325"/>
            <wp:effectExtent l="19050" t="19050" r="17780" b="9525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910368" cy="336421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2D1FF8">
        <w:rPr>
          <w:rFonts w:cs="Arial"/>
          <w:noProof/>
          <w:lang w:eastAsia="ru-RU"/>
        </w:rPr>
        <w:t xml:space="preserve"> </w:t>
      </w:r>
    </w:p>
    <w:p w14:paraId="229C8B34" w14:textId="7EF9075C" w:rsidR="00582618" w:rsidRPr="001A5C4A" w:rsidRDefault="00582618" w:rsidP="00C01483">
      <w:pPr>
        <w:pStyle w:val="26"/>
        <w:spacing w:after="240" w:line="276" w:lineRule="auto"/>
      </w:pPr>
      <w:bookmarkStart w:id="358" w:name="_Ref71635527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160</w:t>
      </w:r>
      <w:r w:rsidR="00C0526B">
        <w:rPr>
          <w:noProof/>
        </w:rPr>
        <w:fldChar w:fldCharType="end"/>
      </w:r>
      <w:bookmarkEnd w:id="358"/>
      <w:r w:rsidRPr="001A5C4A">
        <w:t xml:space="preserve"> – Сообщение о недостаточности прав для подписи ЭП МС</w:t>
      </w:r>
    </w:p>
    <w:bookmarkEnd w:id="356"/>
    <w:p w14:paraId="7E09317B" w14:textId="59E3A315" w:rsidR="004B4E38" w:rsidRPr="001A5C4A" w:rsidRDefault="00596AD8" w:rsidP="00C01483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 xml:space="preserve">если </w:t>
      </w:r>
      <w:r w:rsidR="00582618" w:rsidRPr="001A5C4A">
        <w:rPr>
          <w:rFonts w:cs="Arial"/>
        </w:rPr>
        <w:t xml:space="preserve">все </w:t>
      </w:r>
      <w:r w:rsidRPr="001A5C4A">
        <w:rPr>
          <w:rFonts w:cs="Arial"/>
        </w:rPr>
        <w:t>провер</w:t>
      </w:r>
      <w:r w:rsidR="00582618" w:rsidRPr="001A5C4A">
        <w:rPr>
          <w:rFonts w:cs="Arial"/>
        </w:rPr>
        <w:t>ки</w:t>
      </w:r>
      <w:r w:rsidRPr="001A5C4A">
        <w:rPr>
          <w:rFonts w:cs="Arial"/>
        </w:rPr>
        <w:t xml:space="preserve"> прошл</w:t>
      </w:r>
      <w:r w:rsidR="00582618" w:rsidRPr="001A5C4A">
        <w:rPr>
          <w:rFonts w:cs="Arial"/>
        </w:rPr>
        <w:t>и</w:t>
      </w:r>
      <w:r w:rsidRPr="001A5C4A">
        <w:rPr>
          <w:rFonts w:cs="Arial"/>
        </w:rPr>
        <w:t xml:space="preserve"> успешно, то </w:t>
      </w:r>
      <w:r w:rsidR="004B4E38" w:rsidRPr="001A5C4A">
        <w:rPr>
          <w:rFonts w:cs="Arial"/>
        </w:rPr>
        <w:t>будет открыто окно ввода пароля для ЭП МС. Для подписи пользователю необходимо заполнить поле «Пароль» и нажать на кнопку «Ок» (</w:t>
      </w:r>
      <w:r w:rsidR="004B4E38" w:rsidRPr="001A5C4A">
        <w:rPr>
          <w:rFonts w:cs="Arial"/>
        </w:rPr>
        <w:fldChar w:fldCharType="begin"/>
      </w:r>
      <w:r w:rsidR="004B4E38" w:rsidRPr="001A5C4A">
        <w:rPr>
          <w:rFonts w:cs="Arial"/>
        </w:rPr>
        <w:instrText xml:space="preserve"> REF _Ref53396335 \h  \* MERGEFORMAT </w:instrText>
      </w:r>
      <w:r w:rsidR="004B4E38" w:rsidRPr="001A5C4A">
        <w:rPr>
          <w:rFonts w:cs="Arial"/>
        </w:rPr>
      </w:r>
      <w:r w:rsidR="004B4E38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161</w:t>
      </w:r>
      <w:r w:rsidR="004B4E38" w:rsidRPr="001A5C4A">
        <w:rPr>
          <w:rFonts w:cs="Arial"/>
        </w:rPr>
        <w:fldChar w:fldCharType="end"/>
      </w:r>
      <w:r w:rsidR="004B4E38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41BC33DE" w14:textId="77777777" w:rsidR="004B4E38" w:rsidRPr="001A5C4A" w:rsidRDefault="004B4E38" w:rsidP="00C01483">
      <w:pPr>
        <w:ind w:firstLine="851"/>
        <w:rPr>
          <w:rFonts w:cs="Arial"/>
        </w:rPr>
      </w:pPr>
      <w:r w:rsidRPr="001A5C4A">
        <w:rPr>
          <w:rFonts w:cs="Arial"/>
          <w:b/>
        </w:rPr>
        <w:t>ВНИМАНИЕ!!!</w:t>
      </w:r>
      <w:r w:rsidRPr="001A5C4A">
        <w:rPr>
          <w:rFonts w:cs="Arial"/>
        </w:rPr>
        <w:t xml:space="preserve"> В верхнем углу окна отображен счетчик обратного отчета, по истечении которого форма будет закрыта.</w:t>
      </w:r>
    </w:p>
    <w:p w14:paraId="6C1EB2F9" w14:textId="77777777" w:rsidR="004B4E38" w:rsidRPr="001A5C4A" w:rsidRDefault="004B4E38" w:rsidP="00394B8E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216B7409" wp14:editId="324F4E1E">
            <wp:extent cx="3895725" cy="2219325"/>
            <wp:effectExtent l="19050" t="19050" r="28575" b="28575"/>
            <wp:docPr id="216" name="Рисунок 216" descr="C:\Users\123\Desktop\image_2020_05_29T10_40_58_15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_2020_05_29T10_40_58_158Z.png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C4E6CD" w14:textId="67D071FC" w:rsidR="004B4E38" w:rsidRPr="001A5C4A" w:rsidRDefault="004B4E38" w:rsidP="00C01483">
      <w:pPr>
        <w:pStyle w:val="26"/>
        <w:spacing w:after="240" w:line="276" w:lineRule="auto"/>
      </w:pPr>
      <w:bookmarkStart w:id="359" w:name="_Ref5339633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161</w:t>
      </w:r>
      <w:r w:rsidR="00C0526B">
        <w:rPr>
          <w:noProof/>
        </w:rPr>
        <w:fldChar w:fldCharType="end"/>
      </w:r>
      <w:bookmarkEnd w:id="359"/>
      <w:r w:rsidRPr="001A5C4A">
        <w:t xml:space="preserve"> – Окно ввода пароля для ЭП МС</w:t>
      </w:r>
    </w:p>
    <w:p w14:paraId="4CD7397D" w14:textId="59CA3665" w:rsidR="004B4E38" w:rsidRPr="001A5C4A" w:rsidRDefault="004B4E38" w:rsidP="00C01483">
      <w:pPr>
        <w:ind w:firstLine="851"/>
        <w:rPr>
          <w:rFonts w:cs="Arial"/>
        </w:rPr>
      </w:pPr>
      <w:r w:rsidRPr="001A5C4A">
        <w:rPr>
          <w:rFonts w:cs="Arial"/>
        </w:rPr>
        <w:t>В результате пользователь будет возвращен к окну ЭП, где статус-бар поля «Прогресс подписания» будет иметь значение 100% и выбранное МС будет подписано ЭП руководителем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_Ref51341516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162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77C5435A" w14:textId="33DE19AA" w:rsidR="004B4E38" w:rsidRPr="001A5C4A" w:rsidRDefault="00270776" w:rsidP="00394B8E">
      <w:pPr>
        <w:ind w:firstLine="0"/>
        <w:jc w:val="center"/>
        <w:rPr>
          <w:rFonts w:cs="Arial"/>
          <w:bCs/>
        </w:rPr>
      </w:pPr>
      <w:r w:rsidRPr="00270776">
        <w:rPr>
          <w:rFonts w:cs="Arial"/>
          <w:noProof/>
          <w:lang w:eastAsia="ru-RU"/>
        </w:rPr>
        <w:drawing>
          <wp:inline distT="0" distB="0" distL="0" distR="0" wp14:anchorId="3D379AF9" wp14:editId="7F066859">
            <wp:extent cx="5934427" cy="2800350"/>
            <wp:effectExtent l="19050" t="19050" r="28575" b="1905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938170" cy="280211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270776">
        <w:rPr>
          <w:rFonts w:cs="Arial"/>
          <w:noProof/>
          <w:lang w:eastAsia="ru-RU"/>
        </w:rPr>
        <w:t xml:space="preserve"> </w:t>
      </w:r>
    </w:p>
    <w:p w14:paraId="65B5D6D1" w14:textId="716233B4" w:rsidR="004B4E38" w:rsidRPr="001A5C4A" w:rsidRDefault="004B4E38" w:rsidP="00C01483">
      <w:pPr>
        <w:pStyle w:val="26"/>
        <w:spacing w:after="240" w:line="276" w:lineRule="auto"/>
      </w:pPr>
      <w:bookmarkStart w:id="360" w:name="_Ref5134151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162</w:t>
      </w:r>
      <w:r w:rsidR="00C0526B">
        <w:rPr>
          <w:noProof/>
        </w:rPr>
        <w:fldChar w:fldCharType="end"/>
      </w:r>
      <w:bookmarkEnd w:id="360"/>
      <w:r w:rsidRPr="001A5C4A">
        <w:t xml:space="preserve"> – Всплывающее окно ЭП</w:t>
      </w:r>
    </w:p>
    <w:p w14:paraId="6417BD91" w14:textId="77777777" w:rsidR="00F7125D" w:rsidRPr="001A5C4A" w:rsidRDefault="004B4E38" w:rsidP="00C01483">
      <w:pPr>
        <w:ind w:firstLine="851"/>
        <w:rPr>
          <w:rFonts w:cs="Arial"/>
        </w:rPr>
      </w:pPr>
      <w:r w:rsidRPr="001A5C4A">
        <w:rPr>
          <w:rFonts w:cs="Arial"/>
        </w:rPr>
        <w:t>Отмена подписи ЭП руководителя</w:t>
      </w:r>
      <w:r w:rsidRPr="001A5C4A">
        <w:rPr>
          <w:rFonts w:cs="Arial"/>
          <w:vertAlign w:val="superscript"/>
        </w:rPr>
        <w:footnoteReference w:id="23"/>
      </w:r>
      <w:r w:rsidRPr="001A5C4A">
        <w:rPr>
          <w:rFonts w:cs="Arial"/>
        </w:rPr>
        <w:t xml:space="preserve"> возможна только для статуса «Подписано ЭП руководителя» с возвратом в статус «Подписано ЭП заполнившего»</w:t>
      </w:r>
      <w:r w:rsidR="00F7125D" w:rsidRPr="001A5C4A">
        <w:rPr>
          <w:rFonts w:cs="Arial"/>
        </w:rPr>
        <w:t xml:space="preserve">. </w:t>
      </w:r>
    </w:p>
    <w:p w14:paraId="0795C9E4" w14:textId="2126A990" w:rsidR="004B4E38" w:rsidRPr="001A5C4A" w:rsidRDefault="00F7125D" w:rsidP="00C01483">
      <w:pPr>
        <w:spacing w:after="120"/>
        <w:ind w:firstLine="851"/>
        <w:rPr>
          <w:rFonts w:cs="Arial"/>
        </w:rPr>
      </w:pPr>
      <w:r w:rsidRPr="001A5C4A">
        <w:rPr>
          <w:rFonts w:cs="Arial"/>
        </w:rPr>
        <w:t>Кнопка «Отмена подписи ЭП» доступна</w:t>
      </w:r>
      <w:r w:rsidR="00A030A4" w:rsidRPr="001A5C4A">
        <w:rPr>
          <w:rStyle w:val="afffb"/>
          <w:rFonts w:cs="Arial"/>
        </w:rPr>
        <w:footnoteReference w:id="24"/>
      </w:r>
      <w:r w:rsidRPr="001A5C4A">
        <w:rPr>
          <w:rFonts w:cs="Arial"/>
        </w:rPr>
        <w:t xml:space="preserve"> пользователям с любым профилем, имеющим доступ к списку МСС/МСПС/МСР, а также с наличием индивидуального </w:t>
      </w:r>
      <w:r w:rsidRPr="001A5C4A">
        <w:rPr>
          <w:rFonts w:cs="Arial"/>
        </w:rPr>
        <w:lastRenderedPageBreak/>
        <w:t>права «Руководитель МО для МСС»/«Руководитель МО для МСПС»/«Руководитель МО для МСР» и настроенной ЭП.</w:t>
      </w:r>
    </w:p>
    <w:p w14:paraId="2E468C92" w14:textId="54EB5CE8" w:rsidR="00394B8E" w:rsidRPr="001A5C4A" w:rsidRDefault="00B05307" w:rsidP="00394B8E">
      <w:pPr>
        <w:pStyle w:val="af3"/>
        <w:rPr>
          <w:rFonts w:cs="Arial"/>
        </w:rPr>
      </w:pPr>
      <w:bookmarkStart w:id="361" w:name="_Toc53404387"/>
      <w:r w:rsidRPr="001A5C4A">
        <w:rPr>
          <w:rFonts w:cs="Arial"/>
        </w:rPr>
        <w:t>Подпись МС ЭП со статусом «</w:t>
      </w:r>
      <w:r w:rsidRPr="001A5C4A">
        <w:rPr>
          <w:rFonts w:cs="Arial"/>
          <w:bCs/>
        </w:rPr>
        <w:t>Подписано ЭП МО</w:t>
      </w:r>
      <w:r w:rsidRPr="001A5C4A">
        <w:rPr>
          <w:rFonts w:cs="Arial"/>
        </w:rPr>
        <w:t>»</w:t>
      </w:r>
      <w:bookmarkEnd w:id="361"/>
    </w:p>
    <w:p w14:paraId="19714EC4" w14:textId="77777777" w:rsidR="00B05307" w:rsidRPr="001A5C4A" w:rsidRDefault="00B05307" w:rsidP="00C01483">
      <w:pPr>
        <w:ind w:firstLine="851"/>
        <w:rPr>
          <w:rFonts w:cs="Arial"/>
          <w:bCs/>
        </w:rPr>
      </w:pPr>
      <w:r w:rsidRPr="001A5C4A">
        <w:rPr>
          <w:rFonts w:cs="Arial"/>
          <w:bCs/>
        </w:rPr>
        <w:t>Для подписи МС ЭП со статусом «Подписано ЭП МО» пользователю следует:</w:t>
      </w:r>
    </w:p>
    <w:p w14:paraId="2AE782FB" w14:textId="35CC6F4A" w:rsidR="00B05307" w:rsidRPr="001A5C4A" w:rsidRDefault="00B05307" w:rsidP="00C01483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  <w:bCs/>
        </w:rPr>
      </w:pPr>
      <w:r w:rsidRPr="001A5C4A">
        <w:rPr>
          <w:rFonts w:cs="Arial"/>
          <w:bCs/>
        </w:rPr>
        <w:t>открыть один из следующих разделов (</w:t>
      </w:r>
      <w:r w:rsidRPr="001A5C4A">
        <w:rPr>
          <w:rFonts w:cs="Arial"/>
          <w:bCs/>
        </w:rPr>
        <w:fldChar w:fldCharType="begin"/>
      </w:r>
      <w:r w:rsidRPr="001A5C4A">
        <w:rPr>
          <w:rFonts w:cs="Arial"/>
          <w:bCs/>
        </w:rPr>
        <w:instrText xml:space="preserve"> REF _Ref51339542 \h  \* MERGEFORMAT </w:instrText>
      </w:r>
      <w:r w:rsidRPr="001A5C4A">
        <w:rPr>
          <w:rFonts w:cs="Arial"/>
          <w:bCs/>
        </w:rPr>
      </w:r>
      <w:r w:rsidRPr="001A5C4A">
        <w:rPr>
          <w:rFonts w:cs="Arial"/>
          <w:bCs/>
        </w:rPr>
        <w:fldChar w:fldCharType="separate"/>
      </w:r>
      <w:r w:rsidR="00C0526B" w:rsidRPr="00C0526B">
        <w:rPr>
          <w:rFonts w:cs="Arial"/>
          <w:bCs/>
        </w:rPr>
        <w:t>Рисунок 156</w:t>
      </w:r>
      <w:r w:rsidRPr="001A5C4A">
        <w:rPr>
          <w:rFonts w:cs="Arial"/>
          <w:bCs/>
        </w:rPr>
        <w:fldChar w:fldCharType="end"/>
      </w:r>
      <w:r w:rsidRPr="001A5C4A">
        <w:rPr>
          <w:rFonts w:cs="Arial"/>
          <w:bCs/>
        </w:rPr>
        <w:t>):</w:t>
      </w:r>
    </w:p>
    <w:p w14:paraId="0E989F7E" w14:textId="77777777" w:rsidR="00B05307" w:rsidRPr="001A5C4A" w:rsidRDefault="00B05307" w:rsidP="007129C1">
      <w:pPr>
        <w:numPr>
          <w:ilvl w:val="0"/>
          <w:numId w:val="47"/>
        </w:numPr>
        <w:rPr>
          <w:rFonts w:cs="Arial"/>
          <w:bCs/>
        </w:rPr>
      </w:pPr>
      <w:r w:rsidRPr="001A5C4A">
        <w:rPr>
          <w:rFonts w:cs="Arial"/>
          <w:bCs/>
        </w:rPr>
        <w:t>«Список умерших на подпись». Раздел доступен при наличии у пользователя права «Руководитель МО для МСС»;</w:t>
      </w:r>
    </w:p>
    <w:p w14:paraId="102B631E" w14:textId="77777777" w:rsidR="00B05307" w:rsidRPr="001A5C4A" w:rsidRDefault="00B05307" w:rsidP="007129C1">
      <w:pPr>
        <w:numPr>
          <w:ilvl w:val="0"/>
          <w:numId w:val="47"/>
        </w:numPr>
        <w:rPr>
          <w:rFonts w:cs="Arial"/>
          <w:bCs/>
        </w:rPr>
      </w:pPr>
      <w:r w:rsidRPr="001A5C4A">
        <w:rPr>
          <w:rFonts w:cs="Arial"/>
          <w:bCs/>
        </w:rPr>
        <w:t>«Список родившихся на подпись». Раздел доступен при наличии у пользователя права «Руководитель МО для МСР»;</w:t>
      </w:r>
    </w:p>
    <w:p w14:paraId="6B862E2B" w14:textId="77777777" w:rsidR="00B05307" w:rsidRPr="001A5C4A" w:rsidRDefault="00B05307" w:rsidP="007129C1">
      <w:pPr>
        <w:numPr>
          <w:ilvl w:val="0"/>
          <w:numId w:val="47"/>
        </w:numPr>
        <w:rPr>
          <w:rFonts w:cs="Arial"/>
          <w:bCs/>
        </w:rPr>
      </w:pPr>
      <w:r w:rsidRPr="001A5C4A">
        <w:rPr>
          <w:rFonts w:cs="Arial"/>
          <w:bCs/>
        </w:rPr>
        <w:t>«Список умерших в перинатальный период на подпись». Раздел доступен при наличии у пользователя права «Руководитель МО для МСПС».</w:t>
      </w:r>
    </w:p>
    <w:p w14:paraId="15A61146" w14:textId="77E0E47B" w:rsidR="00B05307" w:rsidRPr="001A5C4A" w:rsidRDefault="00B05307" w:rsidP="00C01483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  <w:bCs/>
        </w:rPr>
      </w:pPr>
      <w:r w:rsidRPr="001A5C4A">
        <w:rPr>
          <w:rFonts w:cs="Arial"/>
          <w:bCs/>
        </w:rPr>
        <w:t>выбрать МС</w:t>
      </w:r>
      <w:r w:rsidRPr="001A5C4A">
        <w:rPr>
          <w:rFonts w:cs="Arial"/>
          <w:bCs/>
          <w:vertAlign w:val="superscript"/>
        </w:rPr>
        <w:footnoteReference w:id="25"/>
      </w:r>
      <w:r w:rsidRPr="001A5C4A">
        <w:rPr>
          <w:rFonts w:cs="Arial"/>
          <w:bCs/>
        </w:rPr>
        <w:t xml:space="preserve"> в статусе «Подписано ЭП руководителя» в списке и нажать на кнопку «Подписать ЭП»</w:t>
      </w:r>
      <w:r w:rsidR="009F3DE4" w:rsidRPr="001A5C4A">
        <w:rPr>
          <w:rStyle w:val="afffb"/>
        </w:rPr>
        <w:footnoteReference w:id="26"/>
      </w:r>
      <w:r w:rsidRPr="001A5C4A">
        <w:rPr>
          <w:rFonts w:cs="Arial"/>
          <w:bCs/>
        </w:rPr>
        <w:t>, расположенную вверху списка (</w:t>
      </w:r>
      <w:r w:rsidRPr="001A5C4A">
        <w:rPr>
          <w:rFonts w:cs="Arial"/>
          <w:bCs/>
        </w:rPr>
        <w:fldChar w:fldCharType="begin"/>
      </w:r>
      <w:r w:rsidRPr="001A5C4A">
        <w:rPr>
          <w:rFonts w:cs="Arial"/>
          <w:bCs/>
        </w:rPr>
        <w:instrText xml:space="preserve"> REF _Ref53396381 \h  \* MERGEFORMAT </w:instrText>
      </w:r>
      <w:r w:rsidRPr="001A5C4A">
        <w:rPr>
          <w:rFonts w:cs="Arial"/>
          <w:bCs/>
        </w:rPr>
      </w:r>
      <w:r w:rsidRPr="001A5C4A">
        <w:rPr>
          <w:rFonts w:cs="Arial"/>
          <w:bCs/>
        </w:rPr>
        <w:fldChar w:fldCharType="separate"/>
      </w:r>
      <w:r w:rsidR="00C0526B" w:rsidRPr="00C0526B">
        <w:rPr>
          <w:rFonts w:cs="Arial"/>
          <w:bCs/>
        </w:rPr>
        <w:t>Рисунок 163</w:t>
      </w:r>
      <w:r w:rsidRPr="001A5C4A">
        <w:rPr>
          <w:rFonts w:cs="Arial"/>
          <w:bCs/>
        </w:rPr>
        <w:fldChar w:fldCharType="end"/>
      </w:r>
      <w:r w:rsidRPr="001A5C4A">
        <w:rPr>
          <w:rFonts w:cs="Arial"/>
          <w:bCs/>
        </w:rPr>
        <w:t>);</w:t>
      </w:r>
    </w:p>
    <w:p w14:paraId="1EF16267" w14:textId="6B4FF772" w:rsidR="00B05307" w:rsidRPr="001A5C4A" w:rsidRDefault="00D3478A" w:rsidP="00B05307">
      <w:pPr>
        <w:ind w:firstLine="0"/>
        <w:jc w:val="center"/>
        <w:rPr>
          <w:rFonts w:cs="Arial"/>
          <w:bCs/>
          <w:lang w:val="en-US"/>
        </w:rPr>
      </w:pPr>
      <w:r w:rsidRPr="001A5C4A">
        <w:rPr>
          <w:rFonts w:cs="Arial"/>
          <w:bCs/>
          <w:noProof/>
          <w:lang w:eastAsia="ru-RU"/>
        </w:rPr>
        <w:drawing>
          <wp:inline distT="0" distB="0" distL="0" distR="0" wp14:anchorId="27619169" wp14:editId="46E0E0AD">
            <wp:extent cx="5029200" cy="3798774"/>
            <wp:effectExtent l="19050" t="19050" r="19050" b="1143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880" cy="38196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58D732" w14:textId="691BFAAC" w:rsidR="00B05307" w:rsidRPr="001A5C4A" w:rsidRDefault="00B05307" w:rsidP="00C01483">
      <w:pPr>
        <w:pStyle w:val="26"/>
        <w:spacing w:after="240" w:line="276" w:lineRule="auto"/>
      </w:pPr>
      <w:bookmarkStart w:id="362" w:name="_Ref53396381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163</w:t>
      </w:r>
      <w:r w:rsidR="00C0526B">
        <w:rPr>
          <w:noProof/>
        </w:rPr>
        <w:fldChar w:fldCharType="end"/>
      </w:r>
      <w:bookmarkEnd w:id="362"/>
      <w:r w:rsidRPr="001A5C4A">
        <w:t xml:space="preserve"> – Форма «Список </w:t>
      </w:r>
      <w:r w:rsidR="00582618" w:rsidRPr="001A5C4A">
        <w:t>умерших</w:t>
      </w:r>
      <w:r w:rsidRPr="001A5C4A">
        <w:t xml:space="preserve"> на подпись». Кнопка «Подписать ЭП»</w:t>
      </w:r>
    </w:p>
    <w:p w14:paraId="44446178" w14:textId="3BD11132" w:rsidR="00B05307" w:rsidRPr="001A5C4A" w:rsidRDefault="00B05307" w:rsidP="00C01483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  <w:bCs/>
        </w:rPr>
      </w:pPr>
      <w:r w:rsidRPr="001A5C4A">
        <w:rPr>
          <w:rFonts w:cs="Arial"/>
          <w:bCs/>
        </w:rPr>
        <w:lastRenderedPageBreak/>
        <w:t>в открывшемся окне пользователю следует выбрать требуем</w:t>
      </w:r>
      <w:r w:rsidR="00353EB1" w:rsidRPr="001A5C4A">
        <w:rPr>
          <w:rFonts w:cs="Arial"/>
          <w:bCs/>
        </w:rPr>
        <w:t>ый сертификат подписи</w:t>
      </w:r>
      <w:r w:rsidRPr="001A5C4A">
        <w:rPr>
          <w:rFonts w:cs="Arial"/>
          <w:bCs/>
        </w:rPr>
        <w:t xml:space="preserve"> </w:t>
      </w:r>
      <w:r w:rsidR="001C1985" w:rsidRPr="001A5C4A">
        <w:rPr>
          <w:rFonts w:cs="Arial"/>
          <w:bCs/>
        </w:rPr>
        <w:t>МС ЭП МО</w:t>
      </w:r>
      <w:r w:rsidRPr="001A5C4A">
        <w:rPr>
          <w:rFonts w:cs="Arial"/>
          <w:bCs/>
        </w:rPr>
        <w:t xml:space="preserve"> в списке (</w:t>
      </w:r>
      <w:r w:rsidRPr="001A5C4A">
        <w:rPr>
          <w:rFonts w:cs="Arial"/>
          <w:bCs/>
        </w:rPr>
        <w:fldChar w:fldCharType="begin"/>
      </w:r>
      <w:r w:rsidRPr="001A5C4A">
        <w:rPr>
          <w:rFonts w:cs="Arial"/>
          <w:bCs/>
        </w:rPr>
        <w:instrText xml:space="preserve"> REF _Ref53396415 \h  \* MERGEFORMAT </w:instrText>
      </w:r>
      <w:r w:rsidRPr="001A5C4A">
        <w:rPr>
          <w:rFonts w:cs="Arial"/>
          <w:bCs/>
        </w:rPr>
      </w:r>
      <w:r w:rsidRPr="001A5C4A">
        <w:rPr>
          <w:rFonts w:cs="Arial"/>
          <w:bCs/>
        </w:rPr>
        <w:fldChar w:fldCharType="separate"/>
      </w:r>
      <w:r w:rsidR="00C0526B" w:rsidRPr="00C0526B">
        <w:rPr>
          <w:rFonts w:cs="Arial"/>
          <w:bCs/>
        </w:rPr>
        <w:t>Рисунок 164</w:t>
      </w:r>
      <w:r w:rsidRPr="001A5C4A">
        <w:rPr>
          <w:rFonts w:cs="Arial"/>
          <w:bCs/>
        </w:rPr>
        <w:fldChar w:fldCharType="end"/>
      </w:r>
      <w:r w:rsidRPr="001A5C4A">
        <w:rPr>
          <w:rFonts w:cs="Arial"/>
          <w:bCs/>
        </w:rPr>
        <w:t>);</w:t>
      </w:r>
    </w:p>
    <w:p w14:paraId="0E5C1D4D" w14:textId="6363453B" w:rsidR="00B05307" w:rsidRPr="001A5C4A" w:rsidRDefault="00270776" w:rsidP="00B05307">
      <w:pPr>
        <w:ind w:firstLine="0"/>
        <w:jc w:val="center"/>
        <w:rPr>
          <w:rFonts w:cs="Arial"/>
          <w:bCs/>
        </w:rPr>
      </w:pPr>
      <w:r w:rsidRPr="00270776">
        <w:rPr>
          <w:rFonts w:cs="Arial"/>
          <w:bCs/>
          <w:noProof/>
          <w:lang w:eastAsia="ru-RU"/>
        </w:rPr>
        <w:drawing>
          <wp:inline distT="0" distB="0" distL="0" distR="0" wp14:anchorId="2E040517" wp14:editId="637D9252">
            <wp:extent cx="5010150" cy="2422941"/>
            <wp:effectExtent l="19050" t="19050" r="19050" b="15875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024377" cy="242982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270776">
        <w:rPr>
          <w:rFonts w:cs="Arial"/>
          <w:bCs/>
          <w:noProof/>
          <w:lang w:eastAsia="ru-RU"/>
        </w:rPr>
        <w:t xml:space="preserve"> </w:t>
      </w:r>
    </w:p>
    <w:p w14:paraId="7EDCCB3E" w14:textId="4B56F775" w:rsidR="00B05307" w:rsidRPr="001A5C4A" w:rsidRDefault="00B05307" w:rsidP="00C01483">
      <w:pPr>
        <w:pStyle w:val="26"/>
        <w:spacing w:after="240" w:line="276" w:lineRule="auto"/>
      </w:pPr>
      <w:bookmarkStart w:id="363" w:name="_Ref5339641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164</w:t>
      </w:r>
      <w:r w:rsidR="00C0526B">
        <w:rPr>
          <w:noProof/>
        </w:rPr>
        <w:fldChar w:fldCharType="end"/>
      </w:r>
      <w:bookmarkEnd w:id="363"/>
      <w:r w:rsidRPr="001A5C4A">
        <w:t xml:space="preserve"> – Всплывающее окно выбора ЭП</w:t>
      </w:r>
    </w:p>
    <w:p w14:paraId="4F281D84" w14:textId="586D5C7F" w:rsidR="00A030A4" w:rsidRPr="001A5C4A" w:rsidRDefault="001C1985" w:rsidP="00C01483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  <w:bCs/>
        </w:rPr>
      </w:pPr>
      <w:r w:rsidRPr="001A5C4A">
        <w:rPr>
          <w:rFonts w:cs="Arial"/>
          <w:bCs/>
        </w:rPr>
        <w:t>при выборе стороннего</w:t>
      </w:r>
      <w:r w:rsidRPr="001A5C4A">
        <w:rPr>
          <w:rFonts w:cs="Arial"/>
          <w:bCs/>
          <w:vertAlign w:val="superscript"/>
        </w:rPr>
        <w:footnoteReference w:id="27"/>
      </w:r>
      <w:r w:rsidRPr="001A5C4A">
        <w:rPr>
          <w:rFonts w:cs="Arial"/>
          <w:bCs/>
        </w:rPr>
        <w:t xml:space="preserve"> сертификата для ЭП МО и подписи</w:t>
      </w:r>
      <w:r w:rsidRPr="001A5C4A">
        <w:rPr>
          <w:rFonts w:cs="Arial"/>
          <w:bCs/>
          <w:vertAlign w:val="superscript"/>
        </w:rPr>
        <w:footnoteReference w:id="28"/>
      </w:r>
      <w:r w:rsidRPr="001A5C4A">
        <w:rPr>
          <w:rFonts w:cs="Arial"/>
          <w:bCs/>
        </w:rPr>
        <w:t xml:space="preserve"> им МС в поле «Статус подписания» отобразится сообщение: «Не удалось подписать документ. Для ЭП медицинской организации необходим сертификат медицинской организации» (</w:t>
      </w:r>
      <w:r w:rsidRPr="001A5C4A">
        <w:rPr>
          <w:rFonts w:cs="Arial"/>
          <w:bCs/>
        </w:rPr>
        <w:fldChar w:fldCharType="begin"/>
      </w:r>
      <w:r w:rsidRPr="001A5C4A">
        <w:rPr>
          <w:rFonts w:cs="Arial"/>
          <w:bCs/>
        </w:rPr>
        <w:instrText xml:space="preserve"> REF _Ref65589914 \h </w:instrText>
      </w:r>
      <w:r w:rsidR="001A5C4A" w:rsidRPr="001A5C4A">
        <w:rPr>
          <w:rFonts w:cs="Arial"/>
          <w:bCs/>
        </w:rPr>
        <w:instrText xml:space="preserve"> \* MERGEFORMAT </w:instrText>
      </w:r>
      <w:r w:rsidRPr="001A5C4A">
        <w:rPr>
          <w:rFonts w:cs="Arial"/>
          <w:bCs/>
        </w:rPr>
      </w:r>
      <w:r w:rsidRPr="001A5C4A">
        <w:rPr>
          <w:rFonts w:cs="Arial"/>
          <w:bCs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165</w:t>
      </w:r>
      <w:r w:rsidRPr="001A5C4A">
        <w:rPr>
          <w:rFonts w:cs="Arial"/>
          <w:bCs/>
        </w:rPr>
        <w:fldChar w:fldCharType="end"/>
      </w:r>
      <w:r w:rsidRPr="001A5C4A">
        <w:rPr>
          <w:rFonts w:cs="Arial"/>
          <w:bCs/>
        </w:rPr>
        <w:t>);</w:t>
      </w:r>
    </w:p>
    <w:p w14:paraId="34D9CEBF" w14:textId="23930F8B" w:rsidR="001C1985" w:rsidRPr="001A5C4A" w:rsidRDefault="001C1985" w:rsidP="001C1985">
      <w:pPr>
        <w:tabs>
          <w:tab w:val="left" w:pos="993"/>
        </w:tabs>
        <w:ind w:firstLine="0"/>
        <w:jc w:val="center"/>
        <w:rPr>
          <w:rFonts w:cs="Arial"/>
          <w:bCs/>
        </w:rPr>
      </w:pPr>
      <w:r w:rsidRPr="001A5C4A">
        <w:rPr>
          <w:noProof/>
          <w:lang w:eastAsia="ru-RU"/>
        </w:rPr>
        <w:drawing>
          <wp:inline distT="0" distB="0" distL="0" distR="0" wp14:anchorId="63B19A32" wp14:editId="6A349EC3">
            <wp:extent cx="5067300" cy="2978089"/>
            <wp:effectExtent l="19050" t="19050" r="19050" b="1333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649" cy="29888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C816B2" w14:textId="6CB87D01" w:rsidR="001C1985" w:rsidRPr="001A5C4A" w:rsidRDefault="001C1985" w:rsidP="00C01483">
      <w:pPr>
        <w:pStyle w:val="26"/>
        <w:spacing w:after="240" w:line="276" w:lineRule="auto"/>
      </w:pPr>
      <w:bookmarkStart w:id="364" w:name="_Ref65589914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165</w:t>
      </w:r>
      <w:r w:rsidR="00C0526B">
        <w:rPr>
          <w:noProof/>
        </w:rPr>
        <w:fldChar w:fldCharType="end"/>
      </w:r>
      <w:bookmarkEnd w:id="364"/>
      <w:r w:rsidRPr="001A5C4A">
        <w:t xml:space="preserve"> – Окно выбора сертификата. Поле «Статус подписания». Сообщение об ошибке подписи документа</w:t>
      </w:r>
    </w:p>
    <w:p w14:paraId="776DF32B" w14:textId="66FEE6EA" w:rsidR="00B05307" w:rsidRPr="001A5C4A" w:rsidRDefault="001C1985" w:rsidP="00C01483">
      <w:pPr>
        <w:numPr>
          <w:ilvl w:val="0"/>
          <w:numId w:val="46"/>
        </w:numPr>
        <w:tabs>
          <w:tab w:val="left" w:pos="1134"/>
        </w:tabs>
        <w:ind w:left="0" w:firstLine="851"/>
        <w:rPr>
          <w:rFonts w:cs="Arial"/>
          <w:bCs/>
        </w:rPr>
      </w:pPr>
      <w:r w:rsidRPr="001A5C4A">
        <w:rPr>
          <w:rFonts w:cs="Arial"/>
          <w:bCs/>
        </w:rPr>
        <w:lastRenderedPageBreak/>
        <w:t>в случае выбора сертификата</w:t>
      </w:r>
      <w:r w:rsidRPr="001A5C4A">
        <w:rPr>
          <w:rFonts w:cs="Arial"/>
          <w:bCs/>
          <w:vertAlign w:val="superscript"/>
        </w:rPr>
        <w:footnoteReference w:id="29"/>
      </w:r>
      <w:r w:rsidRPr="001A5C4A">
        <w:rPr>
          <w:rFonts w:cs="Arial"/>
          <w:bCs/>
        </w:rPr>
        <w:t xml:space="preserve"> ЭП МО</w:t>
      </w:r>
      <w:r w:rsidR="00B05307" w:rsidRPr="001A5C4A">
        <w:rPr>
          <w:rFonts w:cs="Arial"/>
          <w:bCs/>
        </w:rPr>
        <w:t xml:space="preserve"> будет открыто окно ввода пароля для ЭП МС. Для подписи пользователю необходимо заполнить поле «Пароль» и нажать на кнопку «Ок» (</w:t>
      </w:r>
      <w:r w:rsidR="00B05307" w:rsidRPr="001A5C4A">
        <w:rPr>
          <w:rFonts w:cs="Arial"/>
          <w:bCs/>
        </w:rPr>
        <w:fldChar w:fldCharType="begin"/>
      </w:r>
      <w:r w:rsidR="00B05307" w:rsidRPr="001A5C4A">
        <w:rPr>
          <w:rFonts w:cs="Arial"/>
          <w:bCs/>
        </w:rPr>
        <w:instrText xml:space="preserve"> REF _Ref53396453 \h  \* MERGEFORMAT </w:instrText>
      </w:r>
      <w:r w:rsidR="00B05307" w:rsidRPr="001A5C4A">
        <w:rPr>
          <w:rFonts w:cs="Arial"/>
          <w:bCs/>
        </w:rPr>
      </w:r>
      <w:r w:rsidR="00B05307" w:rsidRPr="001A5C4A">
        <w:rPr>
          <w:rFonts w:cs="Arial"/>
          <w:bCs/>
        </w:rPr>
        <w:fldChar w:fldCharType="separate"/>
      </w:r>
      <w:r w:rsidR="00C0526B" w:rsidRPr="00C0526B">
        <w:rPr>
          <w:rFonts w:cs="Arial"/>
          <w:bCs/>
        </w:rPr>
        <w:t>Рисунок 166</w:t>
      </w:r>
      <w:r w:rsidR="00B05307" w:rsidRPr="001A5C4A">
        <w:rPr>
          <w:rFonts w:cs="Arial"/>
          <w:bCs/>
        </w:rPr>
        <w:fldChar w:fldCharType="end"/>
      </w:r>
      <w:r w:rsidR="00B05307" w:rsidRPr="001A5C4A">
        <w:rPr>
          <w:rFonts w:cs="Arial"/>
          <w:bCs/>
        </w:rPr>
        <w:t>);</w:t>
      </w:r>
    </w:p>
    <w:p w14:paraId="5016BD52" w14:textId="77777777" w:rsidR="00B05307" w:rsidRPr="001A5C4A" w:rsidRDefault="00B05307" w:rsidP="00C01483">
      <w:pPr>
        <w:ind w:firstLine="851"/>
        <w:rPr>
          <w:rFonts w:cs="Arial"/>
          <w:bCs/>
        </w:rPr>
      </w:pPr>
      <w:r w:rsidRPr="001A5C4A">
        <w:rPr>
          <w:rFonts w:cs="Arial"/>
          <w:b/>
          <w:bCs/>
        </w:rPr>
        <w:t>ВНИМАНИЕ!!!</w:t>
      </w:r>
      <w:r w:rsidRPr="001A5C4A">
        <w:rPr>
          <w:rFonts w:cs="Arial"/>
          <w:bCs/>
        </w:rPr>
        <w:t xml:space="preserve"> В верхнем углу окна отображен счетчик обратного отчета, по истечении которого форма будет закрыта.</w:t>
      </w:r>
    </w:p>
    <w:p w14:paraId="1369C0A5" w14:textId="77777777" w:rsidR="00B05307" w:rsidRPr="001A5C4A" w:rsidRDefault="00B05307" w:rsidP="00B05307">
      <w:pPr>
        <w:ind w:firstLine="0"/>
        <w:jc w:val="center"/>
        <w:rPr>
          <w:rFonts w:cs="Arial"/>
          <w:bCs/>
        </w:rPr>
      </w:pPr>
      <w:r w:rsidRPr="001A5C4A">
        <w:rPr>
          <w:rFonts w:cs="Arial"/>
          <w:bCs/>
          <w:noProof/>
          <w:lang w:eastAsia="ru-RU"/>
        </w:rPr>
        <w:drawing>
          <wp:inline distT="0" distB="0" distL="0" distR="0" wp14:anchorId="56C56AE3" wp14:editId="6EA276DB">
            <wp:extent cx="3895725" cy="2219325"/>
            <wp:effectExtent l="19050" t="19050" r="28575" b="28575"/>
            <wp:docPr id="17" name="Рисунок 17" descr="C:\Users\123\Desktop\image_2020_05_29T10_40_58_15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_2020_05_29T10_40_58_158Z.png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1022DA" w14:textId="0C2F8A01" w:rsidR="00B05307" w:rsidRPr="001A5C4A" w:rsidRDefault="00B05307" w:rsidP="00C01483">
      <w:pPr>
        <w:pStyle w:val="26"/>
        <w:spacing w:after="240" w:line="276" w:lineRule="auto"/>
      </w:pPr>
      <w:bookmarkStart w:id="365" w:name="_Ref5339645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166</w:t>
      </w:r>
      <w:r w:rsidR="00C0526B">
        <w:rPr>
          <w:noProof/>
        </w:rPr>
        <w:fldChar w:fldCharType="end"/>
      </w:r>
      <w:bookmarkEnd w:id="365"/>
      <w:r w:rsidRPr="001A5C4A">
        <w:t xml:space="preserve"> – Окно ввода пароля для ЭП МС</w:t>
      </w:r>
    </w:p>
    <w:p w14:paraId="1515E5C8" w14:textId="62EE1ABF" w:rsidR="00B05307" w:rsidRPr="001A5C4A" w:rsidRDefault="00B05307" w:rsidP="00C01483">
      <w:pPr>
        <w:ind w:firstLine="851"/>
        <w:rPr>
          <w:rFonts w:cs="Arial"/>
          <w:bCs/>
        </w:rPr>
      </w:pPr>
      <w:r w:rsidRPr="001A5C4A">
        <w:rPr>
          <w:rFonts w:cs="Arial"/>
          <w:bCs/>
        </w:rPr>
        <w:t>В результате пользователь будет возвращен к окну ЭП, где статус-бар поля «Прогресс подписания» будет иметь значение 100% и выбранное МС будет подписано ЭП МО (</w:t>
      </w:r>
      <w:r w:rsidRPr="001A5C4A">
        <w:rPr>
          <w:rFonts w:cs="Arial"/>
          <w:bCs/>
        </w:rPr>
        <w:fldChar w:fldCharType="begin"/>
      </w:r>
      <w:r w:rsidRPr="001A5C4A">
        <w:rPr>
          <w:rFonts w:cs="Arial"/>
          <w:bCs/>
        </w:rPr>
        <w:instrText xml:space="preserve"> REF _Ref53396491 \h </w:instrText>
      </w:r>
      <w:r w:rsidR="004728C9" w:rsidRPr="001A5C4A">
        <w:rPr>
          <w:rFonts w:cs="Arial"/>
          <w:bCs/>
        </w:rPr>
        <w:instrText xml:space="preserve"> \* MERGEFORMAT </w:instrText>
      </w:r>
      <w:r w:rsidRPr="001A5C4A">
        <w:rPr>
          <w:rFonts w:cs="Arial"/>
          <w:bCs/>
        </w:rPr>
      </w:r>
      <w:r w:rsidRPr="001A5C4A">
        <w:rPr>
          <w:rFonts w:cs="Arial"/>
          <w:bCs/>
        </w:rPr>
        <w:fldChar w:fldCharType="separate"/>
      </w:r>
      <w:r w:rsidR="00C0526B" w:rsidRPr="00C0526B">
        <w:rPr>
          <w:rFonts w:cs="Arial"/>
          <w:bCs/>
        </w:rPr>
        <w:t xml:space="preserve">Рисунок </w:t>
      </w:r>
      <w:r w:rsidR="00C0526B" w:rsidRPr="00C0526B">
        <w:rPr>
          <w:rFonts w:cs="Arial"/>
          <w:bCs/>
          <w:noProof/>
        </w:rPr>
        <w:t>167</w:t>
      </w:r>
      <w:r w:rsidRPr="001A5C4A">
        <w:rPr>
          <w:rFonts w:cs="Arial"/>
          <w:bCs/>
        </w:rPr>
        <w:fldChar w:fldCharType="end"/>
      </w:r>
      <w:r w:rsidRPr="001A5C4A">
        <w:rPr>
          <w:rFonts w:cs="Arial"/>
          <w:bCs/>
        </w:rPr>
        <w:t>).</w:t>
      </w:r>
    </w:p>
    <w:p w14:paraId="041CE24E" w14:textId="1A2D6227" w:rsidR="00B05307" w:rsidRPr="001A5C4A" w:rsidRDefault="00A73A00" w:rsidP="00B05307">
      <w:pPr>
        <w:ind w:firstLine="0"/>
        <w:jc w:val="center"/>
        <w:rPr>
          <w:rFonts w:cs="Arial"/>
          <w:bCs/>
        </w:rPr>
      </w:pPr>
      <w:r w:rsidRPr="00A73A00">
        <w:rPr>
          <w:rFonts w:cs="Arial"/>
          <w:bCs/>
          <w:noProof/>
          <w:lang w:eastAsia="ru-RU"/>
        </w:rPr>
        <w:drawing>
          <wp:inline distT="0" distB="0" distL="0" distR="0" wp14:anchorId="3F17FDF0" wp14:editId="2B814B2A">
            <wp:extent cx="5924550" cy="2795689"/>
            <wp:effectExtent l="19050" t="19050" r="19050" b="2413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929351" cy="279795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A73A00">
        <w:rPr>
          <w:rFonts w:cs="Arial"/>
          <w:bCs/>
          <w:noProof/>
          <w:lang w:eastAsia="ru-RU"/>
        </w:rPr>
        <w:t xml:space="preserve"> </w:t>
      </w:r>
    </w:p>
    <w:p w14:paraId="63228A19" w14:textId="415DBC3F" w:rsidR="00B05307" w:rsidRPr="001A5C4A" w:rsidRDefault="00B05307" w:rsidP="00C01483">
      <w:pPr>
        <w:pStyle w:val="26"/>
        <w:spacing w:after="240" w:line="276" w:lineRule="auto"/>
      </w:pPr>
      <w:bookmarkStart w:id="366" w:name="_Ref53396491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167</w:t>
      </w:r>
      <w:r w:rsidR="00C0526B">
        <w:rPr>
          <w:noProof/>
        </w:rPr>
        <w:fldChar w:fldCharType="end"/>
      </w:r>
      <w:bookmarkEnd w:id="366"/>
      <w:r w:rsidRPr="001A5C4A">
        <w:t xml:space="preserve"> – Всплывающее окно ЭП</w:t>
      </w:r>
    </w:p>
    <w:p w14:paraId="638B7682" w14:textId="4B65A08A" w:rsidR="00394B8E" w:rsidRPr="001A5C4A" w:rsidRDefault="00B05307" w:rsidP="00C01483">
      <w:pPr>
        <w:ind w:firstLine="851"/>
        <w:rPr>
          <w:rFonts w:cs="Arial"/>
          <w:bCs/>
        </w:rPr>
      </w:pPr>
      <w:r w:rsidRPr="001A5C4A">
        <w:rPr>
          <w:rFonts w:cs="Arial"/>
          <w:bCs/>
        </w:rPr>
        <w:lastRenderedPageBreak/>
        <w:t>Отмена подписи ЭП МО</w:t>
      </w:r>
      <w:r w:rsidRPr="001A5C4A">
        <w:rPr>
          <w:rFonts w:cs="Arial"/>
          <w:bCs/>
          <w:vertAlign w:val="superscript"/>
        </w:rPr>
        <w:footnoteReference w:id="30"/>
      </w:r>
      <w:r w:rsidRPr="001A5C4A">
        <w:rPr>
          <w:rFonts w:cs="Arial"/>
          <w:bCs/>
        </w:rPr>
        <w:t xml:space="preserve"> возможна только для статусов «Подписано ЭП МО», «Ошибки в РРЭМД» и «Ошибки в ФРЭМД» с возвратом в статус «Подписано ЭП руководителя».</w:t>
      </w:r>
    </w:p>
    <w:p w14:paraId="0BF87A40" w14:textId="51F6A8DF" w:rsidR="00E1390F" w:rsidRDefault="00E1390F" w:rsidP="00C01483">
      <w:pPr>
        <w:ind w:firstLine="851"/>
        <w:rPr>
          <w:rFonts w:cs="Arial"/>
        </w:rPr>
      </w:pPr>
      <w:r w:rsidRPr="001A5C4A">
        <w:rPr>
          <w:rFonts w:cs="Arial"/>
        </w:rPr>
        <w:t>Кнопка «Отмена подписи ЭП» доступна пользователям с любым профилем, имеющим доступ к списку МСС/МСПС/МСР, а также с наличием индивидуального права «Руководитель МО для МСС»/«Руководитель МО для МСПС»/«Руководитель МО для МСР» и настроенной ЭП.</w:t>
      </w:r>
    </w:p>
    <w:p w14:paraId="29720E94" w14:textId="77777777" w:rsidR="00BB2DFD" w:rsidRPr="00171290" w:rsidRDefault="00BB2DFD" w:rsidP="00C01483">
      <w:pPr>
        <w:ind w:firstLine="851"/>
        <w:rPr>
          <w:rFonts w:cs="Arial"/>
        </w:rPr>
      </w:pPr>
      <w:r w:rsidRPr="00171290">
        <w:rPr>
          <w:rFonts w:cs="Arial"/>
          <w:b/>
          <w:bCs/>
        </w:rPr>
        <w:t>ВНИМАНИЕ!!!</w:t>
      </w:r>
      <w:r w:rsidRPr="00171290">
        <w:rPr>
          <w:rFonts w:cs="Arial"/>
        </w:rPr>
        <w:t xml:space="preserve"> По нажатию кнопки </w:t>
      </w:r>
      <w:r w:rsidRPr="00171290">
        <w:t xml:space="preserve">«Отмена подписи ЭП» </w:t>
      </w:r>
      <w:r w:rsidRPr="00171290">
        <w:rPr>
          <w:rFonts w:cs="Arial"/>
        </w:rPr>
        <w:t xml:space="preserve">пользователь </w:t>
      </w:r>
      <w:r w:rsidRPr="00171290">
        <w:t xml:space="preserve">также может отменить сразу все ЭП </w:t>
      </w:r>
      <w:r w:rsidRPr="00171290">
        <w:rPr>
          <w:rFonts w:cs="Arial"/>
        </w:rPr>
        <w:t xml:space="preserve">со статусами </w:t>
      </w:r>
      <w:r w:rsidRPr="00171290">
        <w:t xml:space="preserve">«Подписано ЭП заполняющего», </w:t>
      </w:r>
      <w:r w:rsidRPr="00171290">
        <w:rPr>
          <w:rFonts w:cs="Arial"/>
          <w:bCs/>
        </w:rPr>
        <w:t xml:space="preserve">«Подписано ЭП руководителя» и «Подписано ЭП МО», если в индивидуальных настройках установлено </w:t>
      </w:r>
      <w:r w:rsidRPr="00171290">
        <w:rPr>
          <w:rFonts w:cs="Arial"/>
        </w:rPr>
        <w:t>сочетание следующих прав:</w:t>
      </w:r>
    </w:p>
    <w:p w14:paraId="17A6185D" w14:textId="77777777" w:rsidR="00BB2DFD" w:rsidRPr="00171290" w:rsidRDefault="00BB2DFD" w:rsidP="00602B13">
      <w:pPr>
        <w:pStyle w:val="aff9"/>
        <w:numPr>
          <w:ilvl w:val="0"/>
          <w:numId w:val="64"/>
        </w:numPr>
        <w:tabs>
          <w:tab w:val="left" w:pos="1134"/>
        </w:tabs>
        <w:ind w:left="0" w:firstLine="851"/>
        <w:rPr>
          <w:rFonts w:cs="Arial"/>
        </w:rPr>
      </w:pPr>
      <w:r w:rsidRPr="00171290">
        <w:rPr>
          <w:rFonts w:cs="Arial"/>
        </w:rPr>
        <w:t>«Руководитель МО для МСС» / «Руководитель МО для МСПС» / «Руководитель МО для МСР» и «ЭП МО для МСС» / «ЭП МО для МСПС» / «ЭП МО для МСР»;</w:t>
      </w:r>
    </w:p>
    <w:p w14:paraId="5A015E08" w14:textId="77777777" w:rsidR="00BB2DFD" w:rsidRDefault="00BB2DFD" w:rsidP="00602B13">
      <w:pPr>
        <w:pStyle w:val="aff9"/>
        <w:numPr>
          <w:ilvl w:val="0"/>
          <w:numId w:val="64"/>
        </w:numPr>
        <w:tabs>
          <w:tab w:val="left" w:pos="1134"/>
        </w:tabs>
        <w:ind w:left="0" w:firstLine="851"/>
        <w:rPr>
          <w:rFonts w:cs="Arial"/>
        </w:rPr>
      </w:pPr>
      <w:r w:rsidRPr="00171290">
        <w:rPr>
          <w:rFonts w:cs="Arial"/>
        </w:rPr>
        <w:t>«ЭП заполнившего для МСС» / «ЭП заполнившего для МСПС» / «ЭП заполнившего для МСР», «Руководитель МО для МСС» / «Руководитель МО для МСПС» / «Руководитель МО для МСР» и «ЭП МО для МСС» / «ЭП МО для МСПС» / «ЭП МО для МСР»;</w:t>
      </w:r>
    </w:p>
    <w:p w14:paraId="7EB96559" w14:textId="0181463B" w:rsidR="00BB2DFD" w:rsidRPr="00C01483" w:rsidRDefault="00BB2DFD" w:rsidP="00602B13">
      <w:pPr>
        <w:pStyle w:val="aff9"/>
        <w:numPr>
          <w:ilvl w:val="0"/>
          <w:numId w:val="64"/>
        </w:numPr>
        <w:tabs>
          <w:tab w:val="left" w:pos="1134"/>
        </w:tabs>
        <w:ind w:left="0" w:firstLine="851"/>
        <w:rPr>
          <w:rFonts w:cs="Arial"/>
        </w:rPr>
      </w:pPr>
      <w:r w:rsidRPr="00C01483">
        <w:rPr>
          <w:rFonts w:cs="Arial"/>
        </w:rPr>
        <w:t>«ЭП заполнившего для МСС» / «ЭП заполнившего для МСПС» / «ЭП заполнившего для МСР» и «ЭП МО для МСС» / «ЭП МО для МСПС» / «ЭП МО для МСР».</w:t>
      </w:r>
    </w:p>
    <w:p w14:paraId="6F68F783" w14:textId="324C0789" w:rsidR="002741EC" w:rsidRPr="001A5C4A" w:rsidRDefault="002741EC" w:rsidP="007349AA">
      <w:pPr>
        <w:pStyle w:val="af1"/>
        <w:rPr>
          <w:rFonts w:cs="Arial"/>
        </w:rPr>
      </w:pPr>
      <w:bookmarkStart w:id="367" w:name="_Toc185414703"/>
      <w:r w:rsidRPr="00A371B7">
        <w:rPr>
          <w:rFonts w:cs="Arial"/>
        </w:rPr>
        <w:t>Взаимодействие с интеграционной шиной здравоохранения ХМАО-Югры</w:t>
      </w:r>
      <w:bookmarkEnd w:id="367"/>
      <w:r w:rsidR="00420645" w:rsidRPr="00A371B7">
        <w:rPr>
          <w:rFonts w:cs="Arial"/>
        </w:rPr>
        <w:t xml:space="preserve"> </w:t>
      </w:r>
    </w:p>
    <w:p w14:paraId="1F79D76A" w14:textId="69F8ED45" w:rsidR="00F638E4" w:rsidRPr="000C7594" w:rsidRDefault="00F638E4" w:rsidP="00025FC5">
      <w:pPr>
        <w:pStyle w:val="af2"/>
        <w:ind w:left="0"/>
        <w:rPr>
          <w:bCs/>
        </w:rPr>
      </w:pPr>
      <w:bookmarkStart w:id="368" w:name="_Toc185414704"/>
      <w:bookmarkStart w:id="369" w:name="_Ref90023367"/>
      <w:bookmarkStart w:id="370" w:name="_Toc90023553"/>
      <w:r w:rsidRPr="001465C1">
        <w:t xml:space="preserve">РЭМД. Список электронных медицинских документов, выгруженных </w:t>
      </w:r>
      <w:r w:rsidR="000C7594" w:rsidRPr="000C7594">
        <w:t>в</w:t>
      </w:r>
      <w:r w:rsidRPr="000C7594">
        <w:t xml:space="preserve"> РЭМД</w:t>
      </w:r>
      <w:r w:rsidRPr="000C7594">
        <w:rPr>
          <w:bCs/>
        </w:rPr>
        <w:t xml:space="preserve"> через РВИМИС</w:t>
      </w:r>
      <w:bookmarkEnd w:id="368"/>
    </w:p>
    <w:p w14:paraId="2049B2C9" w14:textId="3DBF5BD8" w:rsidR="00F638E4" w:rsidRPr="000C7594" w:rsidRDefault="00F638E4" w:rsidP="00025FC5">
      <w:pPr>
        <w:ind w:firstLine="851"/>
        <w:rPr>
          <w:rFonts w:cs="Arial"/>
        </w:rPr>
      </w:pPr>
      <w:r w:rsidRPr="000C7594">
        <w:rPr>
          <w:rFonts w:cs="Arial"/>
        </w:rPr>
        <w:t xml:space="preserve">Для просмотра списка электронных медицинских документов, выгруженных </w:t>
      </w:r>
      <w:r w:rsidR="000C7594" w:rsidRPr="000C7594">
        <w:rPr>
          <w:rFonts w:cs="Arial"/>
        </w:rPr>
        <w:t>в</w:t>
      </w:r>
      <w:r w:rsidRPr="000C7594">
        <w:rPr>
          <w:rFonts w:cs="Arial"/>
        </w:rPr>
        <w:t xml:space="preserve"> РЭМД</w:t>
      </w:r>
      <w:r w:rsidRPr="000C7594">
        <w:rPr>
          <w:rFonts w:cs="Arial"/>
          <w:bCs/>
        </w:rPr>
        <w:t xml:space="preserve"> через РВИМИС</w:t>
      </w:r>
      <w:r w:rsidRPr="000C7594">
        <w:rPr>
          <w:rFonts w:cs="Arial"/>
        </w:rPr>
        <w:t>, необходимо в меню «Интеграция» выбрать подменю</w:t>
      </w:r>
      <w:r w:rsidRPr="000C7594">
        <w:t xml:space="preserve"> «Выгрузка </w:t>
      </w:r>
      <w:r w:rsidR="00EA3A28" w:rsidRPr="000C7594">
        <w:t>документов</w:t>
      </w:r>
      <w:r w:rsidRPr="000C7594">
        <w:rPr>
          <w:rFonts w:cs="Arial"/>
        </w:rPr>
        <w:t>» и в открывшемся окне отобразится форма «</w:t>
      </w:r>
      <w:r w:rsidRPr="000C7594">
        <w:t>Выгрузка документов</w:t>
      </w:r>
      <w:r w:rsidRPr="000C7594">
        <w:rPr>
          <w:rFonts w:cs="Arial"/>
        </w:rPr>
        <w:t>» (</w:t>
      </w:r>
      <w:r w:rsidR="003C7EF5" w:rsidRPr="000C7594">
        <w:rPr>
          <w:rFonts w:cs="Arial"/>
        </w:rPr>
        <w:fldChar w:fldCharType="begin"/>
      </w:r>
      <w:r w:rsidR="003C7EF5" w:rsidRPr="000C7594">
        <w:rPr>
          <w:rFonts w:cs="Arial"/>
        </w:rPr>
        <w:instrText xml:space="preserve"> REF _Ref131065943 \h </w:instrText>
      </w:r>
      <w:r w:rsidR="003C7EF5" w:rsidRPr="000C7594">
        <w:rPr>
          <w:rFonts w:cs="Arial"/>
        </w:rPr>
      </w:r>
      <w:r w:rsidR="003C7EF5" w:rsidRPr="000C7594">
        <w:rPr>
          <w:rFonts w:cs="Arial"/>
        </w:rPr>
        <w:fldChar w:fldCharType="separate"/>
      </w:r>
      <w:r w:rsidR="00C0526B" w:rsidRPr="004728C9">
        <w:t xml:space="preserve">Рисунок </w:t>
      </w:r>
      <w:r w:rsidR="00C0526B">
        <w:rPr>
          <w:noProof/>
        </w:rPr>
        <w:t>168</w:t>
      </w:r>
      <w:r w:rsidR="003C7EF5" w:rsidRPr="000C7594">
        <w:rPr>
          <w:rFonts w:cs="Arial"/>
        </w:rPr>
        <w:fldChar w:fldCharType="end"/>
      </w:r>
      <w:r w:rsidRPr="000C7594">
        <w:rPr>
          <w:rFonts w:cs="Arial"/>
        </w:rPr>
        <w:t>).</w:t>
      </w:r>
    </w:p>
    <w:p w14:paraId="465C821D" w14:textId="66E3A97C" w:rsidR="00F638E4" w:rsidRPr="004728C9" w:rsidRDefault="00706D04" w:rsidP="00F638E4">
      <w:pPr>
        <w:ind w:firstLine="0"/>
        <w:jc w:val="center"/>
        <w:rPr>
          <w:rFonts w:cs="Arial"/>
        </w:rPr>
      </w:pPr>
      <w:r w:rsidRPr="00706D04">
        <w:rPr>
          <w:noProof/>
        </w:rPr>
        <w:lastRenderedPageBreak/>
        <w:drawing>
          <wp:inline distT="0" distB="0" distL="0" distR="0" wp14:anchorId="2316C0EB" wp14:editId="6F56901D">
            <wp:extent cx="6120130" cy="4942205"/>
            <wp:effectExtent l="19050" t="19050" r="13970" b="10795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422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F87C1B" w14:textId="76D7DF12" w:rsidR="00F638E4" w:rsidRPr="004728C9" w:rsidRDefault="00F638E4" w:rsidP="00025FC5">
      <w:pPr>
        <w:pStyle w:val="26"/>
        <w:spacing w:after="240" w:line="276" w:lineRule="auto"/>
      </w:pPr>
      <w:bookmarkStart w:id="371" w:name="_Ref131065943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C0526B">
        <w:rPr>
          <w:noProof/>
        </w:rPr>
        <w:t>168</w:t>
      </w:r>
      <w:r w:rsidRPr="004728C9">
        <w:rPr>
          <w:noProof/>
        </w:rPr>
        <w:fldChar w:fldCharType="end"/>
      </w:r>
      <w:bookmarkEnd w:id="371"/>
      <w:r w:rsidRPr="004728C9">
        <w:t xml:space="preserve"> – Окно «</w:t>
      </w:r>
      <w:r w:rsidRPr="00C556C2">
        <w:t>Выгрузка документо</w:t>
      </w:r>
      <w:r w:rsidR="00EA3A28">
        <w:t>в</w:t>
      </w:r>
      <w:r w:rsidRPr="004728C9">
        <w:t>»</w:t>
      </w:r>
    </w:p>
    <w:p w14:paraId="08BE1564" w14:textId="670DC4EA" w:rsidR="00F638E4" w:rsidRPr="003C7EF5" w:rsidRDefault="00F638E4" w:rsidP="00025FC5">
      <w:pPr>
        <w:ind w:firstLine="851"/>
      </w:pPr>
      <w:r w:rsidRPr="003C7EF5">
        <w:rPr>
          <w:rFonts w:cs="Arial"/>
          <w:bCs/>
        </w:rPr>
        <w:t xml:space="preserve">Для формирования списка выгруженных документов пользователю необходимо заполнить требуемые поля блока </w:t>
      </w:r>
      <w:r w:rsidR="00AB6BD2">
        <w:rPr>
          <w:rFonts w:cs="Arial"/>
          <w:bCs/>
        </w:rPr>
        <w:t>поиска (</w:t>
      </w:r>
      <w:r w:rsidRPr="003C7EF5">
        <w:rPr>
          <w:rFonts w:cs="Arial"/>
          <w:bCs/>
        </w:rPr>
        <w:t>фильтрации</w:t>
      </w:r>
      <w:r w:rsidR="00AB6BD2">
        <w:rPr>
          <w:rFonts w:cs="Arial"/>
          <w:bCs/>
        </w:rPr>
        <w:t>)</w:t>
      </w:r>
      <w:r w:rsidRPr="003C7EF5">
        <w:rPr>
          <w:rFonts w:cs="Arial"/>
          <w:bCs/>
        </w:rPr>
        <w:t xml:space="preserve"> списка и нажать на кнопку «Обновить список» (</w:t>
      </w:r>
      <w:r w:rsidR="003C7EF5" w:rsidRPr="003C7EF5">
        <w:rPr>
          <w:rFonts w:cs="Arial"/>
        </w:rPr>
        <w:fldChar w:fldCharType="begin"/>
      </w:r>
      <w:r w:rsidR="003C7EF5" w:rsidRPr="003C7EF5">
        <w:rPr>
          <w:rFonts w:cs="Arial"/>
        </w:rPr>
        <w:instrText xml:space="preserve"> REF _Ref131065943 \h </w:instrText>
      </w:r>
      <w:r w:rsidR="003C7EF5" w:rsidRPr="003C7EF5">
        <w:rPr>
          <w:rFonts w:cs="Arial"/>
        </w:rPr>
      </w:r>
      <w:r w:rsidR="003C7EF5" w:rsidRPr="003C7EF5">
        <w:rPr>
          <w:rFonts w:cs="Arial"/>
        </w:rPr>
        <w:fldChar w:fldCharType="separate"/>
      </w:r>
      <w:r w:rsidR="00C0526B" w:rsidRPr="004728C9">
        <w:t xml:space="preserve">Рисунок </w:t>
      </w:r>
      <w:r w:rsidR="00C0526B">
        <w:rPr>
          <w:noProof/>
        </w:rPr>
        <w:t>168</w:t>
      </w:r>
      <w:r w:rsidR="003C7EF5" w:rsidRPr="003C7EF5">
        <w:rPr>
          <w:rFonts w:cs="Arial"/>
        </w:rPr>
        <w:fldChar w:fldCharType="end"/>
      </w:r>
      <w:r w:rsidRPr="003C7EF5">
        <w:rPr>
          <w:rFonts w:cs="Arial"/>
          <w:bCs/>
        </w:rPr>
        <w:t>).</w:t>
      </w:r>
    </w:p>
    <w:bookmarkEnd w:id="369"/>
    <w:bookmarkEnd w:id="370"/>
    <w:p w14:paraId="07434017" w14:textId="77777777" w:rsidR="007006DE" w:rsidRPr="001A5C4A" w:rsidRDefault="007006DE" w:rsidP="00602B13">
      <w:pPr>
        <w:pStyle w:val="af3"/>
        <w:numPr>
          <w:ilvl w:val="3"/>
          <w:numId w:val="52"/>
        </w:numPr>
        <w:spacing w:before="120"/>
        <w:rPr>
          <w:sz w:val="22"/>
          <w:szCs w:val="22"/>
        </w:rPr>
      </w:pPr>
      <w:r w:rsidRPr="001A5C4A">
        <w:rPr>
          <w:rFonts w:cs="Arial"/>
          <w:bCs/>
          <w:sz w:val="22"/>
          <w:szCs w:val="22"/>
        </w:rPr>
        <w:t>Блок поиска (фильтрации) списка документов</w:t>
      </w:r>
    </w:p>
    <w:p w14:paraId="739BCD3C" w14:textId="730ADE4F" w:rsidR="00CE4DC2" w:rsidRDefault="00A9125D" w:rsidP="00025FC5">
      <w:pPr>
        <w:ind w:firstLine="851"/>
        <w:rPr>
          <w:rFonts w:cs="Arial"/>
        </w:rPr>
      </w:pPr>
      <w:r w:rsidRPr="001A5C4A">
        <w:rPr>
          <w:rFonts w:cs="Arial"/>
        </w:rPr>
        <w:t>В верхней части окна «</w:t>
      </w:r>
      <w:r w:rsidR="007B6791" w:rsidRPr="00C556C2">
        <w:t>Выгрузка документов</w:t>
      </w:r>
      <w:r w:rsidRPr="001A5C4A">
        <w:rPr>
          <w:rFonts w:cs="Arial"/>
        </w:rPr>
        <w:t>» расположен блок поиска (фильтрации) списка документов</w:t>
      </w:r>
      <w:r w:rsidR="00E65999">
        <w:rPr>
          <w:rFonts w:cs="Arial"/>
        </w:rPr>
        <w:t>,</w:t>
      </w:r>
      <w:r w:rsidRPr="001A5C4A">
        <w:rPr>
          <w:rFonts w:cs="Arial"/>
        </w:rPr>
        <w:t xml:space="preserve"> </w:t>
      </w:r>
      <w:r w:rsidR="00F4282E">
        <w:rPr>
          <w:rFonts w:cs="Arial"/>
        </w:rPr>
        <w:t xml:space="preserve">который содержит поля: </w:t>
      </w:r>
      <w:r w:rsidR="00CE4DC2" w:rsidRPr="001A5C4A">
        <w:rPr>
          <w:rFonts w:cs="Arial"/>
        </w:rPr>
        <w:t>(</w:t>
      </w:r>
      <w:r w:rsidR="00CE4DC2" w:rsidRPr="001A5C4A">
        <w:rPr>
          <w:rFonts w:cs="Arial"/>
        </w:rPr>
        <w:fldChar w:fldCharType="begin"/>
      </w:r>
      <w:r w:rsidR="00CE4DC2" w:rsidRPr="001A5C4A">
        <w:rPr>
          <w:rFonts w:cs="Arial"/>
        </w:rPr>
        <w:instrText xml:space="preserve"> REF _Ref51682623 \h </w:instrText>
      </w:r>
      <w:r w:rsidR="004728C9" w:rsidRPr="001A5C4A">
        <w:rPr>
          <w:rFonts w:cs="Arial"/>
        </w:rPr>
        <w:instrText xml:space="preserve"> \* MERGEFORMAT </w:instrText>
      </w:r>
      <w:r w:rsidR="00CE4DC2" w:rsidRPr="001A5C4A">
        <w:rPr>
          <w:rFonts w:cs="Arial"/>
        </w:rPr>
      </w:r>
      <w:r w:rsidR="00CE4DC2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169</w:t>
      </w:r>
      <w:r w:rsidR="00CE4DC2" w:rsidRPr="001A5C4A">
        <w:rPr>
          <w:rFonts w:cs="Arial"/>
        </w:rPr>
        <w:fldChar w:fldCharType="end"/>
      </w:r>
      <w:r w:rsidR="00CE4DC2" w:rsidRPr="001A5C4A">
        <w:rPr>
          <w:rFonts w:cs="Arial"/>
        </w:rPr>
        <w:t>)</w:t>
      </w:r>
      <w:r w:rsidR="00F4282E">
        <w:rPr>
          <w:rFonts w:cs="Arial"/>
        </w:rPr>
        <w:t>:</w:t>
      </w:r>
    </w:p>
    <w:p w14:paraId="52CFE62C" w14:textId="7C5B63FE" w:rsidR="00F4282E" w:rsidRDefault="00F4282E" w:rsidP="00025FC5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Pr="001A5C4A">
        <w:rPr>
          <w:rFonts w:cs="Arial"/>
        </w:rPr>
        <w:t>Дата отправки» (с…по…). По умолчанию устанавливается период с сегодняшнего по завтрашний день;</w:t>
      </w:r>
    </w:p>
    <w:p w14:paraId="5A8E7942" w14:textId="12DBCE92" w:rsidR="00F4282E" w:rsidRDefault="00F4282E" w:rsidP="00025FC5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«Фамилия»;</w:t>
      </w:r>
    </w:p>
    <w:p w14:paraId="159066FF" w14:textId="6CD2F8B2" w:rsidR="00F4282E" w:rsidRDefault="00F4282E" w:rsidP="00025FC5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«Имя»;</w:t>
      </w:r>
    </w:p>
    <w:p w14:paraId="749BAA30" w14:textId="6528987E" w:rsidR="00F4282E" w:rsidRDefault="00F4282E" w:rsidP="00025FC5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Отчество»;</w:t>
      </w:r>
    </w:p>
    <w:p w14:paraId="616F0D16" w14:textId="3DBEDB44" w:rsidR="00F4282E" w:rsidRPr="001A5C4A" w:rsidRDefault="00F4282E" w:rsidP="00025FC5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«Номер МС»;</w:t>
      </w:r>
    </w:p>
    <w:p w14:paraId="3C2FCABE" w14:textId="3D414963" w:rsidR="00F4282E" w:rsidRPr="00F4282E" w:rsidRDefault="00F4282E" w:rsidP="00025FC5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>
        <w:rPr>
          <w:rFonts w:cs="Arial"/>
        </w:rPr>
        <w:t>МО</w:t>
      </w:r>
      <w:r w:rsidRPr="001A5C4A">
        <w:rPr>
          <w:rFonts w:cs="Arial"/>
        </w:rPr>
        <w:t>».</w:t>
      </w:r>
    </w:p>
    <w:p w14:paraId="32461DE5" w14:textId="79610AE3" w:rsidR="00CE4DC2" w:rsidRPr="001A5C4A" w:rsidRDefault="001651CC" w:rsidP="00CE4DC2">
      <w:pPr>
        <w:ind w:firstLine="0"/>
        <w:jc w:val="center"/>
        <w:rPr>
          <w:rFonts w:cs="Arial"/>
        </w:rPr>
      </w:pPr>
      <w:r>
        <w:rPr>
          <w:noProof/>
          <w:lang w:eastAsia="ru-RU"/>
        </w:rPr>
        <w:lastRenderedPageBreak/>
        <w:drawing>
          <wp:inline distT="0" distB="0" distL="0" distR="0" wp14:anchorId="17DE5D78" wp14:editId="22322924">
            <wp:extent cx="6115050" cy="1504950"/>
            <wp:effectExtent l="19050" t="19050" r="19050" b="1905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04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F5B0F5" w14:textId="002E7988" w:rsidR="00CE4DC2" w:rsidRPr="00466BDF" w:rsidRDefault="00CE4DC2" w:rsidP="00025FC5">
      <w:pPr>
        <w:pStyle w:val="26"/>
        <w:spacing w:after="240" w:line="276" w:lineRule="auto"/>
      </w:pPr>
      <w:bookmarkStart w:id="372" w:name="_Ref51682623"/>
      <w:r w:rsidRPr="00466BDF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169</w:t>
      </w:r>
      <w:r w:rsidR="00C0526B">
        <w:rPr>
          <w:noProof/>
        </w:rPr>
        <w:fldChar w:fldCharType="end"/>
      </w:r>
      <w:bookmarkEnd w:id="372"/>
      <w:r w:rsidRPr="00466BDF">
        <w:t xml:space="preserve"> – </w:t>
      </w:r>
      <w:r w:rsidR="00A9125D" w:rsidRPr="00466BDF">
        <w:t>Окно «</w:t>
      </w:r>
      <w:r w:rsidR="00F4282E" w:rsidRPr="00466BDF">
        <w:t>Выгрузка документов</w:t>
      </w:r>
      <w:r w:rsidR="00A9125D" w:rsidRPr="00466BDF">
        <w:t>». Блок поиска (фильтрации) документов</w:t>
      </w:r>
    </w:p>
    <w:p w14:paraId="2C7AC582" w14:textId="12E300AA" w:rsidR="00A9125D" w:rsidRPr="001A5C4A" w:rsidRDefault="00A9125D" w:rsidP="00025FC5">
      <w:pPr>
        <w:spacing w:before="120"/>
        <w:ind w:firstLine="851"/>
        <w:rPr>
          <w:rFonts w:cs="Arial"/>
        </w:rPr>
      </w:pPr>
      <w:r w:rsidRPr="001A5C4A">
        <w:rPr>
          <w:rFonts w:cs="Arial"/>
        </w:rPr>
        <w:t>Для отображения полей расширенного поиска следует нажать кнопку «Расширенный фильтр»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_Ref97292224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977209">
        <w:t xml:space="preserve">Рисунок </w:t>
      </w:r>
      <w:r w:rsidR="00C0526B">
        <w:rPr>
          <w:noProof/>
        </w:rPr>
        <w:t>170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7CF7E131" w14:textId="2145FB4A" w:rsidR="00A9125D" w:rsidRPr="001A5C4A" w:rsidRDefault="001651CC" w:rsidP="00A9125D">
      <w:pPr>
        <w:ind w:firstLine="0"/>
        <w:jc w:val="center"/>
        <w:rPr>
          <w:rFonts w:cs="Arial"/>
        </w:rPr>
      </w:pPr>
      <w:r>
        <w:rPr>
          <w:noProof/>
          <w:lang w:eastAsia="ru-RU"/>
        </w:rPr>
        <w:drawing>
          <wp:inline distT="0" distB="0" distL="0" distR="0" wp14:anchorId="76B8364D" wp14:editId="74842ACC">
            <wp:extent cx="6115050" cy="1476375"/>
            <wp:effectExtent l="19050" t="19050" r="19050" b="2857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9"/>
                    <a:stretch/>
                  </pic:blipFill>
                  <pic:spPr bwMode="auto">
                    <a:xfrm>
                      <a:off x="0" y="0"/>
                      <a:ext cx="6115050" cy="14763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FDC9E" w14:textId="409BE5D1" w:rsidR="00C97124" w:rsidRPr="00977209" w:rsidRDefault="00A9125D" w:rsidP="00025FC5">
      <w:pPr>
        <w:pStyle w:val="26"/>
        <w:spacing w:after="240" w:line="276" w:lineRule="auto"/>
      </w:pPr>
      <w:bookmarkStart w:id="373" w:name="_Ref97292224"/>
      <w:r w:rsidRPr="00977209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170</w:t>
      </w:r>
      <w:r w:rsidR="00C0526B">
        <w:rPr>
          <w:noProof/>
        </w:rPr>
        <w:fldChar w:fldCharType="end"/>
      </w:r>
      <w:bookmarkEnd w:id="373"/>
      <w:r w:rsidRPr="00977209">
        <w:t xml:space="preserve"> – Окно «</w:t>
      </w:r>
      <w:r w:rsidR="0041305B" w:rsidRPr="00977209">
        <w:t>Выгрузка документов</w:t>
      </w:r>
      <w:r w:rsidRPr="00977209">
        <w:t>». Блок поиска (фильтрации) документов. Кнопка «Расширенный фильтр»</w:t>
      </w:r>
    </w:p>
    <w:p w14:paraId="7520DA66" w14:textId="108DD22C" w:rsidR="00A9125D" w:rsidRPr="001A5C4A" w:rsidRDefault="00A9125D" w:rsidP="00025FC5">
      <w:pPr>
        <w:ind w:firstLine="851"/>
        <w:rPr>
          <w:rFonts w:cs="Arial"/>
        </w:rPr>
      </w:pPr>
      <w:r w:rsidRPr="001A5C4A">
        <w:rPr>
          <w:rFonts w:cs="Arial"/>
        </w:rPr>
        <w:t>Расширенный фильтр содержит следующие дополнительные поля         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_Ref97292498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977209">
        <w:t xml:space="preserve">Рисунок </w:t>
      </w:r>
      <w:r w:rsidR="00C0526B">
        <w:rPr>
          <w:noProof/>
        </w:rPr>
        <w:t>171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):</w:t>
      </w:r>
    </w:p>
    <w:p w14:paraId="0657B47D" w14:textId="77777777" w:rsidR="00A9125D" w:rsidRPr="001A5C4A" w:rsidRDefault="00A9125D" w:rsidP="00025FC5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«Документ». Выбираются следующие значения:</w:t>
      </w:r>
    </w:p>
    <w:p w14:paraId="6DB3C206" w14:textId="77777777" w:rsidR="00A9125D" w:rsidRPr="001A5C4A" w:rsidRDefault="00A9125D" w:rsidP="00A9125D">
      <w:pPr>
        <w:numPr>
          <w:ilvl w:val="0"/>
          <w:numId w:val="49"/>
        </w:numPr>
        <w:rPr>
          <w:rFonts w:cs="Arial"/>
        </w:rPr>
      </w:pPr>
      <w:r w:rsidRPr="001A5C4A">
        <w:rPr>
          <w:rFonts w:cs="Arial"/>
        </w:rPr>
        <w:t>«Рождения»;</w:t>
      </w:r>
    </w:p>
    <w:p w14:paraId="24275D3D" w14:textId="77777777" w:rsidR="00A9125D" w:rsidRPr="001A5C4A" w:rsidRDefault="00A9125D" w:rsidP="00A9125D">
      <w:pPr>
        <w:numPr>
          <w:ilvl w:val="0"/>
          <w:numId w:val="49"/>
        </w:numPr>
        <w:rPr>
          <w:rFonts w:cs="Arial"/>
        </w:rPr>
      </w:pPr>
      <w:r w:rsidRPr="001A5C4A">
        <w:rPr>
          <w:rFonts w:cs="Arial"/>
        </w:rPr>
        <w:t>«Смерти»;</w:t>
      </w:r>
    </w:p>
    <w:p w14:paraId="1530A6C8" w14:textId="77777777" w:rsidR="00A9125D" w:rsidRPr="001A5C4A" w:rsidRDefault="00A9125D" w:rsidP="00A9125D">
      <w:pPr>
        <w:numPr>
          <w:ilvl w:val="0"/>
          <w:numId w:val="49"/>
        </w:numPr>
        <w:rPr>
          <w:rFonts w:cs="Arial"/>
        </w:rPr>
      </w:pPr>
      <w:r w:rsidRPr="001A5C4A">
        <w:rPr>
          <w:rFonts w:cs="Arial"/>
        </w:rPr>
        <w:t xml:space="preserve">«Перинатальной смерти»; </w:t>
      </w:r>
    </w:p>
    <w:p w14:paraId="067B1449" w14:textId="7393CA12" w:rsidR="00A9125D" w:rsidRPr="001A5C4A" w:rsidRDefault="00A9125D" w:rsidP="00025FC5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 w:rsidR="001651CC">
        <w:rPr>
          <w:rFonts w:cs="Arial"/>
        </w:rPr>
        <w:t>Профиль ВИМИС</w:t>
      </w:r>
      <w:r w:rsidRPr="001A5C4A">
        <w:rPr>
          <w:rFonts w:cs="Arial"/>
        </w:rPr>
        <w:t>». Выбираются следующие значения:</w:t>
      </w:r>
    </w:p>
    <w:p w14:paraId="566A6769" w14:textId="3C91217A" w:rsidR="00A9125D" w:rsidRDefault="00A9125D" w:rsidP="00A9125D">
      <w:pPr>
        <w:numPr>
          <w:ilvl w:val="0"/>
          <w:numId w:val="50"/>
        </w:numPr>
        <w:rPr>
          <w:rFonts w:cs="Arial"/>
        </w:rPr>
      </w:pPr>
      <w:r w:rsidRPr="001A5C4A">
        <w:rPr>
          <w:rFonts w:cs="Arial"/>
        </w:rPr>
        <w:t>«</w:t>
      </w:r>
      <w:r w:rsidR="001651CC">
        <w:rPr>
          <w:rFonts w:cs="Arial"/>
        </w:rPr>
        <w:t>Онкология</w:t>
      </w:r>
      <w:r w:rsidRPr="001A5C4A">
        <w:rPr>
          <w:rFonts w:cs="Arial"/>
        </w:rPr>
        <w:t>»;</w:t>
      </w:r>
    </w:p>
    <w:p w14:paraId="26BE11E6" w14:textId="7B6AE93E" w:rsidR="001651CC" w:rsidRDefault="001651CC" w:rsidP="00A9125D">
      <w:pPr>
        <w:numPr>
          <w:ilvl w:val="0"/>
          <w:numId w:val="50"/>
        </w:numPr>
        <w:rPr>
          <w:rFonts w:cs="Arial"/>
        </w:rPr>
      </w:pPr>
      <w:r>
        <w:rPr>
          <w:rFonts w:cs="Arial"/>
        </w:rPr>
        <w:t>«Требующие профилактики»;</w:t>
      </w:r>
    </w:p>
    <w:p w14:paraId="4F82F57F" w14:textId="7F69E0D0" w:rsidR="001651CC" w:rsidRDefault="001651CC" w:rsidP="00A9125D">
      <w:pPr>
        <w:numPr>
          <w:ilvl w:val="0"/>
          <w:numId w:val="50"/>
        </w:numPr>
        <w:rPr>
          <w:rFonts w:cs="Arial"/>
        </w:rPr>
      </w:pPr>
      <w:r>
        <w:rPr>
          <w:rFonts w:cs="Arial"/>
        </w:rPr>
        <w:t>«Акушерство, гинекология и неонаталогия»;</w:t>
      </w:r>
    </w:p>
    <w:p w14:paraId="1BE295F5" w14:textId="37485161" w:rsidR="001651CC" w:rsidRDefault="001651CC" w:rsidP="00A9125D">
      <w:pPr>
        <w:numPr>
          <w:ilvl w:val="0"/>
          <w:numId w:val="50"/>
        </w:numPr>
        <w:rPr>
          <w:rFonts w:cs="Arial"/>
        </w:rPr>
      </w:pPr>
      <w:r>
        <w:rPr>
          <w:rFonts w:cs="Arial"/>
        </w:rPr>
        <w:t>«Сердечно-сосудистые заболевания»;</w:t>
      </w:r>
    </w:p>
    <w:p w14:paraId="6C66C044" w14:textId="09A3C562" w:rsidR="001651CC" w:rsidRDefault="001651CC" w:rsidP="00A9125D">
      <w:pPr>
        <w:numPr>
          <w:ilvl w:val="0"/>
          <w:numId w:val="50"/>
        </w:numPr>
        <w:rPr>
          <w:rFonts w:cs="Arial"/>
        </w:rPr>
      </w:pPr>
      <w:r>
        <w:rPr>
          <w:rFonts w:cs="Arial"/>
        </w:rPr>
        <w:t>«Требующие профилактики инфекционных болезней»;</w:t>
      </w:r>
    </w:p>
    <w:p w14:paraId="610E7AD0" w14:textId="1CC61889" w:rsidR="0041305B" w:rsidRPr="001A5C4A" w:rsidRDefault="0041305B" w:rsidP="00A9125D">
      <w:pPr>
        <w:numPr>
          <w:ilvl w:val="0"/>
          <w:numId w:val="50"/>
        </w:numPr>
        <w:rPr>
          <w:rFonts w:cs="Arial"/>
        </w:rPr>
      </w:pPr>
      <w:r>
        <w:rPr>
          <w:rFonts w:cs="Arial"/>
        </w:rPr>
        <w:t>«</w:t>
      </w:r>
      <w:r w:rsidRPr="001A5C4A">
        <w:rPr>
          <w:rFonts w:cs="Arial"/>
        </w:rPr>
        <w:t>РЭМД»</w:t>
      </w:r>
      <w:r>
        <w:rPr>
          <w:rFonts w:cs="Arial"/>
        </w:rPr>
        <w:t>;</w:t>
      </w:r>
    </w:p>
    <w:p w14:paraId="71A10352" w14:textId="25BA5A4C" w:rsidR="0041305B" w:rsidRPr="007B340B" w:rsidRDefault="00A9125D" w:rsidP="00025FC5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7B340B">
        <w:rPr>
          <w:rFonts w:cs="Arial"/>
        </w:rPr>
        <w:t>«</w:t>
      </w:r>
      <w:r w:rsidR="001651CC" w:rsidRPr="007B340B">
        <w:rPr>
          <w:rFonts w:cs="Arial"/>
          <w:color w:val="000000"/>
          <w:lang w:val="en-US"/>
        </w:rPr>
        <w:t>Lo</w:t>
      </w:r>
      <w:r w:rsidR="001651CC" w:rsidRPr="007B340B">
        <w:rPr>
          <w:rFonts w:cs="Arial"/>
          <w:color w:val="000000"/>
        </w:rPr>
        <w:t>с</w:t>
      </w:r>
      <w:r w:rsidR="001651CC" w:rsidRPr="007B340B">
        <w:rPr>
          <w:rFonts w:cs="Arial"/>
          <w:color w:val="000000"/>
          <w:lang w:val="en-US"/>
        </w:rPr>
        <w:t>al</w:t>
      </w:r>
      <w:r w:rsidR="001651CC" w:rsidRPr="007B340B">
        <w:rPr>
          <w:rFonts w:cs="Arial"/>
          <w:color w:val="000000"/>
        </w:rPr>
        <w:t xml:space="preserve"> </w:t>
      </w:r>
      <w:r w:rsidR="001651CC" w:rsidRPr="007B340B">
        <w:rPr>
          <w:rFonts w:cs="Arial"/>
          <w:color w:val="000000"/>
          <w:lang w:val="en-US"/>
        </w:rPr>
        <w:t>Uid</w:t>
      </w:r>
      <w:r w:rsidRPr="007B340B">
        <w:rPr>
          <w:rFonts w:cs="Arial"/>
        </w:rPr>
        <w:t>»</w:t>
      </w:r>
      <w:r w:rsidR="001651CC" w:rsidRPr="007B340B">
        <w:rPr>
          <w:rFonts w:cs="Arial"/>
        </w:rPr>
        <w:t>;</w:t>
      </w:r>
    </w:p>
    <w:p w14:paraId="2C98CE3B" w14:textId="46E84641" w:rsidR="00A9125D" w:rsidRPr="001651CC" w:rsidRDefault="00A9125D" w:rsidP="00025FC5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7B340B">
        <w:rPr>
          <w:rFonts w:cs="Arial"/>
        </w:rPr>
        <w:t>«</w:t>
      </w:r>
      <w:r w:rsidR="001651CC" w:rsidRPr="007B340B">
        <w:rPr>
          <w:rFonts w:cs="Arial"/>
          <w:color w:val="000000"/>
          <w:lang w:val="en-US"/>
        </w:rPr>
        <w:t>EmdId</w:t>
      </w:r>
      <w:r w:rsidRPr="007B340B">
        <w:rPr>
          <w:rFonts w:cs="Arial"/>
        </w:rPr>
        <w:t>»</w:t>
      </w:r>
      <w:r w:rsidR="00C523A2" w:rsidRPr="007B340B">
        <w:rPr>
          <w:rFonts w:cs="Arial"/>
        </w:rPr>
        <w:t>.</w:t>
      </w:r>
    </w:p>
    <w:p w14:paraId="3A48BEE6" w14:textId="249B8372" w:rsidR="00A9125D" w:rsidRPr="001A5C4A" w:rsidRDefault="00A9125D" w:rsidP="00025FC5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Для применения выбранных значений фильтра добавлена кнопка «Обновить список»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_Ref97292498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977209">
        <w:t xml:space="preserve">Рисунок </w:t>
      </w:r>
      <w:r w:rsidR="00C0526B">
        <w:rPr>
          <w:noProof/>
        </w:rPr>
        <w:t>171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13D0518D" w14:textId="1EDE00F0" w:rsidR="00A9125D" w:rsidRPr="001A5C4A" w:rsidRDefault="001651CC" w:rsidP="00740B45">
      <w:pPr>
        <w:ind w:firstLine="0"/>
        <w:jc w:val="center"/>
        <w:rPr>
          <w:rFonts w:cs="Arial"/>
        </w:rPr>
      </w:pPr>
      <w:r>
        <w:rPr>
          <w:rFonts w:cs="Arial"/>
          <w:noProof/>
          <w:lang w:eastAsia="ru-RU"/>
        </w:rPr>
        <w:drawing>
          <wp:inline distT="0" distB="0" distL="0" distR="0" wp14:anchorId="648FB56A" wp14:editId="1298686B">
            <wp:extent cx="6115050" cy="2124075"/>
            <wp:effectExtent l="19050" t="19050" r="19050" b="2857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24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B1F2832" w14:textId="4B34D141" w:rsidR="007B3336" w:rsidRPr="00977209" w:rsidRDefault="00A9125D" w:rsidP="00025FC5">
      <w:pPr>
        <w:pStyle w:val="26"/>
        <w:spacing w:after="240" w:line="276" w:lineRule="auto"/>
      </w:pPr>
      <w:bookmarkStart w:id="374" w:name="_Ref97292498"/>
      <w:r w:rsidRPr="00977209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171</w:t>
      </w:r>
      <w:r w:rsidR="00C0526B">
        <w:rPr>
          <w:noProof/>
        </w:rPr>
        <w:fldChar w:fldCharType="end"/>
      </w:r>
      <w:bookmarkEnd w:id="374"/>
      <w:r w:rsidRPr="00977209">
        <w:t xml:space="preserve"> – Окно «</w:t>
      </w:r>
      <w:r w:rsidR="0041305B" w:rsidRPr="00977209">
        <w:t>Выгрузка документо</w:t>
      </w:r>
      <w:r w:rsidR="00244FC9">
        <w:t>в</w:t>
      </w:r>
      <w:r w:rsidRPr="00977209">
        <w:t>». Блок поиска (фильтрации) документов. Поля и кнопки расширенного фильтра</w:t>
      </w:r>
    </w:p>
    <w:p w14:paraId="5CDB22E0" w14:textId="5DD5C2D1" w:rsidR="00CE4DC2" w:rsidRPr="001A5C4A" w:rsidRDefault="00CE4DC2" w:rsidP="00CE4DC2">
      <w:pPr>
        <w:ind w:firstLine="0"/>
        <w:jc w:val="center"/>
        <w:rPr>
          <w:rFonts w:cs="Arial"/>
          <w:sz w:val="4"/>
          <w:szCs w:val="4"/>
        </w:rPr>
      </w:pPr>
    </w:p>
    <w:p w14:paraId="70AC4181" w14:textId="492ED399" w:rsidR="007006DE" w:rsidRPr="001A5C4A" w:rsidRDefault="00D7459B" w:rsidP="00602B13">
      <w:pPr>
        <w:pStyle w:val="af3"/>
        <w:numPr>
          <w:ilvl w:val="3"/>
          <w:numId w:val="52"/>
        </w:numPr>
        <w:rPr>
          <w:sz w:val="22"/>
          <w:szCs w:val="22"/>
        </w:rPr>
      </w:pPr>
      <w:r w:rsidRPr="001A5C4A">
        <w:rPr>
          <w:rFonts w:cs="Arial"/>
          <w:bCs/>
          <w:sz w:val="22"/>
          <w:szCs w:val="22"/>
        </w:rPr>
        <w:t>И</w:t>
      </w:r>
      <w:r w:rsidR="007006DE" w:rsidRPr="001A5C4A">
        <w:rPr>
          <w:rFonts w:cs="Arial"/>
          <w:bCs/>
          <w:sz w:val="22"/>
          <w:szCs w:val="22"/>
        </w:rPr>
        <w:t>нформаци</w:t>
      </w:r>
      <w:r w:rsidRPr="001A5C4A">
        <w:rPr>
          <w:rFonts w:cs="Arial"/>
          <w:bCs/>
          <w:sz w:val="22"/>
          <w:szCs w:val="22"/>
        </w:rPr>
        <w:t>я</w:t>
      </w:r>
      <w:r w:rsidR="007006DE" w:rsidRPr="001A5C4A">
        <w:rPr>
          <w:rFonts w:cs="Arial"/>
          <w:bCs/>
          <w:sz w:val="22"/>
          <w:szCs w:val="22"/>
        </w:rPr>
        <w:t xml:space="preserve"> об электронном документе</w:t>
      </w:r>
    </w:p>
    <w:p w14:paraId="4359D9A3" w14:textId="2A58D158" w:rsidR="00CE4DC2" w:rsidRPr="001A5C4A" w:rsidRDefault="00CE4DC2" w:rsidP="00025FC5">
      <w:pPr>
        <w:ind w:firstLine="851"/>
        <w:rPr>
          <w:rFonts w:cs="Arial"/>
        </w:rPr>
      </w:pPr>
      <w:r w:rsidRPr="001A5C4A">
        <w:rPr>
          <w:rFonts w:cs="Arial"/>
        </w:rPr>
        <w:t>В окне «</w:t>
      </w:r>
      <w:r w:rsidR="00396C0E" w:rsidRPr="00C556C2">
        <w:t>Выгрузка документов в РЭМ</w:t>
      </w:r>
      <w:r w:rsidR="00396C0E">
        <w:t>Д</w:t>
      </w:r>
      <w:r w:rsidR="00396C0E" w:rsidRPr="00C556C2">
        <w:t xml:space="preserve"> (через ВИМИС)</w:t>
      </w:r>
      <w:r w:rsidRPr="001A5C4A">
        <w:rPr>
          <w:rFonts w:cs="Arial"/>
        </w:rPr>
        <w:t>» отображается следующая информация об электронном документе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_Ref51683502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172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):</w:t>
      </w:r>
    </w:p>
    <w:p w14:paraId="6E728AB9" w14:textId="6AA1844E" w:rsidR="00396C0E" w:rsidRPr="004644F9" w:rsidRDefault="00CE4DC2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3C7EF5">
        <w:rPr>
          <w:rFonts w:cs="Arial"/>
        </w:rPr>
        <w:t>«</w:t>
      </w:r>
      <w:r w:rsidR="00396C0E" w:rsidRPr="003C7EF5">
        <w:rPr>
          <w:rFonts w:cs="Arial"/>
        </w:rPr>
        <w:t>Дата добавления в очередь</w:t>
      </w:r>
      <w:r w:rsidRPr="003C7EF5">
        <w:rPr>
          <w:rFonts w:cs="Arial"/>
        </w:rPr>
        <w:t>»</w:t>
      </w:r>
      <w:r w:rsidR="00396C0E" w:rsidRPr="004644F9">
        <w:rPr>
          <w:rFonts w:cs="Arial"/>
        </w:rPr>
        <w:t>;</w:t>
      </w:r>
    </w:p>
    <w:p w14:paraId="381F5840" w14:textId="536C4926" w:rsidR="00396C0E" w:rsidRPr="003C7EF5" w:rsidRDefault="00396C0E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3C7EF5">
        <w:rPr>
          <w:rFonts w:cs="Arial"/>
        </w:rPr>
        <w:t>«Номер»;</w:t>
      </w:r>
    </w:p>
    <w:p w14:paraId="7C3F20E6" w14:textId="119529F2" w:rsidR="00396C0E" w:rsidRPr="003C7EF5" w:rsidRDefault="00396C0E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3C7EF5">
        <w:rPr>
          <w:rFonts w:cs="Arial"/>
        </w:rPr>
        <w:t>«Электронный»;</w:t>
      </w:r>
    </w:p>
    <w:p w14:paraId="43C6C773" w14:textId="52021EAD" w:rsidR="00396C0E" w:rsidRPr="004644F9" w:rsidRDefault="00CE4DC2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3C7EF5">
        <w:rPr>
          <w:rFonts w:cs="Arial"/>
        </w:rPr>
        <w:t>«Тип документа»;</w:t>
      </w:r>
    </w:p>
    <w:p w14:paraId="4523B837" w14:textId="460B771E" w:rsidR="00CE4DC2" w:rsidRPr="003C7EF5" w:rsidRDefault="00CE4DC2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3C7EF5">
        <w:rPr>
          <w:rFonts w:cs="Arial"/>
        </w:rPr>
        <w:t>«ФИО пациента»;</w:t>
      </w:r>
    </w:p>
    <w:p w14:paraId="6F4803DB" w14:textId="1BF517B5" w:rsidR="00396C0E" w:rsidRPr="001A7E9D" w:rsidRDefault="004644F9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bookmarkStart w:id="375" w:name="_Hlk154490055"/>
      <w:r w:rsidRPr="001A7E9D">
        <w:rPr>
          <w:rFonts w:cs="Arial"/>
        </w:rPr>
        <w:t>«</w:t>
      </w:r>
      <w:r w:rsidR="00706D04" w:rsidRPr="001A7E9D">
        <w:rPr>
          <w:rFonts w:eastAsia="Times New Roman"/>
        </w:rPr>
        <w:t>Локальный идентификатор РРЭМД</w:t>
      </w:r>
      <w:r w:rsidR="00396C0E" w:rsidRPr="001A7E9D">
        <w:rPr>
          <w:rFonts w:cs="Arial"/>
        </w:rPr>
        <w:t>»;</w:t>
      </w:r>
    </w:p>
    <w:p w14:paraId="249B3413" w14:textId="09E80D71" w:rsidR="00706D04" w:rsidRPr="001A7E9D" w:rsidRDefault="00706D04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1A7E9D">
        <w:rPr>
          <w:rFonts w:cs="Arial"/>
        </w:rPr>
        <w:t>«</w:t>
      </w:r>
      <w:r w:rsidRPr="001A7E9D">
        <w:rPr>
          <w:rFonts w:eastAsia="Times New Roman"/>
        </w:rPr>
        <w:t>Реестровый номер ФРЭМД (remid)»</w:t>
      </w:r>
      <w:bookmarkEnd w:id="375"/>
      <w:r w:rsidRPr="001A7E9D">
        <w:rPr>
          <w:rFonts w:eastAsia="Times New Roman"/>
        </w:rPr>
        <w:t>;</w:t>
      </w:r>
    </w:p>
    <w:p w14:paraId="5447084C" w14:textId="4E03C614" w:rsidR="00396C0E" w:rsidRPr="001A7E9D" w:rsidRDefault="00396C0E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1A7E9D">
        <w:rPr>
          <w:rFonts w:cs="Arial"/>
        </w:rPr>
        <w:t>«Ответ РВИМИС»;</w:t>
      </w:r>
    </w:p>
    <w:p w14:paraId="01D2CDA1" w14:textId="32E89454" w:rsidR="004644F9" w:rsidRPr="001A7E9D" w:rsidRDefault="004644F9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1A7E9D">
        <w:rPr>
          <w:rFonts w:cs="Arial"/>
        </w:rPr>
        <w:t>«Ответ ВИМИС Онкология»;</w:t>
      </w:r>
    </w:p>
    <w:p w14:paraId="1F8F2A77" w14:textId="5899E91D" w:rsidR="004644F9" w:rsidRDefault="004644F9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«Ответ ВИМИС ССЗ»;</w:t>
      </w:r>
    </w:p>
    <w:p w14:paraId="2390EB75" w14:textId="300F172F" w:rsidR="004644F9" w:rsidRDefault="004644F9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«Ответ ВИМИС Акинео»;</w:t>
      </w:r>
    </w:p>
    <w:p w14:paraId="4DF923F7" w14:textId="17DFC2F4" w:rsidR="004644F9" w:rsidRDefault="004644F9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«Ответ ВИМИС Профилактика»;</w:t>
      </w:r>
    </w:p>
    <w:p w14:paraId="51EEF4CD" w14:textId="53BEB123" w:rsidR="00396C0E" w:rsidRDefault="004644F9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«Ответ ВИМИС Профилактика инфекционных заболеваний»</w:t>
      </w:r>
      <w:r w:rsidR="00184A2B">
        <w:rPr>
          <w:rFonts w:cs="Arial"/>
        </w:rPr>
        <w:t>;</w:t>
      </w:r>
    </w:p>
    <w:p w14:paraId="381B10BA" w14:textId="144A3CA6" w:rsidR="00184A2B" w:rsidRDefault="00184A2B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184A2B">
        <w:rPr>
          <w:rFonts w:cs="Arial"/>
        </w:rPr>
        <w:t>«Дата регистрации в ФРЭМД»</w:t>
      </w:r>
      <w:r>
        <w:rPr>
          <w:rFonts w:cs="Arial"/>
        </w:rPr>
        <w:t>;</w:t>
      </w:r>
    </w:p>
    <w:p w14:paraId="0F1DEBF7" w14:textId="632734CF" w:rsidR="00184A2B" w:rsidRDefault="00184A2B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184A2B">
        <w:rPr>
          <w:rFonts w:cs="Arial"/>
        </w:rPr>
        <w:t>«Дата подписи врача»</w:t>
      </w:r>
      <w:r>
        <w:rPr>
          <w:rFonts w:cs="Arial"/>
        </w:rPr>
        <w:t>;</w:t>
      </w:r>
    </w:p>
    <w:p w14:paraId="170188C1" w14:textId="1089ACC9" w:rsidR="00184A2B" w:rsidRDefault="00184A2B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184A2B">
        <w:rPr>
          <w:rFonts w:cs="Arial"/>
        </w:rPr>
        <w:t>«Дата подписи руководителя»</w:t>
      </w:r>
      <w:r>
        <w:rPr>
          <w:rFonts w:cs="Arial"/>
        </w:rPr>
        <w:t>;</w:t>
      </w:r>
    </w:p>
    <w:p w14:paraId="49DCC513" w14:textId="11903E8D" w:rsidR="00184A2B" w:rsidRPr="004644F9" w:rsidRDefault="00184A2B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184A2B">
        <w:rPr>
          <w:rFonts w:cs="Arial"/>
        </w:rPr>
        <w:t>«Дата подписи МО»</w:t>
      </w:r>
      <w:r>
        <w:rPr>
          <w:rFonts w:cs="Arial"/>
        </w:rPr>
        <w:t>.</w:t>
      </w:r>
    </w:p>
    <w:p w14:paraId="2E8C2616" w14:textId="418FDD3C" w:rsidR="00CE4DC2" w:rsidRPr="001A5C4A" w:rsidRDefault="00026BED" w:rsidP="00CE4DC2">
      <w:pPr>
        <w:ind w:firstLine="0"/>
        <w:jc w:val="center"/>
        <w:rPr>
          <w:rFonts w:cs="Arial"/>
        </w:rPr>
      </w:pPr>
      <w:r>
        <w:rPr>
          <w:noProof/>
          <w:lang w:eastAsia="ru-RU"/>
        </w:rPr>
        <w:lastRenderedPageBreak/>
        <w:drawing>
          <wp:inline distT="0" distB="0" distL="0" distR="0" wp14:anchorId="66B37F58" wp14:editId="40DA18E2">
            <wp:extent cx="6115050" cy="4914900"/>
            <wp:effectExtent l="19050" t="19050" r="19050" b="1905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9149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519DE525" w14:textId="3801CAB9" w:rsidR="00CE4DC2" w:rsidRPr="00977209" w:rsidRDefault="00CE4DC2" w:rsidP="00025FC5">
      <w:pPr>
        <w:pStyle w:val="26"/>
        <w:spacing w:after="240" w:line="276" w:lineRule="auto"/>
      </w:pPr>
      <w:bookmarkStart w:id="376" w:name="_Ref51683502"/>
      <w:r w:rsidRPr="00977209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172</w:t>
      </w:r>
      <w:r w:rsidR="00C0526B">
        <w:rPr>
          <w:noProof/>
        </w:rPr>
        <w:fldChar w:fldCharType="end"/>
      </w:r>
      <w:bookmarkEnd w:id="376"/>
      <w:r w:rsidRPr="00977209">
        <w:t xml:space="preserve"> – Окно «</w:t>
      </w:r>
      <w:r w:rsidR="00396C0E" w:rsidRPr="00977209">
        <w:t>Выгрузка документов</w:t>
      </w:r>
      <w:r w:rsidRPr="00977209">
        <w:t>»</w:t>
      </w:r>
    </w:p>
    <w:p w14:paraId="70A3D159" w14:textId="600BD732" w:rsidR="007006DE" w:rsidRPr="001A5C4A" w:rsidRDefault="007006DE" w:rsidP="00602B13">
      <w:pPr>
        <w:pStyle w:val="af3"/>
        <w:numPr>
          <w:ilvl w:val="3"/>
          <w:numId w:val="52"/>
        </w:numPr>
        <w:rPr>
          <w:sz w:val="22"/>
          <w:szCs w:val="22"/>
        </w:rPr>
      </w:pPr>
      <w:r w:rsidRPr="001A5C4A">
        <w:rPr>
          <w:rFonts w:cs="Arial"/>
          <w:bCs/>
          <w:sz w:val="22"/>
          <w:szCs w:val="22"/>
        </w:rPr>
        <w:t>Просмотр МС</w:t>
      </w:r>
    </w:p>
    <w:p w14:paraId="0647A6A3" w14:textId="072A46BD" w:rsidR="00B57225" w:rsidRPr="001A5C4A" w:rsidRDefault="00B57225" w:rsidP="00025FC5">
      <w:pPr>
        <w:ind w:firstLine="851"/>
        <w:rPr>
          <w:rFonts w:cs="Arial"/>
        </w:rPr>
      </w:pPr>
      <w:r>
        <w:rPr>
          <w:rFonts w:cs="Arial"/>
        </w:rPr>
        <w:t>Для</w:t>
      </w:r>
      <w:r w:rsidR="00CE4DC2" w:rsidRPr="001A5C4A">
        <w:rPr>
          <w:rFonts w:cs="Arial"/>
        </w:rPr>
        <w:t xml:space="preserve"> </w:t>
      </w:r>
      <w:r w:rsidRPr="001A5C4A">
        <w:rPr>
          <w:rFonts w:cs="Arial"/>
        </w:rPr>
        <w:t>просмотра выбранного документа следует нажать на номер МС в колонке «Номер» в строке с выбранным свидетельством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_Ref57988013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173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). </w:t>
      </w:r>
    </w:p>
    <w:p w14:paraId="05D06375" w14:textId="47CF3111" w:rsidR="00B57225" w:rsidRPr="001A5C4A" w:rsidRDefault="00F36A35" w:rsidP="00B57225">
      <w:pPr>
        <w:ind w:firstLine="0"/>
        <w:jc w:val="center"/>
        <w:rPr>
          <w:rFonts w:cs="Arial"/>
        </w:rPr>
      </w:pPr>
      <w:r>
        <w:rPr>
          <w:noProof/>
          <w:lang w:eastAsia="ru-RU"/>
        </w:rPr>
        <w:drawing>
          <wp:inline distT="0" distB="0" distL="0" distR="0" wp14:anchorId="4C9F6B84" wp14:editId="68D4B2E0">
            <wp:extent cx="6115050" cy="2409825"/>
            <wp:effectExtent l="19050" t="19050" r="19050" b="28575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4098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26842160" w14:textId="71074E82" w:rsidR="00B57225" w:rsidRPr="001A5C4A" w:rsidRDefault="00B57225" w:rsidP="00025FC5">
      <w:pPr>
        <w:pStyle w:val="26"/>
        <w:spacing w:after="240" w:line="276" w:lineRule="auto"/>
      </w:pPr>
      <w:bookmarkStart w:id="377" w:name="_Ref5798801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173</w:t>
      </w:r>
      <w:r w:rsidR="00C0526B">
        <w:rPr>
          <w:noProof/>
        </w:rPr>
        <w:fldChar w:fldCharType="end"/>
      </w:r>
      <w:bookmarkEnd w:id="377"/>
      <w:r w:rsidRPr="001A5C4A">
        <w:t xml:space="preserve"> – Окно «</w:t>
      </w:r>
      <w:r w:rsidRPr="00977209">
        <w:t>Выгрузка документов</w:t>
      </w:r>
      <w:r w:rsidRPr="001A5C4A">
        <w:t>». Колонка «Номер»</w:t>
      </w:r>
    </w:p>
    <w:p w14:paraId="3601173F" w14:textId="1847FE16" w:rsidR="00B57225" w:rsidRPr="001A5C4A" w:rsidRDefault="00B57225" w:rsidP="00025FC5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В результате будет открыто окно просмотра МС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_Ref57988081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174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62E5AEA4" w14:textId="42A9E864" w:rsidR="00B57225" w:rsidRPr="001A5C4A" w:rsidRDefault="001A7E9D" w:rsidP="00B57225">
      <w:pPr>
        <w:ind w:firstLine="0"/>
        <w:jc w:val="center"/>
        <w:rPr>
          <w:rFonts w:cs="Arial"/>
        </w:rPr>
      </w:pPr>
      <w:r w:rsidRPr="001A7E9D">
        <w:rPr>
          <w:noProof/>
          <w:lang w:eastAsia="ru-RU"/>
        </w:rPr>
        <w:drawing>
          <wp:inline distT="0" distB="0" distL="0" distR="0" wp14:anchorId="48B8E22A" wp14:editId="4A5BD6EB">
            <wp:extent cx="6072505" cy="3914775"/>
            <wp:effectExtent l="19050" t="19050" r="23495" b="28575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4"/>
                    <a:srcRect l="778" b="6746"/>
                    <a:stretch/>
                  </pic:blipFill>
                  <pic:spPr bwMode="auto">
                    <a:xfrm>
                      <a:off x="0" y="0"/>
                      <a:ext cx="6072505" cy="39147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F2D8B" w14:textId="3B5A988B" w:rsidR="00CE4DC2" w:rsidRPr="001A5C4A" w:rsidRDefault="00B57225" w:rsidP="00025FC5">
      <w:pPr>
        <w:pStyle w:val="26"/>
        <w:spacing w:after="240" w:line="276" w:lineRule="auto"/>
        <w:rPr>
          <w:rFonts w:cs="Arial"/>
        </w:rPr>
      </w:pPr>
      <w:bookmarkStart w:id="378" w:name="_Ref57988081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174</w:t>
      </w:r>
      <w:r w:rsidR="00C0526B">
        <w:rPr>
          <w:noProof/>
        </w:rPr>
        <w:fldChar w:fldCharType="end"/>
      </w:r>
      <w:bookmarkEnd w:id="378"/>
      <w:r w:rsidRPr="001A5C4A">
        <w:t xml:space="preserve"> – Окно просмотра МС</w:t>
      </w:r>
    </w:p>
    <w:p w14:paraId="73951375" w14:textId="0071D9FC" w:rsidR="00AC7A5F" w:rsidRPr="001A5C4A" w:rsidRDefault="00AC7A5F" w:rsidP="00602B13">
      <w:pPr>
        <w:pStyle w:val="af3"/>
        <w:numPr>
          <w:ilvl w:val="3"/>
          <w:numId w:val="52"/>
        </w:numPr>
        <w:rPr>
          <w:sz w:val="22"/>
          <w:szCs w:val="22"/>
        </w:rPr>
      </w:pPr>
      <w:r w:rsidRPr="001A5C4A">
        <w:rPr>
          <w:rFonts w:cs="Arial"/>
          <w:bCs/>
          <w:sz w:val="22"/>
          <w:szCs w:val="22"/>
        </w:rPr>
        <w:t>Просмотр запросов переданных в РЭМД по текущему МС</w:t>
      </w:r>
    </w:p>
    <w:p w14:paraId="30654A5B" w14:textId="59D694E2" w:rsidR="00C20F8F" w:rsidRPr="001A5C4A" w:rsidRDefault="00C20F8F" w:rsidP="00025FC5">
      <w:pPr>
        <w:ind w:firstLine="851"/>
        <w:rPr>
          <w:rFonts w:cs="Arial"/>
          <w:bCs/>
        </w:rPr>
      </w:pPr>
      <w:r w:rsidRPr="001465C1">
        <w:rPr>
          <w:rFonts w:cs="Arial"/>
        </w:rPr>
        <w:t xml:space="preserve">Для просмотра запросов переданных в РЭМД </w:t>
      </w:r>
      <w:r w:rsidRPr="001A5C4A">
        <w:rPr>
          <w:rFonts w:cs="Arial"/>
        </w:rPr>
        <w:t>по текущему МС следует нажать на номер в колонке «</w:t>
      </w:r>
      <w:bookmarkStart w:id="379" w:name="_Hlk154488717"/>
      <w:r w:rsidR="001A7E9D" w:rsidRPr="005C2832">
        <w:rPr>
          <w:rFonts w:eastAsia="Times New Roman"/>
        </w:rPr>
        <w:t>Локальный идентификатор РРЭМД</w:t>
      </w:r>
      <w:bookmarkEnd w:id="379"/>
      <w:r w:rsidRPr="001A5C4A">
        <w:rPr>
          <w:rFonts w:cs="Arial"/>
        </w:rPr>
        <w:t>» в строке с выбранным свидетельством</w:t>
      </w:r>
      <w:r w:rsidRPr="001A5C4A">
        <w:rPr>
          <w:rFonts w:cs="Arial"/>
          <w:bCs/>
        </w:rPr>
        <w:t xml:space="preserve"> (</w:t>
      </w:r>
      <w:r w:rsidR="00EB110A" w:rsidRPr="001A5C4A">
        <w:rPr>
          <w:rFonts w:cs="Arial"/>
          <w:bCs/>
        </w:rPr>
        <w:fldChar w:fldCharType="begin"/>
      </w:r>
      <w:r w:rsidR="00EB110A" w:rsidRPr="001A5C4A">
        <w:rPr>
          <w:rFonts w:cs="Arial"/>
          <w:bCs/>
        </w:rPr>
        <w:instrText xml:space="preserve"> REF _Ref71639433 \h </w:instrText>
      </w:r>
      <w:r w:rsidR="001A5C4A" w:rsidRPr="001A5C4A">
        <w:rPr>
          <w:rFonts w:cs="Arial"/>
          <w:bCs/>
        </w:rPr>
        <w:instrText xml:space="preserve"> \* MERGEFORMAT </w:instrText>
      </w:r>
      <w:r w:rsidR="00EB110A" w:rsidRPr="001A5C4A">
        <w:rPr>
          <w:rFonts w:cs="Arial"/>
          <w:bCs/>
        </w:rPr>
      </w:r>
      <w:r w:rsidR="00EB110A" w:rsidRPr="001A5C4A">
        <w:rPr>
          <w:rFonts w:cs="Arial"/>
          <w:bCs/>
        </w:rPr>
        <w:fldChar w:fldCharType="separate"/>
      </w:r>
      <w:r w:rsidR="00C0526B" w:rsidRPr="00C0526B">
        <w:rPr>
          <w:bCs/>
        </w:rPr>
        <w:t xml:space="preserve">Рисунок </w:t>
      </w:r>
      <w:r w:rsidR="00C0526B" w:rsidRPr="00C0526B">
        <w:rPr>
          <w:bCs/>
          <w:noProof/>
        </w:rPr>
        <w:t>175</w:t>
      </w:r>
      <w:r w:rsidR="00EB110A" w:rsidRPr="001A5C4A">
        <w:rPr>
          <w:rFonts w:cs="Arial"/>
          <w:bCs/>
        </w:rPr>
        <w:fldChar w:fldCharType="end"/>
      </w:r>
      <w:r w:rsidRPr="001A5C4A">
        <w:rPr>
          <w:rFonts w:cs="Arial"/>
          <w:bCs/>
        </w:rPr>
        <w:t xml:space="preserve">). </w:t>
      </w:r>
    </w:p>
    <w:p w14:paraId="38E24D59" w14:textId="2192434C" w:rsidR="00C20F8F" w:rsidRPr="001A5C4A" w:rsidRDefault="001A7E9D" w:rsidP="00D91F17">
      <w:pPr>
        <w:ind w:firstLine="0"/>
        <w:jc w:val="center"/>
        <w:rPr>
          <w:rFonts w:cs="Arial"/>
          <w:bCs/>
        </w:rPr>
      </w:pPr>
      <w:r>
        <w:rPr>
          <w:noProof/>
          <w:lang w:eastAsia="ru-RU"/>
        </w:rPr>
        <w:drawing>
          <wp:inline distT="0" distB="0" distL="0" distR="0" wp14:anchorId="1AA85A29" wp14:editId="15BCE879">
            <wp:extent cx="6000750" cy="2607803"/>
            <wp:effectExtent l="19050" t="19050" r="19050" b="2159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373" cy="26206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CBE2C81" w14:textId="451FB9C8" w:rsidR="00C20F8F" w:rsidRPr="00977209" w:rsidRDefault="00C20F8F" w:rsidP="00025FC5">
      <w:pPr>
        <w:pStyle w:val="26"/>
        <w:spacing w:after="240" w:line="276" w:lineRule="auto"/>
      </w:pPr>
      <w:bookmarkStart w:id="380" w:name="_Ref71639433"/>
      <w:r w:rsidRPr="00977209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175</w:t>
      </w:r>
      <w:r w:rsidR="00C0526B">
        <w:rPr>
          <w:noProof/>
        </w:rPr>
        <w:fldChar w:fldCharType="end"/>
      </w:r>
      <w:bookmarkEnd w:id="380"/>
      <w:r w:rsidRPr="00977209">
        <w:t xml:space="preserve"> – Окно «</w:t>
      </w:r>
      <w:r w:rsidR="006176E5" w:rsidRPr="00977209">
        <w:t>Выгрузка документов</w:t>
      </w:r>
      <w:r w:rsidRPr="00977209">
        <w:t>». Колонка «</w:t>
      </w:r>
      <w:r w:rsidR="001A7E9D" w:rsidRPr="005C2832">
        <w:rPr>
          <w:rFonts w:eastAsia="Times New Roman"/>
        </w:rPr>
        <w:t>Локальный идентификатор РРЭМД</w:t>
      </w:r>
      <w:r w:rsidRPr="00977209">
        <w:t>»</w:t>
      </w:r>
    </w:p>
    <w:p w14:paraId="06BE38DE" w14:textId="693309A2" w:rsidR="00C20F8F" w:rsidRPr="001A5C4A" w:rsidRDefault="00C20F8F" w:rsidP="00025FC5">
      <w:pPr>
        <w:ind w:firstLine="851"/>
        <w:rPr>
          <w:rFonts w:cs="Arial"/>
          <w:bCs/>
        </w:rPr>
      </w:pPr>
      <w:r w:rsidRPr="001A5C4A">
        <w:rPr>
          <w:rFonts w:cs="Arial"/>
        </w:rPr>
        <w:lastRenderedPageBreak/>
        <w:t>В результате будет открыто окно просмотра информации по передаче документа</w:t>
      </w:r>
      <w:r w:rsidRPr="001A5C4A">
        <w:rPr>
          <w:rFonts w:cs="Arial"/>
          <w:bCs/>
        </w:rPr>
        <w:t xml:space="preserve"> (</w:t>
      </w:r>
      <w:r w:rsidR="00EB110A" w:rsidRPr="001A5C4A">
        <w:rPr>
          <w:rFonts w:cs="Arial"/>
          <w:bCs/>
        </w:rPr>
        <w:fldChar w:fldCharType="begin"/>
      </w:r>
      <w:r w:rsidR="00EB110A" w:rsidRPr="001A5C4A">
        <w:rPr>
          <w:rFonts w:cs="Arial"/>
          <w:bCs/>
        </w:rPr>
        <w:instrText xml:space="preserve"> REF _Ref71639450 \h </w:instrText>
      </w:r>
      <w:r w:rsidR="001A5C4A" w:rsidRPr="001A5C4A">
        <w:rPr>
          <w:rFonts w:cs="Arial"/>
          <w:bCs/>
        </w:rPr>
        <w:instrText xml:space="preserve"> \* MERGEFORMAT </w:instrText>
      </w:r>
      <w:r w:rsidR="00EB110A" w:rsidRPr="001A5C4A">
        <w:rPr>
          <w:rFonts w:cs="Arial"/>
          <w:bCs/>
        </w:rPr>
      </w:r>
      <w:r w:rsidR="00EB110A" w:rsidRPr="001A5C4A">
        <w:rPr>
          <w:rFonts w:cs="Arial"/>
          <w:bCs/>
        </w:rPr>
        <w:fldChar w:fldCharType="separate"/>
      </w:r>
      <w:r w:rsidR="00C0526B" w:rsidRPr="001A5C4A">
        <w:rPr>
          <w:bCs/>
        </w:rPr>
        <w:t xml:space="preserve">Рисунок </w:t>
      </w:r>
      <w:r w:rsidR="00C0526B">
        <w:rPr>
          <w:bCs/>
          <w:noProof/>
        </w:rPr>
        <w:t>176</w:t>
      </w:r>
      <w:r w:rsidR="00EB110A" w:rsidRPr="001A5C4A">
        <w:rPr>
          <w:rFonts w:cs="Arial"/>
          <w:bCs/>
        </w:rPr>
        <w:fldChar w:fldCharType="end"/>
      </w:r>
      <w:r w:rsidR="005071E3">
        <w:rPr>
          <w:rFonts w:cs="Arial"/>
          <w:bCs/>
        </w:rPr>
        <w:t xml:space="preserve"> - </w:t>
      </w:r>
      <w:r w:rsidR="005071E3">
        <w:rPr>
          <w:rFonts w:cs="Arial"/>
          <w:bCs/>
        </w:rPr>
        <w:fldChar w:fldCharType="begin"/>
      </w:r>
      <w:r w:rsidR="005071E3">
        <w:rPr>
          <w:rFonts w:cs="Arial"/>
          <w:bCs/>
        </w:rPr>
        <w:instrText xml:space="preserve"> REF _Ref143594402 \h </w:instrText>
      </w:r>
      <w:r w:rsidR="005071E3">
        <w:rPr>
          <w:rFonts w:cs="Arial"/>
          <w:bCs/>
        </w:rPr>
      </w:r>
      <w:r w:rsidR="005071E3">
        <w:rPr>
          <w:rFonts w:cs="Arial"/>
          <w:bCs/>
        </w:rPr>
        <w:fldChar w:fldCharType="separate"/>
      </w:r>
      <w:r w:rsidR="00C0526B" w:rsidRPr="001A5C4A">
        <w:rPr>
          <w:bCs/>
        </w:rPr>
        <w:t xml:space="preserve">Рисунок </w:t>
      </w:r>
      <w:r w:rsidR="00C0526B">
        <w:rPr>
          <w:bCs/>
          <w:noProof/>
        </w:rPr>
        <w:t>177</w:t>
      </w:r>
      <w:r w:rsidR="005071E3">
        <w:rPr>
          <w:rFonts w:cs="Arial"/>
          <w:bCs/>
        </w:rPr>
        <w:fldChar w:fldCharType="end"/>
      </w:r>
      <w:r w:rsidRPr="001A5C4A">
        <w:rPr>
          <w:rFonts w:cs="Arial"/>
          <w:bCs/>
        </w:rPr>
        <w:t>).</w:t>
      </w:r>
      <w:r w:rsidR="00BF2206" w:rsidRPr="001A5C4A">
        <w:rPr>
          <w:rFonts w:cs="Arial"/>
          <w:bCs/>
        </w:rPr>
        <w:t xml:space="preserve"> </w:t>
      </w:r>
    </w:p>
    <w:p w14:paraId="4A98549F" w14:textId="5D881738" w:rsidR="00C20F8F" w:rsidRPr="001A5C4A" w:rsidRDefault="00534E5A" w:rsidP="00C20F8F">
      <w:pPr>
        <w:ind w:firstLine="0"/>
        <w:jc w:val="center"/>
        <w:rPr>
          <w:rFonts w:cs="Arial"/>
          <w:bCs/>
        </w:rPr>
      </w:pPr>
      <w:r>
        <w:rPr>
          <w:noProof/>
          <w:lang w:eastAsia="ru-RU"/>
        </w:rPr>
        <w:drawing>
          <wp:inline distT="0" distB="0" distL="0" distR="0" wp14:anchorId="4F0B2B3B" wp14:editId="7130A67E">
            <wp:extent cx="6007977" cy="4810125"/>
            <wp:effectExtent l="19050" t="19050" r="12065" b="9525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43" cy="48196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F32589" w14:textId="3CCD0AEC" w:rsidR="00C20F8F" w:rsidRDefault="00C20F8F" w:rsidP="00025FC5">
      <w:pPr>
        <w:pStyle w:val="26"/>
        <w:spacing w:after="240" w:line="276" w:lineRule="auto"/>
      </w:pPr>
      <w:bookmarkStart w:id="381" w:name="_Ref71639450"/>
      <w:r w:rsidRPr="001A5C4A">
        <w:rPr>
          <w:bCs/>
        </w:rPr>
        <w:t xml:space="preserve">Рисунок 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SEQ Рисунок \* ARABIC </w:instrText>
      </w:r>
      <w:r w:rsidRPr="001A5C4A">
        <w:rPr>
          <w:bCs/>
        </w:rPr>
        <w:fldChar w:fldCharType="separate"/>
      </w:r>
      <w:r w:rsidR="00C0526B">
        <w:rPr>
          <w:bCs/>
          <w:noProof/>
        </w:rPr>
        <w:t>176</w:t>
      </w:r>
      <w:r w:rsidRPr="001A5C4A">
        <w:fldChar w:fldCharType="end"/>
      </w:r>
      <w:bookmarkEnd w:id="381"/>
      <w:r w:rsidRPr="001A5C4A">
        <w:rPr>
          <w:bCs/>
        </w:rPr>
        <w:t xml:space="preserve"> – </w:t>
      </w:r>
      <w:r w:rsidRPr="001A5C4A">
        <w:t>Окно просмотра подробной информации о документе</w:t>
      </w:r>
      <w:r w:rsidR="005071E3">
        <w:t>. Вкладка «Запросы»</w:t>
      </w:r>
    </w:p>
    <w:p w14:paraId="5BFCDC3D" w14:textId="6A491FE2" w:rsidR="005071E3" w:rsidRDefault="00534E5A" w:rsidP="005071E3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866BA47" wp14:editId="73416928">
            <wp:extent cx="5995617" cy="4781550"/>
            <wp:effectExtent l="19050" t="19050" r="24765" b="1905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817" cy="47960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9DC94F" w14:textId="648D7AED" w:rsidR="005071E3" w:rsidRPr="005071E3" w:rsidRDefault="005071E3" w:rsidP="00025FC5">
      <w:pPr>
        <w:pStyle w:val="26"/>
        <w:spacing w:after="240" w:line="276" w:lineRule="auto"/>
      </w:pPr>
      <w:bookmarkStart w:id="382" w:name="_Ref143594402"/>
      <w:r w:rsidRPr="001A5C4A">
        <w:rPr>
          <w:bCs/>
        </w:rPr>
        <w:t xml:space="preserve">Рисунок 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SEQ Рисунок \* ARABIC </w:instrText>
      </w:r>
      <w:r w:rsidRPr="001A5C4A">
        <w:rPr>
          <w:bCs/>
        </w:rPr>
        <w:fldChar w:fldCharType="separate"/>
      </w:r>
      <w:r w:rsidR="00C0526B">
        <w:rPr>
          <w:bCs/>
          <w:noProof/>
        </w:rPr>
        <w:t>177</w:t>
      </w:r>
      <w:r w:rsidRPr="001A5C4A">
        <w:fldChar w:fldCharType="end"/>
      </w:r>
      <w:bookmarkEnd w:id="382"/>
      <w:r w:rsidRPr="001A5C4A">
        <w:rPr>
          <w:bCs/>
        </w:rPr>
        <w:t xml:space="preserve"> – </w:t>
      </w:r>
      <w:r w:rsidRPr="001A5C4A">
        <w:t>Окно просмотра подробной информации о документе</w:t>
      </w:r>
      <w:r>
        <w:t>. Вкладка «Уведомления»</w:t>
      </w:r>
    </w:p>
    <w:p w14:paraId="0211A495" w14:textId="55D7B731" w:rsidR="00481DCD" w:rsidRDefault="00534E5A" w:rsidP="00564B39">
      <w:pPr>
        <w:ind w:firstLine="851"/>
        <w:rPr>
          <w:rFonts w:cs="Arial"/>
        </w:rPr>
      </w:pPr>
      <w:r>
        <w:rPr>
          <w:rFonts w:cs="Arial"/>
        </w:rPr>
        <w:t xml:space="preserve">Для просмотра запроса пользователю </w:t>
      </w:r>
      <w:r w:rsidR="00C20F8F" w:rsidRPr="001A5C4A">
        <w:rPr>
          <w:rFonts w:cs="Arial"/>
        </w:rPr>
        <w:t xml:space="preserve">необходимо </w:t>
      </w:r>
      <w:r w:rsidR="00BF34BC">
        <w:rPr>
          <w:rFonts w:cs="Arial"/>
        </w:rPr>
        <w:t xml:space="preserve">на </w:t>
      </w:r>
      <w:r w:rsidR="002960C6">
        <w:rPr>
          <w:rFonts w:cs="Arial"/>
        </w:rPr>
        <w:t xml:space="preserve">вкладке «Запросы» </w:t>
      </w:r>
      <w:r w:rsidR="00C20F8F" w:rsidRPr="001A5C4A">
        <w:rPr>
          <w:rFonts w:cs="Arial"/>
        </w:rPr>
        <w:t>выбрать требуемый и нажать на кнопку «Просмотреть» в колонке</w:t>
      </w:r>
      <w:r w:rsidR="00BF2206" w:rsidRPr="001A5C4A">
        <w:rPr>
          <w:rFonts w:cs="Arial"/>
        </w:rPr>
        <w:t xml:space="preserve"> «Запрос»</w:t>
      </w:r>
      <w:r w:rsidR="002960C6">
        <w:rPr>
          <w:rFonts w:cs="Arial"/>
        </w:rPr>
        <w:t xml:space="preserve"> </w:t>
      </w:r>
      <w:r w:rsidR="00BF34BC">
        <w:rPr>
          <w:rFonts w:cs="Arial"/>
        </w:rPr>
        <w:t xml:space="preserve">      </w:t>
      </w:r>
      <w:r w:rsidR="00C20F8F" w:rsidRPr="001A5C4A">
        <w:rPr>
          <w:rFonts w:cs="Arial"/>
        </w:rPr>
        <w:t>(</w:t>
      </w:r>
      <w:r w:rsidR="00481DCD">
        <w:rPr>
          <w:rFonts w:cs="Arial"/>
          <w:bCs/>
        </w:rPr>
        <w:fldChar w:fldCharType="begin"/>
      </w:r>
      <w:r w:rsidR="00481DCD">
        <w:rPr>
          <w:rFonts w:cs="Arial"/>
        </w:rPr>
        <w:instrText xml:space="preserve"> REF _Ref131059528 \h </w:instrText>
      </w:r>
      <w:r w:rsidR="00481DCD">
        <w:rPr>
          <w:rFonts w:cs="Arial"/>
          <w:bCs/>
        </w:rPr>
      </w:r>
      <w:r w:rsidR="00481DCD">
        <w:rPr>
          <w:rFonts w:cs="Arial"/>
          <w:bCs/>
        </w:rPr>
        <w:fldChar w:fldCharType="separate"/>
      </w:r>
      <w:r w:rsidR="00C0526B" w:rsidRPr="001A5C4A">
        <w:rPr>
          <w:bCs/>
        </w:rPr>
        <w:t xml:space="preserve">Рисунок </w:t>
      </w:r>
      <w:r w:rsidR="00C0526B">
        <w:rPr>
          <w:bCs/>
          <w:noProof/>
        </w:rPr>
        <w:t>178</w:t>
      </w:r>
      <w:r w:rsidR="00481DCD">
        <w:rPr>
          <w:rFonts w:cs="Arial"/>
          <w:bCs/>
        </w:rPr>
        <w:fldChar w:fldCharType="end"/>
      </w:r>
      <w:r w:rsidR="00C20F8F" w:rsidRPr="001A5C4A">
        <w:rPr>
          <w:rFonts w:cs="Arial"/>
        </w:rPr>
        <w:t xml:space="preserve">). </w:t>
      </w:r>
    </w:p>
    <w:p w14:paraId="2D95C6CF" w14:textId="65BF692A" w:rsidR="00481DCD" w:rsidRDefault="005071E3" w:rsidP="00977209">
      <w:pPr>
        <w:ind w:firstLine="0"/>
        <w:jc w:val="center"/>
        <w:rPr>
          <w:rFonts w:cs="Arial"/>
        </w:rPr>
      </w:pPr>
      <w:r>
        <w:rPr>
          <w:rFonts w:cs="Arial"/>
          <w:noProof/>
        </w:rPr>
        <w:lastRenderedPageBreak/>
        <w:drawing>
          <wp:inline distT="0" distB="0" distL="0" distR="0" wp14:anchorId="34EA1351" wp14:editId="58DDD202">
            <wp:extent cx="6095661" cy="4495800"/>
            <wp:effectExtent l="19050" t="19050" r="19685" b="1905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" r="577"/>
                    <a:stretch/>
                  </pic:blipFill>
                  <pic:spPr bwMode="auto">
                    <a:xfrm>
                      <a:off x="0" y="0"/>
                      <a:ext cx="6122369" cy="451549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16A1A" w14:textId="5171B261" w:rsidR="00481DCD" w:rsidRDefault="00481DCD" w:rsidP="00564B39">
      <w:pPr>
        <w:pStyle w:val="26"/>
        <w:spacing w:after="240" w:line="276" w:lineRule="auto"/>
        <w:rPr>
          <w:rFonts w:cs="Arial"/>
        </w:rPr>
      </w:pPr>
      <w:bookmarkStart w:id="383" w:name="_Ref131059528"/>
      <w:r w:rsidRPr="001A5C4A">
        <w:rPr>
          <w:bCs/>
        </w:rPr>
        <w:t xml:space="preserve">Рисунок 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SEQ Рисунок \* ARABIC </w:instrText>
      </w:r>
      <w:r w:rsidRPr="001A5C4A">
        <w:rPr>
          <w:bCs/>
        </w:rPr>
        <w:fldChar w:fldCharType="separate"/>
      </w:r>
      <w:r w:rsidR="00C0526B">
        <w:rPr>
          <w:bCs/>
          <w:noProof/>
        </w:rPr>
        <w:t>178</w:t>
      </w:r>
      <w:r w:rsidRPr="001A5C4A">
        <w:fldChar w:fldCharType="end"/>
      </w:r>
      <w:bookmarkEnd w:id="383"/>
      <w:r w:rsidRPr="001A5C4A">
        <w:rPr>
          <w:bCs/>
        </w:rPr>
        <w:t xml:space="preserve"> – </w:t>
      </w:r>
      <w:r w:rsidRPr="001A5C4A">
        <w:t>Окно просмотра подробной информации о документе</w:t>
      </w:r>
      <w:r>
        <w:t>.</w:t>
      </w:r>
      <w:r w:rsidR="001A1A06">
        <w:t xml:space="preserve"> Вкладка «Запросы».</w:t>
      </w:r>
      <w:r>
        <w:t xml:space="preserve"> </w:t>
      </w:r>
      <w:r w:rsidR="005071E3">
        <w:t xml:space="preserve">Колонка «Запрос». </w:t>
      </w:r>
      <w:r>
        <w:t>Кнопка «П</w:t>
      </w:r>
      <w:r w:rsidR="007278F1">
        <w:t>р</w:t>
      </w:r>
      <w:r>
        <w:t>осмотреть»</w:t>
      </w:r>
    </w:p>
    <w:p w14:paraId="1AF3E771" w14:textId="173D5DA9" w:rsidR="00C20F8F" w:rsidRPr="001A5C4A" w:rsidRDefault="00C20F8F" w:rsidP="00564B39">
      <w:pPr>
        <w:ind w:firstLine="851"/>
        <w:rPr>
          <w:rFonts w:cs="Arial"/>
        </w:rPr>
      </w:pPr>
      <w:r w:rsidRPr="001465C1">
        <w:rPr>
          <w:rFonts w:cs="Arial"/>
        </w:rPr>
        <w:t xml:space="preserve">В результате будет открыта всплывающая форма текста запроса, переданного в РЭМД по текущему МС </w:t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_Ref63688735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bCs/>
        </w:rPr>
        <w:t xml:space="preserve">Рисунок </w:t>
      </w:r>
      <w:r w:rsidR="00C0526B" w:rsidRPr="00C0526B">
        <w:rPr>
          <w:bCs/>
          <w:noProof/>
        </w:rPr>
        <w:t>179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1A029865" w14:textId="6B176E85" w:rsidR="00C20F8F" w:rsidRPr="001A5C4A" w:rsidRDefault="001A1A06" w:rsidP="00C20F8F">
      <w:pPr>
        <w:ind w:firstLine="0"/>
        <w:jc w:val="center"/>
        <w:rPr>
          <w:rFonts w:cs="Arial"/>
          <w:bCs/>
        </w:rPr>
      </w:pPr>
      <w:r w:rsidRPr="001A1A06">
        <w:rPr>
          <w:noProof/>
          <w:lang w:eastAsia="ru-RU"/>
        </w:rPr>
        <w:lastRenderedPageBreak/>
        <w:drawing>
          <wp:inline distT="0" distB="0" distL="0" distR="0" wp14:anchorId="0EA5F6D2" wp14:editId="21E830AA">
            <wp:extent cx="5996734" cy="5838825"/>
            <wp:effectExtent l="19050" t="19050" r="23495" b="9525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9"/>
                    <a:srcRect t="1114" r="705" b="1"/>
                    <a:stretch/>
                  </pic:blipFill>
                  <pic:spPr bwMode="auto">
                    <a:xfrm>
                      <a:off x="0" y="0"/>
                      <a:ext cx="6009489" cy="585124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9D12F6" w14:textId="670250B8" w:rsidR="00C20F8F" w:rsidRPr="00977209" w:rsidRDefault="00C20F8F" w:rsidP="00564B39">
      <w:pPr>
        <w:pStyle w:val="26"/>
        <w:spacing w:after="240" w:line="276" w:lineRule="auto"/>
      </w:pPr>
      <w:bookmarkStart w:id="384" w:name="_Ref63688735"/>
      <w:r w:rsidRPr="00977209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179</w:t>
      </w:r>
      <w:r w:rsidR="00C0526B">
        <w:rPr>
          <w:noProof/>
        </w:rPr>
        <w:fldChar w:fldCharType="end"/>
      </w:r>
      <w:bookmarkEnd w:id="384"/>
      <w:r w:rsidRPr="00977209">
        <w:t xml:space="preserve"> – Окно текста запроса, переданного в РЭМД по текущему МС</w:t>
      </w:r>
    </w:p>
    <w:p w14:paraId="54ED5104" w14:textId="351D99D8" w:rsidR="00C20F8F" w:rsidRPr="001A5C4A" w:rsidRDefault="00534E5A" w:rsidP="00564B39">
      <w:pPr>
        <w:ind w:firstLine="851"/>
        <w:rPr>
          <w:rFonts w:cs="Arial"/>
        </w:rPr>
      </w:pPr>
      <w:r w:rsidRPr="001465C1">
        <w:rPr>
          <w:rFonts w:cs="Arial"/>
        </w:rPr>
        <w:t>Для просмотра</w:t>
      </w:r>
      <w:r w:rsidR="00C20F8F" w:rsidRPr="001465C1">
        <w:rPr>
          <w:rFonts w:cs="Arial"/>
        </w:rPr>
        <w:t xml:space="preserve"> ответа из РЭМД</w:t>
      </w:r>
      <w:r w:rsidRPr="001465C1">
        <w:rPr>
          <w:rFonts w:cs="Arial"/>
        </w:rPr>
        <w:t xml:space="preserve"> пользователю</w:t>
      </w:r>
      <w:r w:rsidR="00C20F8F" w:rsidRPr="001465C1">
        <w:rPr>
          <w:rFonts w:cs="Arial"/>
        </w:rPr>
        <w:t xml:space="preserve"> </w:t>
      </w:r>
      <w:r w:rsidR="00C20F8F" w:rsidRPr="001A5C4A">
        <w:rPr>
          <w:rFonts w:cs="Arial"/>
        </w:rPr>
        <w:t xml:space="preserve">следует </w:t>
      </w:r>
      <w:r w:rsidR="002960C6">
        <w:rPr>
          <w:rFonts w:cs="Arial"/>
        </w:rPr>
        <w:t xml:space="preserve">на вкладке «Запросы» </w:t>
      </w:r>
      <w:r w:rsidR="00C20F8F" w:rsidRPr="001A5C4A">
        <w:rPr>
          <w:rFonts w:cs="Arial"/>
        </w:rPr>
        <w:t>выбрать требуемый запрос и нажать на кнопку «Просмотреть» в колонке «Ответ» (</w:t>
      </w:r>
      <w:r w:rsidR="00C20F8F" w:rsidRPr="001A5C4A">
        <w:rPr>
          <w:rFonts w:cs="Arial"/>
        </w:rPr>
        <w:fldChar w:fldCharType="begin"/>
      </w:r>
      <w:r w:rsidR="00C20F8F" w:rsidRPr="001A5C4A">
        <w:rPr>
          <w:rFonts w:cs="Arial"/>
        </w:rPr>
        <w:instrText xml:space="preserve"> REF _Ref63689175 \h </w:instrText>
      </w:r>
      <w:r w:rsidR="001A5C4A" w:rsidRPr="001A5C4A">
        <w:rPr>
          <w:rFonts w:cs="Arial"/>
        </w:rPr>
        <w:instrText xml:space="preserve"> \* MERGEFORMAT </w:instrText>
      </w:r>
      <w:r w:rsidR="00C20F8F" w:rsidRPr="001A5C4A">
        <w:rPr>
          <w:rFonts w:cs="Arial"/>
        </w:rPr>
      </w:r>
      <w:r w:rsidR="00C20F8F" w:rsidRPr="001A5C4A">
        <w:rPr>
          <w:rFonts w:cs="Arial"/>
        </w:rPr>
        <w:fldChar w:fldCharType="separate"/>
      </w:r>
      <w:r w:rsidR="00C0526B" w:rsidRPr="001A5C4A">
        <w:rPr>
          <w:bCs/>
        </w:rPr>
        <w:t xml:space="preserve">Рисунок </w:t>
      </w:r>
      <w:r w:rsidR="00C0526B">
        <w:rPr>
          <w:bCs/>
          <w:noProof/>
        </w:rPr>
        <w:t>180</w:t>
      </w:r>
      <w:r w:rsidR="00C20F8F" w:rsidRPr="001A5C4A">
        <w:rPr>
          <w:rFonts w:cs="Arial"/>
        </w:rPr>
        <w:fldChar w:fldCharType="end"/>
      </w:r>
      <w:r w:rsidR="00C20F8F" w:rsidRPr="001A5C4A">
        <w:rPr>
          <w:rFonts w:cs="Arial"/>
        </w:rPr>
        <w:t>).</w:t>
      </w:r>
    </w:p>
    <w:p w14:paraId="2F49E4CA" w14:textId="3FFD090D" w:rsidR="00C20F8F" w:rsidRPr="001A5C4A" w:rsidRDefault="001A1A06" w:rsidP="00D60ED5">
      <w:pPr>
        <w:ind w:left="142" w:hanging="142"/>
        <w:jc w:val="center"/>
        <w:rPr>
          <w:rFonts w:cs="Arial"/>
        </w:rPr>
      </w:pPr>
      <w:r>
        <w:rPr>
          <w:noProof/>
          <w:lang w:eastAsia="ru-RU"/>
        </w:rPr>
        <w:lastRenderedPageBreak/>
        <w:drawing>
          <wp:inline distT="0" distB="0" distL="0" distR="0" wp14:anchorId="0DB7B268" wp14:editId="66D0AAD6">
            <wp:extent cx="6115050" cy="4448175"/>
            <wp:effectExtent l="19050" t="19050" r="19050" b="28575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448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2F1840" w14:textId="033F03C1" w:rsidR="007B3336" w:rsidRPr="001A5C4A" w:rsidRDefault="00C20F8F" w:rsidP="00564B39">
      <w:pPr>
        <w:pStyle w:val="26"/>
        <w:spacing w:after="240" w:line="276" w:lineRule="auto"/>
      </w:pPr>
      <w:bookmarkStart w:id="385" w:name="_Ref63689175"/>
      <w:r w:rsidRPr="001A5C4A">
        <w:rPr>
          <w:bCs/>
        </w:rPr>
        <w:t xml:space="preserve">Рисунок 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SEQ Рисунок \* ARABIC </w:instrText>
      </w:r>
      <w:r w:rsidRPr="001A5C4A">
        <w:rPr>
          <w:bCs/>
        </w:rPr>
        <w:fldChar w:fldCharType="separate"/>
      </w:r>
      <w:r w:rsidR="00C0526B">
        <w:rPr>
          <w:bCs/>
          <w:noProof/>
        </w:rPr>
        <w:t>180</w:t>
      </w:r>
      <w:r w:rsidRPr="001A5C4A">
        <w:fldChar w:fldCharType="end"/>
      </w:r>
      <w:bookmarkEnd w:id="385"/>
      <w:r w:rsidRPr="001A5C4A">
        <w:rPr>
          <w:bCs/>
        </w:rPr>
        <w:t xml:space="preserve"> – </w:t>
      </w:r>
      <w:r w:rsidRPr="001A5C4A">
        <w:t>Окно просмотра подробной информации о документе.</w:t>
      </w:r>
      <w:r w:rsidR="007278F1">
        <w:t xml:space="preserve"> Вкладка «Запросы».</w:t>
      </w:r>
      <w:r w:rsidRPr="001A5C4A">
        <w:t xml:space="preserve"> Колонка «Ответ»</w:t>
      </w:r>
      <w:r w:rsidR="007278F1">
        <w:t>. Кнопка «Просмотреть»</w:t>
      </w:r>
    </w:p>
    <w:p w14:paraId="28E2D834" w14:textId="76F07AA0" w:rsidR="00C20F8F" w:rsidRPr="001465C1" w:rsidRDefault="00C20F8F" w:rsidP="00564B39">
      <w:pPr>
        <w:ind w:firstLine="851"/>
        <w:rPr>
          <w:rFonts w:cs="Arial"/>
        </w:rPr>
      </w:pPr>
      <w:r w:rsidRPr="001465C1">
        <w:rPr>
          <w:rFonts w:cs="Arial"/>
        </w:rPr>
        <w:t>В результате будет открыта всплывающая форма текста ответа из РЭМД      (</w:t>
      </w:r>
      <w:r w:rsidRPr="001465C1">
        <w:rPr>
          <w:rFonts w:cs="Arial"/>
        </w:rPr>
        <w:fldChar w:fldCharType="begin"/>
      </w:r>
      <w:r w:rsidRPr="001465C1">
        <w:rPr>
          <w:rFonts w:cs="Arial"/>
        </w:rPr>
        <w:instrText xml:space="preserve"> REF _Ref63689319 \h </w:instrText>
      </w:r>
      <w:r w:rsidR="001A5C4A" w:rsidRPr="001465C1">
        <w:rPr>
          <w:rFonts w:cs="Arial"/>
        </w:rPr>
        <w:instrText xml:space="preserve"> \* MERGEFORMAT </w:instrText>
      </w:r>
      <w:r w:rsidRPr="001465C1">
        <w:rPr>
          <w:rFonts w:cs="Arial"/>
        </w:rPr>
      </w:r>
      <w:r w:rsidRPr="001465C1">
        <w:rPr>
          <w:rFonts w:cs="Arial"/>
        </w:rPr>
        <w:fldChar w:fldCharType="separate"/>
      </w:r>
      <w:r w:rsidR="00C0526B" w:rsidRPr="001A5C4A">
        <w:rPr>
          <w:bCs/>
        </w:rPr>
        <w:t xml:space="preserve">Рисунок </w:t>
      </w:r>
      <w:r w:rsidR="00C0526B">
        <w:rPr>
          <w:bCs/>
          <w:noProof/>
        </w:rPr>
        <w:t>181</w:t>
      </w:r>
      <w:r w:rsidRPr="001465C1">
        <w:rPr>
          <w:rFonts w:cs="Arial"/>
        </w:rPr>
        <w:fldChar w:fldCharType="end"/>
      </w:r>
      <w:r w:rsidRPr="001465C1">
        <w:rPr>
          <w:rFonts w:cs="Arial"/>
        </w:rPr>
        <w:t>).</w:t>
      </w:r>
    </w:p>
    <w:p w14:paraId="218D013C" w14:textId="7BBEEC6D" w:rsidR="00C20F8F" w:rsidRPr="001A5C4A" w:rsidRDefault="001A1A06" w:rsidP="00C20F8F">
      <w:pPr>
        <w:ind w:firstLine="0"/>
        <w:jc w:val="center"/>
        <w:rPr>
          <w:rFonts w:cs="Arial"/>
        </w:rPr>
      </w:pPr>
      <w:r w:rsidRPr="001A1A06">
        <w:rPr>
          <w:rFonts w:cs="Arial"/>
          <w:noProof/>
          <w:lang w:eastAsia="ru-RU"/>
        </w:rPr>
        <w:drawing>
          <wp:inline distT="0" distB="0" distL="0" distR="0" wp14:anchorId="671D7D12" wp14:editId="4868E8FC">
            <wp:extent cx="6067425" cy="2854960"/>
            <wp:effectExtent l="19050" t="19050" r="28575" b="2159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1"/>
                    <a:srcRect r="861"/>
                    <a:stretch/>
                  </pic:blipFill>
                  <pic:spPr bwMode="auto">
                    <a:xfrm>
                      <a:off x="0" y="0"/>
                      <a:ext cx="6067425" cy="28549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86C69" w14:textId="45608728" w:rsidR="00AC7A5F" w:rsidRDefault="00C20F8F" w:rsidP="00564B39">
      <w:pPr>
        <w:pStyle w:val="26"/>
        <w:spacing w:after="240" w:line="276" w:lineRule="auto"/>
      </w:pPr>
      <w:bookmarkStart w:id="386" w:name="_Ref63689319"/>
      <w:r w:rsidRPr="001A5C4A">
        <w:rPr>
          <w:bCs/>
        </w:rPr>
        <w:t xml:space="preserve">Рисунок 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SEQ Рисунок \* ARABIC </w:instrText>
      </w:r>
      <w:r w:rsidRPr="001A5C4A">
        <w:rPr>
          <w:bCs/>
        </w:rPr>
        <w:fldChar w:fldCharType="separate"/>
      </w:r>
      <w:r w:rsidR="00C0526B">
        <w:rPr>
          <w:bCs/>
          <w:noProof/>
        </w:rPr>
        <w:t>181</w:t>
      </w:r>
      <w:r w:rsidRPr="001A5C4A">
        <w:fldChar w:fldCharType="end"/>
      </w:r>
      <w:bookmarkEnd w:id="386"/>
      <w:r w:rsidRPr="001A5C4A">
        <w:rPr>
          <w:bCs/>
        </w:rPr>
        <w:t xml:space="preserve"> – </w:t>
      </w:r>
      <w:r w:rsidRPr="001A5C4A">
        <w:t>Окно просмотра текста ответа запроса из РЭМД</w:t>
      </w:r>
    </w:p>
    <w:p w14:paraId="089AE5D1" w14:textId="2429965B" w:rsidR="002960C6" w:rsidRDefault="002960C6" w:rsidP="00564B39">
      <w:pPr>
        <w:ind w:firstLine="851"/>
        <w:rPr>
          <w:rFonts w:cs="Arial"/>
        </w:rPr>
      </w:pPr>
      <w:r>
        <w:lastRenderedPageBreak/>
        <w:t xml:space="preserve">Также пользователь может осуществить просмотр </w:t>
      </w:r>
      <w:r w:rsidR="0070516F">
        <w:t xml:space="preserve">текста </w:t>
      </w:r>
      <w:r w:rsidR="0070516F" w:rsidRPr="00C10620">
        <w:t>оповещения</w:t>
      </w:r>
      <w:r w:rsidRPr="00C10620">
        <w:t xml:space="preserve"> из РЭМД. </w:t>
      </w:r>
      <w:r>
        <w:t xml:space="preserve">Для этого необходимо </w:t>
      </w:r>
      <w:r>
        <w:rPr>
          <w:rFonts w:cs="Arial"/>
        </w:rPr>
        <w:t xml:space="preserve">на вкладке «Уведомления» </w:t>
      </w:r>
      <w:r w:rsidRPr="001A5C4A">
        <w:rPr>
          <w:rFonts w:cs="Arial"/>
        </w:rPr>
        <w:t>выбрать требуем</w:t>
      </w:r>
      <w:r>
        <w:rPr>
          <w:rFonts w:cs="Arial"/>
        </w:rPr>
        <w:t>ое</w:t>
      </w:r>
      <w:r w:rsidRPr="001A5C4A">
        <w:rPr>
          <w:rFonts w:cs="Arial"/>
        </w:rPr>
        <w:t xml:space="preserve"> </w:t>
      </w:r>
      <w:r>
        <w:rPr>
          <w:rFonts w:cs="Arial"/>
        </w:rPr>
        <w:t>уведомление</w:t>
      </w:r>
      <w:r w:rsidRPr="001A5C4A">
        <w:rPr>
          <w:rFonts w:cs="Arial"/>
        </w:rPr>
        <w:t xml:space="preserve"> и нажать на кнопку «Просмотреть» в колонке «</w:t>
      </w:r>
      <w:r w:rsidRPr="001A5C4A">
        <w:rPr>
          <w:rFonts w:cs="Arial"/>
          <w:bCs/>
          <w:sz w:val="22"/>
          <w:szCs w:val="22"/>
          <w:lang w:val="en-US"/>
        </w:rPr>
        <w:t>JSON</w:t>
      </w:r>
      <w:r w:rsidRPr="001A5C4A">
        <w:rPr>
          <w:rFonts w:cs="Arial"/>
        </w:rPr>
        <w:t>»</w:t>
      </w:r>
      <w:r>
        <w:rPr>
          <w:rFonts w:cs="Arial"/>
        </w:rPr>
        <w:t xml:space="preserve"> (</w:t>
      </w:r>
      <w:r w:rsidR="007278F1">
        <w:rPr>
          <w:rFonts w:cs="Arial"/>
        </w:rPr>
        <w:fldChar w:fldCharType="begin"/>
      </w:r>
      <w:r w:rsidR="007278F1">
        <w:rPr>
          <w:rFonts w:cs="Arial"/>
        </w:rPr>
        <w:instrText xml:space="preserve"> REF _Ref143596234 \h </w:instrText>
      </w:r>
      <w:r w:rsidR="007278F1">
        <w:rPr>
          <w:rFonts w:cs="Arial"/>
        </w:rPr>
      </w:r>
      <w:r w:rsidR="007278F1">
        <w:rPr>
          <w:rFonts w:cs="Arial"/>
        </w:rPr>
        <w:fldChar w:fldCharType="separate"/>
      </w:r>
      <w:r w:rsidR="00C0526B" w:rsidRPr="001A5C4A">
        <w:rPr>
          <w:bCs/>
        </w:rPr>
        <w:t xml:space="preserve">Рисунок </w:t>
      </w:r>
      <w:r w:rsidR="00C0526B">
        <w:rPr>
          <w:bCs/>
          <w:noProof/>
        </w:rPr>
        <w:t>182</w:t>
      </w:r>
      <w:r w:rsidR="007278F1">
        <w:rPr>
          <w:rFonts w:cs="Arial"/>
        </w:rPr>
        <w:fldChar w:fldCharType="end"/>
      </w:r>
      <w:r>
        <w:rPr>
          <w:rFonts w:cs="Arial"/>
        </w:rPr>
        <w:t>).</w:t>
      </w:r>
    </w:p>
    <w:p w14:paraId="7ACC1435" w14:textId="6906F285" w:rsidR="002960C6" w:rsidRDefault="007278F1" w:rsidP="007278F1">
      <w:pPr>
        <w:ind w:firstLine="0"/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06FED2EE" wp14:editId="588BBBBF">
            <wp:extent cx="5400675" cy="4323905"/>
            <wp:effectExtent l="19050" t="19050" r="9525" b="19685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267" cy="43307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3AC9F1" w14:textId="61D2C328" w:rsidR="002960C6" w:rsidRDefault="007278F1" w:rsidP="00564B39">
      <w:pPr>
        <w:pStyle w:val="26"/>
        <w:spacing w:after="240" w:line="276" w:lineRule="auto"/>
        <w:rPr>
          <w:rFonts w:cs="Arial"/>
        </w:rPr>
      </w:pPr>
      <w:bookmarkStart w:id="387" w:name="_Ref143596234"/>
      <w:r w:rsidRPr="001A5C4A">
        <w:rPr>
          <w:bCs/>
        </w:rPr>
        <w:t xml:space="preserve">Рисунок 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SEQ Рисунок \* ARABIC </w:instrText>
      </w:r>
      <w:r w:rsidRPr="001A5C4A">
        <w:rPr>
          <w:bCs/>
        </w:rPr>
        <w:fldChar w:fldCharType="separate"/>
      </w:r>
      <w:r w:rsidR="00C0526B">
        <w:rPr>
          <w:bCs/>
          <w:noProof/>
        </w:rPr>
        <w:t>182</w:t>
      </w:r>
      <w:r w:rsidRPr="001A5C4A">
        <w:fldChar w:fldCharType="end"/>
      </w:r>
      <w:bookmarkEnd w:id="387"/>
      <w:r w:rsidRPr="001A5C4A">
        <w:rPr>
          <w:bCs/>
        </w:rPr>
        <w:t xml:space="preserve"> – </w:t>
      </w:r>
      <w:r w:rsidRPr="001A5C4A">
        <w:t>Окно просмотра подробной информации о документе.</w:t>
      </w:r>
      <w:r>
        <w:t xml:space="preserve"> Вкладка «Уведомления».</w:t>
      </w:r>
      <w:r w:rsidRPr="001A5C4A">
        <w:t xml:space="preserve"> Колонка «</w:t>
      </w:r>
      <w:r w:rsidRPr="001A5C4A">
        <w:rPr>
          <w:rFonts w:cs="Arial"/>
          <w:bCs/>
          <w:sz w:val="22"/>
          <w:szCs w:val="22"/>
          <w:lang w:val="en-US"/>
        </w:rPr>
        <w:t>JSON</w:t>
      </w:r>
      <w:r w:rsidRPr="001A5C4A">
        <w:t>»</w:t>
      </w:r>
      <w:r>
        <w:t>. Кнопка «Просмотреть»</w:t>
      </w:r>
    </w:p>
    <w:p w14:paraId="7E2E32BF" w14:textId="5755C3A3" w:rsidR="002960C6" w:rsidRDefault="0070516F" w:rsidP="00564B39">
      <w:pPr>
        <w:ind w:firstLine="851"/>
      </w:pPr>
      <w:r w:rsidRPr="001A5C4A">
        <w:rPr>
          <w:rFonts w:cs="Arial"/>
        </w:rPr>
        <w:t xml:space="preserve">В результате будет открыта всплывающая форма текста </w:t>
      </w:r>
      <w:r w:rsidRPr="00C10620">
        <w:rPr>
          <w:rFonts w:cs="Arial"/>
        </w:rPr>
        <w:t xml:space="preserve">оповещения из РЭМД </w:t>
      </w:r>
      <w:r>
        <w:rPr>
          <w:rFonts w:cs="Arial"/>
        </w:rPr>
        <w:t>(</w:t>
      </w:r>
      <w:r w:rsidR="00EF34CE">
        <w:rPr>
          <w:rFonts w:cs="Arial"/>
        </w:rPr>
        <w:fldChar w:fldCharType="begin"/>
      </w:r>
      <w:r w:rsidR="00EF34CE">
        <w:rPr>
          <w:rFonts w:cs="Arial"/>
        </w:rPr>
        <w:instrText xml:space="preserve"> REF _Ref143596675 \h </w:instrText>
      </w:r>
      <w:r w:rsidR="00EF34CE">
        <w:rPr>
          <w:rFonts w:cs="Arial"/>
        </w:rPr>
      </w:r>
      <w:r w:rsidR="00EF34CE">
        <w:rPr>
          <w:rFonts w:cs="Arial"/>
        </w:rPr>
        <w:fldChar w:fldCharType="separate"/>
      </w:r>
      <w:r w:rsidR="00C0526B" w:rsidRPr="001A5C4A">
        <w:rPr>
          <w:bCs/>
        </w:rPr>
        <w:t xml:space="preserve">Рисунок </w:t>
      </w:r>
      <w:r w:rsidR="00C0526B">
        <w:rPr>
          <w:bCs/>
          <w:noProof/>
        </w:rPr>
        <w:t>183</w:t>
      </w:r>
      <w:r w:rsidR="00EF34CE">
        <w:rPr>
          <w:rFonts w:cs="Arial"/>
        </w:rPr>
        <w:fldChar w:fldCharType="end"/>
      </w:r>
      <w:r>
        <w:rPr>
          <w:rFonts w:cs="Arial"/>
        </w:rPr>
        <w:t>).</w:t>
      </w:r>
    </w:p>
    <w:p w14:paraId="574F6EEA" w14:textId="4771CDAF" w:rsidR="0070516F" w:rsidRDefault="0070516F" w:rsidP="0070516F">
      <w:pPr>
        <w:ind w:firstLine="0"/>
      </w:pPr>
      <w:r w:rsidRPr="0070516F">
        <w:rPr>
          <w:noProof/>
        </w:rPr>
        <w:drawing>
          <wp:inline distT="0" distB="0" distL="0" distR="0" wp14:anchorId="73EC885D" wp14:editId="21E08133">
            <wp:extent cx="6072505" cy="1584325"/>
            <wp:effectExtent l="19050" t="19050" r="23495" b="1587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3"/>
                    <a:srcRect l="778" t="3482"/>
                    <a:stretch/>
                  </pic:blipFill>
                  <pic:spPr bwMode="auto">
                    <a:xfrm>
                      <a:off x="0" y="0"/>
                      <a:ext cx="6072505" cy="15843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741904" w14:textId="1E2F884E" w:rsidR="0070516F" w:rsidRDefault="00EF34CE" w:rsidP="00564B39">
      <w:pPr>
        <w:pStyle w:val="26"/>
        <w:spacing w:after="240" w:line="276" w:lineRule="auto"/>
      </w:pPr>
      <w:bookmarkStart w:id="388" w:name="_Ref143596675"/>
      <w:r w:rsidRPr="001A5C4A">
        <w:rPr>
          <w:bCs/>
        </w:rPr>
        <w:t xml:space="preserve">Рисунок </w:t>
      </w:r>
      <w:r w:rsidRPr="001A5C4A">
        <w:rPr>
          <w:bCs/>
        </w:rPr>
        <w:fldChar w:fldCharType="begin"/>
      </w:r>
      <w:r w:rsidRPr="001A5C4A">
        <w:rPr>
          <w:bCs/>
        </w:rPr>
        <w:instrText xml:space="preserve"> SEQ Рисунок \* ARABIC </w:instrText>
      </w:r>
      <w:r w:rsidRPr="001A5C4A">
        <w:rPr>
          <w:bCs/>
        </w:rPr>
        <w:fldChar w:fldCharType="separate"/>
      </w:r>
      <w:r w:rsidR="00C0526B">
        <w:rPr>
          <w:bCs/>
          <w:noProof/>
        </w:rPr>
        <w:t>183</w:t>
      </w:r>
      <w:r w:rsidRPr="001A5C4A">
        <w:fldChar w:fldCharType="end"/>
      </w:r>
      <w:bookmarkEnd w:id="388"/>
      <w:r w:rsidRPr="001A5C4A">
        <w:rPr>
          <w:bCs/>
        </w:rPr>
        <w:t xml:space="preserve"> – </w:t>
      </w:r>
      <w:r w:rsidRPr="001A5C4A">
        <w:t>Окно просмотра текста о</w:t>
      </w:r>
      <w:r>
        <w:t>повещения</w:t>
      </w:r>
      <w:r w:rsidRPr="001A5C4A">
        <w:t xml:space="preserve"> из РЭМД</w:t>
      </w:r>
    </w:p>
    <w:p w14:paraId="05986F85" w14:textId="11C8DA9B" w:rsidR="007006DE" w:rsidRPr="001A5C4A" w:rsidRDefault="00D7459B" w:rsidP="00602B13">
      <w:pPr>
        <w:pStyle w:val="af3"/>
        <w:numPr>
          <w:ilvl w:val="3"/>
          <w:numId w:val="52"/>
        </w:numPr>
        <w:spacing w:before="840"/>
        <w:rPr>
          <w:sz w:val="22"/>
          <w:szCs w:val="22"/>
        </w:rPr>
      </w:pPr>
      <w:bookmarkStart w:id="389" w:name="_Ref143603032"/>
      <w:r w:rsidRPr="001A5C4A">
        <w:rPr>
          <w:rFonts w:cs="Arial"/>
          <w:bCs/>
          <w:sz w:val="22"/>
          <w:szCs w:val="22"/>
        </w:rPr>
        <w:lastRenderedPageBreak/>
        <w:t xml:space="preserve">Кнопка </w:t>
      </w:r>
      <w:r w:rsidR="007006DE" w:rsidRPr="001A5C4A">
        <w:rPr>
          <w:rFonts w:cs="Arial"/>
          <w:bCs/>
          <w:sz w:val="22"/>
          <w:szCs w:val="22"/>
        </w:rPr>
        <w:t>«</w:t>
      </w:r>
      <w:r w:rsidR="007006DE" w:rsidRPr="001A5C4A">
        <w:rPr>
          <w:rFonts w:cs="Arial"/>
          <w:bCs/>
          <w:sz w:val="22"/>
          <w:szCs w:val="22"/>
          <w:lang w:val="en-US"/>
        </w:rPr>
        <w:t>XML</w:t>
      </w:r>
      <w:r w:rsidR="007006DE" w:rsidRPr="001A5C4A">
        <w:rPr>
          <w:rFonts w:cs="Arial"/>
          <w:bCs/>
          <w:sz w:val="22"/>
          <w:szCs w:val="22"/>
        </w:rPr>
        <w:t>»</w:t>
      </w:r>
      <w:bookmarkEnd w:id="389"/>
    </w:p>
    <w:p w14:paraId="15D95102" w14:textId="2368E2C7" w:rsidR="00EF34CE" w:rsidRPr="001A5C4A" w:rsidRDefault="00EF34CE" w:rsidP="00564B39">
      <w:pPr>
        <w:ind w:firstLine="851"/>
        <w:rPr>
          <w:rFonts w:cs="Arial"/>
        </w:rPr>
      </w:pPr>
      <w:r w:rsidRPr="001A5C4A">
        <w:rPr>
          <w:rFonts w:cs="Arial"/>
        </w:rPr>
        <w:t xml:space="preserve">Для просмотра сформированного </w:t>
      </w:r>
      <w:r w:rsidRPr="001A5C4A">
        <w:rPr>
          <w:rFonts w:cs="Arial"/>
          <w:lang w:val="en-US"/>
        </w:rPr>
        <w:t>xml</w:t>
      </w:r>
      <w:r w:rsidRPr="001A5C4A">
        <w:rPr>
          <w:rFonts w:cs="Arial"/>
        </w:rPr>
        <w:t>-документа по МС следует нажать на кнопку «</w:t>
      </w:r>
      <w:r w:rsidRPr="001A5C4A">
        <w:rPr>
          <w:rFonts w:cs="Arial"/>
          <w:lang w:val="en-US"/>
        </w:rPr>
        <w:t>XML</w:t>
      </w:r>
      <w:r w:rsidRPr="001A5C4A">
        <w:rPr>
          <w:rFonts w:cs="Arial"/>
        </w:rPr>
        <w:t>» в строке с выбранным свидетельством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_Ref57988185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184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). </w:t>
      </w:r>
    </w:p>
    <w:p w14:paraId="4D0570B9" w14:textId="26A9DFAC" w:rsidR="00EF34CE" w:rsidRPr="001A5C4A" w:rsidRDefault="00C264E2" w:rsidP="00EF34CE">
      <w:pPr>
        <w:ind w:firstLine="0"/>
        <w:jc w:val="center"/>
        <w:rPr>
          <w:rFonts w:cs="Arial"/>
        </w:rPr>
      </w:pPr>
      <w:r>
        <w:rPr>
          <w:rFonts w:cs="Arial"/>
          <w:noProof/>
          <w:lang w:eastAsia="ru-RU"/>
        </w:rPr>
        <w:drawing>
          <wp:inline distT="0" distB="0" distL="0" distR="0" wp14:anchorId="75DD6BC5" wp14:editId="7DF477EE">
            <wp:extent cx="5772150" cy="2922039"/>
            <wp:effectExtent l="19050" t="19050" r="19050" b="12065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864" cy="292796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64C24F7B" w14:textId="29851D78" w:rsidR="00EF34CE" w:rsidRPr="001A5C4A" w:rsidRDefault="00EF34CE" w:rsidP="00564B39">
      <w:pPr>
        <w:pStyle w:val="26"/>
        <w:spacing w:after="240" w:line="276" w:lineRule="auto"/>
      </w:pPr>
      <w:bookmarkStart w:id="390" w:name="_Ref5798818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184</w:t>
      </w:r>
      <w:r w:rsidR="00C0526B">
        <w:rPr>
          <w:noProof/>
        </w:rPr>
        <w:fldChar w:fldCharType="end"/>
      </w:r>
      <w:bookmarkEnd w:id="390"/>
      <w:r w:rsidRPr="001A5C4A">
        <w:t xml:space="preserve"> – Окно «</w:t>
      </w:r>
      <w:r w:rsidR="00C264E2">
        <w:t>Выгрузка документов</w:t>
      </w:r>
      <w:r w:rsidRPr="001A5C4A">
        <w:t>». Кнопка «</w:t>
      </w:r>
      <w:r w:rsidRPr="001A5C4A">
        <w:rPr>
          <w:lang w:val="en-US"/>
        </w:rPr>
        <w:t>XML</w:t>
      </w:r>
      <w:r w:rsidRPr="001A5C4A">
        <w:t>»</w:t>
      </w:r>
    </w:p>
    <w:p w14:paraId="0D701F91" w14:textId="1C8E6BAC" w:rsidR="00EF34CE" w:rsidRPr="001A5C4A" w:rsidRDefault="00EF34CE" w:rsidP="00564B39">
      <w:pPr>
        <w:ind w:firstLine="851"/>
        <w:rPr>
          <w:rFonts w:cs="Arial"/>
        </w:rPr>
      </w:pPr>
      <w:r w:rsidRPr="001A5C4A">
        <w:rPr>
          <w:rFonts w:cs="Arial"/>
        </w:rPr>
        <w:t xml:space="preserve">В результате будет открыто окно просмотра сформированного </w:t>
      </w:r>
      <w:r w:rsidRPr="001A5C4A">
        <w:rPr>
          <w:rFonts w:cs="Arial"/>
          <w:lang w:val="en-US"/>
        </w:rPr>
        <w:t>xml</w:t>
      </w:r>
      <w:r w:rsidRPr="001A5C4A">
        <w:rPr>
          <w:rFonts w:cs="Arial"/>
        </w:rPr>
        <w:t>-документа с возможностью копирования данных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_Ref57988214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185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177B726" w14:textId="79C16F51" w:rsidR="00EF34CE" w:rsidRPr="001A5C4A" w:rsidRDefault="007759AF" w:rsidP="00EF34CE">
      <w:pPr>
        <w:ind w:firstLine="0"/>
        <w:jc w:val="center"/>
        <w:rPr>
          <w:rFonts w:cs="Arial"/>
        </w:rPr>
      </w:pPr>
      <w:r w:rsidRPr="007759AF">
        <w:rPr>
          <w:noProof/>
          <w:lang w:eastAsia="ru-RU"/>
        </w:rPr>
        <w:lastRenderedPageBreak/>
        <w:drawing>
          <wp:inline distT="0" distB="0" distL="0" distR="0" wp14:anchorId="540E6D66" wp14:editId="171F3D67">
            <wp:extent cx="5800725" cy="4223653"/>
            <wp:effectExtent l="19050" t="19050" r="9525" b="2476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5"/>
                    <a:srcRect t="1" r="394" b="879"/>
                    <a:stretch/>
                  </pic:blipFill>
                  <pic:spPr bwMode="auto">
                    <a:xfrm>
                      <a:off x="0" y="0"/>
                      <a:ext cx="5846018" cy="425663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59AF">
        <w:rPr>
          <w:noProof/>
          <w:lang w:eastAsia="ru-RU"/>
        </w:rPr>
        <w:t xml:space="preserve"> </w:t>
      </w:r>
    </w:p>
    <w:p w14:paraId="23A34E80" w14:textId="6F4609C8" w:rsidR="00CE4DC2" w:rsidRDefault="00EF34CE" w:rsidP="00564B39">
      <w:pPr>
        <w:pStyle w:val="26"/>
        <w:spacing w:after="240" w:line="276" w:lineRule="auto"/>
      </w:pPr>
      <w:bookmarkStart w:id="391" w:name="_Ref57988214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185</w:t>
      </w:r>
      <w:r w:rsidR="00C0526B">
        <w:rPr>
          <w:noProof/>
        </w:rPr>
        <w:fldChar w:fldCharType="end"/>
      </w:r>
      <w:bookmarkEnd w:id="391"/>
      <w:r w:rsidRPr="001A5C4A">
        <w:t xml:space="preserve"> – Окно просмотра сформированного </w:t>
      </w:r>
      <w:r w:rsidRPr="001A5C4A">
        <w:rPr>
          <w:lang w:val="en-US"/>
        </w:rPr>
        <w:t>xml</w:t>
      </w:r>
      <w:r w:rsidRPr="001A5C4A">
        <w:t>-документа</w:t>
      </w:r>
    </w:p>
    <w:p w14:paraId="0C1DE272" w14:textId="7625ECE3" w:rsidR="00657343" w:rsidRDefault="00657343" w:rsidP="00564B39">
      <w:pPr>
        <w:ind w:firstLine="851"/>
        <w:rPr>
          <w:rFonts w:cs="Arial"/>
        </w:rPr>
      </w:pPr>
      <w:r>
        <w:t xml:space="preserve">Для того чтобы скопировать </w:t>
      </w:r>
      <w:r w:rsidRPr="001A5C4A">
        <w:t>сформированн</w:t>
      </w:r>
      <w:r>
        <w:t>ый</w:t>
      </w:r>
      <w:r w:rsidRPr="001A5C4A">
        <w:t xml:space="preserve"> </w:t>
      </w:r>
      <w:r w:rsidRPr="001A5C4A">
        <w:rPr>
          <w:lang w:val="en-US"/>
        </w:rPr>
        <w:t>xml</w:t>
      </w:r>
      <w:r w:rsidRPr="001A5C4A">
        <w:t>-документ</w:t>
      </w:r>
      <w:r w:rsidRPr="00595C84">
        <w:rPr>
          <w:noProof/>
        </w:rPr>
        <w:t xml:space="preserve"> </w:t>
      </w:r>
      <w:r w:rsidR="0012141A">
        <w:rPr>
          <w:noProof/>
        </w:rPr>
        <w:t xml:space="preserve">в буфер обмена </w:t>
      </w:r>
      <w:r>
        <w:rPr>
          <w:noProof/>
        </w:rPr>
        <w:t>необходимо</w:t>
      </w:r>
      <w:r w:rsidRPr="00595C84">
        <w:rPr>
          <w:noProof/>
        </w:rPr>
        <w:t xml:space="preserve"> на</w:t>
      </w:r>
      <w:r>
        <w:rPr>
          <w:noProof/>
        </w:rPr>
        <w:t>жать</w:t>
      </w:r>
      <w:r w:rsidRPr="00595C84">
        <w:rPr>
          <w:noProof/>
        </w:rPr>
        <w:t xml:space="preserve"> кнопку «Скопировать </w:t>
      </w:r>
      <w:r w:rsidRPr="00595C84">
        <w:rPr>
          <w:noProof/>
          <w:lang w:val="en-US"/>
        </w:rPr>
        <w:t>XML</w:t>
      </w:r>
      <w:r w:rsidRPr="00595C84">
        <w:rPr>
          <w:noProof/>
        </w:rPr>
        <w:t xml:space="preserve">» </w:t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_Ref57988214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185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</w:t>
      </w:r>
      <w:r>
        <w:rPr>
          <w:rFonts w:cs="Arial"/>
        </w:rPr>
        <w:t xml:space="preserve">. </w:t>
      </w:r>
    </w:p>
    <w:p w14:paraId="661DFDE3" w14:textId="55DA18EB" w:rsidR="007759AF" w:rsidRDefault="00657343" w:rsidP="00564B39">
      <w:pPr>
        <w:ind w:firstLine="851"/>
        <w:rPr>
          <w:noProof/>
        </w:rPr>
      </w:pPr>
      <w:r>
        <w:rPr>
          <w:rFonts w:cs="Arial"/>
        </w:rPr>
        <w:t xml:space="preserve">В результате </w:t>
      </w:r>
      <w:r w:rsidRPr="00595C84">
        <w:t xml:space="preserve">xml-файл будет скопирован и отобразится </w:t>
      </w:r>
      <w:r w:rsidRPr="00595C84">
        <w:rPr>
          <w:noProof/>
        </w:rPr>
        <w:t>информационное окно с надписью «Скопировано»</w:t>
      </w:r>
      <w:r>
        <w:rPr>
          <w:noProof/>
        </w:rPr>
        <w:t xml:space="preserve"> (</w:t>
      </w:r>
      <w:r w:rsidR="0012141A">
        <w:rPr>
          <w:noProof/>
        </w:rPr>
        <w:fldChar w:fldCharType="begin"/>
      </w:r>
      <w:r w:rsidR="0012141A">
        <w:rPr>
          <w:noProof/>
        </w:rPr>
        <w:instrText xml:space="preserve"> REF _Ref154482057 \h </w:instrText>
      </w:r>
      <w:r w:rsidR="0012141A">
        <w:rPr>
          <w:noProof/>
        </w:rPr>
      </w:r>
      <w:r w:rsidR="0012141A">
        <w:rPr>
          <w:noProof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186</w:t>
      </w:r>
      <w:r w:rsidR="0012141A">
        <w:rPr>
          <w:noProof/>
        </w:rPr>
        <w:fldChar w:fldCharType="end"/>
      </w:r>
      <w:r>
        <w:rPr>
          <w:noProof/>
        </w:rPr>
        <w:t>).</w:t>
      </w:r>
    </w:p>
    <w:p w14:paraId="0BD6963A" w14:textId="3AF612ED" w:rsidR="0012141A" w:rsidRDefault="0012141A" w:rsidP="0012141A">
      <w:pPr>
        <w:ind w:firstLine="0"/>
        <w:jc w:val="center"/>
        <w:rPr>
          <w:noProof/>
        </w:rPr>
      </w:pPr>
      <w:r w:rsidRPr="0012141A">
        <w:rPr>
          <w:noProof/>
        </w:rPr>
        <w:drawing>
          <wp:inline distT="0" distB="0" distL="0" distR="0" wp14:anchorId="784F7DBB" wp14:editId="57453DAD">
            <wp:extent cx="4277322" cy="1162212"/>
            <wp:effectExtent l="19050" t="19050" r="28575" b="1905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116221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40F1FB" w14:textId="6B5CF705" w:rsidR="0012141A" w:rsidRDefault="0012141A" w:rsidP="00564B39">
      <w:pPr>
        <w:pStyle w:val="26"/>
        <w:spacing w:after="240" w:line="276" w:lineRule="auto"/>
        <w:rPr>
          <w:noProof/>
        </w:rPr>
      </w:pPr>
      <w:bookmarkStart w:id="392" w:name="_Ref154482057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186</w:t>
      </w:r>
      <w:r w:rsidR="00C0526B">
        <w:rPr>
          <w:noProof/>
        </w:rPr>
        <w:fldChar w:fldCharType="end"/>
      </w:r>
      <w:bookmarkEnd w:id="392"/>
      <w:r w:rsidRPr="001A5C4A">
        <w:t xml:space="preserve"> – </w:t>
      </w:r>
      <w:r>
        <w:t>Информационное окно</w:t>
      </w:r>
    </w:p>
    <w:p w14:paraId="275D2001" w14:textId="316AD3AF" w:rsidR="007006DE" w:rsidRPr="001A5C4A" w:rsidRDefault="00D7459B" w:rsidP="00602B13">
      <w:pPr>
        <w:pStyle w:val="af3"/>
        <w:numPr>
          <w:ilvl w:val="3"/>
          <w:numId w:val="52"/>
        </w:numPr>
        <w:rPr>
          <w:sz w:val="22"/>
          <w:szCs w:val="22"/>
        </w:rPr>
      </w:pPr>
      <w:r w:rsidRPr="001A5C4A">
        <w:rPr>
          <w:rFonts w:cs="Arial"/>
          <w:bCs/>
          <w:sz w:val="22"/>
          <w:szCs w:val="22"/>
        </w:rPr>
        <w:t xml:space="preserve">Кнопка </w:t>
      </w:r>
      <w:r w:rsidR="007006DE" w:rsidRPr="001A5C4A">
        <w:rPr>
          <w:rFonts w:cs="Arial"/>
          <w:bCs/>
          <w:sz w:val="22"/>
          <w:szCs w:val="22"/>
        </w:rPr>
        <w:t>«</w:t>
      </w:r>
      <w:r w:rsidR="007006DE" w:rsidRPr="001A5C4A">
        <w:rPr>
          <w:rFonts w:cs="Arial"/>
          <w:bCs/>
          <w:sz w:val="22"/>
          <w:szCs w:val="22"/>
          <w:lang w:val="en-US"/>
        </w:rPr>
        <w:t>JSON</w:t>
      </w:r>
      <w:r w:rsidR="007006DE" w:rsidRPr="001A5C4A">
        <w:rPr>
          <w:rFonts w:cs="Arial"/>
          <w:bCs/>
          <w:sz w:val="22"/>
          <w:szCs w:val="22"/>
        </w:rPr>
        <w:t>»</w:t>
      </w:r>
    </w:p>
    <w:p w14:paraId="0305E5E1" w14:textId="33B488BC" w:rsidR="00C264E2" w:rsidRPr="001A5C4A" w:rsidRDefault="00C264E2" w:rsidP="00564B39">
      <w:pPr>
        <w:ind w:firstLine="851"/>
        <w:rPr>
          <w:rFonts w:cs="Arial"/>
        </w:rPr>
      </w:pPr>
      <w:r w:rsidRPr="001A5C4A">
        <w:rPr>
          <w:rFonts w:cs="Arial"/>
        </w:rPr>
        <w:t xml:space="preserve">Для просмотра </w:t>
      </w:r>
      <w:r w:rsidRPr="001A5C4A">
        <w:rPr>
          <w:rFonts w:cs="Arial"/>
          <w:lang w:val="en-US"/>
        </w:rPr>
        <w:t>json</w:t>
      </w:r>
      <w:r w:rsidRPr="001A5C4A">
        <w:rPr>
          <w:rFonts w:cs="Arial"/>
        </w:rPr>
        <w:t>-запроса следует нажать на кнопку «</w:t>
      </w:r>
      <w:r w:rsidRPr="001A5C4A">
        <w:rPr>
          <w:rFonts w:cs="Arial"/>
          <w:lang w:val="en-US"/>
        </w:rPr>
        <w:t>JSON</w:t>
      </w:r>
      <w:r w:rsidRPr="001A5C4A">
        <w:rPr>
          <w:rFonts w:cs="Arial"/>
        </w:rPr>
        <w:t>» в строке с выбранным свидетельством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_Ref57988273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BF34BC">
        <w:t xml:space="preserve">Рисунок </w:t>
      </w:r>
      <w:r w:rsidR="00C0526B">
        <w:rPr>
          <w:noProof/>
        </w:rPr>
        <w:t>187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14509147" w14:textId="0194122F" w:rsidR="00C264E2" w:rsidRPr="001A5C4A" w:rsidRDefault="00712BB3" w:rsidP="00C264E2">
      <w:pPr>
        <w:ind w:firstLine="0"/>
        <w:jc w:val="center"/>
        <w:rPr>
          <w:rFonts w:cs="Arial"/>
        </w:rPr>
      </w:pPr>
      <w:r>
        <w:rPr>
          <w:rFonts w:cs="Arial"/>
          <w:noProof/>
          <w:lang w:eastAsia="ru-RU"/>
        </w:rPr>
        <w:lastRenderedPageBreak/>
        <w:drawing>
          <wp:inline distT="0" distB="0" distL="0" distR="0" wp14:anchorId="0A7B7ED2" wp14:editId="2581D9FA">
            <wp:extent cx="6096000" cy="3048000"/>
            <wp:effectExtent l="19050" t="19050" r="19050" b="1905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"/>
                    <a:stretch/>
                  </pic:blipFill>
                  <pic:spPr bwMode="auto">
                    <a:xfrm>
                      <a:off x="0" y="0"/>
                      <a:ext cx="6096000" cy="3048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20E89" w14:textId="6E4B87E7" w:rsidR="00C264E2" w:rsidRPr="00BF34BC" w:rsidRDefault="00C264E2" w:rsidP="00564B39">
      <w:pPr>
        <w:pStyle w:val="26"/>
        <w:spacing w:after="240" w:line="276" w:lineRule="auto"/>
      </w:pPr>
      <w:bookmarkStart w:id="393" w:name="_Ref57988273"/>
      <w:r w:rsidRPr="00BF34BC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187</w:t>
      </w:r>
      <w:r w:rsidR="00C0526B">
        <w:rPr>
          <w:noProof/>
        </w:rPr>
        <w:fldChar w:fldCharType="end"/>
      </w:r>
      <w:bookmarkEnd w:id="393"/>
      <w:r w:rsidRPr="00BF34BC">
        <w:t xml:space="preserve"> – Окно «</w:t>
      </w:r>
      <w:r w:rsidR="00712BB3" w:rsidRPr="00BF34BC">
        <w:t>Выгрузка документов</w:t>
      </w:r>
      <w:r w:rsidRPr="00BF34BC">
        <w:t>». Кнопка «JSON»</w:t>
      </w:r>
    </w:p>
    <w:p w14:paraId="08548207" w14:textId="7D3491B2" w:rsidR="00C264E2" w:rsidRPr="001A5C4A" w:rsidRDefault="00C264E2" w:rsidP="00564B39">
      <w:pPr>
        <w:ind w:firstLine="851"/>
        <w:rPr>
          <w:rFonts w:cs="Arial"/>
        </w:rPr>
      </w:pPr>
      <w:r w:rsidRPr="001A5C4A">
        <w:rPr>
          <w:rFonts w:cs="Arial"/>
        </w:rPr>
        <w:t xml:space="preserve">В результате будет открыто окно просмотра </w:t>
      </w:r>
      <w:r w:rsidRPr="001A5C4A">
        <w:rPr>
          <w:rFonts w:cs="Arial"/>
          <w:lang w:val="en-US"/>
        </w:rPr>
        <w:t>json</w:t>
      </w:r>
      <w:r w:rsidRPr="001A5C4A">
        <w:rPr>
          <w:rFonts w:cs="Arial"/>
        </w:rPr>
        <w:t>-запроса, отправленного в сервис, с возможностью копирования данных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_Ref57988297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188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D0CFB85" w14:textId="10475BE5" w:rsidR="00C264E2" w:rsidRPr="001A5C4A" w:rsidRDefault="00D800F2" w:rsidP="00C264E2">
      <w:pPr>
        <w:ind w:firstLine="0"/>
        <w:jc w:val="center"/>
        <w:rPr>
          <w:rFonts w:cs="Arial"/>
        </w:rPr>
      </w:pPr>
      <w:r w:rsidRPr="00D800F2">
        <w:rPr>
          <w:rFonts w:cs="Arial"/>
          <w:noProof/>
          <w:lang w:eastAsia="ru-RU"/>
        </w:rPr>
        <w:lastRenderedPageBreak/>
        <w:drawing>
          <wp:inline distT="0" distB="0" distL="0" distR="0" wp14:anchorId="574624C3" wp14:editId="14A6685B">
            <wp:extent cx="5791200" cy="5661412"/>
            <wp:effectExtent l="19050" t="19050" r="19050" b="15875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5805819" cy="567570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D2F9A02" w14:textId="6E6BAAD1" w:rsidR="00CE4DC2" w:rsidRDefault="00C264E2" w:rsidP="00564B39">
      <w:pPr>
        <w:pStyle w:val="26"/>
        <w:spacing w:after="240" w:line="276" w:lineRule="auto"/>
      </w:pPr>
      <w:bookmarkStart w:id="394" w:name="_Ref57988297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188</w:t>
      </w:r>
      <w:r w:rsidR="00C0526B">
        <w:rPr>
          <w:noProof/>
        </w:rPr>
        <w:fldChar w:fldCharType="end"/>
      </w:r>
      <w:bookmarkEnd w:id="394"/>
      <w:r w:rsidRPr="001A5C4A">
        <w:t xml:space="preserve"> – Окно просмотра </w:t>
      </w:r>
      <w:r w:rsidRPr="001A5C4A">
        <w:rPr>
          <w:lang w:val="en-US"/>
        </w:rPr>
        <w:t>json</w:t>
      </w:r>
      <w:r w:rsidRPr="001A5C4A">
        <w:t>-запроса</w:t>
      </w:r>
    </w:p>
    <w:p w14:paraId="15042AA3" w14:textId="1C4403C3" w:rsidR="00D800F2" w:rsidRDefault="00D800F2" w:rsidP="00564B39">
      <w:pPr>
        <w:ind w:firstLine="851"/>
        <w:rPr>
          <w:rFonts w:cs="Arial"/>
        </w:rPr>
      </w:pPr>
      <w:r>
        <w:t xml:space="preserve">Для того чтобы скопировать </w:t>
      </w:r>
      <w:r w:rsidRPr="00595C84">
        <w:t>файл</w:t>
      </w:r>
      <w:r w:rsidRPr="00D800F2">
        <w:t xml:space="preserve"> </w:t>
      </w:r>
      <w:r w:rsidRPr="00595C84">
        <w:rPr>
          <w:lang w:val="en-US"/>
        </w:rPr>
        <w:t>json</w:t>
      </w:r>
      <w:r w:rsidRPr="00595C84">
        <w:t>-</w:t>
      </w:r>
      <w:r>
        <w:t>запроса</w:t>
      </w:r>
      <w:r w:rsidRPr="00595C84">
        <w:t xml:space="preserve"> </w:t>
      </w:r>
      <w:r>
        <w:rPr>
          <w:noProof/>
        </w:rPr>
        <w:t>в буфер обмена необходимо</w:t>
      </w:r>
      <w:r w:rsidRPr="00595C84">
        <w:rPr>
          <w:noProof/>
        </w:rPr>
        <w:t xml:space="preserve"> на</w:t>
      </w:r>
      <w:r>
        <w:rPr>
          <w:noProof/>
        </w:rPr>
        <w:t>жать</w:t>
      </w:r>
      <w:r w:rsidRPr="00595C84">
        <w:rPr>
          <w:noProof/>
        </w:rPr>
        <w:t xml:space="preserve"> кнопку «Скопировать </w:t>
      </w:r>
      <w:r w:rsidRPr="00595C84">
        <w:rPr>
          <w:noProof/>
          <w:lang w:val="en-US"/>
        </w:rPr>
        <w:t>JSON</w:t>
      </w:r>
      <w:r w:rsidRPr="00595C84">
        <w:rPr>
          <w:noProof/>
        </w:rPr>
        <w:t xml:space="preserve">» </w:t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_Ref57988297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188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</w:t>
      </w:r>
      <w:r>
        <w:rPr>
          <w:rFonts w:cs="Arial"/>
        </w:rPr>
        <w:t xml:space="preserve">. </w:t>
      </w:r>
    </w:p>
    <w:p w14:paraId="5BE47A97" w14:textId="4097D846" w:rsidR="00D800F2" w:rsidRDefault="00D800F2" w:rsidP="00564B39">
      <w:pPr>
        <w:ind w:firstLine="851"/>
        <w:rPr>
          <w:noProof/>
        </w:rPr>
      </w:pPr>
      <w:r>
        <w:rPr>
          <w:rFonts w:cs="Arial"/>
        </w:rPr>
        <w:t xml:space="preserve">В результате </w:t>
      </w:r>
      <w:r w:rsidRPr="00595C84">
        <w:t>файл</w:t>
      </w:r>
      <w:r w:rsidRPr="00D800F2">
        <w:t xml:space="preserve"> </w:t>
      </w:r>
      <w:r w:rsidRPr="00595C84">
        <w:rPr>
          <w:lang w:val="en-US"/>
        </w:rPr>
        <w:t>json</w:t>
      </w:r>
      <w:r w:rsidRPr="00595C84">
        <w:t>-</w:t>
      </w:r>
      <w:r>
        <w:t>запроса</w:t>
      </w:r>
      <w:r w:rsidRPr="00595C84">
        <w:t xml:space="preserve"> будет скопирован и отобразится </w:t>
      </w:r>
      <w:r w:rsidRPr="00595C84">
        <w:rPr>
          <w:noProof/>
        </w:rPr>
        <w:t>информационное окно с надписью «Скопировано»</w:t>
      </w:r>
      <w:r>
        <w:rPr>
          <w:noProof/>
        </w:rPr>
        <w:t xml:space="preserve"> (</w:t>
      </w:r>
      <w:r>
        <w:rPr>
          <w:noProof/>
        </w:rPr>
        <w:fldChar w:fldCharType="begin"/>
      </w:r>
      <w:r>
        <w:rPr>
          <w:noProof/>
        </w:rPr>
        <w:instrText xml:space="preserve"> REF _Ref154484013 \h </w:instrText>
      </w:r>
      <w:r>
        <w:rPr>
          <w:noProof/>
        </w:rPr>
      </w:r>
      <w:r>
        <w:rPr>
          <w:noProof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189</w:t>
      </w:r>
      <w:r>
        <w:rPr>
          <w:noProof/>
        </w:rPr>
        <w:fldChar w:fldCharType="end"/>
      </w:r>
      <w:r>
        <w:rPr>
          <w:noProof/>
        </w:rPr>
        <w:t>).</w:t>
      </w:r>
    </w:p>
    <w:p w14:paraId="673FE8B7" w14:textId="77777777" w:rsidR="00D800F2" w:rsidRDefault="00D800F2" w:rsidP="00D800F2">
      <w:pPr>
        <w:ind w:firstLine="0"/>
        <w:jc w:val="center"/>
        <w:rPr>
          <w:noProof/>
        </w:rPr>
      </w:pPr>
      <w:r w:rsidRPr="0012141A">
        <w:rPr>
          <w:noProof/>
        </w:rPr>
        <w:drawing>
          <wp:inline distT="0" distB="0" distL="0" distR="0" wp14:anchorId="4EB861BD" wp14:editId="128A76EA">
            <wp:extent cx="4277322" cy="1162212"/>
            <wp:effectExtent l="19050" t="19050" r="28575" b="1905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116221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8C2A9C8" w14:textId="44B5F004" w:rsidR="00D800F2" w:rsidRDefault="00D800F2" w:rsidP="00564B39">
      <w:pPr>
        <w:pStyle w:val="26"/>
        <w:spacing w:after="240" w:line="276" w:lineRule="auto"/>
      </w:pPr>
      <w:bookmarkStart w:id="395" w:name="_Ref15448401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189</w:t>
      </w:r>
      <w:r w:rsidR="00C0526B">
        <w:rPr>
          <w:noProof/>
        </w:rPr>
        <w:fldChar w:fldCharType="end"/>
      </w:r>
      <w:bookmarkEnd w:id="395"/>
      <w:r w:rsidRPr="001A5C4A">
        <w:t xml:space="preserve"> – </w:t>
      </w:r>
      <w:r>
        <w:t>Информационное окно</w:t>
      </w:r>
    </w:p>
    <w:p w14:paraId="580808D8" w14:textId="17A34A8E" w:rsidR="007006DE" w:rsidRPr="001A5C4A" w:rsidRDefault="00D7459B" w:rsidP="00602B13">
      <w:pPr>
        <w:pStyle w:val="af3"/>
        <w:numPr>
          <w:ilvl w:val="3"/>
          <w:numId w:val="52"/>
        </w:numPr>
        <w:rPr>
          <w:sz w:val="22"/>
          <w:szCs w:val="22"/>
        </w:rPr>
      </w:pPr>
      <w:r w:rsidRPr="001A5C4A">
        <w:rPr>
          <w:rFonts w:cs="Arial"/>
          <w:bCs/>
          <w:sz w:val="22"/>
          <w:szCs w:val="22"/>
        </w:rPr>
        <w:lastRenderedPageBreak/>
        <w:t>Кнопка</w:t>
      </w:r>
      <w:r w:rsidR="007006DE" w:rsidRPr="001A5C4A">
        <w:rPr>
          <w:rFonts w:cs="Arial"/>
          <w:bCs/>
          <w:sz w:val="22"/>
          <w:szCs w:val="22"/>
        </w:rPr>
        <w:t xml:space="preserve"> «</w:t>
      </w:r>
      <w:r w:rsidR="0064639E" w:rsidRPr="001A5C4A">
        <w:rPr>
          <w:rFonts w:cs="Arial"/>
          <w:bCs/>
          <w:sz w:val="22"/>
          <w:szCs w:val="22"/>
        </w:rPr>
        <w:t>Обновить</w:t>
      </w:r>
      <w:r w:rsidR="007006DE" w:rsidRPr="001A5C4A">
        <w:rPr>
          <w:rFonts w:cs="Arial"/>
          <w:bCs/>
          <w:sz w:val="22"/>
          <w:szCs w:val="22"/>
        </w:rPr>
        <w:t>»</w:t>
      </w:r>
    </w:p>
    <w:p w14:paraId="1EFE265E" w14:textId="182DA8EB" w:rsidR="0096794E" w:rsidRPr="001A5C4A" w:rsidRDefault="0096794E" w:rsidP="0096794E">
      <w:pPr>
        <w:ind w:firstLine="851"/>
        <w:rPr>
          <w:rFonts w:cs="Arial"/>
        </w:rPr>
      </w:pPr>
      <w:bookmarkStart w:id="396" w:name="_Hlk58248391"/>
      <w:r w:rsidRPr="008572E7">
        <w:rPr>
          <w:rFonts w:cs="Arial"/>
        </w:rPr>
        <w:t>Для обновления статуса Р</w:t>
      </w:r>
      <w:r w:rsidR="003D1CF1" w:rsidRPr="008572E7">
        <w:rPr>
          <w:rFonts w:cs="Arial"/>
        </w:rPr>
        <w:t>ВИМИС</w:t>
      </w:r>
      <w:r w:rsidRPr="008572E7">
        <w:rPr>
          <w:rFonts w:cs="Arial"/>
        </w:rPr>
        <w:t xml:space="preserve"> следует нажать на кнопку «Обновить» в строке </w:t>
      </w:r>
      <w:r w:rsidR="003D1CF1" w:rsidRPr="008572E7">
        <w:rPr>
          <w:rFonts w:cs="Arial"/>
        </w:rPr>
        <w:t xml:space="preserve">требуемого </w:t>
      </w:r>
      <w:r w:rsidRPr="008572E7">
        <w:rPr>
          <w:rFonts w:cs="Arial"/>
        </w:rPr>
        <w:t xml:space="preserve">МС </w:t>
      </w:r>
      <w:bookmarkEnd w:id="396"/>
      <w:r w:rsidRPr="008572E7">
        <w:rPr>
          <w:rFonts w:cs="Arial"/>
        </w:rPr>
        <w:t>(</w:t>
      </w:r>
      <w:r w:rsidR="00E44368" w:rsidRPr="008572E7">
        <w:rPr>
          <w:rFonts w:cs="Arial"/>
        </w:rPr>
        <w:fldChar w:fldCharType="begin"/>
      </w:r>
      <w:r w:rsidR="00E44368" w:rsidRPr="008572E7">
        <w:rPr>
          <w:rFonts w:cs="Arial"/>
        </w:rPr>
        <w:instrText xml:space="preserve"> REF _Ref131064203 \h </w:instrText>
      </w:r>
      <w:r w:rsidR="00E44368" w:rsidRPr="008572E7">
        <w:rPr>
          <w:rFonts w:cs="Arial"/>
        </w:rPr>
      </w:r>
      <w:r w:rsidR="00E44368" w:rsidRPr="008572E7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190</w:t>
      </w:r>
      <w:r w:rsidR="00E44368" w:rsidRPr="008572E7">
        <w:rPr>
          <w:rFonts w:cs="Arial"/>
        </w:rPr>
        <w:fldChar w:fldCharType="end"/>
      </w:r>
      <w:r w:rsidRPr="008572E7">
        <w:rPr>
          <w:rFonts w:cs="Arial"/>
        </w:rPr>
        <w:t>).</w:t>
      </w:r>
    </w:p>
    <w:p w14:paraId="1A79C315" w14:textId="374FDDE6" w:rsidR="008D5819" w:rsidRPr="001A5C4A" w:rsidRDefault="00CC759A" w:rsidP="00564B39">
      <w:pPr>
        <w:pStyle w:val="26"/>
        <w:spacing w:after="0"/>
        <w:rPr>
          <w:rFonts w:cs="Arial"/>
        </w:rPr>
      </w:pPr>
      <w:bookmarkStart w:id="397" w:name="_Hlk58248503"/>
      <w:r>
        <w:rPr>
          <w:noProof/>
          <w:lang w:eastAsia="ru-RU"/>
        </w:rPr>
        <w:drawing>
          <wp:inline distT="0" distB="0" distL="0" distR="0" wp14:anchorId="69C72355" wp14:editId="4F66D6EB">
            <wp:extent cx="6086475" cy="3076575"/>
            <wp:effectExtent l="19050" t="19050" r="28575" b="28575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"/>
                    <a:stretch/>
                  </pic:blipFill>
                  <pic:spPr bwMode="auto">
                    <a:xfrm>
                      <a:off x="0" y="0"/>
                      <a:ext cx="6086475" cy="3076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DC5AF" w14:textId="7E3326B8" w:rsidR="008D5819" w:rsidRDefault="008D5819" w:rsidP="00CC7A2C">
      <w:pPr>
        <w:pStyle w:val="26"/>
        <w:spacing w:after="240" w:line="276" w:lineRule="auto"/>
      </w:pPr>
      <w:bookmarkStart w:id="398" w:name="_Ref13106420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190</w:t>
      </w:r>
      <w:r w:rsidR="00C0526B">
        <w:rPr>
          <w:noProof/>
        </w:rPr>
        <w:fldChar w:fldCharType="end"/>
      </w:r>
      <w:bookmarkEnd w:id="398"/>
      <w:r w:rsidRPr="001A5C4A">
        <w:t xml:space="preserve"> – Окно «</w:t>
      </w:r>
      <w:r w:rsidRPr="00C556C2">
        <w:t>Выгрузка документов</w:t>
      </w:r>
      <w:r w:rsidRPr="001A5C4A">
        <w:t>». Кнопка «Обновить»</w:t>
      </w:r>
    </w:p>
    <w:p w14:paraId="13D76C4C" w14:textId="7FB6A05F" w:rsidR="003D1CF1" w:rsidRDefault="003D1CF1" w:rsidP="00CC7A2C">
      <w:pPr>
        <w:ind w:firstLine="851"/>
      </w:pPr>
      <w:r w:rsidRPr="008572E7">
        <w:rPr>
          <w:b/>
          <w:bCs/>
        </w:rPr>
        <w:t>ВНИМАНИЕ!!!</w:t>
      </w:r>
      <w:r w:rsidRPr="008572E7">
        <w:t xml:space="preserve"> Кнопка «Обновить» доступна во всех статусах РВИМИС кроме статуса «Принято в ФРЭМД». Если документ принят во ФРЭМД, то у него отсутствует кнопка «Обновить».</w:t>
      </w:r>
    </w:p>
    <w:p w14:paraId="5F94B14D" w14:textId="7CEEE862" w:rsidR="0096794E" w:rsidRPr="001A5C4A" w:rsidRDefault="0096794E" w:rsidP="0096794E">
      <w:pPr>
        <w:ind w:firstLine="851"/>
        <w:rPr>
          <w:rFonts w:cs="Arial"/>
        </w:rPr>
      </w:pPr>
      <w:r w:rsidRPr="008572E7">
        <w:rPr>
          <w:rFonts w:cs="Arial"/>
        </w:rPr>
        <w:t>В результате будет осуществлено обновление статуса Р</w:t>
      </w:r>
      <w:r w:rsidR="003D1CF1" w:rsidRPr="008572E7">
        <w:rPr>
          <w:rFonts w:cs="Arial"/>
        </w:rPr>
        <w:t>ВИМИС</w:t>
      </w:r>
      <w:r w:rsidRPr="008572E7">
        <w:rPr>
          <w:rFonts w:cs="Arial"/>
        </w:rPr>
        <w:t xml:space="preserve"> </w:t>
      </w:r>
      <w:bookmarkEnd w:id="397"/>
      <w:r w:rsidR="009E2CF4" w:rsidRPr="008572E7">
        <w:rPr>
          <w:rFonts w:cs="Arial"/>
        </w:rPr>
        <w:t xml:space="preserve">             </w:t>
      </w:r>
      <w:r w:rsidRPr="008572E7">
        <w:rPr>
          <w:rFonts w:cs="Arial"/>
        </w:rPr>
        <w:t>(</w:t>
      </w:r>
      <w:r w:rsidRPr="008572E7">
        <w:rPr>
          <w:rFonts w:cs="Arial"/>
        </w:rPr>
        <w:fldChar w:fldCharType="begin"/>
      </w:r>
      <w:r w:rsidRPr="008572E7">
        <w:rPr>
          <w:rFonts w:cs="Arial"/>
        </w:rPr>
        <w:instrText xml:space="preserve"> REF _Ref57798044 \h  \* MERGEFORMAT </w:instrText>
      </w:r>
      <w:r w:rsidRPr="008572E7">
        <w:rPr>
          <w:rFonts w:cs="Arial"/>
        </w:rPr>
      </w:r>
      <w:r w:rsidRPr="008572E7">
        <w:rPr>
          <w:rFonts w:cs="Arial"/>
        </w:rPr>
        <w:fldChar w:fldCharType="separate"/>
      </w:r>
      <w:r w:rsidR="00C0526B" w:rsidRPr="00C0526B">
        <w:rPr>
          <w:rFonts w:cs="Arial"/>
        </w:rPr>
        <w:t>Рисунок 191</w:t>
      </w:r>
      <w:r w:rsidRPr="008572E7">
        <w:rPr>
          <w:rFonts w:cs="Arial"/>
        </w:rPr>
        <w:fldChar w:fldCharType="end"/>
      </w:r>
      <w:r w:rsidRPr="008572E7">
        <w:rPr>
          <w:rFonts w:cs="Arial"/>
        </w:rPr>
        <w:t>).</w:t>
      </w:r>
    </w:p>
    <w:p w14:paraId="6662CAE2" w14:textId="42F6D7D5" w:rsidR="0096794E" w:rsidRPr="001A5C4A" w:rsidRDefault="009034D1" w:rsidP="0096794E">
      <w:pPr>
        <w:ind w:firstLine="0"/>
        <w:jc w:val="center"/>
        <w:rPr>
          <w:rFonts w:cs="Arial"/>
        </w:rPr>
      </w:pPr>
      <w:r>
        <w:rPr>
          <w:noProof/>
          <w:lang w:eastAsia="ru-RU"/>
        </w:rPr>
        <w:drawing>
          <wp:inline distT="0" distB="0" distL="0" distR="0" wp14:anchorId="1F2EAF63" wp14:editId="19E076FD">
            <wp:extent cx="6086475" cy="2943225"/>
            <wp:effectExtent l="19050" t="19050" r="28575" b="28575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"/>
                    <a:stretch/>
                  </pic:blipFill>
                  <pic:spPr bwMode="auto">
                    <a:xfrm>
                      <a:off x="0" y="0"/>
                      <a:ext cx="6086475" cy="2943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67DA5B" w14:textId="22D7F8F9" w:rsidR="0096794E" w:rsidRPr="00BF34BC" w:rsidRDefault="0096794E" w:rsidP="00CC7A2C">
      <w:pPr>
        <w:pStyle w:val="26"/>
        <w:spacing w:after="240" w:line="276" w:lineRule="auto"/>
      </w:pPr>
      <w:bookmarkStart w:id="399" w:name="_Ref57798044"/>
      <w:r w:rsidRPr="008572E7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191</w:t>
      </w:r>
      <w:r w:rsidR="00C0526B">
        <w:rPr>
          <w:noProof/>
        </w:rPr>
        <w:fldChar w:fldCharType="end"/>
      </w:r>
      <w:bookmarkEnd w:id="399"/>
      <w:r w:rsidRPr="008572E7">
        <w:t xml:space="preserve"> – Всплывающее сообщение об успешном обновлении статуса Р</w:t>
      </w:r>
      <w:r w:rsidR="009E2CF4" w:rsidRPr="008572E7">
        <w:t>ВИМИС</w:t>
      </w:r>
    </w:p>
    <w:p w14:paraId="5982B22D" w14:textId="7CD75313" w:rsidR="0005709C" w:rsidRPr="001A5C4A" w:rsidRDefault="0005709C" w:rsidP="00602B13">
      <w:pPr>
        <w:pStyle w:val="af3"/>
        <w:numPr>
          <w:ilvl w:val="3"/>
          <w:numId w:val="52"/>
        </w:numPr>
        <w:spacing w:before="960"/>
        <w:rPr>
          <w:sz w:val="22"/>
          <w:szCs w:val="22"/>
        </w:rPr>
      </w:pPr>
      <w:r w:rsidRPr="001A5C4A">
        <w:rPr>
          <w:rFonts w:cs="Arial"/>
          <w:bCs/>
          <w:sz w:val="22"/>
          <w:szCs w:val="22"/>
        </w:rPr>
        <w:lastRenderedPageBreak/>
        <w:t>Кнопка «Переотправить»</w:t>
      </w:r>
    </w:p>
    <w:p w14:paraId="1D1A6A92" w14:textId="67497539" w:rsidR="009034D1" w:rsidRPr="001A5C4A" w:rsidRDefault="009034D1" w:rsidP="00CC7A2C">
      <w:pPr>
        <w:ind w:firstLine="851"/>
        <w:rPr>
          <w:rFonts w:cs="Arial"/>
        </w:rPr>
      </w:pPr>
      <w:r w:rsidRPr="001A5C4A">
        <w:rPr>
          <w:rFonts w:cs="Arial"/>
        </w:rPr>
        <w:t>Для переотправки МС в сервис следует нажать на кнопку «Переотправить» в требуемой строке МС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_Ref57980855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BF34BC">
        <w:t xml:space="preserve">Рисунок </w:t>
      </w:r>
      <w:r w:rsidR="00C0526B">
        <w:rPr>
          <w:noProof/>
        </w:rPr>
        <w:t>192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19771D56" w14:textId="6AC89061" w:rsidR="009034D1" w:rsidRPr="001A5C4A" w:rsidRDefault="009034D1" w:rsidP="009034D1">
      <w:pPr>
        <w:ind w:firstLine="0"/>
        <w:jc w:val="center"/>
        <w:rPr>
          <w:rFonts w:cs="Arial"/>
        </w:rPr>
      </w:pPr>
      <w:r>
        <w:rPr>
          <w:rFonts w:cs="Arial"/>
          <w:noProof/>
          <w:lang w:eastAsia="ru-RU"/>
        </w:rPr>
        <w:drawing>
          <wp:inline distT="0" distB="0" distL="0" distR="0" wp14:anchorId="2A974980" wp14:editId="625D8B51">
            <wp:extent cx="6115050" cy="3133725"/>
            <wp:effectExtent l="19050" t="19050" r="19050" b="28575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33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AD2BDC" w14:textId="169F2EFF" w:rsidR="009034D1" w:rsidRPr="00BF34BC" w:rsidRDefault="009034D1" w:rsidP="00CC7A2C">
      <w:pPr>
        <w:pStyle w:val="26"/>
        <w:spacing w:after="240" w:line="276" w:lineRule="auto"/>
      </w:pPr>
      <w:bookmarkStart w:id="400" w:name="_Ref57980855"/>
      <w:r w:rsidRPr="00BF34BC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192</w:t>
      </w:r>
      <w:r w:rsidR="00C0526B">
        <w:rPr>
          <w:noProof/>
        </w:rPr>
        <w:fldChar w:fldCharType="end"/>
      </w:r>
      <w:bookmarkEnd w:id="400"/>
      <w:r w:rsidRPr="00BF34BC">
        <w:t xml:space="preserve"> – Окно «Выгрузка документов». Кнопка «Переотправить»</w:t>
      </w:r>
    </w:p>
    <w:p w14:paraId="53785290" w14:textId="086AA877" w:rsidR="009034D1" w:rsidRPr="001A5C4A" w:rsidRDefault="009034D1" w:rsidP="00CC7A2C">
      <w:pPr>
        <w:ind w:firstLine="851"/>
        <w:rPr>
          <w:rFonts w:cs="Arial"/>
        </w:rPr>
      </w:pPr>
      <w:r w:rsidRPr="001A5C4A">
        <w:rPr>
          <w:rFonts w:cs="Arial"/>
        </w:rPr>
        <w:t>В результате будет осуществлена повторная отправка МС в сервис         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_Ref57980861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193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A044EA1" w14:textId="5B35BFCD" w:rsidR="009034D1" w:rsidRPr="001A5C4A" w:rsidRDefault="009034D1" w:rsidP="009034D1">
      <w:pPr>
        <w:ind w:firstLine="0"/>
        <w:jc w:val="center"/>
        <w:rPr>
          <w:rFonts w:cs="Arial"/>
        </w:rPr>
      </w:pPr>
      <w:r>
        <w:rPr>
          <w:rFonts w:cs="Arial"/>
          <w:noProof/>
          <w:lang w:eastAsia="ru-RU"/>
        </w:rPr>
        <w:drawing>
          <wp:inline distT="0" distB="0" distL="0" distR="0" wp14:anchorId="00B53280" wp14:editId="0AEDADEB">
            <wp:extent cx="6115050" cy="3362325"/>
            <wp:effectExtent l="19050" t="19050" r="19050" b="28575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362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2A433A" w14:textId="57A9244F" w:rsidR="009034D1" w:rsidRDefault="009034D1" w:rsidP="00CC7A2C">
      <w:pPr>
        <w:pStyle w:val="26"/>
        <w:spacing w:after="240" w:line="276" w:lineRule="auto"/>
        <w:rPr>
          <w:rFonts w:cs="Arial"/>
        </w:rPr>
      </w:pPr>
      <w:bookmarkStart w:id="401" w:name="_Ref57980861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193</w:t>
      </w:r>
      <w:r w:rsidR="00C0526B">
        <w:rPr>
          <w:noProof/>
        </w:rPr>
        <w:fldChar w:fldCharType="end"/>
      </w:r>
      <w:bookmarkEnd w:id="401"/>
      <w:r w:rsidRPr="001A5C4A">
        <w:t xml:space="preserve"> – Всплывающее сообщение об успешной переотправке МС</w:t>
      </w:r>
      <w:r w:rsidR="0005709C" w:rsidRPr="003C7EF5">
        <w:rPr>
          <w:rFonts w:cs="Arial"/>
        </w:rPr>
        <w:t xml:space="preserve"> </w:t>
      </w:r>
    </w:p>
    <w:p w14:paraId="1FC9904E" w14:textId="7F356674" w:rsidR="00BF289E" w:rsidRPr="001A5C4A" w:rsidRDefault="00C049EB" w:rsidP="00CC7A2C">
      <w:pPr>
        <w:ind w:firstLine="851"/>
        <w:rPr>
          <w:rFonts w:cs="Arial"/>
        </w:rPr>
      </w:pPr>
      <w:r w:rsidRPr="001465C1">
        <w:rPr>
          <w:b/>
          <w:bCs/>
        </w:rPr>
        <w:lastRenderedPageBreak/>
        <w:t>ВНИМАНИЕ!!!</w:t>
      </w:r>
      <w:r w:rsidRPr="008572E7">
        <w:t xml:space="preserve"> </w:t>
      </w:r>
      <w:r w:rsidR="009E2CF4" w:rsidRPr="008572E7">
        <w:t>Кнопка «Переотправить» доступна в статусах РВИМИС «Ошибки в Уд</w:t>
      </w:r>
      <w:r w:rsidR="00D04B36" w:rsidRPr="008572E7">
        <w:t>К</w:t>
      </w:r>
      <w:r w:rsidR="009E2CF4" w:rsidRPr="008572E7">
        <w:t>он», «Ошибки в Ф</w:t>
      </w:r>
      <w:r w:rsidR="00D04B36" w:rsidRPr="008572E7">
        <w:t>РЭМД</w:t>
      </w:r>
      <w:r w:rsidR="009E2CF4" w:rsidRPr="008572E7">
        <w:t>». Если документ принят во ФРЭМД, то у него отсутствует кнопка «Переотправить»</w:t>
      </w:r>
      <w:r w:rsidR="007233D0" w:rsidRPr="008572E7">
        <w:rPr>
          <w:rFonts w:cs="Arial"/>
        </w:rPr>
        <w:t>.</w:t>
      </w:r>
    </w:p>
    <w:p w14:paraId="219BD1BF" w14:textId="2718B30F" w:rsidR="00B56D22" w:rsidRPr="003C7EF5" w:rsidRDefault="00B56D22" w:rsidP="00602B13">
      <w:pPr>
        <w:pStyle w:val="af2"/>
        <w:numPr>
          <w:ilvl w:val="2"/>
          <w:numId w:val="52"/>
        </w:numPr>
        <w:ind w:left="0"/>
        <w:rPr>
          <w:rFonts w:cs="Arial"/>
        </w:rPr>
      </w:pPr>
      <w:bookmarkStart w:id="402" w:name="_Toc90023554"/>
      <w:bookmarkStart w:id="403" w:name="_Toc185414705"/>
      <w:r w:rsidRPr="001465C1">
        <w:rPr>
          <w:rFonts w:cs="Arial"/>
        </w:rPr>
        <w:t>РЭМД. Список электронных медицинских документов, загруженных из РЭМД</w:t>
      </w:r>
      <w:bookmarkEnd w:id="402"/>
      <w:r w:rsidR="004E6910" w:rsidRPr="001465C1">
        <w:rPr>
          <w:rFonts w:cs="Arial"/>
        </w:rPr>
        <w:t xml:space="preserve"> через РВИМИС</w:t>
      </w:r>
      <w:bookmarkEnd w:id="403"/>
    </w:p>
    <w:p w14:paraId="71CA5E5B" w14:textId="719B2C6E" w:rsidR="00B56D22" w:rsidRPr="001A5C4A" w:rsidRDefault="00B56D22" w:rsidP="00CC7A2C">
      <w:pPr>
        <w:ind w:firstLine="851"/>
        <w:rPr>
          <w:rFonts w:cs="Arial"/>
        </w:rPr>
      </w:pPr>
      <w:r w:rsidRPr="001A5C4A">
        <w:rPr>
          <w:rFonts w:cs="Arial"/>
        </w:rPr>
        <w:t xml:space="preserve">Для </w:t>
      </w:r>
      <w:r w:rsidR="004E6910">
        <w:rPr>
          <w:rFonts w:cs="Arial"/>
        </w:rPr>
        <w:t xml:space="preserve">загрузки и </w:t>
      </w:r>
      <w:r w:rsidRPr="001A5C4A">
        <w:rPr>
          <w:rFonts w:cs="Arial"/>
        </w:rPr>
        <w:t>просмотра списка электронных медицинских документов, загруженных из РЭМД</w:t>
      </w:r>
      <w:r w:rsidR="004E6910">
        <w:rPr>
          <w:rFonts w:cs="Arial"/>
        </w:rPr>
        <w:t xml:space="preserve"> через РВИМИС</w:t>
      </w:r>
      <w:r w:rsidRPr="001A5C4A">
        <w:rPr>
          <w:rFonts w:cs="Arial"/>
        </w:rPr>
        <w:t xml:space="preserve">, необходимо в меню «Интеграция» выбрать подменю </w:t>
      </w:r>
      <w:r w:rsidRPr="001A5C4A">
        <w:t>«Загрузка из РЭМД</w:t>
      </w:r>
      <w:r w:rsidR="004E6910">
        <w:t xml:space="preserve"> </w:t>
      </w:r>
      <w:r w:rsidR="004E6910">
        <w:rPr>
          <w:rFonts w:cs="Arial"/>
        </w:rPr>
        <w:t>через РВИМИС</w:t>
      </w:r>
      <w:r w:rsidRPr="001A5C4A">
        <w:rPr>
          <w:rFonts w:cs="Arial"/>
        </w:rPr>
        <w:t>» и в открывшемся окне отобразится форма «Загрузка документов из РЭМД</w:t>
      </w:r>
      <w:r w:rsidR="004E6910">
        <w:rPr>
          <w:rFonts w:cs="Arial"/>
        </w:rPr>
        <w:t xml:space="preserve"> через РВИМИС</w:t>
      </w:r>
      <w:r w:rsidRPr="001A5C4A">
        <w:rPr>
          <w:rFonts w:cs="Arial"/>
        </w:rPr>
        <w:t>» (</w:t>
      </w:r>
      <w:r w:rsidR="004B4CD7">
        <w:rPr>
          <w:rFonts w:cs="Arial"/>
        </w:rPr>
        <w:fldChar w:fldCharType="begin"/>
      </w:r>
      <w:r w:rsidR="004B4CD7">
        <w:rPr>
          <w:rFonts w:cs="Arial"/>
        </w:rPr>
        <w:instrText xml:space="preserve"> REF _Ref128553437 \h </w:instrText>
      </w:r>
      <w:r w:rsidR="004B4CD7">
        <w:rPr>
          <w:rFonts w:cs="Arial"/>
        </w:rPr>
      </w:r>
      <w:r w:rsidR="004B4CD7">
        <w:rPr>
          <w:rFonts w:cs="Arial"/>
        </w:rPr>
        <w:fldChar w:fldCharType="separate"/>
      </w:r>
      <w:r w:rsidR="00C0526B" w:rsidRPr="004E6910">
        <w:t xml:space="preserve">Рисунок </w:t>
      </w:r>
      <w:r w:rsidR="00C0526B">
        <w:rPr>
          <w:noProof/>
        </w:rPr>
        <w:t>194</w:t>
      </w:r>
      <w:r w:rsidR="004B4CD7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F93FE5E" w14:textId="77777777" w:rsidR="004E6910" w:rsidRDefault="004E6910" w:rsidP="00977209">
      <w:pPr>
        <w:ind w:firstLine="0"/>
        <w:jc w:val="center"/>
        <w:rPr>
          <w:sz w:val="22"/>
          <w:szCs w:val="22"/>
        </w:rPr>
      </w:pPr>
      <w:r w:rsidRPr="00582C07">
        <w:rPr>
          <w:noProof/>
          <w:sz w:val="22"/>
          <w:szCs w:val="22"/>
        </w:rPr>
        <w:drawing>
          <wp:inline distT="0" distB="0" distL="0" distR="0" wp14:anchorId="520E8019" wp14:editId="115515B4">
            <wp:extent cx="5921375" cy="2548890"/>
            <wp:effectExtent l="19050" t="19050" r="22225" b="2286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3"/>
                    <a:srcRect l="321"/>
                    <a:stretch/>
                  </pic:blipFill>
                  <pic:spPr bwMode="auto">
                    <a:xfrm>
                      <a:off x="0" y="0"/>
                      <a:ext cx="5921375" cy="25488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922893" w14:textId="041A2486" w:rsidR="004E6910" w:rsidRDefault="004E6910" w:rsidP="00CC7A2C">
      <w:pPr>
        <w:pStyle w:val="26"/>
        <w:spacing w:after="240" w:line="276" w:lineRule="auto"/>
      </w:pPr>
      <w:bookmarkStart w:id="404" w:name="_Ref128553437"/>
      <w:r w:rsidRPr="004E6910">
        <w:t xml:space="preserve">Рисунок </w:t>
      </w:r>
      <w:r w:rsidRPr="004E6910">
        <w:rPr>
          <w:noProof/>
        </w:rPr>
        <w:fldChar w:fldCharType="begin"/>
      </w:r>
      <w:r w:rsidRPr="004E6910">
        <w:rPr>
          <w:noProof/>
        </w:rPr>
        <w:instrText xml:space="preserve"> SEQ Рисунок \* ARABIC </w:instrText>
      </w:r>
      <w:r w:rsidRPr="004E6910">
        <w:rPr>
          <w:noProof/>
        </w:rPr>
        <w:fldChar w:fldCharType="separate"/>
      </w:r>
      <w:r w:rsidR="00C0526B">
        <w:rPr>
          <w:noProof/>
        </w:rPr>
        <w:t>194</w:t>
      </w:r>
      <w:r w:rsidRPr="004E6910">
        <w:rPr>
          <w:noProof/>
        </w:rPr>
        <w:fldChar w:fldCharType="end"/>
      </w:r>
      <w:bookmarkEnd w:id="404"/>
      <w:r w:rsidRPr="004E6910">
        <w:t xml:space="preserve"> – </w:t>
      </w:r>
      <w:r w:rsidRPr="004E6910">
        <w:rPr>
          <w:rFonts w:cs="Arial"/>
        </w:rPr>
        <w:t xml:space="preserve">Окно </w:t>
      </w:r>
      <w:r w:rsidRPr="004E6910">
        <w:t>«Загрузка из РЭМД через РВИМИС»</w:t>
      </w:r>
    </w:p>
    <w:p w14:paraId="6F7D83BC" w14:textId="7DA53555" w:rsidR="00877239" w:rsidRPr="00877239" w:rsidRDefault="00877239" w:rsidP="00CC7A2C">
      <w:pPr>
        <w:ind w:firstLine="851"/>
      </w:pPr>
      <w:r w:rsidRPr="003C7EF5">
        <w:rPr>
          <w:rFonts w:cs="Arial"/>
          <w:bCs/>
        </w:rPr>
        <w:t>Для формирования списка</w:t>
      </w:r>
      <w:r>
        <w:rPr>
          <w:rFonts w:cs="Arial"/>
          <w:bCs/>
        </w:rPr>
        <w:t xml:space="preserve"> загруженных</w:t>
      </w:r>
      <w:r w:rsidRPr="003C7EF5">
        <w:rPr>
          <w:rFonts w:cs="Arial"/>
          <w:bCs/>
        </w:rPr>
        <w:t xml:space="preserve"> документов пользователю необходимо заполнить требуемые поля </w:t>
      </w:r>
      <w:r w:rsidR="00AB6BD2">
        <w:rPr>
          <w:rFonts w:cs="Arial"/>
          <w:bCs/>
        </w:rPr>
        <w:t>поиска (</w:t>
      </w:r>
      <w:r w:rsidR="00AB6BD2" w:rsidRPr="003C7EF5">
        <w:rPr>
          <w:rFonts w:cs="Arial"/>
          <w:bCs/>
        </w:rPr>
        <w:t>фильтрации</w:t>
      </w:r>
      <w:r w:rsidR="00AB6BD2">
        <w:rPr>
          <w:rFonts w:cs="Arial"/>
          <w:bCs/>
        </w:rPr>
        <w:t>)</w:t>
      </w:r>
      <w:r w:rsidR="00AB6BD2" w:rsidRPr="003C7EF5">
        <w:rPr>
          <w:rFonts w:cs="Arial"/>
          <w:bCs/>
        </w:rPr>
        <w:t xml:space="preserve"> </w:t>
      </w:r>
      <w:r w:rsidRPr="003C7EF5">
        <w:rPr>
          <w:rFonts w:cs="Arial"/>
          <w:bCs/>
        </w:rPr>
        <w:t>списка и нажать на кнопку «Обновить список»</w:t>
      </w:r>
      <w:r>
        <w:rPr>
          <w:rFonts w:cs="Arial"/>
          <w:bCs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_Ref128553437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C0526B" w:rsidRPr="004E6910">
        <w:t xml:space="preserve">Рисунок </w:t>
      </w:r>
      <w:r w:rsidR="00C0526B">
        <w:rPr>
          <w:noProof/>
        </w:rPr>
        <w:t>194</w:t>
      </w:r>
      <w:r>
        <w:rPr>
          <w:rFonts w:cs="Arial"/>
        </w:rPr>
        <w:fldChar w:fldCharType="end"/>
      </w:r>
      <w:r>
        <w:rPr>
          <w:rFonts w:cs="Arial"/>
        </w:rPr>
        <w:t>).</w:t>
      </w:r>
    </w:p>
    <w:p w14:paraId="112B73BC" w14:textId="77777777" w:rsidR="004E6910" w:rsidRPr="00481A5E" w:rsidRDefault="004E6910" w:rsidP="00CC7A2C">
      <w:pPr>
        <w:ind w:firstLine="851"/>
        <w:rPr>
          <w:rFonts w:cs="Arial"/>
        </w:rPr>
      </w:pPr>
      <w:r w:rsidRPr="00481A5E">
        <w:t xml:space="preserve">Блок </w:t>
      </w:r>
      <w:r w:rsidRPr="00481A5E">
        <w:rPr>
          <w:rFonts w:cs="Arial"/>
        </w:rPr>
        <w:t>поиска (фильтрации) списка документов содержит следующие поля:</w:t>
      </w:r>
    </w:p>
    <w:p w14:paraId="4B03AF17" w14:textId="77777777" w:rsidR="004E6910" w:rsidRPr="00481A5E" w:rsidRDefault="004E6910" w:rsidP="00CC7A2C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«Дата загрузки (свид)» (с…по…). По умолчанию устанавливается период со вчерашнего по сегодняшний день;</w:t>
      </w:r>
    </w:p>
    <w:p w14:paraId="6760DD3F" w14:textId="77777777" w:rsidR="004E6910" w:rsidRPr="00481A5E" w:rsidRDefault="004E6910" w:rsidP="00CC7A2C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«Тип свид». Выбираются следующие значения:</w:t>
      </w:r>
    </w:p>
    <w:p w14:paraId="0A149634" w14:textId="77777777" w:rsidR="004E6910" w:rsidRPr="00481A5E" w:rsidRDefault="004E6910" w:rsidP="00F54897">
      <w:pPr>
        <w:numPr>
          <w:ilvl w:val="0"/>
          <w:numId w:val="49"/>
        </w:numPr>
        <w:ind w:left="1378" w:hanging="357"/>
        <w:rPr>
          <w:rFonts w:cs="Arial"/>
        </w:rPr>
      </w:pPr>
      <w:r w:rsidRPr="00481A5E">
        <w:rPr>
          <w:rFonts w:cs="Arial"/>
        </w:rPr>
        <w:t>«Рождения»;</w:t>
      </w:r>
    </w:p>
    <w:p w14:paraId="52D2F3F9" w14:textId="77777777" w:rsidR="004E6910" w:rsidRPr="00481A5E" w:rsidRDefault="004E6910" w:rsidP="00F54897">
      <w:pPr>
        <w:numPr>
          <w:ilvl w:val="0"/>
          <w:numId w:val="49"/>
        </w:numPr>
        <w:ind w:left="1378" w:hanging="357"/>
        <w:rPr>
          <w:rFonts w:cs="Arial"/>
        </w:rPr>
      </w:pPr>
      <w:r w:rsidRPr="00481A5E">
        <w:rPr>
          <w:rFonts w:cs="Arial"/>
        </w:rPr>
        <w:t>«Смерти»;</w:t>
      </w:r>
    </w:p>
    <w:p w14:paraId="01E6824F" w14:textId="77777777" w:rsidR="004E6910" w:rsidRPr="00481A5E" w:rsidRDefault="004E6910" w:rsidP="00F54897">
      <w:pPr>
        <w:numPr>
          <w:ilvl w:val="0"/>
          <w:numId w:val="49"/>
        </w:numPr>
        <w:ind w:left="1378" w:hanging="357"/>
        <w:rPr>
          <w:rFonts w:cs="Arial"/>
        </w:rPr>
      </w:pPr>
      <w:r w:rsidRPr="00481A5E">
        <w:rPr>
          <w:rFonts w:cs="Arial"/>
        </w:rPr>
        <w:t xml:space="preserve">«Перинатальной смерти»; </w:t>
      </w:r>
    </w:p>
    <w:p w14:paraId="0321C4EE" w14:textId="77777777" w:rsidR="004E6910" w:rsidRPr="00481A5E" w:rsidRDefault="004E6910" w:rsidP="00CC7A2C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«Клиники». Выбираются клиники, по которым необходимо осуществить загрузку и просмотр загруженных документов.</w:t>
      </w:r>
    </w:p>
    <w:p w14:paraId="418C82BB" w14:textId="787F73F0" w:rsidR="004E6910" w:rsidRPr="00481A5E" w:rsidRDefault="004E6910" w:rsidP="00CC7A2C">
      <w:pPr>
        <w:ind w:firstLine="851"/>
        <w:rPr>
          <w:rFonts w:cs="Arial"/>
        </w:rPr>
      </w:pPr>
      <w:r w:rsidRPr="00481A5E">
        <w:rPr>
          <w:rFonts w:cs="Arial"/>
        </w:rPr>
        <w:lastRenderedPageBreak/>
        <w:t xml:space="preserve">В окне </w:t>
      </w:r>
      <w:r w:rsidRPr="00481A5E">
        <w:t xml:space="preserve">«Загрузка из РЭМД через РВИМИС» </w:t>
      </w:r>
      <w:r w:rsidRPr="00481A5E">
        <w:rPr>
          <w:rFonts w:cs="Arial"/>
        </w:rPr>
        <w:t>отображается следующая информация об электронном документе (</w:t>
      </w:r>
      <w:r w:rsidRPr="00481A5E">
        <w:fldChar w:fldCharType="begin"/>
      </w:r>
      <w:r w:rsidRPr="00481A5E">
        <w:instrText xml:space="preserve"> REF _Ref128553437 \h  \* MERGEFORMAT </w:instrText>
      </w:r>
      <w:r w:rsidRPr="00481A5E">
        <w:fldChar w:fldCharType="separate"/>
      </w:r>
      <w:r w:rsidR="00C0526B" w:rsidRPr="004E6910">
        <w:t xml:space="preserve">Рисунок </w:t>
      </w:r>
      <w:r w:rsidR="00C0526B">
        <w:rPr>
          <w:noProof/>
        </w:rPr>
        <w:t>194</w:t>
      </w:r>
      <w:r w:rsidRPr="00481A5E">
        <w:fldChar w:fldCharType="end"/>
      </w:r>
      <w:r w:rsidRPr="00481A5E">
        <w:rPr>
          <w:rFonts w:cs="Arial"/>
        </w:rPr>
        <w:t>):</w:t>
      </w:r>
    </w:p>
    <w:p w14:paraId="4680071C" w14:textId="77777777" w:rsidR="004E6910" w:rsidRPr="00481A5E" w:rsidRDefault="004E6910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«Дата загрузки»;</w:t>
      </w:r>
    </w:p>
    <w:p w14:paraId="389DA4CC" w14:textId="77777777" w:rsidR="004E6910" w:rsidRPr="00481A5E" w:rsidRDefault="004E6910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«Тип МС»;</w:t>
      </w:r>
    </w:p>
    <w:p w14:paraId="12C807F8" w14:textId="77777777" w:rsidR="004E6910" w:rsidRPr="00481A5E" w:rsidRDefault="004E6910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«Пользователь»;</w:t>
      </w:r>
    </w:p>
    <w:p w14:paraId="1EE6711D" w14:textId="77777777" w:rsidR="004E6910" w:rsidRPr="00481A5E" w:rsidRDefault="004E6910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«Всего»;</w:t>
      </w:r>
    </w:p>
    <w:p w14:paraId="098E2BF9" w14:textId="77777777" w:rsidR="004E6910" w:rsidRPr="00481A5E" w:rsidRDefault="004E6910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«Загружено»;</w:t>
      </w:r>
    </w:p>
    <w:p w14:paraId="2E39990B" w14:textId="77777777" w:rsidR="004E6910" w:rsidRPr="00481A5E" w:rsidRDefault="004E6910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481A5E">
        <w:rPr>
          <w:rFonts w:cs="Arial"/>
        </w:rPr>
        <w:t>«Ошибки».</w:t>
      </w:r>
    </w:p>
    <w:p w14:paraId="72B10D90" w14:textId="44D29046" w:rsidR="004E6910" w:rsidRPr="00481A5E" w:rsidRDefault="004E6910" w:rsidP="00CC7A2C">
      <w:pPr>
        <w:ind w:firstLine="851"/>
      </w:pPr>
      <w:r w:rsidRPr="00481A5E">
        <w:t>Для обновления списка загруженных документов необходимо нажать кнопку «Обновить список» (</w:t>
      </w:r>
      <w:r w:rsidRPr="00481A5E">
        <w:fldChar w:fldCharType="begin"/>
      </w:r>
      <w:r w:rsidRPr="00481A5E">
        <w:instrText xml:space="preserve"> REF _Ref128553437 \h  \* MERGEFORMAT </w:instrText>
      </w:r>
      <w:r w:rsidRPr="00481A5E">
        <w:fldChar w:fldCharType="separate"/>
      </w:r>
      <w:r w:rsidR="00C0526B" w:rsidRPr="004E6910">
        <w:t xml:space="preserve">Рисунок </w:t>
      </w:r>
      <w:r w:rsidR="00C0526B">
        <w:rPr>
          <w:noProof/>
        </w:rPr>
        <w:t>194</w:t>
      </w:r>
      <w:r w:rsidRPr="00481A5E">
        <w:fldChar w:fldCharType="end"/>
      </w:r>
      <w:r w:rsidRPr="00481A5E">
        <w:t xml:space="preserve">). </w:t>
      </w:r>
    </w:p>
    <w:p w14:paraId="0D6253F6" w14:textId="56B7C0B4" w:rsidR="004E6910" w:rsidRDefault="004E6910" w:rsidP="00CC7A2C">
      <w:pPr>
        <w:ind w:firstLine="851"/>
      </w:pPr>
      <w:r w:rsidRPr="00481A5E">
        <w:t xml:space="preserve">Для загрузки документов </w:t>
      </w:r>
      <w:r>
        <w:t>из РЭМД требуется</w:t>
      </w:r>
      <w:r w:rsidRPr="00481A5E">
        <w:t xml:space="preserve"> нажать кнопку «Получить данные» (</w:t>
      </w:r>
      <w:r w:rsidRPr="00481A5E">
        <w:fldChar w:fldCharType="begin"/>
      </w:r>
      <w:r w:rsidRPr="00481A5E">
        <w:instrText xml:space="preserve"> REF _Ref128553437 \h  \* MERGEFORMAT </w:instrText>
      </w:r>
      <w:r w:rsidRPr="00481A5E">
        <w:fldChar w:fldCharType="separate"/>
      </w:r>
      <w:r w:rsidR="00C0526B" w:rsidRPr="004E6910">
        <w:t xml:space="preserve">Рисунок </w:t>
      </w:r>
      <w:r w:rsidR="00C0526B">
        <w:rPr>
          <w:noProof/>
        </w:rPr>
        <w:t>194</w:t>
      </w:r>
      <w:r w:rsidRPr="00481A5E">
        <w:fldChar w:fldCharType="end"/>
      </w:r>
      <w:r w:rsidRPr="00481A5E">
        <w:t xml:space="preserve">). </w:t>
      </w:r>
      <w:r>
        <w:t>В результате</w:t>
      </w:r>
      <w:r w:rsidRPr="00481A5E">
        <w:t xml:space="preserve"> отобразится информационное сообщение об успешной загрузке документов (</w:t>
      </w:r>
      <w:r w:rsidRPr="00481A5E">
        <w:fldChar w:fldCharType="begin"/>
      </w:r>
      <w:r w:rsidRPr="00481A5E">
        <w:instrText xml:space="preserve"> REF _Ref128556263 \h </w:instrText>
      </w:r>
      <w:r>
        <w:instrText xml:space="preserve"> \* MERGEFORMAT </w:instrText>
      </w:r>
      <w:r w:rsidRPr="00481A5E">
        <w:fldChar w:fldCharType="separate"/>
      </w:r>
      <w:r w:rsidR="00C0526B" w:rsidRPr="00F54897">
        <w:t xml:space="preserve">Рисунок </w:t>
      </w:r>
      <w:r w:rsidR="00C0526B">
        <w:rPr>
          <w:noProof/>
        </w:rPr>
        <w:t>195</w:t>
      </w:r>
      <w:r w:rsidRPr="00481A5E">
        <w:fldChar w:fldCharType="end"/>
      </w:r>
      <w:r w:rsidRPr="00481A5E">
        <w:t>).</w:t>
      </w:r>
    </w:p>
    <w:p w14:paraId="103BC795" w14:textId="77777777" w:rsidR="004E6910" w:rsidRDefault="004E6910" w:rsidP="00CC7A2C">
      <w:pPr>
        <w:ind w:firstLine="0"/>
        <w:jc w:val="center"/>
      </w:pPr>
      <w:r w:rsidRPr="003E367F">
        <w:rPr>
          <w:noProof/>
        </w:rPr>
        <w:drawing>
          <wp:inline distT="0" distB="0" distL="0" distR="0" wp14:anchorId="082E4CF9" wp14:editId="734B90DF">
            <wp:extent cx="5215737" cy="4019268"/>
            <wp:effectExtent l="19050" t="19050" r="23495" b="19685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224886" cy="402631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644FFB" w14:textId="3BBBEAC3" w:rsidR="004E6910" w:rsidRPr="00F54897" w:rsidRDefault="004E6910" w:rsidP="00CC7A2C">
      <w:pPr>
        <w:pStyle w:val="26"/>
        <w:spacing w:after="240" w:line="276" w:lineRule="auto"/>
      </w:pPr>
      <w:bookmarkStart w:id="405" w:name="_Ref128556263"/>
      <w:r w:rsidRPr="00F54897">
        <w:t xml:space="preserve">Рисунок </w:t>
      </w:r>
      <w:r w:rsidRPr="00F54897">
        <w:rPr>
          <w:noProof/>
        </w:rPr>
        <w:fldChar w:fldCharType="begin"/>
      </w:r>
      <w:r w:rsidRPr="00F54897">
        <w:rPr>
          <w:noProof/>
        </w:rPr>
        <w:instrText xml:space="preserve"> SEQ Рисунок \* ARABIC </w:instrText>
      </w:r>
      <w:r w:rsidRPr="00F54897">
        <w:rPr>
          <w:noProof/>
        </w:rPr>
        <w:fldChar w:fldCharType="separate"/>
      </w:r>
      <w:r w:rsidR="00C0526B">
        <w:rPr>
          <w:noProof/>
        </w:rPr>
        <w:t>195</w:t>
      </w:r>
      <w:r w:rsidRPr="00F54897">
        <w:rPr>
          <w:noProof/>
        </w:rPr>
        <w:fldChar w:fldCharType="end"/>
      </w:r>
      <w:bookmarkEnd w:id="405"/>
      <w:r w:rsidRPr="00F54897">
        <w:t xml:space="preserve"> – </w:t>
      </w:r>
      <w:r w:rsidRPr="00F54897">
        <w:rPr>
          <w:rFonts w:cs="Arial"/>
        </w:rPr>
        <w:t xml:space="preserve">Окно </w:t>
      </w:r>
      <w:r w:rsidRPr="00F54897">
        <w:t>«Загрузка из РЭМД через РВИМИС». Отображение информационного сообщения</w:t>
      </w:r>
    </w:p>
    <w:p w14:paraId="035D3A83" w14:textId="5CA99B3A" w:rsidR="004E6910" w:rsidRPr="00BA5FDF" w:rsidRDefault="004E6910" w:rsidP="00CC7A2C">
      <w:pPr>
        <w:ind w:firstLine="851"/>
      </w:pPr>
      <w:r w:rsidRPr="00BA5FDF">
        <w:t>Для просмотра списка загруженных МС необходимо нажать на цифру в колонке «Загружено» в строке требуемого документа (</w:t>
      </w:r>
      <w:r w:rsidRPr="00BA5FDF">
        <w:fldChar w:fldCharType="begin"/>
      </w:r>
      <w:r w:rsidRPr="00BA5FDF">
        <w:instrText xml:space="preserve"> REF _Ref128556862 \h </w:instrText>
      </w:r>
      <w:r>
        <w:instrText xml:space="preserve"> \* MERGEFORMAT </w:instrText>
      </w:r>
      <w:r w:rsidRPr="00BA5FDF">
        <w:fldChar w:fldCharType="separate"/>
      </w:r>
      <w:r w:rsidR="00C0526B" w:rsidRPr="00AE3E17">
        <w:t xml:space="preserve">Рисунок </w:t>
      </w:r>
      <w:r w:rsidR="00C0526B">
        <w:rPr>
          <w:noProof/>
        </w:rPr>
        <w:t>196</w:t>
      </w:r>
      <w:r w:rsidRPr="00BA5FDF">
        <w:fldChar w:fldCharType="end"/>
      </w:r>
      <w:r w:rsidRPr="00BA5FDF">
        <w:t>).</w:t>
      </w:r>
    </w:p>
    <w:p w14:paraId="2A9A5D67" w14:textId="77777777" w:rsidR="004E6910" w:rsidRDefault="004E6910" w:rsidP="00CC7A2C">
      <w:pPr>
        <w:ind w:firstLine="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35019F7E" wp14:editId="1A506E95">
            <wp:extent cx="5939790" cy="4308475"/>
            <wp:effectExtent l="19050" t="19050" r="22860" b="15875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08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FDF987" w14:textId="383BDD23" w:rsidR="004E6910" w:rsidRPr="00AE3E17" w:rsidRDefault="004E6910" w:rsidP="00CC7A2C">
      <w:pPr>
        <w:pStyle w:val="26"/>
        <w:spacing w:after="240" w:line="276" w:lineRule="auto"/>
      </w:pPr>
      <w:bookmarkStart w:id="406" w:name="_Ref128556862"/>
      <w:r w:rsidRPr="00AE3E17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196</w:t>
      </w:r>
      <w:r w:rsidR="00C0526B">
        <w:rPr>
          <w:noProof/>
        </w:rPr>
        <w:fldChar w:fldCharType="end"/>
      </w:r>
      <w:bookmarkEnd w:id="406"/>
      <w:r w:rsidRPr="00AE3E17">
        <w:t xml:space="preserve"> – Окно «Загрузка из РЭМД через РВИМИС». Колонка «Загружено» </w:t>
      </w:r>
    </w:p>
    <w:p w14:paraId="705AAA53" w14:textId="790BC8C9" w:rsidR="004E6910" w:rsidRPr="00BA5FDF" w:rsidRDefault="004E6910" w:rsidP="00CC7A2C">
      <w:pPr>
        <w:ind w:firstLine="851"/>
      </w:pPr>
      <w:r w:rsidRPr="00BA5FDF">
        <w:t>В результате откроется окно «Список загруженных»</w:t>
      </w:r>
      <w:r>
        <w:t>,</w:t>
      </w:r>
      <w:r w:rsidRPr="00BA5FDF">
        <w:t xml:space="preserve"> в котором будет отображаться список загруженных МС (</w:t>
      </w:r>
      <w:r w:rsidRPr="00BA5FDF">
        <w:fldChar w:fldCharType="begin"/>
      </w:r>
      <w:r w:rsidRPr="00BA5FDF">
        <w:instrText xml:space="preserve"> REF _Ref128557166 \h </w:instrText>
      </w:r>
      <w:r>
        <w:instrText xml:space="preserve"> \* MERGEFORMAT </w:instrText>
      </w:r>
      <w:r w:rsidRPr="00BA5FDF">
        <w:fldChar w:fldCharType="separate"/>
      </w:r>
      <w:r w:rsidR="00C0526B" w:rsidRPr="001410BF">
        <w:t xml:space="preserve">Рисунок </w:t>
      </w:r>
      <w:r w:rsidR="00C0526B">
        <w:rPr>
          <w:noProof/>
        </w:rPr>
        <w:t>197</w:t>
      </w:r>
      <w:r w:rsidRPr="00BA5FDF">
        <w:fldChar w:fldCharType="end"/>
      </w:r>
      <w:r w:rsidRPr="00BA5FDF">
        <w:t>).</w:t>
      </w:r>
    </w:p>
    <w:p w14:paraId="61451CC6" w14:textId="77777777" w:rsidR="004E6910" w:rsidRDefault="004E6910" w:rsidP="00CC7A2C">
      <w:pPr>
        <w:ind w:firstLine="0"/>
        <w:jc w:val="center"/>
        <w:rPr>
          <w:sz w:val="22"/>
          <w:szCs w:val="22"/>
        </w:rPr>
      </w:pPr>
      <w:r w:rsidRPr="00166606">
        <w:rPr>
          <w:noProof/>
          <w:sz w:val="22"/>
          <w:szCs w:val="22"/>
        </w:rPr>
        <w:lastRenderedPageBreak/>
        <w:drawing>
          <wp:inline distT="0" distB="0" distL="0" distR="0" wp14:anchorId="1AAEFA63" wp14:editId="01A8BF17">
            <wp:extent cx="6003080" cy="4752975"/>
            <wp:effectExtent l="19050" t="19050" r="17145" b="9525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6"/>
                    <a:srcRect t="925" b="-1"/>
                    <a:stretch/>
                  </pic:blipFill>
                  <pic:spPr bwMode="auto">
                    <a:xfrm>
                      <a:off x="0" y="0"/>
                      <a:ext cx="6018847" cy="476545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6DC40D" w14:textId="568E93C9" w:rsidR="004E6910" w:rsidRDefault="004E6910" w:rsidP="00CC7A2C">
      <w:pPr>
        <w:pStyle w:val="26"/>
        <w:spacing w:after="240" w:line="276" w:lineRule="auto"/>
        <w:rPr>
          <w:rFonts w:cs="Arial"/>
        </w:rPr>
      </w:pPr>
      <w:bookmarkStart w:id="407" w:name="_Ref128557166"/>
      <w:r w:rsidRPr="001410BF">
        <w:t xml:space="preserve">Рисунок </w:t>
      </w:r>
      <w:r w:rsidRPr="001410BF">
        <w:rPr>
          <w:noProof/>
        </w:rPr>
        <w:fldChar w:fldCharType="begin"/>
      </w:r>
      <w:r w:rsidRPr="001410BF">
        <w:rPr>
          <w:noProof/>
        </w:rPr>
        <w:instrText xml:space="preserve"> SEQ Рисунок \* ARABIC </w:instrText>
      </w:r>
      <w:r w:rsidRPr="001410BF">
        <w:rPr>
          <w:noProof/>
        </w:rPr>
        <w:fldChar w:fldCharType="separate"/>
      </w:r>
      <w:r w:rsidR="00C0526B">
        <w:rPr>
          <w:noProof/>
        </w:rPr>
        <w:t>197</w:t>
      </w:r>
      <w:r w:rsidRPr="001410BF">
        <w:rPr>
          <w:noProof/>
        </w:rPr>
        <w:fldChar w:fldCharType="end"/>
      </w:r>
      <w:bookmarkEnd w:id="407"/>
      <w:r w:rsidRPr="001410BF">
        <w:t xml:space="preserve"> – </w:t>
      </w:r>
      <w:r w:rsidRPr="001410BF">
        <w:rPr>
          <w:rFonts w:cs="Arial"/>
        </w:rPr>
        <w:t>Окно</w:t>
      </w:r>
      <w:r>
        <w:rPr>
          <w:rFonts w:cs="Arial"/>
        </w:rPr>
        <w:t xml:space="preserve"> «Список загруженных»</w:t>
      </w:r>
    </w:p>
    <w:p w14:paraId="150704B0" w14:textId="176217EA" w:rsidR="004E6910" w:rsidRDefault="004E6910" w:rsidP="00CC7A2C">
      <w:pPr>
        <w:ind w:firstLine="851"/>
        <w:rPr>
          <w:rFonts w:cs="Arial"/>
        </w:rPr>
      </w:pPr>
      <w:r>
        <w:t xml:space="preserve">Для просмотра </w:t>
      </w:r>
      <w:r w:rsidRPr="00BA5FDF">
        <w:t>загруженн</w:t>
      </w:r>
      <w:r>
        <w:t>ого</w:t>
      </w:r>
      <w:r w:rsidRPr="00BA5FDF">
        <w:t xml:space="preserve"> МС необходимо нажать на </w:t>
      </w:r>
      <w:r>
        <w:t>номер свидетельства</w:t>
      </w:r>
      <w:r w:rsidRPr="00BA5FDF">
        <w:t xml:space="preserve"> в колонке «</w:t>
      </w:r>
      <w:r>
        <w:t>Номер МС</w:t>
      </w:r>
      <w:r w:rsidRPr="00BA5FDF">
        <w:t>» (</w:t>
      </w:r>
      <w:r w:rsidRPr="00BA5FDF">
        <w:fldChar w:fldCharType="begin"/>
      </w:r>
      <w:r w:rsidRPr="00BA5FDF">
        <w:instrText xml:space="preserve"> REF _Ref128557166 \h </w:instrText>
      </w:r>
      <w:r>
        <w:instrText xml:space="preserve"> \* MERGEFORMAT </w:instrText>
      </w:r>
      <w:r w:rsidRPr="00BA5FDF">
        <w:fldChar w:fldCharType="separate"/>
      </w:r>
      <w:r w:rsidR="00C0526B" w:rsidRPr="001410BF">
        <w:t xml:space="preserve">Рисунок </w:t>
      </w:r>
      <w:r w:rsidR="00C0526B">
        <w:rPr>
          <w:noProof/>
        </w:rPr>
        <w:t>197</w:t>
      </w:r>
      <w:r w:rsidRPr="00BA5FDF">
        <w:fldChar w:fldCharType="end"/>
      </w:r>
      <w:r w:rsidRPr="00BA5FDF">
        <w:t>).</w:t>
      </w:r>
    </w:p>
    <w:p w14:paraId="494B7EDF" w14:textId="457D7618" w:rsidR="004E6910" w:rsidRPr="00E71AA9" w:rsidRDefault="004E6910" w:rsidP="00CC7A2C">
      <w:pPr>
        <w:ind w:firstLine="851"/>
      </w:pPr>
      <w:r w:rsidRPr="00E71AA9">
        <w:rPr>
          <w:rFonts w:cs="Arial"/>
        </w:rPr>
        <w:t xml:space="preserve">Для просмотра списка ошибок по незагруженным МС необходимо </w:t>
      </w:r>
      <w:r w:rsidRPr="00E71AA9">
        <w:t>нажать на цифру в колонке «Ошибки» в строке требуемого документа (</w:t>
      </w:r>
      <w:r w:rsidRPr="00E71AA9">
        <w:fldChar w:fldCharType="begin"/>
      </w:r>
      <w:r w:rsidRPr="00E71AA9">
        <w:instrText xml:space="preserve"> REF _Ref128557728 \h </w:instrText>
      </w:r>
      <w:r>
        <w:instrText xml:space="preserve"> \* MERGEFORMAT </w:instrText>
      </w:r>
      <w:r w:rsidRPr="00E71AA9">
        <w:fldChar w:fldCharType="separate"/>
      </w:r>
      <w:r w:rsidR="00C0526B" w:rsidRPr="00A07A22">
        <w:t xml:space="preserve">Рисунок </w:t>
      </w:r>
      <w:r w:rsidR="00C0526B">
        <w:rPr>
          <w:noProof/>
        </w:rPr>
        <w:t>198</w:t>
      </w:r>
      <w:r w:rsidRPr="00E71AA9">
        <w:fldChar w:fldCharType="end"/>
      </w:r>
      <w:r w:rsidRPr="00E71AA9">
        <w:t>).</w:t>
      </w:r>
    </w:p>
    <w:p w14:paraId="704F0DEC" w14:textId="77777777" w:rsidR="004E6910" w:rsidRDefault="004E6910" w:rsidP="00CC7A2C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2465147" wp14:editId="4EA8CEE8">
            <wp:extent cx="5939790" cy="4272280"/>
            <wp:effectExtent l="19050" t="19050" r="22860" b="1397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722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3D5F991" w14:textId="03CDF35A" w:rsidR="004E6910" w:rsidRPr="00A07A22" w:rsidRDefault="004E6910" w:rsidP="00CC7A2C">
      <w:pPr>
        <w:pStyle w:val="26"/>
        <w:spacing w:after="240" w:line="276" w:lineRule="auto"/>
      </w:pPr>
      <w:bookmarkStart w:id="408" w:name="_Ref128557728"/>
      <w:r w:rsidRPr="00A07A22">
        <w:t xml:space="preserve">Рисунок </w:t>
      </w:r>
      <w:r w:rsidRPr="00A07A22">
        <w:rPr>
          <w:noProof/>
        </w:rPr>
        <w:fldChar w:fldCharType="begin"/>
      </w:r>
      <w:r w:rsidRPr="00A07A22">
        <w:rPr>
          <w:noProof/>
        </w:rPr>
        <w:instrText xml:space="preserve"> SEQ Рисунок \* ARABIC </w:instrText>
      </w:r>
      <w:r w:rsidRPr="00A07A22">
        <w:rPr>
          <w:noProof/>
        </w:rPr>
        <w:fldChar w:fldCharType="separate"/>
      </w:r>
      <w:r w:rsidR="00C0526B">
        <w:rPr>
          <w:noProof/>
        </w:rPr>
        <w:t>198</w:t>
      </w:r>
      <w:r w:rsidRPr="00A07A22">
        <w:rPr>
          <w:noProof/>
        </w:rPr>
        <w:fldChar w:fldCharType="end"/>
      </w:r>
      <w:bookmarkEnd w:id="408"/>
      <w:r w:rsidRPr="00A07A22">
        <w:t xml:space="preserve"> – </w:t>
      </w:r>
      <w:r w:rsidRPr="00A07A22">
        <w:rPr>
          <w:rFonts w:cs="Arial"/>
        </w:rPr>
        <w:t xml:space="preserve">Окно </w:t>
      </w:r>
      <w:r w:rsidRPr="00A07A22">
        <w:t xml:space="preserve">«Загрузка из </w:t>
      </w:r>
      <w:r w:rsidRPr="00CC0B6F">
        <w:t>РЭМД</w:t>
      </w:r>
      <w:r w:rsidRPr="00A07A22">
        <w:t xml:space="preserve"> через РВИМИС». Колонка «Ошибки»</w:t>
      </w:r>
    </w:p>
    <w:p w14:paraId="62D3F9A1" w14:textId="0A2542AC" w:rsidR="004E6910" w:rsidRPr="00E71AA9" w:rsidRDefault="004E6910" w:rsidP="00CC7A2C">
      <w:pPr>
        <w:ind w:firstLine="851"/>
      </w:pPr>
      <w:r w:rsidRPr="00E71AA9">
        <w:t>В результате откроется окно «Список ошибок»</w:t>
      </w:r>
      <w:r>
        <w:t>,</w:t>
      </w:r>
      <w:r w:rsidRPr="00E71AA9">
        <w:t xml:space="preserve"> в котором будет отображаться список ошибок по незагруженным МС (</w:t>
      </w:r>
      <w:r w:rsidRPr="00E71AA9">
        <w:fldChar w:fldCharType="begin"/>
      </w:r>
      <w:r w:rsidRPr="00E71AA9">
        <w:instrText xml:space="preserve"> REF _Ref128557717 \h </w:instrText>
      </w:r>
      <w:r>
        <w:instrText xml:space="preserve"> \* MERGEFORMAT </w:instrText>
      </w:r>
      <w:r w:rsidRPr="00E71AA9">
        <w:fldChar w:fldCharType="separate"/>
      </w:r>
      <w:r w:rsidR="00C0526B" w:rsidRPr="001410BF">
        <w:t xml:space="preserve">Рисунок </w:t>
      </w:r>
      <w:r w:rsidR="00C0526B">
        <w:rPr>
          <w:noProof/>
        </w:rPr>
        <w:t>199</w:t>
      </w:r>
      <w:r w:rsidRPr="00E71AA9">
        <w:fldChar w:fldCharType="end"/>
      </w:r>
      <w:r w:rsidRPr="00E71AA9">
        <w:t>).</w:t>
      </w:r>
    </w:p>
    <w:p w14:paraId="791C7A0A" w14:textId="1D24E7F9" w:rsidR="004E6910" w:rsidRDefault="00447B7F" w:rsidP="00CC7A2C">
      <w:pPr>
        <w:ind w:firstLine="0"/>
        <w:jc w:val="center"/>
      </w:pPr>
      <w:r>
        <w:rPr>
          <w:noProof/>
        </w:rPr>
        <w:drawing>
          <wp:inline distT="0" distB="0" distL="0" distR="0" wp14:anchorId="1915940C" wp14:editId="3FC3C120">
            <wp:extent cx="5031433" cy="2993781"/>
            <wp:effectExtent l="19050" t="19050" r="17145" b="165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139" cy="30209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82C8B1" w14:textId="48ABC59E" w:rsidR="004E6910" w:rsidRDefault="004E6910" w:rsidP="00CC7A2C">
      <w:pPr>
        <w:pStyle w:val="26"/>
        <w:spacing w:after="240" w:line="276" w:lineRule="auto"/>
        <w:rPr>
          <w:rFonts w:cs="Arial"/>
        </w:rPr>
      </w:pPr>
      <w:bookmarkStart w:id="409" w:name="_Ref128557717"/>
      <w:r w:rsidRPr="001410BF">
        <w:t xml:space="preserve">Рисунок </w:t>
      </w:r>
      <w:r w:rsidRPr="001410BF">
        <w:rPr>
          <w:noProof/>
        </w:rPr>
        <w:fldChar w:fldCharType="begin"/>
      </w:r>
      <w:r w:rsidRPr="001410BF">
        <w:rPr>
          <w:noProof/>
        </w:rPr>
        <w:instrText xml:space="preserve"> SEQ Рисунок \* ARABIC </w:instrText>
      </w:r>
      <w:r w:rsidRPr="001410BF">
        <w:rPr>
          <w:noProof/>
        </w:rPr>
        <w:fldChar w:fldCharType="separate"/>
      </w:r>
      <w:r w:rsidR="00C0526B">
        <w:rPr>
          <w:noProof/>
        </w:rPr>
        <w:t>199</w:t>
      </w:r>
      <w:r w:rsidRPr="001410BF">
        <w:rPr>
          <w:noProof/>
        </w:rPr>
        <w:fldChar w:fldCharType="end"/>
      </w:r>
      <w:bookmarkEnd w:id="409"/>
      <w:r w:rsidRPr="001410BF">
        <w:t xml:space="preserve"> – </w:t>
      </w:r>
      <w:r w:rsidRPr="001410BF">
        <w:rPr>
          <w:rFonts w:cs="Arial"/>
        </w:rPr>
        <w:t>Окно</w:t>
      </w:r>
      <w:r>
        <w:rPr>
          <w:rFonts w:cs="Arial"/>
        </w:rPr>
        <w:t xml:space="preserve"> «Список ошибок»</w:t>
      </w:r>
    </w:p>
    <w:p w14:paraId="385A2044" w14:textId="0CDB9C48" w:rsidR="004E6910" w:rsidRPr="00597059" w:rsidRDefault="004E6910" w:rsidP="00CC7A2C">
      <w:pPr>
        <w:ind w:firstLine="851"/>
      </w:pPr>
      <w:r w:rsidRPr="00597059">
        <w:lastRenderedPageBreak/>
        <w:t xml:space="preserve">В колонке «Пользователь» отображается информация о том, кто произвел загрузку документов </w:t>
      </w:r>
      <w:r>
        <w:t>- с</w:t>
      </w:r>
      <w:r w:rsidRPr="00597059">
        <w:t>истема или конкретный пользователь (</w:t>
      </w:r>
      <w:r w:rsidRPr="00597059">
        <w:fldChar w:fldCharType="begin"/>
      </w:r>
      <w:r w:rsidRPr="00597059">
        <w:instrText xml:space="preserve"> REF _Ref128558268 \h </w:instrText>
      </w:r>
      <w:r>
        <w:instrText xml:space="preserve"> \* MERGEFORMAT </w:instrText>
      </w:r>
      <w:r w:rsidRPr="00597059">
        <w:fldChar w:fldCharType="separate"/>
      </w:r>
      <w:r w:rsidR="00C0526B" w:rsidRPr="003C7EF5">
        <w:t xml:space="preserve">Рисунок </w:t>
      </w:r>
      <w:r w:rsidR="00C0526B">
        <w:rPr>
          <w:noProof/>
        </w:rPr>
        <w:t>200</w:t>
      </w:r>
      <w:r w:rsidRPr="00597059">
        <w:fldChar w:fldCharType="end"/>
      </w:r>
      <w:r w:rsidRPr="00597059">
        <w:t>).</w:t>
      </w:r>
    </w:p>
    <w:p w14:paraId="7494B51B" w14:textId="77777777" w:rsidR="004E6910" w:rsidRDefault="004E6910" w:rsidP="009F32B8">
      <w:pPr>
        <w:ind w:hanging="142"/>
        <w:jc w:val="center"/>
      </w:pPr>
      <w:r w:rsidRPr="00A25B5C">
        <w:rPr>
          <w:noProof/>
        </w:rPr>
        <w:drawing>
          <wp:inline distT="0" distB="0" distL="0" distR="0" wp14:anchorId="0E0275BE" wp14:editId="6DAD8BBA">
            <wp:extent cx="5962650" cy="4297187"/>
            <wp:effectExtent l="19050" t="19050" r="19050" b="273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5974217" cy="430552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5980B1" w14:textId="77ABF6B4" w:rsidR="00F54897" w:rsidRPr="003C7EF5" w:rsidRDefault="004E6910" w:rsidP="009F32B8">
      <w:pPr>
        <w:pStyle w:val="26"/>
        <w:spacing w:after="240" w:line="276" w:lineRule="auto"/>
      </w:pPr>
      <w:bookmarkStart w:id="410" w:name="_Ref128558268"/>
      <w:r w:rsidRPr="003C7EF5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200</w:t>
      </w:r>
      <w:r w:rsidR="00C0526B">
        <w:rPr>
          <w:noProof/>
        </w:rPr>
        <w:fldChar w:fldCharType="end"/>
      </w:r>
      <w:bookmarkEnd w:id="410"/>
      <w:r w:rsidRPr="003C7EF5">
        <w:t xml:space="preserve"> – Окно «Загрузка из РЭМД через РВИМИС». Колонка «Пользователь». </w:t>
      </w:r>
      <w:r w:rsidR="003C7EF5" w:rsidRPr="003C7EF5">
        <w:t>Отображение возможных значений</w:t>
      </w:r>
    </w:p>
    <w:p w14:paraId="1488036E" w14:textId="2DCE7463" w:rsidR="001217C3" w:rsidRPr="00F638E4" w:rsidRDefault="001217C3" w:rsidP="009F32B8">
      <w:pPr>
        <w:pStyle w:val="af2"/>
        <w:ind w:left="0"/>
      </w:pPr>
      <w:bookmarkStart w:id="411" w:name="_Toc185414706"/>
      <w:r w:rsidRPr="001465C1">
        <w:t>РЭМД. Список электронных медицинских документов, загруженных из РЭМД</w:t>
      </w:r>
      <w:bookmarkEnd w:id="411"/>
      <w:r>
        <w:t xml:space="preserve"> </w:t>
      </w:r>
    </w:p>
    <w:p w14:paraId="69BEAE72" w14:textId="46E56E9C" w:rsidR="001217C3" w:rsidRDefault="001217C3" w:rsidP="009F32B8">
      <w:pPr>
        <w:ind w:firstLine="851"/>
      </w:pPr>
      <w:r w:rsidRPr="001A5C4A">
        <w:rPr>
          <w:rFonts w:cs="Arial"/>
        </w:rPr>
        <w:t xml:space="preserve">Для просмотра списка электронных медицинских документов, загруженных из РЭМД, необходимо в меню «Интеграция» выбрать подменю </w:t>
      </w:r>
      <w:r w:rsidRPr="001A5C4A">
        <w:t>«</w:t>
      </w:r>
      <w:r w:rsidR="00392F0A" w:rsidRPr="00C815FA">
        <w:t>Загруженные документы из РЭМД</w:t>
      </w:r>
      <w:r w:rsidRPr="001A5C4A">
        <w:rPr>
          <w:rFonts w:cs="Arial"/>
        </w:rPr>
        <w:t>» и в открывшемся окне отобразится форма «Загру</w:t>
      </w:r>
      <w:r w:rsidR="00392F0A">
        <w:rPr>
          <w:rFonts w:cs="Arial"/>
        </w:rPr>
        <w:t>женные</w:t>
      </w:r>
      <w:r w:rsidRPr="001A5C4A">
        <w:rPr>
          <w:rFonts w:cs="Arial"/>
        </w:rPr>
        <w:t xml:space="preserve"> документ</w:t>
      </w:r>
      <w:r w:rsidR="00392F0A">
        <w:rPr>
          <w:rFonts w:cs="Arial"/>
        </w:rPr>
        <w:t>ы</w:t>
      </w:r>
      <w:r w:rsidRPr="001A5C4A">
        <w:rPr>
          <w:rFonts w:cs="Arial"/>
        </w:rPr>
        <w:t xml:space="preserve"> из РЭМД» (</w:t>
      </w:r>
      <w:r w:rsidR="003C7EF5">
        <w:rPr>
          <w:rFonts w:cs="Arial"/>
        </w:rPr>
        <w:fldChar w:fldCharType="begin"/>
      </w:r>
      <w:r w:rsidR="003C7EF5">
        <w:rPr>
          <w:rFonts w:cs="Arial"/>
        </w:rPr>
        <w:instrText xml:space="preserve"> REF _Ref128554267 \h </w:instrText>
      </w:r>
      <w:r w:rsidR="003C7EF5">
        <w:rPr>
          <w:rFonts w:cs="Arial"/>
        </w:rPr>
      </w:r>
      <w:r w:rsidR="003C7EF5">
        <w:rPr>
          <w:rFonts w:cs="Arial"/>
        </w:rPr>
        <w:fldChar w:fldCharType="separate"/>
      </w:r>
      <w:r w:rsidR="00C0526B" w:rsidRPr="00F2798B">
        <w:t xml:space="preserve">Рисунок </w:t>
      </w:r>
      <w:r w:rsidR="00C0526B">
        <w:rPr>
          <w:noProof/>
        </w:rPr>
        <w:t>201</w:t>
      </w:r>
      <w:r w:rsidR="003C7EF5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6F08BFC5" w14:textId="2348D7A2" w:rsidR="00392F0A" w:rsidRDefault="008679F9" w:rsidP="00977209">
      <w:pPr>
        <w:ind w:firstLine="0"/>
        <w:jc w:val="center"/>
        <w:rPr>
          <w:sz w:val="22"/>
          <w:szCs w:val="22"/>
        </w:rPr>
      </w:pPr>
      <w:r w:rsidRPr="008679F9">
        <w:rPr>
          <w:noProof/>
          <w:sz w:val="22"/>
          <w:szCs w:val="22"/>
        </w:rPr>
        <w:lastRenderedPageBreak/>
        <w:drawing>
          <wp:inline distT="0" distB="0" distL="0" distR="0" wp14:anchorId="06A4D19D" wp14:editId="52044558">
            <wp:extent cx="6120130" cy="1996440"/>
            <wp:effectExtent l="19050" t="19050" r="13970" b="2286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964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392F0A" w:rsidRPr="00782793">
        <w:rPr>
          <w:sz w:val="22"/>
          <w:szCs w:val="22"/>
        </w:rPr>
        <w:t xml:space="preserve"> </w:t>
      </w:r>
    </w:p>
    <w:p w14:paraId="3DB1DFA1" w14:textId="6A109765" w:rsidR="00392F0A" w:rsidRPr="00F2798B" w:rsidRDefault="00392F0A" w:rsidP="009F32B8">
      <w:pPr>
        <w:pStyle w:val="26"/>
        <w:spacing w:after="240" w:line="276" w:lineRule="auto"/>
      </w:pPr>
      <w:bookmarkStart w:id="412" w:name="_Ref128554267"/>
      <w:r w:rsidRPr="00F2798B">
        <w:t xml:space="preserve">Рисунок </w:t>
      </w:r>
      <w:r w:rsidRPr="00F2798B">
        <w:rPr>
          <w:noProof/>
        </w:rPr>
        <w:fldChar w:fldCharType="begin"/>
      </w:r>
      <w:r w:rsidRPr="00F2798B">
        <w:rPr>
          <w:noProof/>
        </w:rPr>
        <w:instrText xml:space="preserve"> SEQ Рисунок \* ARABIC </w:instrText>
      </w:r>
      <w:r w:rsidRPr="00F2798B">
        <w:rPr>
          <w:noProof/>
        </w:rPr>
        <w:fldChar w:fldCharType="separate"/>
      </w:r>
      <w:r w:rsidR="00C0526B">
        <w:rPr>
          <w:noProof/>
        </w:rPr>
        <w:t>201</w:t>
      </w:r>
      <w:r w:rsidRPr="00F2798B">
        <w:rPr>
          <w:noProof/>
        </w:rPr>
        <w:fldChar w:fldCharType="end"/>
      </w:r>
      <w:bookmarkEnd w:id="412"/>
      <w:r w:rsidRPr="00F2798B">
        <w:t xml:space="preserve"> – </w:t>
      </w:r>
      <w:r w:rsidRPr="00F2798B">
        <w:rPr>
          <w:rFonts w:cs="Arial"/>
        </w:rPr>
        <w:t xml:space="preserve">Окно </w:t>
      </w:r>
      <w:r w:rsidRPr="00F2798B">
        <w:t>«Загруженные документы из РЭМД»</w:t>
      </w:r>
    </w:p>
    <w:p w14:paraId="16DA1E8E" w14:textId="38584A07" w:rsidR="00877239" w:rsidRDefault="00877239" w:rsidP="009F32B8">
      <w:pPr>
        <w:ind w:firstLine="851"/>
      </w:pPr>
      <w:r w:rsidRPr="003C7EF5">
        <w:rPr>
          <w:rFonts w:cs="Arial"/>
          <w:bCs/>
        </w:rPr>
        <w:t>Для формирования списка</w:t>
      </w:r>
      <w:r>
        <w:rPr>
          <w:rFonts w:cs="Arial"/>
          <w:bCs/>
        </w:rPr>
        <w:t xml:space="preserve"> загруженных</w:t>
      </w:r>
      <w:r w:rsidRPr="003C7EF5">
        <w:rPr>
          <w:rFonts w:cs="Arial"/>
          <w:bCs/>
        </w:rPr>
        <w:t xml:space="preserve"> документов пользователю необходимо заполнить требуемые поля </w:t>
      </w:r>
      <w:r w:rsidR="00AB6BD2">
        <w:rPr>
          <w:rFonts w:cs="Arial"/>
          <w:bCs/>
        </w:rPr>
        <w:t>поиска (</w:t>
      </w:r>
      <w:r w:rsidR="00AB6BD2" w:rsidRPr="003C7EF5">
        <w:rPr>
          <w:rFonts w:cs="Arial"/>
          <w:bCs/>
        </w:rPr>
        <w:t>фильтрации</w:t>
      </w:r>
      <w:r w:rsidR="00AB6BD2">
        <w:rPr>
          <w:rFonts w:cs="Arial"/>
          <w:bCs/>
        </w:rPr>
        <w:t>)</w:t>
      </w:r>
      <w:r w:rsidR="00AB6BD2" w:rsidRPr="003C7EF5">
        <w:rPr>
          <w:rFonts w:cs="Arial"/>
          <w:bCs/>
        </w:rPr>
        <w:t xml:space="preserve"> </w:t>
      </w:r>
      <w:r w:rsidRPr="003C7EF5">
        <w:rPr>
          <w:rFonts w:cs="Arial"/>
          <w:bCs/>
        </w:rPr>
        <w:t>списка и нажать на кнопку «Обновит</w:t>
      </w:r>
      <w:r>
        <w:rPr>
          <w:rFonts w:cs="Arial"/>
          <w:bCs/>
        </w:rPr>
        <w:t>ь</w:t>
      </w:r>
      <w:r w:rsidRPr="003C7EF5">
        <w:rPr>
          <w:rFonts w:cs="Arial"/>
          <w:bCs/>
        </w:rPr>
        <w:t>»</w:t>
      </w:r>
      <w:r>
        <w:rPr>
          <w:rFonts w:cs="Arial"/>
          <w:bCs/>
        </w:rPr>
        <w:t xml:space="preserve"> </w:t>
      </w:r>
      <w:r w:rsidRPr="001A5C4A">
        <w:rPr>
          <w:rFonts w:cs="Arial"/>
        </w:rPr>
        <w:t>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_Ref128554267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C0526B" w:rsidRPr="00F2798B">
        <w:t xml:space="preserve">Рисунок </w:t>
      </w:r>
      <w:r w:rsidR="00C0526B">
        <w:rPr>
          <w:noProof/>
        </w:rPr>
        <w:t>201</w:t>
      </w:r>
      <w:r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6BDCEF17" w14:textId="16CECEA4" w:rsidR="00392F0A" w:rsidRPr="005D5D4E" w:rsidRDefault="00392F0A" w:rsidP="009F32B8">
      <w:pPr>
        <w:ind w:firstLine="851"/>
        <w:rPr>
          <w:rFonts w:cs="Arial"/>
        </w:rPr>
      </w:pPr>
      <w:r w:rsidRPr="005D5D4E">
        <w:t xml:space="preserve">Блок </w:t>
      </w:r>
      <w:r w:rsidRPr="005D5D4E">
        <w:rPr>
          <w:rFonts w:cs="Arial"/>
        </w:rPr>
        <w:t>поиска (фильтрации) списка документов содержит следующие поля:</w:t>
      </w:r>
    </w:p>
    <w:p w14:paraId="15CD29C3" w14:textId="77777777" w:rsidR="00392F0A" w:rsidRDefault="00392F0A" w:rsidP="009F32B8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5D5D4E">
        <w:rPr>
          <w:rFonts w:cs="Arial"/>
        </w:rPr>
        <w:t xml:space="preserve">«Дата загрузки </w:t>
      </w:r>
      <w:r>
        <w:rPr>
          <w:rFonts w:cs="Arial"/>
        </w:rPr>
        <w:t>МС</w:t>
      </w:r>
      <w:r w:rsidRPr="005D5D4E">
        <w:rPr>
          <w:rFonts w:cs="Arial"/>
        </w:rPr>
        <w:t>» (с…по…). По умолчанию устанавливается период с</w:t>
      </w:r>
      <w:r>
        <w:rPr>
          <w:rFonts w:cs="Arial"/>
        </w:rPr>
        <w:t>о</w:t>
      </w:r>
      <w:r w:rsidRPr="005D5D4E">
        <w:rPr>
          <w:rFonts w:cs="Arial"/>
        </w:rPr>
        <w:t xml:space="preserve"> вчерашнего по сегодняшний день;</w:t>
      </w:r>
    </w:p>
    <w:p w14:paraId="7AC7E099" w14:textId="77777777" w:rsidR="00392F0A" w:rsidRDefault="00392F0A" w:rsidP="009F32B8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 xml:space="preserve">«Дата выдачи» </w:t>
      </w:r>
      <w:r w:rsidRPr="005D5D4E">
        <w:rPr>
          <w:rFonts w:cs="Arial"/>
        </w:rPr>
        <w:t>(с…по…)</w:t>
      </w:r>
      <w:r>
        <w:rPr>
          <w:rFonts w:cs="Arial"/>
        </w:rPr>
        <w:t>;</w:t>
      </w:r>
    </w:p>
    <w:p w14:paraId="610047B7" w14:textId="77777777" w:rsidR="00392F0A" w:rsidRPr="005D5D4E" w:rsidRDefault="00392F0A" w:rsidP="009F32B8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5D5D4E">
        <w:rPr>
          <w:rFonts w:cs="Arial"/>
        </w:rPr>
        <w:t>«</w:t>
      </w:r>
      <w:r>
        <w:rPr>
          <w:rFonts w:cs="Arial"/>
        </w:rPr>
        <w:t>МО</w:t>
      </w:r>
      <w:r w:rsidRPr="005D5D4E">
        <w:rPr>
          <w:rFonts w:cs="Arial"/>
        </w:rPr>
        <w:t xml:space="preserve">». Выбираются </w:t>
      </w:r>
      <w:r>
        <w:rPr>
          <w:rFonts w:cs="Arial"/>
        </w:rPr>
        <w:t>МО</w:t>
      </w:r>
      <w:r w:rsidRPr="005D5D4E">
        <w:rPr>
          <w:rFonts w:cs="Arial"/>
        </w:rPr>
        <w:t xml:space="preserve">, по которым необходимо осуществить просмотр </w:t>
      </w:r>
      <w:r>
        <w:rPr>
          <w:rFonts w:cs="Arial"/>
        </w:rPr>
        <w:t xml:space="preserve">загруженных </w:t>
      </w:r>
      <w:r w:rsidRPr="005D5D4E">
        <w:rPr>
          <w:rFonts w:cs="Arial"/>
        </w:rPr>
        <w:t>документов</w:t>
      </w:r>
      <w:r>
        <w:rPr>
          <w:rFonts w:cs="Arial"/>
        </w:rPr>
        <w:t>;</w:t>
      </w:r>
    </w:p>
    <w:p w14:paraId="62CC1451" w14:textId="77777777" w:rsidR="00392F0A" w:rsidRPr="005D5D4E" w:rsidRDefault="00392F0A" w:rsidP="009F32B8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5D5D4E">
        <w:rPr>
          <w:rFonts w:cs="Arial"/>
        </w:rPr>
        <w:t>«</w:t>
      </w:r>
      <w:r>
        <w:rPr>
          <w:rFonts w:cs="Arial"/>
        </w:rPr>
        <w:t>Тип свидетельства</w:t>
      </w:r>
      <w:r w:rsidRPr="005D5D4E">
        <w:rPr>
          <w:rFonts w:cs="Arial"/>
        </w:rPr>
        <w:t>». Выбираются следующие значения:</w:t>
      </w:r>
    </w:p>
    <w:p w14:paraId="4A34434A" w14:textId="77777777" w:rsidR="00392F0A" w:rsidRPr="005D5D4E" w:rsidRDefault="00392F0A" w:rsidP="00392F0A">
      <w:pPr>
        <w:numPr>
          <w:ilvl w:val="0"/>
          <w:numId w:val="49"/>
        </w:numPr>
        <w:rPr>
          <w:rFonts w:cs="Arial"/>
        </w:rPr>
      </w:pPr>
      <w:r w:rsidRPr="005D5D4E">
        <w:rPr>
          <w:rFonts w:cs="Arial"/>
        </w:rPr>
        <w:t>«Рождения»;</w:t>
      </w:r>
    </w:p>
    <w:p w14:paraId="52063BE2" w14:textId="77777777" w:rsidR="00392F0A" w:rsidRPr="005D5D4E" w:rsidRDefault="00392F0A" w:rsidP="00392F0A">
      <w:pPr>
        <w:numPr>
          <w:ilvl w:val="0"/>
          <w:numId w:val="49"/>
        </w:numPr>
        <w:rPr>
          <w:rFonts w:cs="Arial"/>
        </w:rPr>
      </w:pPr>
      <w:r w:rsidRPr="005D5D4E">
        <w:rPr>
          <w:rFonts w:cs="Arial"/>
        </w:rPr>
        <w:t>«Смерти»;</w:t>
      </w:r>
    </w:p>
    <w:p w14:paraId="54342A50" w14:textId="77777777" w:rsidR="00392F0A" w:rsidRPr="005D5D4E" w:rsidRDefault="00392F0A" w:rsidP="00392F0A">
      <w:pPr>
        <w:numPr>
          <w:ilvl w:val="0"/>
          <w:numId w:val="49"/>
        </w:numPr>
        <w:rPr>
          <w:rFonts w:cs="Arial"/>
        </w:rPr>
      </w:pPr>
      <w:r w:rsidRPr="005D5D4E">
        <w:rPr>
          <w:rFonts w:cs="Arial"/>
        </w:rPr>
        <w:t xml:space="preserve">«Перинатальной смерти»; </w:t>
      </w:r>
    </w:p>
    <w:p w14:paraId="70481766" w14:textId="489995B1" w:rsidR="00392F0A" w:rsidRPr="001A5C4A" w:rsidRDefault="00392F0A" w:rsidP="009F32B8">
      <w:pPr>
        <w:ind w:firstLine="851"/>
        <w:rPr>
          <w:rFonts w:cs="Arial"/>
        </w:rPr>
      </w:pPr>
      <w:r w:rsidRPr="001A5C4A">
        <w:rPr>
          <w:rFonts w:cs="Arial"/>
        </w:rPr>
        <w:t xml:space="preserve">В окне </w:t>
      </w:r>
      <w:r w:rsidRPr="00C815FA">
        <w:t>«Загруженные документы из РЭМД»</w:t>
      </w:r>
      <w:r>
        <w:t xml:space="preserve"> </w:t>
      </w:r>
      <w:r w:rsidRPr="001A5C4A">
        <w:rPr>
          <w:rFonts w:cs="Arial"/>
        </w:rPr>
        <w:t>отображается следующая информация об электронном документе (</w:t>
      </w:r>
      <w:r w:rsidRPr="00C815FA">
        <w:fldChar w:fldCharType="begin"/>
      </w:r>
      <w:r w:rsidRPr="00C815FA">
        <w:instrText xml:space="preserve"> REF _Ref128554267 \h </w:instrText>
      </w:r>
      <w:r>
        <w:instrText xml:space="preserve"> \* MERGEFORMAT </w:instrText>
      </w:r>
      <w:r w:rsidRPr="00C815FA">
        <w:fldChar w:fldCharType="separate"/>
      </w:r>
      <w:r w:rsidR="00C0526B" w:rsidRPr="00F2798B">
        <w:t xml:space="preserve">Рисунок </w:t>
      </w:r>
      <w:r w:rsidR="00C0526B">
        <w:rPr>
          <w:noProof/>
        </w:rPr>
        <w:t>201</w:t>
      </w:r>
      <w:r w:rsidRPr="00C815FA">
        <w:fldChar w:fldCharType="end"/>
      </w:r>
      <w:r w:rsidRPr="001A5C4A">
        <w:rPr>
          <w:rFonts w:cs="Arial"/>
        </w:rPr>
        <w:t>):</w:t>
      </w:r>
    </w:p>
    <w:p w14:paraId="18B6AA2E" w14:textId="77777777" w:rsidR="00392F0A" w:rsidRDefault="00392F0A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>
        <w:rPr>
          <w:rFonts w:cs="Arial"/>
        </w:rPr>
        <w:t>Дата загрузки</w:t>
      </w:r>
      <w:r w:rsidRPr="001A5C4A">
        <w:rPr>
          <w:rFonts w:cs="Arial"/>
        </w:rPr>
        <w:t>»;</w:t>
      </w:r>
    </w:p>
    <w:p w14:paraId="32AB5F95" w14:textId="77777777" w:rsidR="00392F0A" w:rsidRPr="001A5C4A" w:rsidRDefault="00392F0A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«МО»;</w:t>
      </w:r>
    </w:p>
    <w:p w14:paraId="737EABCC" w14:textId="77777777" w:rsidR="00392F0A" w:rsidRDefault="00392F0A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 xml:space="preserve">«Тип </w:t>
      </w:r>
      <w:r>
        <w:rPr>
          <w:rFonts w:cs="Arial"/>
        </w:rPr>
        <w:t>документа</w:t>
      </w:r>
      <w:r w:rsidRPr="001A5C4A">
        <w:rPr>
          <w:rFonts w:cs="Arial"/>
        </w:rPr>
        <w:t>»;</w:t>
      </w:r>
    </w:p>
    <w:p w14:paraId="5D9194B0" w14:textId="77777777" w:rsidR="00392F0A" w:rsidRPr="001A5C4A" w:rsidRDefault="00392F0A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«Номер МС»;</w:t>
      </w:r>
    </w:p>
    <w:p w14:paraId="35020D36" w14:textId="77777777" w:rsidR="00392F0A" w:rsidRPr="001A5C4A" w:rsidRDefault="00392F0A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>
        <w:rPr>
          <w:rFonts w:cs="Arial"/>
        </w:rPr>
        <w:t>Дата выдачи</w:t>
      </w:r>
      <w:r w:rsidRPr="001A5C4A">
        <w:rPr>
          <w:rFonts w:cs="Arial"/>
        </w:rPr>
        <w:t>»;</w:t>
      </w:r>
    </w:p>
    <w:p w14:paraId="2AC1B253" w14:textId="77777777" w:rsidR="00392F0A" w:rsidRPr="001A5C4A" w:rsidRDefault="00392F0A" w:rsidP="00602B13">
      <w:pPr>
        <w:numPr>
          <w:ilvl w:val="0"/>
          <w:numId w:val="51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>
        <w:rPr>
          <w:rFonts w:cs="Arial"/>
        </w:rPr>
        <w:t>ФИО пациента</w:t>
      </w:r>
      <w:r w:rsidRPr="001A5C4A">
        <w:rPr>
          <w:rFonts w:cs="Arial"/>
        </w:rPr>
        <w:t>»</w:t>
      </w:r>
      <w:r>
        <w:rPr>
          <w:rFonts w:cs="Arial"/>
        </w:rPr>
        <w:t>.</w:t>
      </w:r>
    </w:p>
    <w:p w14:paraId="70BB1C14" w14:textId="7522AF28" w:rsidR="002B5AAF" w:rsidRDefault="002B5AAF" w:rsidP="009F32B8">
      <w:pPr>
        <w:ind w:firstLine="851"/>
      </w:pPr>
      <w:r w:rsidRPr="008C3FCD">
        <w:t>Для просмотра загруженного МС необходимо нажать на номер свидетельства в колонке «Номер МС» в строке требуемого документа (</w:t>
      </w:r>
      <w:r w:rsidR="00877239">
        <w:rPr>
          <w:rFonts w:cs="Arial"/>
        </w:rPr>
        <w:fldChar w:fldCharType="begin"/>
      </w:r>
      <w:r w:rsidR="00877239">
        <w:rPr>
          <w:rFonts w:cs="Arial"/>
        </w:rPr>
        <w:instrText xml:space="preserve"> REF _Ref128554267 \h </w:instrText>
      </w:r>
      <w:r w:rsidR="00877239">
        <w:rPr>
          <w:rFonts w:cs="Arial"/>
        </w:rPr>
      </w:r>
      <w:r w:rsidR="00877239">
        <w:rPr>
          <w:rFonts w:cs="Arial"/>
        </w:rPr>
        <w:fldChar w:fldCharType="separate"/>
      </w:r>
      <w:r w:rsidR="00C0526B" w:rsidRPr="00F2798B">
        <w:t xml:space="preserve">Рисунок </w:t>
      </w:r>
      <w:r w:rsidR="00C0526B">
        <w:rPr>
          <w:noProof/>
        </w:rPr>
        <w:t>201</w:t>
      </w:r>
      <w:r w:rsidR="00877239">
        <w:rPr>
          <w:rFonts w:cs="Arial"/>
        </w:rPr>
        <w:fldChar w:fldCharType="end"/>
      </w:r>
      <w:r w:rsidRPr="008C3FCD">
        <w:t>). В результате будет открыта форма просмотра выбранного МС</w:t>
      </w:r>
      <w:r w:rsidR="00415824">
        <w:t xml:space="preserve"> (</w:t>
      </w:r>
      <w:r w:rsidR="00415824">
        <w:fldChar w:fldCharType="begin"/>
      </w:r>
      <w:r w:rsidR="00415824">
        <w:instrText xml:space="preserve"> REF _Ref57988081 \h </w:instrText>
      </w:r>
      <w:r w:rsidR="00415824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174</w:t>
      </w:r>
      <w:r w:rsidR="00415824">
        <w:fldChar w:fldCharType="end"/>
      </w:r>
      <w:r w:rsidR="00415824">
        <w:t>)</w:t>
      </w:r>
      <w:r w:rsidRPr="008C3FCD">
        <w:t>.</w:t>
      </w:r>
    </w:p>
    <w:p w14:paraId="6DD7716E" w14:textId="68511E1C" w:rsidR="00B3711C" w:rsidRPr="002B5AAF" w:rsidRDefault="00B3711C" w:rsidP="009F32B8">
      <w:pPr>
        <w:ind w:firstLine="851"/>
      </w:pPr>
      <w:r w:rsidRPr="001A5C4A">
        <w:rPr>
          <w:rFonts w:cs="Arial"/>
        </w:rPr>
        <w:lastRenderedPageBreak/>
        <w:t xml:space="preserve">Просмотр сформированного </w:t>
      </w:r>
      <w:r w:rsidRPr="001A5C4A">
        <w:rPr>
          <w:rFonts w:cs="Arial"/>
          <w:lang w:val="en-US"/>
        </w:rPr>
        <w:t>xml</w:t>
      </w:r>
      <w:r w:rsidRPr="001A5C4A">
        <w:rPr>
          <w:rFonts w:cs="Arial"/>
        </w:rPr>
        <w:t>-документа по МС осуществляется по аналогии с просмотром, описанным в п.</w:t>
      </w:r>
      <w:bookmarkStart w:id="413" w:name="_Toc446584695"/>
      <w:r w:rsidR="00EF71B1">
        <w:rPr>
          <w:rFonts w:cs="Arial"/>
        </w:rPr>
        <w:fldChar w:fldCharType="begin"/>
      </w:r>
      <w:r w:rsidR="00EF71B1">
        <w:rPr>
          <w:rFonts w:cs="Arial"/>
        </w:rPr>
        <w:instrText xml:space="preserve"> REF _Ref143603032 \n \h </w:instrText>
      </w:r>
      <w:r w:rsidR="00EF71B1">
        <w:rPr>
          <w:rFonts w:cs="Arial"/>
        </w:rPr>
      </w:r>
      <w:r w:rsidR="00EF71B1">
        <w:rPr>
          <w:rFonts w:cs="Arial"/>
        </w:rPr>
        <w:fldChar w:fldCharType="separate"/>
      </w:r>
      <w:r w:rsidR="00C0526B">
        <w:rPr>
          <w:rFonts w:cs="Arial"/>
        </w:rPr>
        <w:t>4.5.1.5</w:t>
      </w:r>
      <w:r w:rsidR="00EF71B1">
        <w:rPr>
          <w:rFonts w:cs="Arial"/>
        </w:rPr>
        <w:fldChar w:fldCharType="end"/>
      </w:r>
      <w:r w:rsidRPr="001A5C4A">
        <w:rPr>
          <w:rFonts w:cs="Arial"/>
        </w:rPr>
        <w:t xml:space="preserve"> настоящего документа.</w:t>
      </w:r>
    </w:p>
    <w:p w14:paraId="09C6DF7C" w14:textId="39F80A0D" w:rsidR="006A477F" w:rsidRPr="001A5C4A" w:rsidRDefault="00AB47BB" w:rsidP="007349AA">
      <w:pPr>
        <w:pStyle w:val="af1"/>
        <w:rPr>
          <w:rFonts w:cs="Arial"/>
        </w:rPr>
      </w:pPr>
      <w:bookmarkStart w:id="414" w:name="_Toc185414707"/>
      <w:r w:rsidRPr="001A5C4A">
        <w:rPr>
          <w:rFonts w:cs="Arial"/>
        </w:rPr>
        <w:t>Статистика</w:t>
      </w:r>
      <w:bookmarkEnd w:id="414"/>
    </w:p>
    <w:p w14:paraId="2D784049" w14:textId="77777777" w:rsidR="006A477F" w:rsidRPr="001A5C4A" w:rsidRDefault="006A477F" w:rsidP="00766FFC">
      <w:pPr>
        <w:pStyle w:val="af2"/>
        <w:ind w:left="0"/>
        <w:rPr>
          <w:rFonts w:cs="Arial"/>
        </w:rPr>
      </w:pPr>
      <w:bookmarkStart w:id="415" w:name="_Toc185414708"/>
      <w:r w:rsidRPr="001A5C4A">
        <w:rPr>
          <w:rFonts w:cs="Arial"/>
        </w:rPr>
        <w:t>Статистика о работе МО</w:t>
      </w:r>
      <w:bookmarkEnd w:id="415"/>
    </w:p>
    <w:p w14:paraId="7946F8BF" w14:textId="13C501E6" w:rsidR="006A477F" w:rsidRPr="001A5C4A" w:rsidRDefault="006A477F" w:rsidP="009F32B8">
      <w:pPr>
        <w:ind w:firstLine="851"/>
        <w:rPr>
          <w:rFonts w:cs="Arial"/>
        </w:rPr>
      </w:pPr>
      <w:r w:rsidRPr="001A5C4A">
        <w:rPr>
          <w:rFonts w:cs="Arial"/>
        </w:rPr>
        <w:t>Для просмотра отчета о работе МО необходимо в главном меню (</w:t>
      </w:r>
      <w:r w:rsidR="00046F14" w:rsidRPr="001A5C4A">
        <w:rPr>
          <w:rFonts w:cs="Arial"/>
        </w:rPr>
        <w:fldChar w:fldCharType="begin"/>
      </w:r>
      <w:r w:rsidR="00046F14"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="00046F14" w:rsidRPr="001A5C4A">
        <w:rPr>
          <w:rFonts w:cs="Arial"/>
        </w:rPr>
      </w:r>
      <w:r w:rsidR="00046F14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046F14"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 </w:t>
      </w:r>
      <w:r w:rsidR="006B5071" w:rsidRPr="001A5C4A">
        <w:rPr>
          <w:rFonts w:cs="Arial"/>
        </w:rPr>
        <w:t xml:space="preserve">нажать </w:t>
      </w:r>
      <w:r w:rsidR="00CA0C82" w:rsidRPr="001A5C4A">
        <w:rPr>
          <w:rFonts w:cs="Arial"/>
        </w:rPr>
        <w:t>меню «Отчеты»</w:t>
      </w:r>
      <w:r w:rsidR="006B5071" w:rsidRPr="001A5C4A">
        <w:rPr>
          <w:rFonts w:cs="Arial"/>
        </w:rPr>
        <w:t xml:space="preserve"> и в выпадающем списке выбрать</w:t>
      </w:r>
      <w:r w:rsidR="00CA0C82" w:rsidRPr="001A5C4A">
        <w:rPr>
          <w:rFonts w:cs="Arial"/>
        </w:rPr>
        <w:t xml:space="preserve"> </w:t>
      </w:r>
      <w:r w:rsidRPr="001A5C4A">
        <w:rPr>
          <w:rFonts w:cs="Arial"/>
        </w:rPr>
        <w:t>подменю «Деятельности МО».</w:t>
      </w:r>
      <w:r w:rsidR="00E825DE" w:rsidRPr="001A5C4A">
        <w:rPr>
          <w:rFonts w:cs="Arial"/>
        </w:rPr>
        <w:t xml:space="preserve"> В открывшемся окне </w:t>
      </w:r>
      <w:r w:rsidR="009621A0" w:rsidRPr="001A5C4A">
        <w:rPr>
          <w:rFonts w:cs="Arial"/>
        </w:rPr>
        <w:t>в поле поиск необходимо указать параметры формирования отчета и нажать кнопку «Поиск»</w:t>
      </w:r>
      <w:r w:rsidR="00BF289E" w:rsidRPr="001A5C4A">
        <w:rPr>
          <w:rFonts w:cs="Arial"/>
        </w:rPr>
        <w:t xml:space="preserve"> (</w:t>
      </w:r>
      <w:r w:rsidR="00BF289E" w:rsidRPr="001A5C4A">
        <w:rPr>
          <w:rFonts w:cs="Arial"/>
        </w:rPr>
        <w:fldChar w:fldCharType="begin"/>
      </w:r>
      <w:r w:rsidR="00BF289E" w:rsidRPr="001A5C4A">
        <w:rPr>
          <w:rFonts w:cs="Arial"/>
        </w:rPr>
        <w:instrText xml:space="preserve"> REF _Ref488325858 \h  \* MERGEFORMAT </w:instrText>
      </w:r>
      <w:r w:rsidR="00BF289E" w:rsidRPr="001A5C4A">
        <w:rPr>
          <w:rFonts w:cs="Arial"/>
        </w:rPr>
      </w:r>
      <w:r w:rsidR="00BF289E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202</w:t>
      </w:r>
      <w:r w:rsidR="00BF289E" w:rsidRPr="001A5C4A">
        <w:rPr>
          <w:rFonts w:cs="Arial"/>
        </w:rPr>
        <w:fldChar w:fldCharType="end"/>
      </w:r>
      <w:r w:rsidR="00BF289E" w:rsidRPr="001A5C4A">
        <w:rPr>
          <w:rFonts w:cs="Arial"/>
        </w:rPr>
        <w:t>)</w:t>
      </w:r>
      <w:r w:rsidR="009621A0" w:rsidRPr="001A5C4A">
        <w:rPr>
          <w:rFonts w:cs="Arial"/>
        </w:rPr>
        <w:t>.</w:t>
      </w:r>
    </w:p>
    <w:p w14:paraId="32C1BB7D" w14:textId="462AD7F4" w:rsidR="006A477F" w:rsidRPr="001A5C4A" w:rsidRDefault="00594858" w:rsidP="00B11135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74AB74B1" wp14:editId="14829DC3">
            <wp:extent cx="6210935" cy="2203450"/>
            <wp:effectExtent l="19050" t="19050" r="18415" b="2540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2034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1D03F7A" w14:textId="7BBB3441" w:rsidR="00D275D6" w:rsidRPr="001A5C4A" w:rsidRDefault="00DC37A7" w:rsidP="009F32B8">
      <w:pPr>
        <w:pStyle w:val="26"/>
        <w:spacing w:after="240" w:line="276" w:lineRule="auto"/>
      </w:pPr>
      <w:bookmarkStart w:id="416" w:name="_Ref488325858"/>
      <w:r w:rsidRPr="001A5C4A">
        <w:t xml:space="preserve">Рисунок </w:t>
      </w:r>
      <w:r w:rsidR="005F05DE" w:rsidRPr="001A5C4A">
        <w:rPr>
          <w:noProof/>
        </w:rPr>
        <w:fldChar w:fldCharType="begin"/>
      </w:r>
      <w:r w:rsidR="005F05DE" w:rsidRPr="001A5C4A">
        <w:rPr>
          <w:noProof/>
        </w:rPr>
        <w:instrText xml:space="preserve"> SEQ Рисунок \* ARABIC </w:instrText>
      </w:r>
      <w:r w:rsidR="005F05DE" w:rsidRPr="001A5C4A">
        <w:rPr>
          <w:noProof/>
        </w:rPr>
        <w:fldChar w:fldCharType="separate"/>
      </w:r>
      <w:r w:rsidR="00C0526B">
        <w:rPr>
          <w:noProof/>
        </w:rPr>
        <w:t>202</w:t>
      </w:r>
      <w:r w:rsidR="005F05DE" w:rsidRPr="001A5C4A">
        <w:rPr>
          <w:noProof/>
        </w:rPr>
        <w:fldChar w:fldCharType="end"/>
      </w:r>
      <w:bookmarkEnd w:id="416"/>
      <w:r w:rsidR="00D275D6" w:rsidRPr="001A5C4A">
        <w:t xml:space="preserve"> – Статистика МО</w:t>
      </w:r>
    </w:p>
    <w:p w14:paraId="07718F9F" w14:textId="77777777" w:rsidR="00AB47BB" w:rsidRPr="001A5C4A" w:rsidRDefault="00AB47BB" w:rsidP="009F32B8">
      <w:pPr>
        <w:ind w:firstLine="851"/>
        <w:rPr>
          <w:rFonts w:cs="Arial"/>
        </w:rPr>
      </w:pPr>
      <w:r w:rsidRPr="001A5C4A">
        <w:rPr>
          <w:rFonts w:cs="Arial"/>
        </w:rPr>
        <w:t xml:space="preserve">В списке, расположенном ниже поля поиска, отобразится результат поиска: список МО, у которых в соответствии с условиями хотя бы один из показателей не равен нулю. Кнопка «Экспорт в </w:t>
      </w:r>
      <w:r w:rsidR="00607BC6" w:rsidRPr="001A5C4A">
        <w:rPr>
          <w:rFonts w:cs="Arial"/>
        </w:rPr>
        <w:t>E</w:t>
      </w:r>
      <w:r w:rsidRPr="001A5C4A">
        <w:rPr>
          <w:rFonts w:cs="Arial"/>
        </w:rPr>
        <w:t>xcel» позволяет сохранить результаты поиска в формате XLS.</w:t>
      </w:r>
    </w:p>
    <w:p w14:paraId="2A9F7DFC" w14:textId="77777777" w:rsidR="00607BC6" w:rsidRPr="001A5C4A" w:rsidRDefault="00607BC6" w:rsidP="00594858">
      <w:pPr>
        <w:pStyle w:val="af2"/>
        <w:ind w:left="0"/>
        <w:rPr>
          <w:rFonts w:cs="Arial"/>
        </w:rPr>
      </w:pPr>
      <w:bookmarkStart w:id="417" w:name="_Toc437183409"/>
      <w:bookmarkStart w:id="418" w:name="_Toc185414709"/>
      <w:r w:rsidRPr="001A5C4A">
        <w:rPr>
          <w:rFonts w:cs="Arial"/>
        </w:rPr>
        <w:t>Работа с формой 1-у</w:t>
      </w:r>
      <w:bookmarkEnd w:id="417"/>
      <w:bookmarkEnd w:id="418"/>
    </w:p>
    <w:p w14:paraId="43B1015E" w14:textId="12A62A99" w:rsidR="00607BC6" w:rsidRPr="001A5C4A" w:rsidRDefault="00607BC6" w:rsidP="009F32B8">
      <w:pPr>
        <w:ind w:firstLine="851"/>
        <w:rPr>
          <w:rFonts w:cs="Arial"/>
        </w:rPr>
      </w:pPr>
      <w:r w:rsidRPr="001A5C4A">
        <w:rPr>
          <w:rFonts w:cs="Arial"/>
        </w:rPr>
        <w:t>Для просмотра списка свидетельств, которые входят в форму 1-у необходимо в панели главного меню (</w:t>
      </w:r>
      <w:r w:rsidR="00E65CC7" w:rsidRPr="001A5C4A">
        <w:rPr>
          <w:rFonts w:cs="Arial"/>
        </w:rPr>
        <w:fldChar w:fldCharType="begin"/>
      </w:r>
      <w:r w:rsidR="00E65CC7"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="00E65CC7" w:rsidRPr="001A5C4A">
        <w:rPr>
          <w:rFonts w:cs="Arial"/>
        </w:rPr>
      </w:r>
      <w:r w:rsidR="00E65CC7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E65CC7" w:rsidRPr="001A5C4A">
        <w:rPr>
          <w:rFonts w:cs="Arial"/>
        </w:rPr>
        <w:fldChar w:fldCharType="end"/>
      </w:r>
      <w:r w:rsidRPr="001A5C4A">
        <w:rPr>
          <w:rFonts w:cs="Arial"/>
        </w:rPr>
        <w:t>) выбрать меню «Отчеты», подменю «Форма 1-у». В открывшемся окне отобразятся свидетельства о смерти по всем МО со статусом «Выдано»</w:t>
      </w:r>
      <w:r w:rsidR="00BF289E" w:rsidRPr="001A5C4A">
        <w:rPr>
          <w:rFonts w:cs="Arial"/>
        </w:rPr>
        <w:t xml:space="preserve"> (</w:t>
      </w:r>
      <w:r w:rsidR="00BF289E" w:rsidRPr="001A5C4A">
        <w:rPr>
          <w:rFonts w:cs="Arial"/>
        </w:rPr>
        <w:fldChar w:fldCharType="begin"/>
      </w:r>
      <w:r w:rsidR="00BF289E" w:rsidRPr="001A5C4A">
        <w:rPr>
          <w:rFonts w:cs="Arial"/>
        </w:rPr>
        <w:instrText xml:space="preserve"> REF _Ref488325934 \h  \* MERGEFORMAT </w:instrText>
      </w:r>
      <w:r w:rsidR="00BF289E" w:rsidRPr="001A5C4A">
        <w:rPr>
          <w:rFonts w:cs="Arial"/>
        </w:rPr>
      </w:r>
      <w:r w:rsidR="00BF289E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203</w:t>
      </w:r>
      <w:r w:rsidR="00BF289E" w:rsidRPr="001A5C4A">
        <w:rPr>
          <w:rFonts w:cs="Arial"/>
        </w:rPr>
        <w:fldChar w:fldCharType="end"/>
      </w:r>
      <w:r w:rsidR="00BF289E" w:rsidRPr="001A5C4A">
        <w:rPr>
          <w:rFonts w:cs="Arial"/>
        </w:rPr>
        <w:t>)</w:t>
      </w:r>
      <w:r w:rsidRPr="001A5C4A">
        <w:rPr>
          <w:rFonts w:cs="Arial"/>
        </w:rPr>
        <w:t xml:space="preserve">. </w:t>
      </w:r>
    </w:p>
    <w:p w14:paraId="788E3E4C" w14:textId="64F367F1" w:rsidR="00607BC6" w:rsidRPr="001A5C4A" w:rsidRDefault="007B3336" w:rsidP="00B11135">
      <w:pPr>
        <w:pStyle w:val="affff8"/>
        <w:spacing w:before="0" w:after="0"/>
        <w:rPr>
          <w:rFonts w:cs="Arial"/>
        </w:rPr>
      </w:pPr>
      <w:r w:rsidRPr="001A5C4A">
        <w:lastRenderedPageBreak/>
        <w:drawing>
          <wp:inline distT="0" distB="0" distL="0" distR="0" wp14:anchorId="128D576B" wp14:editId="3C7E7B8F">
            <wp:extent cx="5812668" cy="5880818"/>
            <wp:effectExtent l="19050" t="19050" r="17145" b="24765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359" cy="58855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EC5A19F" w14:textId="20B1AA5F" w:rsidR="00FC26D1" w:rsidRPr="001A5C4A" w:rsidRDefault="00DC37A7" w:rsidP="009F32B8">
      <w:pPr>
        <w:pStyle w:val="26"/>
        <w:spacing w:after="240" w:line="276" w:lineRule="auto"/>
      </w:pPr>
      <w:bookmarkStart w:id="419" w:name="_Ref488325934"/>
      <w:r w:rsidRPr="001A5C4A">
        <w:t xml:space="preserve">Рисунок </w:t>
      </w:r>
      <w:r w:rsidR="005F05DE" w:rsidRPr="001A5C4A">
        <w:rPr>
          <w:noProof/>
        </w:rPr>
        <w:fldChar w:fldCharType="begin"/>
      </w:r>
      <w:r w:rsidR="005F05DE" w:rsidRPr="001A5C4A">
        <w:rPr>
          <w:noProof/>
        </w:rPr>
        <w:instrText xml:space="preserve"> SEQ Рисунок \* ARABIC </w:instrText>
      </w:r>
      <w:r w:rsidR="005F05DE" w:rsidRPr="001A5C4A">
        <w:rPr>
          <w:noProof/>
        </w:rPr>
        <w:fldChar w:fldCharType="separate"/>
      </w:r>
      <w:r w:rsidR="00C0526B">
        <w:rPr>
          <w:noProof/>
        </w:rPr>
        <w:t>203</w:t>
      </w:r>
      <w:r w:rsidR="005F05DE" w:rsidRPr="001A5C4A">
        <w:rPr>
          <w:noProof/>
        </w:rPr>
        <w:fldChar w:fldCharType="end"/>
      </w:r>
      <w:bookmarkEnd w:id="419"/>
      <w:r w:rsidR="00FC26D1" w:rsidRPr="001A5C4A">
        <w:t xml:space="preserve"> – Окно списка свидетельств для формы 1-у</w:t>
      </w:r>
    </w:p>
    <w:p w14:paraId="003FB61A" w14:textId="349A9F32" w:rsidR="00607BC6" w:rsidRPr="001A5C4A" w:rsidRDefault="00607BC6" w:rsidP="009F32B8">
      <w:pPr>
        <w:ind w:firstLine="851"/>
        <w:rPr>
          <w:rFonts w:cs="Arial"/>
        </w:rPr>
      </w:pPr>
      <w:r w:rsidRPr="001A5C4A">
        <w:rPr>
          <w:rFonts w:cs="Arial"/>
        </w:rPr>
        <w:t xml:space="preserve">Для фильтрации списка всех свидетельств пользователь может воспользоваться полем «Поиск» над списком. После введения </w:t>
      </w:r>
      <w:r w:rsidR="006B5071" w:rsidRPr="001A5C4A">
        <w:rPr>
          <w:rFonts w:cs="Arial"/>
        </w:rPr>
        <w:t xml:space="preserve">условий </w:t>
      </w:r>
      <w:r w:rsidRPr="001A5C4A">
        <w:rPr>
          <w:rFonts w:cs="Arial"/>
        </w:rPr>
        <w:t>поиска необходимо нажать кнопку «Поиск»</w:t>
      </w:r>
      <w:r w:rsidR="006B5071" w:rsidRPr="001A5C4A">
        <w:rPr>
          <w:rFonts w:cs="Arial"/>
        </w:rPr>
        <w:t xml:space="preserve"> и</w:t>
      </w:r>
      <w:r w:rsidRPr="001A5C4A">
        <w:rPr>
          <w:rFonts w:cs="Arial"/>
        </w:rPr>
        <w:t xml:space="preserve"> в списке отобразятся только те свидетельства, которые удовлетворяют условиям поиска.</w:t>
      </w:r>
    </w:p>
    <w:p w14:paraId="2739BC8B" w14:textId="2DDBA7C6" w:rsidR="00607BC6" w:rsidRPr="001A5C4A" w:rsidRDefault="00607BC6" w:rsidP="009F32B8">
      <w:pPr>
        <w:ind w:firstLine="851"/>
        <w:rPr>
          <w:rFonts w:cs="Arial"/>
        </w:rPr>
      </w:pPr>
      <w:r w:rsidRPr="001A5C4A">
        <w:rPr>
          <w:rFonts w:cs="Arial"/>
        </w:rPr>
        <w:t>Для формирования списка свидетельств в формате формы 1-у необходимо нажать кнопку «Форма 1-у». При этом подсистема сохранит файл с отчетом, который можно просмотреть в MS Excel</w:t>
      </w:r>
      <w:r w:rsidR="00830D76" w:rsidRPr="001A5C4A">
        <w:rPr>
          <w:rFonts w:cs="Arial"/>
        </w:rPr>
        <w:t xml:space="preserve"> (</w:t>
      </w:r>
      <w:r w:rsidR="00830D76" w:rsidRPr="001A5C4A">
        <w:rPr>
          <w:rFonts w:cs="Arial"/>
        </w:rPr>
        <w:fldChar w:fldCharType="begin"/>
      </w:r>
      <w:r w:rsidR="00830D76" w:rsidRPr="001A5C4A">
        <w:rPr>
          <w:rFonts w:cs="Arial"/>
        </w:rPr>
        <w:instrText xml:space="preserve"> REF _Ref488326010 \h </w:instrText>
      </w:r>
      <w:r w:rsidR="004728C9" w:rsidRPr="001A5C4A">
        <w:rPr>
          <w:rFonts w:cs="Arial"/>
        </w:rPr>
        <w:instrText xml:space="preserve"> \* MERGEFORMAT </w:instrText>
      </w:r>
      <w:r w:rsidR="00830D76" w:rsidRPr="001A5C4A">
        <w:rPr>
          <w:rFonts w:cs="Arial"/>
        </w:rPr>
      </w:r>
      <w:r w:rsidR="00830D76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204</w:t>
      </w:r>
      <w:r w:rsidR="00830D76" w:rsidRPr="001A5C4A">
        <w:rPr>
          <w:rFonts w:cs="Arial"/>
        </w:rPr>
        <w:fldChar w:fldCharType="end"/>
      </w:r>
      <w:r w:rsidR="00830D76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6D02E3B5" w14:textId="357B2E74" w:rsidR="00607BC6" w:rsidRPr="001A5C4A" w:rsidRDefault="006B5071" w:rsidP="00B11135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drawing>
          <wp:inline distT="0" distB="0" distL="0" distR="0" wp14:anchorId="47CA50C5" wp14:editId="6A72683F">
            <wp:extent cx="5133975" cy="2781024"/>
            <wp:effectExtent l="19050" t="19050" r="9525" b="19685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" t="1652" r="1053" b="1916"/>
                    <a:stretch/>
                  </pic:blipFill>
                  <pic:spPr bwMode="auto">
                    <a:xfrm>
                      <a:off x="0" y="0"/>
                      <a:ext cx="5182402" cy="280725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C79CA6" w14:textId="0E719AE1" w:rsidR="00830D76" w:rsidRPr="001A5C4A" w:rsidRDefault="00DC37A7" w:rsidP="009F32B8">
      <w:pPr>
        <w:pStyle w:val="26"/>
        <w:spacing w:after="240" w:line="276" w:lineRule="auto"/>
      </w:pPr>
      <w:bookmarkStart w:id="420" w:name="_Ref488326010"/>
      <w:r w:rsidRPr="001A5C4A">
        <w:t xml:space="preserve">Рисунок </w:t>
      </w:r>
      <w:r w:rsidR="005F05DE" w:rsidRPr="001A5C4A">
        <w:rPr>
          <w:noProof/>
        </w:rPr>
        <w:fldChar w:fldCharType="begin"/>
      </w:r>
      <w:r w:rsidR="005F05DE" w:rsidRPr="001A5C4A">
        <w:rPr>
          <w:noProof/>
        </w:rPr>
        <w:instrText xml:space="preserve"> SEQ Рисунок \* ARABIC </w:instrText>
      </w:r>
      <w:r w:rsidR="005F05DE" w:rsidRPr="001A5C4A">
        <w:rPr>
          <w:noProof/>
        </w:rPr>
        <w:fldChar w:fldCharType="separate"/>
      </w:r>
      <w:r w:rsidR="00C0526B">
        <w:rPr>
          <w:noProof/>
        </w:rPr>
        <w:t>204</w:t>
      </w:r>
      <w:r w:rsidR="005F05DE" w:rsidRPr="001A5C4A">
        <w:rPr>
          <w:noProof/>
        </w:rPr>
        <w:fldChar w:fldCharType="end"/>
      </w:r>
      <w:bookmarkEnd w:id="420"/>
      <w:r w:rsidR="00830D76" w:rsidRPr="001A5C4A">
        <w:t xml:space="preserve"> – Фрагмент формы 1-у</w:t>
      </w:r>
    </w:p>
    <w:p w14:paraId="7F3D9495" w14:textId="77777777" w:rsidR="00607BC6" w:rsidRPr="001A5C4A" w:rsidRDefault="00607BC6" w:rsidP="009F32B8">
      <w:pPr>
        <w:ind w:firstLine="851"/>
        <w:rPr>
          <w:rFonts w:cs="Arial"/>
        </w:rPr>
      </w:pPr>
      <w:r w:rsidRPr="001A5C4A">
        <w:rPr>
          <w:rFonts w:cs="Arial"/>
        </w:rPr>
        <w:t>Для печати формы необходимо воспользоваться стандартными функциями печати MS Excel.</w:t>
      </w:r>
    </w:p>
    <w:p w14:paraId="787A1D0C" w14:textId="77777777" w:rsidR="00607BC6" w:rsidRPr="001A5C4A" w:rsidRDefault="00607BC6" w:rsidP="00594858">
      <w:pPr>
        <w:pStyle w:val="af2"/>
        <w:ind w:left="0"/>
        <w:rPr>
          <w:rFonts w:cs="Arial"/>
        </w:rPr>
      </w:pPr>
      <w:bookmarkStart w:id="421" w:name="_Toc185414710"/>
      <w:r w:rsidRPr="001A5C4A">
        <w:rPr>
          <w:rFonts w:cs="Arial"/>
        </w:rPr>
        <w:t>Отчет о зарегистрированных свидетельствах</w:t>
      </w:r>
      <w:bookmarkEnd w:id="421"/>
    </w:p>
    <w:p w14:paraId="7FB95E8D" w14:textId="33E661EB" w:rsidR="00607BC6" w:rsidRPr="001A5C4A" w:rsidRDefault="00607BC6" w:rsidP="009F32B8">
      <w:pPr>
        <w:ind w:firstLine="851"/>
        <w:rPr>
          <w:rFonts w:cs="Arial"/>
        </w:rPr>
      </w:pPr>
      <w:r w:rsidRPr="001A5C4A">
        <w:rPr>
          <w:rFonts w:cs="Arial"/>
        </w:rPr>
        <w:t xml:space="preserve">Для просмотра отчета о созданных свидетельствах в МО в разрезе статусов необходимо в главном меню </w:t>
      </w:r>
      <w:r w:rsidR="006B5071" w:rsidRPr="001A5C4A">
        <w:rPr>
          <w:rFonts w:cs="Arial"/>
        </w:rPr>
        <w:t xml:space="preserve">нажать </w:t>
      </w:r>
      <w:r w:rsidR="00CA0C82" w:rsidRPr="001A5C4A">
        <w:rPr>
          <w:rFonts w:cs="Arial"/>
        </w:rPr>
        <w:t>меню «Отчеты»</w:t>
      </w:r>
      <w:r w:rsidR="006B5071" w:rsidRPr="001A5C4A">
        <w:rPr>
          <w:rFonts w:cs="Arial"/>
        </w:rPr>
        <w:t xml:space="preserve"> и в выпадающем списке выбрать</w:t>
      </w:r>
      <w:r w:rsidRPr="001A5C4A">
        <w:rPr>
          <w:rFonts w:cs="Arial"/>
        </w:rPr>
        <w:t xml:space="preserve"> подменю «Отчет о зарегистрированных свидетель</w:t>
      </w:r>
      <w:r w:rsidR="006A4BA9" w:rsidRPr="001A5C4A">
        <w:rPr>
          <w:rFonts w:cs="Arial"/>
        </w:rPr>
        <w:t>ствах»</w:t>
      </w:r>
      <w:r w:rsidR="00BF289E" w:rsidRPr="001A5C4A">
        <w:rPr>
          <w:rFonts w:cs="Arial"/>
        </w:rPr>
        <w:t xml:space="preserve"> (</w:t>
      </w:r>
      <w:r w:rsidR="00BF289E" w:rsidRPr="001A5C4A">
        <w:rPr>
          <w:rFonts w:cs="Arial"/>
        </w:rPr>
        <w:fldChar w:fldCharType="begin"/>
      </w:r>
      <w:r w:rsidR="00BF289E" w:rsidRPr="001A5C4A">
        <w:rPr>
          <w:rFonts w:cs="Arial"/>
        </w:rPr>
        <w:instrText xml:space="preserve"> REF _Ref503871706 \h  \* MERGEFORMAT </w:instrText>
      </w:r>
      <w:r w:rsidR="00BF289E" w:rsidRPr="001A5C4A">
        <w:rPr>
          <w:rFonts w:cs="Arial"/>
        </w:rPr>
      </w:r>
      <w:r w:rsidR="00BF289E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BF289E" w:rsidRPr="001A5C4A">
        <w:rPr>
          <w:rFonts w:cs="Arial"/>
        </w:rPr>
        <w:fldChar w:fldCharType="end"/>
      </w:r>
      <w:r w:rsidR="00BF289E" w:rsidRPr="001A5C4A">
        <w:rPr>
          <w:rFonts w:cs="Arial"/>
        </w:rPr>
        <w:t>)</w:t>
      </w:r>
      <w:r w:rsidR="006A4BA9" w:rsidRPr="001A5C4A">
        <w:rPr>
          <w:rFonts w:cs="Arial"/>
        </w:rPr>
        <w:t xml:space="preserve">. В открывшемся окне </w:t>
      </w:r>
      <w:r w:rsidRPr="001A5C4A">
        <w:rPr>
          <w:rFonts w:cs="Arial"/>
        </w:rPr>
        <w:t>в поле поиск необходимо указать параметры формирования отчета и нажать кнопку «Поиск»</w:t>
      </w:r>
      <w:r w:rsidR="00BF289E" w:rsidRPr="001A5C4A">
        <w:rPr>
          <w:rFonts w:cs="Arial"/>
        </w:rPr>
        <w:t xml:space="preserve"> (</w:t>
      </w:r>
      <w:r w:rsidR="00BF289E" w:rsidRPr="001A5C4A">
        <w:rPr>
          <w:rFonts w:cs="Arial"/>
        </w:rPr>
        <w:fldChar w:fldCharType="begin"/>
      </w:r>
      <w:r w:rsidR="00BF289E" w:rsidRPr="001A5C4A">
        <w:rPr>
          <w:rFonts w:cs="Arial"/>
        </w:rPr>
        <w:instrText xml:space="preserve"> REF _Ref488326076 \h  \* MERGEFORMAT </w:instrText>
      </w:r>
      <w:r w:rsidR="00BF289E" w:rsidRPr="001A5C4A">
        <w:rPr>
          <w:rFonts w:cs="Arial"/>
        </w:rPr>
      </w:r>
      <w:r w:rsidR="00BF289E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205</w:t>
      </w:r>
      <w:r w:rsidR="00BF289E" w:rsidRPr="001A5C4A">
        <w:rPr>
          <w:rFonts w:cs="Arial"/>
        </w:rPr>
        <w:fldChar w:fldCharType="end"/>
      </w:r>
      <w:r w:rsidR="00BF289E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056D378B" w14:textId="564952CF" w:rsidR="00607BC6" w:rsidRPr="001A5C4A" w:rsidRDefault="00D15FA5" w:rsidP="00B11135">
      <w:pPr>
        <w:pStyle w:val="affff8"/>
        <w:spacing w:before="0" w:after="0"/>
        <w:rPr>
          <w:rFonts w:cs="Arial"/>
        </w:rPr>
      </w:pPr>
      <w:r w:rsidRPr="001A5C4A">
        <w:drawing>
          <wp:inline distT="0" distB="0" distL="0" distR="0" wp14:anchorId="273AB59E" wp14:editId="73130A73">
            <wp:extent cx="5563051" cy="2461757"/>
            <wp:effectExtent l="19050" t="19050" r="19050" b="1524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852" cy="24687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6707F9" w14:textId="15023CE6" w:rsidR="006A4BA9" w:rsidRPr="001A5C4A" w:rsidRDefault="00DC37A7" w:rsidP="009F32B8">
      <w:pPr>
        <w:pStyle w:val="26"/>
        <w:spacing w:after="240" w:line="276" w:lineRule="auto"/>
      </w:pPr>
      <w:bookmarkStart w:id="422" w:name="_Ref488326076"/>
      <w:r w:rsidRPr="001A5C4A">
        <w:t xml:space="preserve">Рисунок </w:t>
      </w:r>
      <w:r w:rsidR="005F05DE" w:rsidRPr="001A5C4A">
        <w:rPr>
          <w:noProof/>
        </w:rPr>
        <w:fldChar w:fldCharType="begin"/>
      </w:r>
      <w:r w:rsidR="005F05DE" w:rsidRPr="001A5C4A">
        <w:rPr>
          <w:noProof/>
        </w:rPr>
        <w:instrText xml:space="preserve"> SEQ Рисунок \* ARABIC </w:instrText>
      </w:r>
      <w:r w:rsidR="005F05DE" w:rsidRPr="001A5C4A">
        <w:rPr>
          <w:noProof/>
        </w:rPr>
        <w:fldChar w:fldCharType="separate"/>
      </w:r>
      <w:r w:rsidR="00C0526B">
        <w:rPr>
          <w:noProof/>
        </w:rPr>
        <w:t>205</w:t>
      </w:r>
      <w:r w:rsidR="005F05DE" w:rsidRPr="001A5C4A">
        <w:rPr>
          <w:noProof/>
        </w:rPr>
        <w:fldChar w:fldCharType="end"/>
      </w:r>
      <w:bookmarkEnd w:id="422"/>
      <w:r w:rsidR="006A4BA9" w:rsidRPr="001A5C4A">
        <w:t xml:space="preserve"> – Список всех зарегистрированных свидетельств в </w:t>
      </w:r>
      <w:r w:rsidR="009D3485" w:rsidRPr="001A5C4A">
        <w:t>под</w:t>
      </w:r>
      <w:r w:rsidR="006A4BA9" w:rsidRPr="001A5C4A">
        <w:t>системе</w:t>
      </w:r>
    </w:p>
    <w:p w14:paraId="5F634981" w14:textId="09E70311" w:rsidR="00607BC6" w:rsidRPr="001A5C4A" w:rsidRDefault="00607BC6" w:rsidP="009F32B8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В списке, расположенном ниже поля поиска, отобразится список свидетельства МО. Кнопка «Экспорт в Excel» позволяет сохранить файл с отчетом, который можно просмотреть в MS Excel</w:t>
      </w:r>
      <w:r w:rsidR="004A0232" w:rsidRPr="001A5C4A">
        <w:rPr>
          <w:rFonts w:cs="Arial"/>
        </w:rPr>
        <w:t xml:space="preserve"> (</w:t>
      </w:r>
      <w:r w:rsidR="004A0232" w:rsidRPr="001A5C4A">
        <w:rPr>
          <w:rFonts w:cs="Arial"/>
        </w:rPr>
        <w:fldChar w:fldCharType="begin"/>
      </w:r>
      <w:r w:rsidR="004A0232" w:rsidRPr="001A5C4A">
        <w:rPr>
          <w:rFonts w:cs="Arial"/>
        </w:rPr>
        <w:instrText xml:space="preserve"> REF _Ref488326129 \h </w:instrText>
      </w:r>
      <w:r w:rsidR="004728C9" w:rsidRPr="001A5C4A">
        <w:rPr>
          <w:rFonts w:cs="Arial"/>
        </w:rPr>
        <w:instrText xml:space="preserve"> \* MERGEFORMAT </w:instrText>
      </w:r>
      <w:r w:rsidR="004A0232" w:rsidRPr="001A5C4A">
        <w:rPr>
          <w:rFonts w:cs="Arial"/>
        </w:rPr>
      </w:r>
      <w:r w:rsidR="004A0232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206</w:t>
      </w:r>
      <w:r w:rsidR="004A0232" w:rsidRPr="001A5C4A">
        <w:rPr>
          <w:rFonts w:cs="Arial"/>
        </w:rPr>
        <w:fldChar w:fldCharType="end"/>
      </w:r>
      <w:r w:rsidR="004A0232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7F07C7A1" w14:textId="0B52C254" w:rsidR="00607BC6" w:rsidRPr="001A5C4A" w:rsidRDefault="006B5071" w:rsidP="00B11135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30960476" wp14:editId="097026D8">
            <wp:extent cx="5915025" cy="1704929"/>
            <wp:effectExtent l="19050" t="19050" r="9525" b="1016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" t="2644" r="1053" b="2680"/>
                    <a:stretch/>
                  </pic:blipFill>
                  <pic:spPr bwMode="auto">
                    <a:xfrm>
                      <a:off x="0" y="0"/>
                      <a:ext cx="5919403" cy="170619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14940A" w14:textId="7F4E751A" w:rsidR="004A0232" w:rsidRPr="001A5C4A" w:rsidRDefault="00DC37A7" w:rsidP="009F32B8">
      <w:pPr>
        <w:pStyle w:val="26"/>
        <w:spacing w:after="240" w:line="276" w:lineRule="auto"/>
      </w:pPr>
      <w:bookmarkStart w:id="423" w:name="_Ref488326129"/>
      <w:r w:rsidRPr="001A5C4A">
        <w:t xml:space="preserve">Рисунок </w:t>
      </w:r>
      <w:r w:rsidR="005F05DE" w:rsidRPr="001A5C4A">
        <w:rPr>
          <w:noProof/>
        </w:rPr>
        <w:fldChar w:fldCharType="begin"/>
      </w:r>
      <w:r w:rsidR="005F05DE" w:rsidRPr="001A5C4A">
        <w:rPr>
          <w:noProof/>
        </w:rPr>
        <w:instrText xml:space="preserve"> SEQ Рисунок \* ARABIC </w:instrText>
      </w:r>
      <w:r w:rsidR="005F05DE" w:rsidRPr="001A5C4A">
        <w:rPr>
          <w:noProof/>
        </w:rPr>
        <w:fldChar w:fldCharType="separate"/>
      </w:r>
      <w:r w:rsidR="00C0526B">
        <w:rPr>
          <w:noProof/>
        </w:rPr>
        <w:t>206</w:t>
      </w:r>
      <w:r w:rsidR="005F05DE" w:rsidRPr="001A5C4A">
        <w:rPr>
          <w:noProof/>
        </w:rPr>
        <w:fldChar w:fldCharType="end"/>
      </w:r>
      <w:bookmarkEnd w:id="423"/>
      <w:r w:rsidR="004A0232" w:rsidRPr="001A5C4A">
        <w:t xml:space="preserve"> – Фрагмент отчета о зарегистрированных свидетельствах</w:t>
      </w:r>
    </w:p>
    <w:p w14:paraId="6F02901E" w14:textId="77777777" w:rsidR="00607BC6" w:rsidRPr="001A5C4A" w:rsidRDefault="00607BC6" w:rsidP="009F32B8">
      <w:pPr>
        <w:ind w:firstLine="851"/>
        <w:rPr>
          <w:rFonts w:cs="Arial"/>
        </w:rPr>
      </w:pPr>
      <w:r w:rsidRPr="001A5C4A">
        <w:rPr>
          <w:rFonts w:cs="Arial"/>
        </w:rPr>
        <w:t>Для печати формы необходимо воспользоваться стандартными функциями печати MS Excel.</w:t>
      </w:r>
    </w:p>
    <w:p w14:paraId="505FB40D" w14:textId="77777777" w:rsidR="00607BC6" w:rsidRPr="001A5C4A" w:rsidRDefault="00607BC6" w:rsidP="00D15FA5">
      <w:pPr>
        <w:pStyle w:val="af2"/>
        <w:spacing w:after="120"/>
        <w:ind w:left="0"/>
        <w:rPr>
          <w:rFonts w:cs="Arial"/>
        </w:rPr>
      </w:pPr>
      <w:bookmarkStart w:id="424" w:name="_Toc185414711"/>
      <w:r w:rsidRPr="001A5C4A">
        <w:rPr>
          <w:rFonts w:cs="Arial"/>
        </w:rPr>
        <w:t>Сводный отчет по смертности</w:t>
      </w:r>
      <w:bookmarkEnd w:id="424"/>
    </w:p>
    <w:p w14:paraId="028B38F5" w14:textId="353BB068" w:rsidR="00607BC6" w:rsidRPr="001A5C4A" w:rsidRDefault="00C810C7" w:rsidP="009F32B8">
      <w:pPr>
        <w:ind w:firstLine="851"/>
        <w:rPr>
          <w:rFonts w:cs="Arial"/>
        </w:rPr>
      </w:pPr>
      <w:r w:rsidRPr="001A5C4A">
        <w:rPr>
          <w:rFonts w:cs="Arial"/>
          <w:b/>
          <w:bCs/>
        </w:rPr>
        <w:t>ВНИМАНИЕ</w:t>
      </w:r>
      <w:r w:rsidR="00594858" w:rsidRPr="001A5C4A">
        <w:rPr>
          <w:rFonts w:cs="Arial"/>
          <w:b/>
          <w:bCs/>
        </w:rPr>
        <w:t>!!!</w:t>
      </w:r>
      <w:r w:rsidRPr="001A5C4A">
        <w:rPr>
          <w:rFonts w:cs="Arial"/>
        </w:rPr>
        <w:t xml:space="preserve"> </w:t>
      </w:r>
      <w:r w:rsidR="00594858" w:rsidRPr="001A5C4A">
        <w:rPr>
          <w:rFonts w:cs="Arial"/>
        </w:rPr>
        <w:t>Д</w:t>
      </w:r>
      <w:r w:rsidRPr="001A5C4A">
        <w:rPr>
          <w:rFonts w:cs="Arial"/>
        </w:rPr>
        <w:t xml:space="preserve">ля полноценной работы отчета необходимо </w:t>
      </w:r>
      <w:r w:rsidR="005F4ED7" w:rsidRPr="001A5C4A">
        <w:rPr>
          <w:rFonts w:cs="Arial"/>
        </w:rPr>
        <w:t xml:space="preserve">выполнить настройки справочников возрастных групп </w:t>
      </w:r>
      <w:r w:rsidR="000D2DBF" w:rsidRPr="001A5C4A">
        <w:rPr>
          <w:rFonts w:cs="Arial"/>
        </w:rPr>
        <w:t>(п.</w:t>
      </w:r>
      <w:r w:rsidR="001632BC" w:rsidRPr="001A5C4A">
        <w:rPr>
          <w:rFonts w:cs="Arial"/>
        </w:rPr>
        <w:fldChar w:fldCharType="begin"/>
      </w:r>
      <w:r w:rsidR="001632BC" w:rsidRPr="001A5C4A">
        <w:rPr>
          <w:rFonts w:cs="Arial"/>
        </w:rPr>
        <w:instrText xml:space="preserve"> REF _Ref488330311 \r \h </w:instrText>
      </w:r>
      <w:r w:rsidR="004728C9" w:rsidRPr="001A5C4A">
        <w:rPr>
          <w:rFonts w:cs="Arial"/>
        </w:rPr>
        <w:instrText xml:space="preserve"> \* MERGEFORMAT </w:instrText>
      </w:r>
      <w:r w:rsidR="001632BC" w:rsidRPr="001A5C4A">
        <w:rPr>
          <w:rFonts w:cs="Arial"/>
        </w:rPr>
      </w:r>
      <w:r w:rsidR="001632BC" w:rsidRPr="001A5C4A">
        <w:rPr>
          <w:rFonts w:cs="Arial"/>
        </w:rPr>
        <w:fldChar w:fldCharType="separate"/>
      </w:r>
      <w:r w:rsidR="00C0526B">
        <w:rPr>
          <w:rFonts w:cs="Arial"/>
        </w:rPr>
        <w:t>4.1.13</w:t>
      </w:r>
      <w:r w:rsidR="001632BC" w:rsidRPr="001A5C4A">
        <w:rPr>
          <w:rFonts w:cs="Arial"/>
        </w:rPr>
        <w:fldChar w:fldCharType="end"/>
      </w:r>
      <w:r w:rsidR="001632BC" w:rsidRPr="001A5C4A">
        <w:rPr>
          <w:rFonts w:cs="Arial"/>
        </w:rPr>
        <w:t xml:space="preserve"> </w:t>
      </w:r>
      <w:r w:rsidR="00E825DE" w:rsidRPr="001A5C4A">
        <w:rPr>
          <w:rFonts w:cs="Arial"/>
        </w:rPr>
        <w:t xml:space="preserve">настоящего </w:t>
      </w:r>
      <w:r w:rsidR="00594858" w:rsidRPr="001A5C4A">
        <w:rPr>
          <w:rFonts w:cs="Arial"/>
        </w:rPr>
        <w:t>документа</w:t>
      </w:r>
      <w:r w:rsidR="005F4ED7" w:rsidRPr="001A5C4A">
        <w:rPr>
          <w:rFonts w:cs="Arial"/>
        </w:rPr>
        <w:t>)</w:t>
      </w:r>
      <w:r w:rsidR="00E825DE" w:rsidRPr="001A5C4A">
        <w:rPr>
          <w:rFonts w:cs="Arial"/>
        </w:rPr>
        <w:t>, территорий (</w:t>
      </w:r>
      <w:r w:rsidR="00365FA9" w:rsidRPr="001A5C4A">
        <w:rPr>
          <w:rFonts w:cs="Arial"/>
        </w:rPr>
        <w:t xml:space="preserve">п. </w:t>
      </w:r>
      <w:r w:rsidR="00365FA9" w:rsidRPr="001A5C4A">
        <w:rPr>
          <w:rFonts w:cs="Arial"/>
        </w:rPr>
        <w:fldChar w:fldCharType="begin"/>
      </w:r>
      <w:r w:rsidR="00365FA9" w:rsidRPr="001A5C4A">
        <w:rPr>
          <w:rFonts w:cs="Arial"/>
        </w:rPr>
        <w:instrText xml:space="preserve"> REF _Ref488328885 \r \h  \* MERGEFORMAT </w:instrText>
      </w:r>
      <w:r w:rsidR="00365FA9" w:rsidRPr="001A5C4A">
        <w:rPr>
          <w:rFonts w:cs="Arial"/>
        </w:rPr>
      </w:r>
      <w:r w:rsidR="00365FA9" w:rsidRPr="001A5C4A">
        <w:rPr>
          <w:rFonts w:cs="Arial"/>
        </w:rPr>
        <w:fldChar w:fldCharType="separate"/>
      </w:r>
      <w:r w:rsidR="00C0526B">
        <w:rPr>
          <w:rFonts w:cs="Arial"/>
        </w:rPr>
        <w:t>4.1.14</w:t>
      </w:r>
      <w:r w:rsidR="00365FA9" w:rsidRPr="001A5C4A">
        <w:rPr>
          <w:rFonts w:cs="Arial"/>
        </w:rPr>
        <w:fldChar w:fldCharType="end"/>
      </w:r>
      <w:r w:rsidR="00E825DE" w:rsidRPr="001A5C4A">
        <w:rPr>
          <w:rFonts w:cs="Arial"/>
        </w:rPr>
        <w:t xml:space="preserve"> настоящего </w:t>
      </w:r>
      <w:r w:rsidR="00594858" w:rsidRPr="001A5C4A">
        <w:rPr>
          <w:rFonts w:cs="Arial"/>
        </w:rPr>
        <w:t>документа</w:t>
      </w:r>
      <w:r w:rsidR="00E825DE" w:rsidRPr="001A5C4A">
        <w:rPr>
          <w:rFonts w:cs="Arial"/>
        </w:rPr>
        <w:t>), численности населения (</w:t>
      </w:r>
      <w:r w:rsidR="00365FA9" w:rsidRPr="001A5C4A">
        <w:rPr>
          <w:rFonts w:cs="Arial"/>
        </w:rPr>
        <w:t xml:space="preserve">п. </w:t>
      </w:r>
      <w:r w:rsidR="00365FA9" w:rsidRPr="001A5C4A">
        <w:rPr>
          <w:rFonts w:cs="Arial"/>
        </w:rPr>
        <w:fldChar w:fldCharType="begin"/>
      </w:r>
      <w:r w:rsidR="00365FA9" w:rsidRPr="001A5C4A">
        <w:rPr>
          <w:rFonts w:cs="Arial"/>
        </w:rPr>
        <w:instrText xml:space="preserve"> REF _Ref488328965 \r \h  \* MERGEFORMAT </w:instrText>
      </w:r>
      <w:r w:rsidR="00365FA9" w:rsidRPr="001A5C4A">
        <w:rPr>
          <w:rFonts w:cs="Arial"/>
        </w:rPr>
      </w:r>
      <w:r w:rsidR="00365FA9" w:rsidRPr="001A5C4A">
        <w:rPr>
          <w:rFonts w:cs="Arial"/>
        </w:rPr>
        <w:fldChar w:fldCharType="separate"/>
      </w:r>
      <w:r w:rsidR="00C0526B">
        <w:rPr>
          <w:rFonts w:cs="Arial"/>
        </w:rPr>
        <w:t>4.1.15</w:t>
      </w:r>
      <w:r w:rsidR="00365FA9" w:rsidRPr="001A5C4A">
        <w:rPr>
          <w:rFonts w:cs="Arial"/>
        </w:rPr>
        <w:fldChar w:fldCharType="end"/>
      </w:r>
      <w:r w:rsidR="00E825DE" w:rsidRPr="001A5C4A">
        <w:rPr>
          <w:rFonts w:cs="Arial"/>
        </w:rPr>
        <w:t xml:space="preserve"> настоящего </w:t>
      </w:r>
      <w:r w:rsidR="00594858" w:rsidRPr="001A5C4A">
        <w:rPr>
          <w:rFonts w:cs="Arial"/>
        </w:rPr>
        <w:t>документа</w:t>
      </w:r>
      <w:r w:rsidR="00E825DE" w:rsidRPr="001A5C4A">
        <w:rPr>
          <w:rFonts w:cs="Arial"/>
        </w:rPr>
        <w:t>).</w:t>
      </w:r>
    </w:p>
    <w:p w14:paraId="3214C780" w14:textId="5032EDFB" w:rsidR="00E825DE" w:rsidRPr="001A5C4A" w:rsidRDefault="00E825DE" w:rsidP="009F32B8">
      <w:pPr>
        <w:ind w:firstLine="851"/>
        <w:rPr>
          <w:rFonts w:cs="Arial"/>
        </w:rPr>
      </w:pPr>
      <w:r w:rsidRPr="001A5C4A">
        <w:rPr>
          <w:rFonts w:cs="Arial"/>
        </w:rPr>
        <w:t xml:space="preserve">Для просмотра сводного отчета о смертности </w:t>
      </w:r>
      <w:r w:rsidR="00ED79B9" w:rsidRPr="001A5C4A">
        <w:rPr>
          <w:rFonts w:cs="Arial"/>
        </w:rPr>
        <w:t xml:space="preserve">необходимо в главном меню </w:t>
      </w:r>
      <w:r w:rsidR="006B5071" w:rsidRPr="001A5C4A">
        <w:rPr>
          <w:rFonts w:cs="Arial"/>
        </w:rPr>
        <w:t>нажать</w:t>
      </w:r>
      <w:r w:rsidR="00BF289E" w:rsidRPr="001A5C4A">
        <w:rPr>
          <w:rFonts w:cs="Arial"/>
        </w:rPr>
        <w:t xml:space="preserve"> </w:t>
      </w:r>
      <w:r w:rsidR="00CA0C82" w:rsidRPr="001A5C4A">
        <w:rPr>
          <w:rFonts w:cs="Arial"/>
        </w:rPr>
        <w:t>меню «Отчеты»</w:t>
      </w:r>
      <w:r w:rsidR="006B5071" w:rsidRPr="001A5C4A">
        <w:rPr>
          <w:rFonts w:cs="Arial"/>
        </w:rPr>
        <w:t xml:space="preserve"> и в выпадающем списке выбрать</w:t>
      </w:r>
      <w:r w:rsidRPr="001A5C4A">
        <w:rPr>
          <w:rFonts w:cs="Arial"/>
        </w:rPr>
        <w:t xml:space="preserve"> подменю «Сводный отчет по смерт</w:t>
      </w:r>
      <w:r w:rsidR="00ED79B9" w:rsidRPr="001A5C4A">
        <w:rPr>
          <w:rFonts w:cs="Arial"/>
        </w:rPr>
        <w:t>ности»</w:t>
      </w:r>
      <w:r w:rsidR="00BF289E" w:rsidRPr="001A5C4A">
        <w:rPr>
          <w:rFonts w:cs="Arial"/>
        </w:rPr>
        <w:t xml:space="preserve"> (</w:t>
      </w:r>
      <w:r w:rsidR="00BF289E" w:rsidRPr="001A5C4A">
        <w:rPr>
          <w:rFonts w:cs="Arial"/>
        </w:rPr>
        <w:fldChar w:fldCharType="begin"/>
      </w:r>
      <w:r w:rsidR="00BF289E" w:rsidRPr="001A5C4A">
        <w:rPr>
          <w:rFonts w:cs="Arial"/>
        </w:rPr>
        <w:instrText xml:space="preserve"> REF _Ref503871706 \h  \* MERGEFORMAT </w:instrText>
      </w:r>
      <w:r w:rsidR="00BF289E" w:rsidRPr="001A5C4A">
        <w:rPr>
          <w:rFonts w:cs="Arial"/>
        </w:rPr>
      </w:r>
      <w:r w:rsidR="00BF289E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BF289E" w:rsidRPr="001A5C4A">
        <w:rPr>
          <w:rFonts w:cs="Arial"/>
        </w:rPr>
        <w:fldChar w:fldCharType="end"/>
      </w:r>
      <w:r w:rsidR="00BF289E" w:rsidRPr="001A5C4A">
        <w:rPr>
          <w:rFonts w:cs="Arial"/>
        </w:rPr>
        <w:t>)</w:t>
      </w:r>
      <w:r w:rsidR="00ED79B9" w:rsidRPr="001A5C4A">
        <w:rPr>
          <w:rFonts w:cs="Arial"/>
        </w:rPr>
        <w:t xml:space="preserve">. В открывшемся окне </w:t>
      </w:r>
      <w:r w:rsidRPr="001A5C4A">
        <w:rPr>
          <w:rFonts w:cs="Arial"/>
        </w:rPr>
        <w:t>в поле поиска необходимо указать параметры формирования отчета и нажать кнопку «Поиск»</w:t>
      </w:r>
      <w:r w:rsidR="00BF289E" w:rsidRPr="001A5C4A">
        <w:rPr>
          <w:rFonts w:cs="Arial"/>
        </w:rPr>
        <w:t xml:space="preserve"> (</w:t>
      </w:r>
      <w:r w:rsidR="00BF289E" w:rsidRPr="001A5C4A">
        <w:rPr>
          <w:rFonts w:cs="Arial"/>
        </w:rPr>
        <w:fldChar w:fldCharType="begin"/>
      </w:r>
      <w:r w:rsidR="00BF289E" w:rsidRPr="001A5C4A">
        <w:rPr>
          <w:rFonts w:cs="Arial"/>
        </w:rPr>
        <w:instrText xml:space="preserve"> REF _Ref488326204 \h  \* MERGEFORMAT </w:instrText>
      </w:r>
      <w:r w:rsidR="00BF289E" w:rsidRPr="001A5C4A">
        <w:rPr>
          <w:rFonts w:cs="Arial"/>
        </w:rPr>
      </w:r>
      <w:r w:rsidR="00BF289E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207</w:t>
      </w:r>
      <w:r w:rsidR="00BF289E" w:rsidRPr="001A5C4A">
        <w:rPr>
          <w:rFonts w:cs="Arial"/>
        </w:rPr>
        <w:fldChar w:fldCharType="end"/>
      </w:r>
      <w:r w:rsidR="00BF289E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623651B1" w14:textId="4367F340" w:rsidR="00E825DE" w:rsidRPr="001A5C4A" w:rsidRDefault="00E65999" w:rsidP="00B11135">
      <w:pPr>
        <w:pStyle w:val="affff8"/>
        <w:spacing w:before="0" w:after="0"/>
        <w:rPr>
          <w:rFonts w:cs="Arial"/>
        </w:rPr>
      </w:pPr>
      <w:r w:rsidRPr="00E65999">
        <w:lastRenderedPageBreak/>
        <w:drawing>
          <wp:inline distT="0" distB="0" distL="0" distR="0" wp14:anchorId="55070368" wp14:editId="777AF723">
            <wp:extent cx="5772150" cy="5802095"/>
            <wp:effectExtent l="19050" t="19050" r="19050" b="27305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5775637" cy="58056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E01A8D" w14:textId="425B819C" w:rsidR="00ED79B9" w:rsidRPr="001A5C4A" w:rsidRDefault="00CE39A5" w:rsidP="00B958DA">
      <w:pPr>
        <w:pStyle w:val="26"/>
        <w:spacing w:after="240" w:line="276" w:lineRule="auto"/>
      </w:pPr>
      <w:bookmarkStart w:id="425" w:name="_Ref488326204"/>
      <w:r w:rsidRPr="001A5C4A">
        <w:t xml:space="preserve">Рисунок </w:t>
      </w:r>
      <w:r w:rsidR="005F05DE" w:rsidRPr="001A5C4A">
        <w:rPr>
          <w:noProof/>
        </w:rPr>
        <w:fldChar w:fldCharType="begin"/>
      </w:r>
      <w:r w:rsidR="005F05DE" w:rsidRPr="001A5C4A">
        <w:rPr>
          <w:noProof/>
        </w:rPr>
        <w:instrText xml:space="preserve"> SEQ Рисунок \* ARABIC </w:instrText>
      </w:r>
      <w:r w:rsidR="005F05DE" w:rsidRPr="001A5C4A">
        <w:rPr>
          <w:noProof/>
        </w:rPr>
        <w:fldChar w:fldCharType="separate"/>
      </w:r>
      <w:r w:rsidR="00C0526B">
        <w:rPr>
          <w:noProof/>
        </w:rPr>
        <w:t>207</w:t>
      </w:r>
      <w:r w:rsidR="005F05DE" w:rsidRPr="001A5C4A">
        <w:rPr>
          <w:noProof/>
        </w:rPr>
        <w:fldChar w:fldCharType="end"/>
      </w:r>
      <w:bookmarkEnd w:id="425"/>
      <w:r w:rsidR="00ED79B9" w:rsidRPr="001A5C4A">
        <w:t xml:space="preserve"> – Список свидетельств для сводного отчета о смертности</w:t>
      </w:r>
    </w:p>
    <w:p w14:paraId="785195E2" w14:textId="1AD406EB" w:rsidR="00E825DE" w:rsidRPr="001A5C4A" w:rsidRDefault="00E825DE" w:rsidP="00B958DA">
      <w:pPr>
        <w:ind w:firstLine="851"/>
        <w:rPr>
          <w:rFonts w:cs="Arial"/>
        </w:rPr>
      </w:pPr>
      <w:r w:rsidRPr="001A5C4A">
        <w:rPr>
          <w:rFonts w:cs="Arial"/>
        </w:rPr>
        <w:t>В списке, расположенном ниже поля поиска, отобразится список свидетельств МО. Кнопка «</w:t>
      </w:r>
      <w:r w:rsidR="006B49CE" w:rsidRPr="001A5C4A">
        <w:rPr>
          <w:rFonts w:cs="Arial"/>
        </w:rPr>
        <w:t>Сводный отчет</w:t>
      </w:r>
      <w:r w:rsidRPr="001A5C4A">
        <w:rPr>
          <w:rFonts w:cs="Arial"/>
        </w:rPr>
        <w:t>» позволяет сохранить файл с отчетом, который можно просмотреть в MS Excel</w:t>
      </w:r>
      <w:r w:rsidR="00286982" w:rsidRPr="001A5C4A">
        <w:rPr>
          <w:rFonts w:cs="Arial"/>
        </w:rPr>
        <w:t xml:space="preserve"> (</w:t>
      </w:r>
      <w:r w:rsidR="00286982" w:rsidRPr="001A5C4A">
        <w:rPr>
          <w:rFonts w:cs="Arial"/>
        </w:rPr>
        <w:fldChar w:fldCharType="begin"/>
      </w:r>
      <w:r w:rsidR="00286982" w:rsidRPr="001A5C4A">
        <w:rPr>
          <w:rFonts w:cs="Arial"/>
        </w:rPr>
        <w:instrText xml:space="preserve"> REF _Ref488326356 \h </w:instrText>
      </w:r>
      <w:r w:rsidR="004728C9" w:rsidRPr="001A5C4A">
        <w:rPr>
          <w:rFonts w:cs="Arial"/>
        </w:rPr>
        <w:instrText xml:space="preserve"> \* MERGEFORMAT </w:instrText>
      </w:r>
      <w:r w:rsidR="00286982" w:rsidRPr="001A5C4A">
        <w:rPr>
          <w:rFonts w:cs="Arial"/>
        </w:rPr>
      </w:r>
      <w:r w:rsidR="00286982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208</w:t>
      </w:r>
      <w:r w:rsidR="00286982" w:rsidRPr="001A5C4A">
        <w:rPr>
          <w:rFonts w:cs="Arial"/>
        </w:rPr>
        <w:fldChar w:fldCharType="end"/>
      </w:r>
      <w:r w:rsidR="00286982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6CEFEC45" w14:textId="26148E5C" w:rsidR="00E825DE" w:rsidRPr="001A5C4A" w:rsidRDefault="002036C2" w:rsidP="00B76867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drawing>
          <wp:inline distT="0" distB="0" distL="0" distR="0" wp14:anchorId="1F1B87AD" wp14:editId="68ED26E0">
            <wp:extent cx="5904865" cy="4352649"/>
            <wp:effectExtent l="19050" t="19050" r="19685" b="1016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" t="1064" r="1116" b="1590"/>
                    <a:stretch/>
                  </pic:blipFill>
                  <pic:spPr bwMode="auto">
                    <a:xfrm>
                      <a:off x="0" y="0"/>
                      <a:ext cx="5906116" cy="435357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6168B9" w14:textId="32BDBA22" w:rsidR="00ED79B9" w:rsidRPr="001A5C4A" w:rsidRDefault="00CE39A5" w:rsidP="00B958DA">
      <w:pPr>
        <w:pStyle w:val="26"/>
        <w:spacing w:after="240" w:line="276" w:lineRule="auto"/>
      </w:pPr>
      <w:bookmarkStart w:id="426" w:name="_Ref488326356"/>
      <w:r w:rsidRPr="001A5C4A">
        <w:t xml:space="preserve">Рисунок </w:t>
      </w:r>
      <w:r w:rsidR="005F05DE" w:rsidRPr="001A5C4A">
        <w:rPr>
          <w:noProof/>
        </w:rPr>
        <w:fldChar w:fldCharType="begin"/>
      </w:r>
      <w:r w:rsidR="005F05DE" w:rsidRPr="001A5C4A">
        <w:rPr>
          <w:noProof/>
        </w:rPr>
        <w:instrText xml:space="preserve"> SEQ Рисунок \* ARABIC </w:instrText>
      </w:r>
      <w:r w:rsidR="005F05DE" w:rsidRPr="001A5C4A">
        <w:rPr>
          <w:noProof/>
        </w:rPr>
        <w:fldChar w:fldCharType="separate"/>
      </w:r>
      <w:r w:rsidR="00C0526B">
        <w:rPr>
          <w:noProof/>
        </w:rPr>
        <w:t>208</w:t>
      </w:r>
      <w:r w:rsidR="005F05DE" w:rsidRPr="001A5C4A">
        <w:rPr>
          <w:noProof/>
        </w:rPr>
        <w:fldChar w:fldCharType="end"/>
      </w:r>
      <w:bookmarkEnd w:id="426"/>
      <w:r w:rsidR="00ED79B9" w:rsidRPr="001A5C4A">
        <w:t xml:space="preserve"> – Фрагмент сводного отчета по смертности</w:t>
      </w:r>
    </w:p>
    <w:p w14:paraId="251866D6" w14:textId="77777777" w:rsidR="00E825DE" w:rsidRPr="001A5C4A" w:rsidRDefault="00E825DE" w:rsidP="00B958DA">
      <w:pPr>
        <w:ind w:firstLine="851"/>
        <w:rPr>
          <w:rFonts w:cs="Arial"/>
        </w:rPr>
      </w:pPr>
      <w:r w:rsidRPr="001A5C4A">
        <w:rPr>
          <w:rFonts w:cs="Arial"/>
        </w:rPr>
        <w:t>Сводный отчет по смертности представлен пятью закладками:</w:t>
      </w:r>
    </w:p>
    <w:p w14:paraId="342DDE62" w14:textId="03161392" w:rsidR="005F4ED7" w:rsidRPr="001A5C4A" w:rsidRDefault="00CA0C82" w:rsidP="00B958DA">
      <w:pPr>
        <w:pStyle w:val="aff9"/>
        <w:numPr>
          <w:ilvl w:val="0"/>
          <w:numId w:val="3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 w:rsidR="002036C2" w:rsidRPr="001A5C4A">
        <w:rPr>
          <w:rFonts w:cs="Arial"/>
        </w:rPr>
        <w:t>Данные</w:t>
      </w:r>
      <w:r w:rsidRPr="001A5C4A">
        <w:rPr>
          <w:rFonts w:cs="Arial"/>
        </w:rPr>
        <w:t xml:space="preserve">» - </w:t>
      </w:r>
      <w:r w:rsidR="005F4ED7" w:rsidRPr="001A5C4A">
        <w:rPr>
          <w:rFonts w:cs="Arial"/>
        </w:rPr>
        <w:t>свидетельства, на основе которых происходит формирование сводных значений отчетов. Свидетельства представлены в формате формы 1-у (формат как в приложении);</w:t>
      </w:r>
    </w:p>
    <w:p w14:paraId="5EB929BF" w14:textId="00F97BF8" w:rsidR="005F4ED7" w:rsidRPr="001A5C4A" w:rsidRDefault="00CA0C82" w:rsidP="00B958DA">
      <w:pPr>
        <w:pStyle w:val="aff9"/>
        <w:numPr>
          <w:ilvl w:val="0"/>
          <w:numId w:val="3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 w:rsidR="002036C2" w:rsidRPr="001A5C4A">
        <w:rPr>
          <w:rFonts w:cs="Arial"/>
        </w:rPr>
        <w:t>СводнаяАбсолют</w:t>
      </w:r>
      <w:r w:rsidRPr="001A5C4A">
        <w:rPr>
          <w:rFonts w:cs="Arial"/>
        </w:rPr>
        <w:t>»</w:t>
      </w:r>
      <w:r w:rsidR="005F4ED7" w:rsidRPr="001A5C4A">
        <w:rPr>
          <w:rFonts w:cs="Arial"/>
        </w:rPr>
        <w:t xml:space="preserve"> – отчет о количестве свидетельств о смерти в разрезе территорий, возрастных групп и нозологий;</w:t>
      </w:r>
    </w:p>
    <w:p w14:paraId="00835D8E" w14:textId="7E1587D9" w:rsidR="005F4ED7" w:rsidRPr="001A5C4A" w:rsidRDefault="00CA0C82" w:rsidP="00B958DA">
      <w:pPr>
        <w:pStyle w:val="aff9"/>
        <w:numPr>
          <w:ilvl w:val="0"/>
          <w:numId w:val="3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 w:rsidR="002036C2" w:rsidRPr="001A5C4A">
        <w:rPr>
          <w:rFonts w:cs="Arial"/>
        </w:rPr>
        <w:t>СводнаяАбсолютМужчины</w:t>
      </w:r>
      <w:r w:rsidRPr="001A5C4A">
        <w:rPr>
          <w:rFonts w:cs="Arial"/>
        </w:rPr>
        <w:t>»</w:t>
      </w:r>
      <w:r w:rsidR="005F4ED7" w:rsidRPr="001A5C4A">
        <w:rPr>
          <w:rFonts w:cs="Arial"/>
        </w:rPr>
        <w:t xml:space="preserve"> - отчет о количестве свидетельств о смерти в разрезе территорий, возрастных групп и нозологий для мужского пола</w:t>
      </w:r>
      <w:r w:rsidRPr="001A5C4A">
        <w:rPr>
          <w:rFonts w:cs="Arial"/>
        </w:rPr>
        <w:t>;</w:t>
      </w:r>
    </w:p>
    <w:p w14:paraId="4AA8C9E8" w14:textId="5893E54C" w:rsidR="005F4ED7" w:rsidRPr="001A5C4A" w:rsidRDefault="00CA0C82" w:rsidP="00B958DA">
      <w:pPr>
        <w:pStyle w:val="aff9"/>
        <w:numPr>
          <w:ilvl w:val="0"/>
          <w:numId w:val="3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 w:rsidR="002036C2" w:rsidRPr="001A5C4A">
        <w:rPr>
          <w:rFonts w:cs="Arial"/>
        </w:rPr>
        <w:t>СводнаяАбсолютЖенщины</w:t>
      </w:r>
      <w:r w:rsidRPr="001A5C4A">
        <w:rPr>
          <w:rFonts w:cs="Arial"/>
        </w:rPr>
        <w:t>»</w:t>
      </w:r>
      <w:r w:rsidR="005F4ED7" w:rsidRPr="001A5C4A">
        <w:rPr>
          <w:rFonts w:cs="Arial"/>
        </w:rPr>
        <w:t xml:space="preserve"> - отчет о количестве свидетельств о смерти в разрезе территорий, возрастных групп и нозологий для женского пола</w:t>
      </w:r>
      <w:r w:rsidRPr="001A5C4A">
        <w:rPr>
          <w:rFonts w:cs="Arial"/>
        </w:rPr>
        <w:t>;</w:t>
      </w:r>
    </w:p>
    <w:p w14:paraId="4856A166" w14:textId="22F925A6" w:rsidR="005F4ED7" w:rsidRPr="001A5C4A" w:rsidRDefault="00CA0C82" w:rsidP="00B958DA">
      <w:pPr>
        <w:pStyle w:val="aff9"/>
        <w:numPr>
          <w:ilvl w:val="0"/>
          <w:numId w:val="3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</w:t>
      </w:r>
      <w:r w:rsidR="002036C2" w:rsidRPr="001A5C4A">
        <w:rPr>
          <w:rFonts w:cs="Arial"/>
        </w:rPr>
        <w:t>Для Директора</w:t>
      </w:r>
      <w:r w:rsidRPr="001A5C4A">
        <w:rPr>
          <w:rFonts w:cs="Arial"/>
        </w:rPr>
        <w:t>»</w:t>
      </w:r>
      <w:r w:rsidR="005F4ED7" w:rsidRPr="001A5C4A">
        <w:rPr>
          <w:rFonts w:cs="Arial"/>
        </w:rPr>
        <w:t xml:space="preserve"> – отчет по районам региона, в разрезе нозологий, с разбивкой по возрасту (трудоспособное, старше 80 и пр.)</w:t>
      </w:r>
      <w:r w:rsidRPr="001A5C4A">
        <w:rPr>
          <w:rFonts w:cs="Arial"/>
        </w:rPr>
        <w:t>.</w:t>
      </w:r>
    </w:p>
    <w:p w14:paraId="3E7A9C5F" w14:textId="77777777" w:rsidR="00E825DE" w:rsidRPr="001A5C4A" w:rsidRDefault="00E825DE" w:rsidP="00B958DA">
      <w:pPr>
        <w:pStyle w:val="aff9"/>
        <w:ind w:left="0" w:firstLine="851"/>
        <w:rPr>
          <w:rFonts w:cs="Arial"/>
        </w:rPr>
      </w:pPr>
      <w:r w:rsidRPr="001A5C4A">
        <w:rPr>
          <w:rFonts w:cs="Arial"/>
        </w:rPr>
        <w:t>Для печати формы необходимо воспользоваться стандартными функциями печати MS Excel.</w:t>
      </w:r>
    </w:p>
    <w:p w14:paraId="00CDCBF2" w14:textId="77777777" w:rsidR="00607BC6" w:rsidRPr="001A5C4A" w:rsidRDefault="00607BC6" w:rsidP="00C35187">
      <w:pPr>
        <w:pStyle w:val="af2"/>
        <w:ind w:left="0"/>
        <w:rPr>
          <w:rFonts w:cs="Arial"/>
        </w:rPr>
      </w:pPr>
      <w:bookmarkStart w:id="427" w:name="_Toc185414712"/>
      <w:r w:rsidRPr="001A5C4A">
        <w:rPr>
          <w:rFonts w:cs="Arial"/>
        </w:rPr>
        <w:lastRenderedPageBreak/>
        <w:t>Сравнение с ЗАГС</w:t>
      </w:r>
      <w:bookmarkEnd w:id="427"/>
    </w:p>
    <w:p w14:paraId="34FF8326" w14:textId="4FD8C539" w:rsidR="00D56A4B" w:rsidRPr="001A5C4A" w:rsidRDefault="00D56A4B" w:rsidP="00B958DA">
      <w:pPr>
        <w:ind w:firstLine="851"/>
        <w:rPr>
          <w:rFonts w:cs="Arial"/>
        </w:rPr>
      </w:pPr>
      <w:r w:rsidRPr="001A5C4A">
        <w:rPr>
          <w:rFonts w:cs="Arial"/>
        </w:rPr>
        <w:t>Для работы с файлами, полученными от ЗАГС необходимо в главном меню нажать меню «Отчеты» и в выпадающем списке выбрать подменю «Сравнение ЗАГС»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_Ref503871706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). </w:t>
      </w:r>
    </w:p>
    <w:p w14:paraId="49570C8A" w14:textId="77777777" w:rsidR="00D56A4B" w:rsidRPr="001A5C4A" w:rsidRDefault="00D56A4B" w:rsidP="00B958DA">
      <w:pPr>
        <w:ind w:firstLine="851"/>
        <w:rPr>
          <w:rFonts w:cs="Arial"/>
          <w:i/>
          <w:u w:val="single"/>
        </w:rPr>
      </w:pPr>
      <w:r w:rsidRPr="001A5C4A">
        <w:rPr>
          <w:rFonts w:cs="Arial"/>
          <w:i/>
          <w:u w:val="single"/>
        </w:rPr>
        <w:t>Загрузка файлов</w:t>
      </w:r>
    </w:p>
    <w:p w14:paraId="2B88EBC4" w14:textId="056D89E8" w:rsidR="00D56A4B" w:rsidRPr="001A5C4A" w:rsidRDefault="00D56A4B" w:rsidP="00B958DA">
      <w:pPr>
        <w:ind w:firstLine="851"/>
        <w:rPr>
          <w:rFonts w:cs="Arial"/>
        </w:rPr>
      </w:pPr>
      <w:r w:rsidRPr="001A5C4A">
        <w:rPr>
          <w:rFonts w:cs="Arial"/>
        </w:rPr>
        <w:t>Для загрузки данных пользователю следует нажать на кнопку «Загрузить файл» и в появившемся разделе «Файлы» нажать на кнопку «Выбрать»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_Ref88142713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209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3EC98BAE" w14:textId="77777777" w:rsidR="00D56A4B" w:rsidRPr="001A5C4A" w:rsidRDefault="00D56A4B" w:rsidP="00D56A4B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52CDEA5E" wp14:editId="72D2A2D0">
            <wp:extent cx="5940425" cy="1364615"/>
            <wp:effectExtent l="19050" t="19050" r="22225" b="26035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64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5006501" w14:textId="34DA0966" w:rsidR="00D56A4B" w:rsidRPr="001A5C4A" w:rsidRDefault="00D56A4B" w:rsidP="00B958DA">
      <w:pPr>
        <w:pStyle w:val="26"/>
        <w:spacing w:after="240" w:line="276" w:lineRule="auto"/>
      </w:pPr>
      <w:bookmarkStart w:id="428" w:name="_Ref8814271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209</w:t>
      </w:r>
      <w:r w:rsidR="00C0526B">
        <w:rPr>
          <w:noProof/>
        </w:rPr>
        <w:fldChar w:fldCharType="end"/>
      </w:r>
      <w:bookmarkEnd w:id="428"/>
      <w:r w:rsidRPr="001A5C4A">
        <w:t xml:space="preserve"> – Окно «Сравнение ЗАГС». Кнопка «Выбрать»</w:t>
      </w:r>
    </w:p>
    <w:p w14:paraId="0B2FCC8E" w14:textId="0C67606A" w:rsidR="00D56A4B" w:rsidRPr="001A5C4A" w:rsidRDefault="00D56A4B" w:rsidP="00B958DA">
      <w:pPr>
        <w:ind w:firstLine="851"/>
        <w:rPr>
          <w:rFonts w:cs="Arial"/>
        </w:rPr>
      </w:pPr>
      <w:r w:rsidRPr="001A5C4A">
        <w:rPr>
          <w:rFonts w:cs="Arial"/>
        </w:rPr>
        <w:t>Далее будет открыто окно проводника, в котором следует указать путь к файлу в формате .xls и нажать на кнопку «Открыть»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_Ref81301426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210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3C71A5C" w14:textId="77777777" w:rsidR="00D56A4B" w:rsidRPr="001A5C4A" w:rsidRDefault="00D56A4B" w:rsidP="00D56A4B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160084C3" wp14:editId="2CF1E93C">
            <wp:extent cx="5940425" cy="3337560"/>
            <wp:effectExtent l="19050" t="19050" r="22225" b="1524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36ABA1" w14:textId="64DD4AD6" w:rsidR="00D56A4B" w:rsidRPr="001A5C4A" w:rsidRDefault="00D56A4B" w:rsidP="00B958DA">
      <w:pPr>
        <w:pStyle w:val="26"/>
        <w:spacing w:after="240" w:line="276" w:lineRule="auto"/>
      </w:pPr>
      <w:bookmarkStart w:id="429" w:name="_Ref81301426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210</w:t>
      </w:r>
      <w:r w:rsidR="00C0526B">
        <w:rPr>
          <w:noProof/>
        </w:rPr>
        <w:fldChar w:fldCharType="end"/>
      </w:r>
      <w:bookmarkEnd w:id="429"/>
      <w:r w:rsidRPr="001A5C4A">
        <w:t xml:space="preserve"> – Окно проводника. Выбор требуемого файла</w:t>
      </w:r>
    </w:p>
    <w:p w14:paraId="0662F7D7" w14:textId="25EAF4DE" w:rsidR="00D56A4B" w:rsidRPr="001A5C4A" w:rsidRDefault="00D56A4B" w:rsidP="00B958DA">
      <w:pPr>
        <w:ind w:firstLine="851"/>
        <w:rPr>
          <w:rFonts w:cs="Arial"/>
        </w:rPr>
      </w:pPr>
      <w:r w:rsidRPr="001A5C4A">
        <w:rPr>
          <w:rFonts w:cs="Arial"/>
        </w:rPr>
        <w:t>Загруженный файл будет отображен в разделе «Файлы» и пользователю будут доступны кнопки «Очистить» (для удаления файла) и «Сохранить документ» (для сохранения документа в БД подсистемы)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_Ref88142750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211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). </w:t>
      </w:r>
    </w:p>
    <w:p w14:paraId="1DCA9700" w14:textId="77777777" w:rsidR="00D56A4B" w:rsidRPr="001A5C4A" w:rsidRDefault="00D56A4B" w:rsidP="00D56A4B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578D65B5" wp14:editId="6683B275">
            <wp:extent cx="5940425" cy="1797050"/>
            <wp:effectExtent l="19050" t="19050" r="22225" b="1270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7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0FA5B3" w14:textId="27897E93" w:rsidR="00D56A4B" w:rsidRPr="001A5C4A" w:rsidRDefault="00D56A4B" w:rsidP="00B958DA">
      <w:pPr>
        <w:pStyle w:val="26"/>
        <w:spacing w:after="240" w:line="276" w:lineRule="auto"/>
      </w:pPr>
      <w:bookmarkStart w:id="430" w:name="_Ref88142750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211</w:t>
      </w:r>
      <w:r w:rsidR="00C0526B">
        <w:rPr>
          <w:noProof/>
        </w:rPr>
        <w:fldChar w:fldCharType="end"/>
      </w:r>
      <w:bookmarkEnd w:id="430"/>
      <w:r w:rsidRPr="001A5C4A">
        <w:t xml:space="preserve"> – Окно «Сравнение ЗАГС». Загруженный файл</w:t>
      </w:r>
    </w:p>
    <w:p w14:paraId="73546BED" w14:textId="0FE67633" w:rsidR="00D56A4B" w:rsidRPr="001A5C4A" w:rsidRDefault="00D56A4B" w:rsidP="00B958DA">
      <w:pPr>
        <w:ind w:firstLine="851"/>
        <w:rPr>
          <w:rFonts w:cs="Arial"/>
        </w:rPr>
      </w:pPr>
      <w:r w:rsidRPr="001A5C4A">
        <w:rPr>
          <w:rFonts w:cs="Arial"/>
        </w:rPr>
        <w:t>В случае если формат документа, либо содержимое файла является некорректным будет отображено следующее сообщение: «Не удалось загрузить файл. Убедитесь, что выбранный файл имеет расширение .xlsx и содержит данные в нужном формате»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_Ref88142792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212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В таком случае пользователю следует выбрать другой файл и повторить загрузку.</w:t>
      </w:r>
    </w:p>
    <w:p w14:paraId="08BD4585" w14:textId="77777777" w:rsidR="00D56A4B" w:rsidRPr="001A5C4A" w:rsidRDefault="00D56A4B" w:rsidP="00D56A4B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65622D4F" wp14:editId="027124BE">
            <wp:extent cx="5940425" cy="1996440"/>
            <wp:effectExtent l="19050" t="19050" r="22225" b="22860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64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20C3B9" w14:textId="7575AB10" w:rsidR="00D56A4B" w:rsidRPr="001A5C4A" w:rsidRDefault="00D56A4B" w:rsidP="00B958DA">
      <w:pPr>
        <w:pStyle w:val="26"/>
        <w:spacing w:after="240" w:line="276" w:lineRule="auto"/>
      </w:pPr>
      <w:bookmarkStart w:id="431" w:name="_Ref88142792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212</w:t>
      </w:r>
      <w:r w:rsidR="00C0526B">
        <w:rPr>
          <w:noProof/>
        </w:rPr>
        <w:fldChar w:fldCharType="end"/>
      </w:r>
      <w:bookmarkEnd w:id="431"/>
      <w:r w:rsidRPr="001A5C4A">
        <w:t xml:space="preserve"> – Окно «Сравнение ЗАГС». Отображение предупреждающего сообщения</w:t>
      </w:r>
    </w:p>
    <w:p w14:paraId="64018A30" w14:textId="77777777" w:rsidR="00D56A4B" w:rsidRPr="001A5C4A" w:rsidRDefault="00D56A4B" w:rsidP="00B958DA">
      <w:pPr>
        <w:ind w:firstLine="851"/>
        <w:rPr>
          <w:rFonts w:cs="Arial"/>
          <w:i/>
          <w:u w:val="single"/>
        </w:rPr>
      </w:pPr>
      <w:r w:rsidRPr="001A5C4A">
        <w:rPr>
          <w:rFonts w:cs="Arial"/>
          <w:i/>
          <w:u w:val="single"/>
        </w:rPr>
        <w:t>Отображение данных по загруженным документам</w:t>
      </w:r>
    </w:p>
    <w:p w14:paraId="2A1F488D" w14:textId="4A37F527" w:rsidR="00D56A4B" w:rsidRPr="001A5C4A" w:rsidRDefault="00D56A4B" w:rsidP="00B958DA">
      <w:pPr>
        <w:ind w:firstLine="851"/>
        <w:rPr>
          <w:rFonts w:cs="Arial"/>
        </w:rPr>
      </w:pPr>
      <w:r w:rsidRPr="001A5C4A">
        <w:rPr>
          <w:rFonts w:cs="Arial"/>
        </w:rPr>
        <w:t>Для отображения данных по загруженным документам следует выбрать требуемый документ в одноименном поле и нажать на кнопку «Поиск»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_Ref81303153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213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0D2F1F65" w14:textId="77777777" w:rsidR="00D56A4B" w:rsidRPr="001A5C4A" w:rsidRDefault="00D56A4B" w:rsidP="00D56A4B">
      <w:pPr>
        <w:tabs>
          <w:tab w:val="left" w:pos="993"/>
        </w:tabs>
        <w:spacing w:line="276" w:lineRule="auto"/>
        <w:ind w:firstLine="0"/>
        <w:jc w:val="center"/>
        <w:rPr>
          <w:rFonts w:eastAsia="Times New Roman"/>
        </w:rPr>
      </w:pPr>
      <w:r w:rsidRPr="001A5C4A">
        <w:rPr>
          <w:rFonts w:eastAsia="Times New Roman"/>
          <w:noProof/>
          <w:lang w:eastAsia="ru-RU"/>
        </w:rPr>
        <w:lastRenderedPageBreak/>
        <w:drawing>
          <wp:inline distT="0" distB="0" distL="0" distR="0" wp14:anchorId="499B35DC" wp14:editId="344FC202">
            <wp:extent cx="5940425" cy="2604135"/>
            <wp:effectExtent l="19050" t="19050" r="22225" b="24765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4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D414D2" w14:textId="50F4098C" w:rsidR="00D56A4B" w:rsidRPr="001A5C4A" w:rsidRDefault="00D56A4B" w:rsidP="00B958DA">
      <w:pPr>
        <w:pStyle w:val="26"/>
        <w:spacing w:after="240" w:line="276" w:lineRule="auto"/>
      </w:pPr>
      <w:bookmarkStart w:id="432" w:name="_Ref81303153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213</w:t>
      </w:r>
      <w:r w:rsidRPr="001A5C4A">
        <w:rPr>
          <w:noProof/>
        </w:rPr>
        <w:fldChar w:fldCharType="end"/>
      </w:r>
      <w:bookmarkEnd w:id="432"/>
      <w:r w:rsidRPr="001A5C4A">
        <w:t xml:space="preserve"> – Окно «Сравнение ЗАГС». Отображение сведений по загруженному документу</w:t>
      </w:r>
    </w:p>
    <w:p w14:paraId="5A2F9FCB" w14:textId="77777777" w:rsidR="00D56A4B" w:rsidRPr="001A5C4A" w:rsidRDefault="00D56A4B" w:rsidP="00B958DA">
      <w:pPr>
        <w:ind w:firstLine="851"/>
        <w:rPr>
          <w:rFonts w:cs="Arial"/>
          <w:i/>
          <w:u w:val="single"/>
        </w:rPr>
      </w:pPr>
      <w:r w:rsidRPr="001A5C4A">
        <w:rPr>
          <w:rFonts w:cs="Arial"/>
          <w:i/>
          <w:u w:val="single"/>
        </w:rPr>
        <w:t>Сравнение данных</w:t>
      </w:r>
    </w:p>
    <w:p w14:paraId="701210F9" w14:textId="412BD041" w:rsidR="00D56A4B" w:rsidRPr="001A5C4A" w:rsidRDefault="00D56A4B" w:rsidP="00B958DA">
      <w:pPr>
        <w:ind w:firstLine="851"/>
        <w:rPr>
          <w:rFonts w:cs="Arial"/>
        </w:rPr>
      </w:pPr>
      <w:r w:rsidRPr="001A5C4A">
        <w:rPr>
          <w:rFonts w:cs="Arial"/>
        </w:rPr>
        <w:t>Для поиска в БД подсистемы данных из ЗАГС и сопоставление по номеру, серии МСС, дате смерти и дате рождения следует нажать на кнопку «Сравнить»         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_Ref488326992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214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002225AF" w14:textId="77777777" w:rsidR="00D56A4B" w:rsidRPr="001A5C4A" w:rsidRDefault="00D56A4B" w:rsidP="00B76867">
      <w:pPr>
        <w:pStyle w:val="affff8"/>
        <w:spacing w:before="0" w:after="0"/>
        <w:rPr>
          <w:rFonts w:cs="Arial"/>
        </w:rPr>
      </w:pPr>
      <w:r w:rsidRPr="001A5C4A">
        <w:drawing>
          <wp:inline distT="0" distB="0" distL="0" distR="0" wp14:anchorId="33CA0BE7" wp14:editId="060621EA">
            <wp:extent cx="5940425" cy="2984500"/>
            <wp:effectExtent l="19050" t="19050" r="22225" b="2540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4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90C5C8D" w14:textId="6B0270BD" w:rsidR="00D56A4B" w:rsidRPr="001A5C4A" w:rsidRDefault="00D56A4B" w:rsidP="00B958DA">
      <w:pPr>
        <w:pStyle w:val="26"/>
        <w:spacing w:after="240" w:line="276" w:lineRule="auto"/>
      </w:pPr>
      <w:bookmarkStart w:id="433" w:name="_Ref488326992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214</w:t>
      </w:r>
      <w:r w:rsidRPr="001A5C4A">
        <w:rPr>
          <w:noProof/>
        </w:rPr>
        <w:fldChar w:fldCharType="end"/>
      </w:r>
      <w:bookmarkEnd w:id="433"/>
      <w:r w:rsidRPr="001A5C4A">
        <w:t xml:space="preserve"> – Список свидетельств, которые есть в ЗАГС и в системе</w:t>
      </w:r>
    </w:p>
    <w:p w14:paraId="2A476CFC" w14:textId="33224C89" w:rsidR="00D56A4B" w:rsidRPr="001A5C4A" w:rsidRDefault="00D56A4B" w:rsidP="00B958DA">
      <w:pPr>
        <w:ind w:firstLine="851"/>
        <w:rPr>
          <w:rFonts w:cs="Arial"/>
        </w:rPr>
      </w:pPr>
      <w:r w:rsidRPr="001A5C4A">
        <w:rPr>
          <w:rFonts w:cs="Arial"/>
        </w:rPr>
        <w:t>По нажатию на кнопку осуществится поиск в БД подсистемы данных из ЗАГС и сопоставление по номеру, серии МСС, дате смерти и дате рождения. При этом в колонке «МСС в системе» будет отображаться номер свидетельства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_Ref88143242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215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). </w:t>
      </w:r>
      <w:r w:rsidRPr="001A5C4A">
        <w:rPr>
          <w:rFonts w:cs="Arial"/>
        </w:rPr>
        <w:lastRenderedPageBreak/>
        <w:t xml:space="preserve">Если для пациента в МСС при этом был обнаружен более поздний документ, то в колонке «МСС в системе» запишется последний номер МСС для пациента. </w:t>
      </w:r>
    </w:p>
    <w:p w14:paraId="112CC6A8" w14:textId="28769DE5" w:rsidR="00D56A4B" w:rsidRPr="001A5C4A" w:rsidRDefault="00D56A4B" w:rsidP="00B958DA">
      <w:pPr>
        <w:ind w:firstLine="851"/>
        <w:rPr>
          <w:rFonts w:cs="Arial"/>
        </w:rPr>
      </w:pPr>
      <w:r w:rsidRPr="001A5C4A">
        <w:rPr>
          <w:rFonts w:cs="Arial"/>
        </w:rPr>
        <w:t>Также при сравнении для выбранных МСС сравниваются данные из ЗАГС и данные в подсистеме</w:t>
      </w:r>
      <w:r w:rsidRPr="001A5C4A">
        <w:rPr>
          <w:rFonts w:cs="Arial"/>
          <w:vertAlign w:val="superscript"/>
        </w:rPr>
        <w:footnoteReference w:id="31"/>
      </w:r>
      <w:r w:rsidRPr="001A5C4A">
        <w:rPr>
          <w:rFonts w:cs="Arial"/>
        </w:rPr>
        <w:t>. Если данные совпадают, то строка не окрашивается, если есть несовпадения, то строка окрашивается желтым цветом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_Ref88143242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215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7DCDDCF7" w14:textId="77777777" w:rsidR="00D56A4B" w:rsidRPr="001A5C4A" w:rsidRDefault="00D56A4B" w:rsidP="00D56A4B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1040FD3D" wp14:editId="283FBD0B">
            <wp:extent cx="5940425" cy="2955925"/>
            <wp:effectExtent l="19050" t="19050" r="22225" b="15875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59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F57FEB" w14:textId="5186344B" w:rsidR="00D56A4B" w:rsidRPr="001A5C4A" w:rsidRDefault="00D56A4B" w:rsidP="00B958DA">
      <w:pPr>
        <w:pStyle w:val="26"/>
        <w:spacing w:after="240" w:line="276" w:lineRule="auto"/>
      </w:pPr>
      <w:bookmarkStart w:id="434" w:name="_Ref88143242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215</w:t>
      </w:r>
      <w:r w:rsidR="00C0526B">
        <w:rPr>
          <w:noProof/>
        </w:rPr>
        <w:fldChar w:fldCharType="end"/>
      </w:r>
      <w:bookmarkEnd w:id="434"/>
      <w:r w:rsidRPr="001A5C4A">
        <w:t xml:space="preserve"> – Окно «Сравнение ЗАГС». Пример несовпадения данных. Отображение сведений в колонке «МСС в системе»</w:t>
      </w:r>
    </w:p>
    <w:p w14:paraId="5E392B24" w14:textId="54FC7662" w:rsidR="00D56A4B" w:rsidRPr="001A5C4A" w:rsidRDefault="00D56A4B" w:rsidP="00B958DA">
      <w:pPr>
        <w:spacing w:after="120"/>
        <w:ind w:firstLine="851"/>
        <w:rPr>
          <w:rFonts w:cs="Arial"/>
        </w:rPr>
      </w:pPr>
      <w:r w:rsidRPr="001A5C4A">
        <w:rPr>
          <w:rFonts w:cs="Arial"/>
        </w:rPr>
        <w:t>Для отображения всех свидетельств, в которых были обнаружены несовпадения данных, пользователю следует воспользоваться сортировкой по колонке «МСС в системе». Для этого следует нажать на шапку колонки (будет отображаться знак «↓») и список отсортируются таким образом, что все строки с обнаруженными несовпадениями данных будут отображаться в начале списка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_Ref109892747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216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5238FCF0" w14:textId="77777777" w:rsidR="00D56A4B" w:rsidRPr="001A5C4A" w:rsidRDefault="00D56A4B" w:rsidP="00B958DA">
      <w:pPr>
        <w:spacing w:after="120"/>
        <w:ind w:firstLine="851"/>
        <w:rPr>
          <w:rFonts w:cs="Arial"/>
        </w:rPr>
      </w:pPr>
      <w:r w:rsidRPr="001A5C4A">
        <w:rPr>
          <w:rFonts w:cs="Arial"/>
        </w:rPr>
        <w:t>Для отображения строк с обнаруженными несовпадениями данных наоборот в конце списка следует повторно нажать на шапку колонки (будет отображаться знак «↑»).</w:t>
      </w:r>
    </w:p>
    <w:p w14:paraId="6F4C5C80" w14:textId="77777777" w:rsidR="00D56A4B" w:rsidRPr="001A5C4A" w:rsidRDefault="00D56A4B" w:rsidP="00B958DA">
      <w:pPr>
        <w:spacing w:after="120"/>
        <w:ind w:firstLine="851"/>
        <w:rPr>
          <w:rFonts w:cs="Arial"/>
        </w:rPr>
      </w:pPr>
      <w:r w:rsidRPr="001A5C4A">
        <w:rPr>
          <w:rFonts w:cs="Arial"/>
        </w:rPr>
        <w:lastRenderedPageBreak/>
        <w:t>Для отмены сортировки следует повторно нажать на шапку колонки «МСС в системе» (должен пропасть знать «↑»).</w:t>
      </w:r>
    </w:p>
    <w:p w14:paraId="5F85881E" w14:textId="77777777" w:rsidR="00D56A4B" w:rsidRPr="001A5C4A" w:rsidRDefault="00D56A4B" w:rsidP="00166208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30440518" wp14:editId="309CAF84">
            <wp:extent cx="5972175" cy="3102583"/>
            <wp:effectExtent l="19050" t="19050" r="9525" b="22225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104" cy="31113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50A3331" w14:textId="6E5AA0E1" w:rsidR="00D56A4B" w:rsidRPr="001A5C4A" w:rsidRDefault="00D56A4B" w:rsidP="00B958DA">
      <w:pPr>
        <w:pStyle w:val="26"/>
        <w:spacing w:after="240" w:line="276" w:lineRule="auto"/>
      </w:pPr>
      <w:bookmarkStart w:id="435" w:name="_Ref109892747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216</w:t>
      </w:r>
      <w:r w:rsidR="00C0526B">
        <w:rPr>
          <w:noProof/>
        </w:rPr>
        <w:fldChar w:fldCharType="end"/>
      </w:r>
      <w:bookmarkEnd w:id="435"/>
      <w:r w:rsidRPr="001A5C4A">
        <w:t xml:space="preserve"> – Окно «Сравнение ЗАГС». Пример отсортированного списка</w:t>
      </w:r>
    </w:p>
    <w:p w14:paraId="435A98B8" w14:textId="2E6376DB" w:rsidR="00D56A4B" w:rsidRPr="001A5C4A" w:rsidRDefault="00D56A4B" w:rsidP="00B958DA">
      <w:pPr>
        <w:spacing w:after="120"/>
        <w:ind w:firstLine="851"/>
        <w:rPr>
          <w:rFonts w:cs="Arial"/>
        </w:rPr>
      </w:pPr>
      <w:r w:rsidRPr="001A5C4A">
        <w:rPr>
          <w:rFonts w:cs="Arial"/>
        </w:rPr>
        <w:t>Для просмотра сведений по свидетельству, в котором было обнаружено несоответствие данных, пользователю следует нажать в строке, окрашенной желтым цветом, на соответствующий номер в колонке «МСС в системе»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_Ref109892747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216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В результате будет открыто окно просмотр свидетельства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_Ref109891974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217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05A1B459" w14:textId="77777777" w:rsidR="00D56A4B" w:rsidRPr="001A5C4A" w:rsidRDefault="00D56A4B" w:rsidP="00166208">
      <w:pPr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lastRenderedPageBreak/>
        <w:drawing>
          <wp:inline distT="0" distB="0" distL="0" distR="0" wp14:anchorId="39F54D0D" wp14:editId="1299C710">
            <wp:extent cx="5605528" cy="3962489"/>
            <wp:effectExtent l="19050" t="19050" r="14605" b="1905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461" cy="39723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906438" w14:textId="26917FCE" w:rsidR="00D56A4B" w:rsidRPr="001A5C4A" w:rsidRDefault="00D56A4B" w:rsidP="00B958DA">
      <w:pPr>
        <w:pStyle w:val="26"/>
        <w:spacing w:after="240" w:line="276" w:lineRule="auto"/>
      </w:pPr>
      <w:bookmarkStart w:id="436" w:name="_Ref109891974"/>
      <w:bookmarkStart w:id="437" w:name="_Ref109891959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217</w:t>
      </w:r>
      <w:r w:rsidRPr="001A5C4A">
        <w:rPr>
          <w:noProof/>
        </w:rPr>
        <w:fldChar w:fldCharType="end"/>
      </w:r>
      <w:bookmarkEnd w:id="436"/>
      <w:r w:rsidRPr="001A5C4A">
        <w:t xml:space="preserve"> – Окно просмотра медицинского свидетельства</w:t>
      </w:r>
      <w:bookmarkEnd w:id="437"/>
    </w:p>
    <w:p w14:paraId="6961806C" w14:textId="77777777" w:rsidR="00D56A4B" w:rsidRPr="001A5C4A" w:rsidRDefault="00D56A4B" w:rsidP="00B958DA">
      <w:pPr>
        <w:ind w:firstLine="851"/>
        <w:rPr>
          <w:rFonts w:cs="Arial"/>
          <w:i/>
          <w:u w:val="single"/>
        </w:rPr>
      </w:pPr>
      <w:r w:rsidRPr="001A5C4A">
        <w:rPr>
          <w:rFonts w:cs="Arial"/>
          <w:i/>
          <w:u w:val="single"/>
        </w:rPr>
        <w:t>Просмотр сведений, которые не совпали при сравнении</w:t>
      </w:r>
    </w:p>
    <w:p w14:paraId="5C88A565" w14:textId="2EE3DDE0" w:rsidR="00D56A4B" w:rsidRPr="001A5C4A" w:rsidRDefault="00D56A4B" w:rsidP="00B958DA">
      <w:pPr>
        <w:tabs>
          <w:tab w:val="left" w:pos="1134"/>
        </w:tabs>
        <w:spacing w:after="120"/>
        <w:ind w:firstLine="851"/>
        <w:rPr>
          <w:rFonts w:cs="Arial"/>
        </w:rPr>
      </w:pPr>
      <w:r w:rsidRPr="001A5C4A">
        <w:rPr>
          <w:rFonts w:cs="Arial"/>
        </w:rPr>
        <w:t>Для просмотра сведений, которые не совпали при сравнении, следует выбрать строку, окрещённую желтым цветом, и нажать кнопку «Несоответствия»            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_Ref109897442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218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2608E76" w14:textId="5A7F3235" w:rsidR="00D56A4B" w:rsidRPr="001A5C4A" w:rsidRDefault="00D56A4B" w:rsidP="006645EB">
      <w:pPr>
        <w:tabs>
          <w:tab w:val="left" w:pos="993"/>
        </w:tabs>
        <w:spacing w:after="120" w:line="276" w:lineRule="auto"/>
        <w:ind w:firstLine="0"/>
        <w:jc w:val="center"/>
      </w:pPr>
      <w:r w:rsidRPr="001A5C4A">
        <w:rPr>
          <w:noProof/>
          <w:sz w:val="28"/>
          <w:szCs w:val="28"/>
          <w:lang w:eastAsia="ru-RU"/>
        </w:rPr>
        <w:drawing>
          <wp:inline distT="0" distB="0" distL="0" distR="0" wp14:anchorId="30767466" wp14:editId="0DBD4214">
            <wp:extent cx="5940425" cy="2954655"/>
            <wp:effectExtent l="19050" t="19050" r="22225" b="17145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4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438" w:name="_Ref88143414"/>
    </w:p>
    <w:p w14:paraId="5850E927" w14:textId="50D8ED23" w:rsidR="00D56A4B" w:rsidRPr="001A5C4A" w:rsidRDefault="00D56A4B" w:rsidP="00B958DA">
      <w:pPr>
        <w:pStyle w:val="26"/>
        <w:spacing w:after="240" w:line="276" w:lineRule="auto"/>
      </w:pPr>
      <w:bookmarkStart w:id="439" w:name="_Ref109897442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218</w:t>
      </w:r>
      <w:r w:rsidRPr="001A5C4A">
        <w:rPr>
          <w:noProof/>
        </w:rPr>
        <w:fldChar w:fldCharType="end"/>
      </w:r>
      <w:bookmarkEnd w:id="438"/>
      <w:bookmarkEnd w:id="439"/>
      <w:r w:rsidRPr="001A5C4A">
        <w:t xml:space="preserve"> – Окно «Сравнение ЗАГС». Кнопка «Несоответствия»</w:t>
      </w:r>
    </w:p>
    <w:p w14:paraId="330D6671" w14:textId="0F9BC199" w:rsidR="00D56A4B" w:rsidRPr="001A5C4A" w:rsidRDefault="00D56A4B" w:rsidP="00B958DA">
      <w:pPr>
        <w:tabs>
          <w:tab w:val="left" w:pos="1134"/>
        </w:tabs>
        <w:spacing w:after="120"/>
        <w:ind w:firstLine="851"/>
      </w:pPr>
      <w:r w:rsidRPr="001A5C4A">
        <w:lastRenderedPageBreak/>
        <w:t>В открывшемся окне слева отображаются сведения из БД подсистемы, а справа – из загруженного файла (</w:t>
      </w:r>
      <w:r w:rsidRPr="001A5C4A">
        <w:fldChar w:fldCharType="begin"/>
      </w:r>
      <w:r w:rsidRPr="001A5C4A">
        <w:instrText xml:space="preserve"> REF _Ref88143449 \h </w:instrText>
      </w:r>
      <w:r w:rsidR="001A5C4A" w:rsidRPr="001A5C4A">
        <w:instrText xml:space="preserve">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219</w:t>
      </w:r>
      <w:r w:rsidRPr="001A5C4A">
        <w:fldChar w:fldCharType="end"/>
      </w:r>
      <w:r w:rsidRPr="001A5C4A">
        <w:t>). Поля, которые не совпадают, окрашены желтым цветом (</w:t>
      </w:r>
      <w:r w:rsidRPr="001A5C4A">
        <w:fldChar w:fldCharType="begin"/>
      </w:r>
      <w:r w:rsidRPr="001A5C4A">
        <w:instrText xml:space="preserve"> REF _Ref88143449 \h </w:instrText>
      </w:r>
      <w:r w:rsidR="001A5C4A" w:rsidRPr="001A5C4A">
        <w:instrText xml:space="preserve">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219</w:t>
      </w:r>
      <w:r w:rsidRPr="001A5C4A">
        <w:fldChar w:fldCharType="end"/>
      </w:r>
      <w:r w:rsidRPr="001A5C4A">
        <w:t>).</w:t>
      </w:r>
    </w:p>
    <w:p w14:paraId="75B18CEB" w14:textId="11E35D4E" w:rsidR="00D56A4B" w:rsidRPr="001A5C4A" w:rsidRDefault="00D56A4B" w:rsidP="00B958DA">
      <w:pPr>
        <w:tabs>
          <w:tab w:val="left" w:pos="993"/>
        </w:tabs>
        <w:ind w:firstLine="0"/>
        <w:jc w:val="center"/>
        <w:rPr>
          <w:sz w:val="28"/>
          <w:szCs w:val="28"/>
        </w:rPr>
      </w:pPr>
      <w:r w:rsidRPr="001A5C4A">
        <w:rPr>
          <w:noProof/>
          <w:lang w:eastAsia="ru-RU"/>
        </w:rPr>
        <w:drawing>
          <wp:inline distT="0" distB="0" distL="0" distR="0" wp14:anchorId="2D2CDB78" wp14:editId="26DCDA1F">
            <wp:extent cx="5943600" cy="7671724"/>
            <wp:effectExtent l="19050" t="19050" r="19050" b="24765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851" cy="76888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780869" w14:textId="72DF9589" w:rsidR="00D56A4B" w:rsidRPr="001A5C4A" w:rsidRDefault="00D56A4B" w:rsidP="00B958DA">
      <w:pPr>
        <w:pStyle w:val="26"/>
        <w:spacing w:after="240" w:line="276" w:lineRule="auto"/>
        <w:rPr>
          <w:rFonts w:cs="Arial"/>
          <w:sz w:val="28"/>
          <w:szCs w:val="28"/>
        </w:rPr>
      </w:pPr>
      <w:bookmarkStart w:id="440" w:name="_Ref88143449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219</w:t>
      </w:r>
      <w:r w:rsidRPr="001A5C4A">
        <w:rPr>
          <w:noProof/>
        </w:rPr>
        <w:fldChar w:fldCharType="end"/>
      </w:r>
      <w:bookmarkEnd w:id="440"/>
      <w:r w:rsidRPr="001A5C4A">
        <w:t xml:space="preserve"> – Окно несоответствий данных в подсистеме и загруженном файле</w:t>
      </w:r>
    </w:p>
    <w:p w14:paraId="12E7737F" w14:textId="77777777" w:rsidR="00D56A4B" w:rsidRPr="001A5C4A" w:rsidRDefault="00D56A4B" w:rsidP="00B958DA">
      <w:pPr>
        <w:ind w:firstLine="851"/>
        <w:rPr>
          <w:rFonts w:cs="Arial"/>
          <w:i/>
          <w:u w:val="single"/>
        </w:rPr>
      </w:pPr>
      <w:r w:rsidRPr="001A5C4A">
        <w:rPr>
          <w:rFonts w:cs="Arial"/>
          <w:i/>
          <w:u w:val="single"/>
        </w:rPr>
        <w:lastRenderedPageBreak/>
        <w:t>Обогащение загруженного файла из ЗАГС данными из МИС</w:t>
      </w:r>
    </w:p>
    <w:p w14:paraId="54469053" w14:textId="7B29E11F" w:rsidR="00D56A4B" w:rsidRPr="001A5C4A" w:rsidRDefault="00D56A4B" w:rsidP="00B958DA">
      <w:pPr>
        <w:ind w:firstLine="851"/>
        <w:rPr>
          <w:rFonts w:cs="Arial"/>
        </w:rPr>
      </w:pPr>
      <w:r w:rsidRPr="001A5C4A">
        <w:rPr>
          <w:rFonts w:cs="Arial"/>
        </w:rPr>
        <w:t>Для обогащения загруженного файла из ЗАГС данными из МИС и формирования excel файла следует воспользоваться кнопкой «Обогатить»     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_Ref77238866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220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 - 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_Ref88143631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321B9B0B" w14:textId="77777777" w:rsidR="00D56A4B" w:rsidRPr="001A5C4A" w:rsidRDefault="00D56A4B" w:rsidP="00B958DA">
      <w:pPr>
        <w:ind w:firstLine="851"/>
        <w:rPr>
          <w:rFonts w:cs="Arial"/>
        </w:rPr>
      </w:pPr>
      <w:r w:rsidRPr="001A5C4A">
        <w:rPr>
          <w:rFonts w:cs="Arial"/>
          <w:b/>
          <w:bCs/>
        </w:rPr>
        <w:t>ВНИМАНИЕ!!!</w:t>
      </w:r>
      <w:r w:rsidRPr="001A5C4A">
        <w:rPr>
          <w:rFonts w:cs="Arial"/>
        </w:rPr>
        <w:t xml:space="preserve"> После последнего обновления программы </w:t>
      </w:r>
      <w:r w:rsidRPr="001A5C4A">
        <w:rPr>
          <w:rFonts w:cs="Arial"/>
          <w:lang w:val="en-US"/>
        </w:rPr>
        <w:t>MS</w:t>
      </w:r>
      <w:r w:rsidRPr="001A5C4A">
        <w:rPr>
          <w:rFonts w:cs="Arial"/>
        </w:rPr>
        <w:t xml:space="preserve"> </w:t>
      </w:r>
      <w:r w:rsidRPr="001A5C4A">
        <w:rPr>
          <w:rFonts w:cs="Arial"/>
          <w:lang w:val="en-US"/>
        </w:rPr>
        <w:t>Excel</w:t>
      </w:r>
      <w:r w:rsidRPr="001A5C4A">
        <w:rPr>
          <w:rFonts w:cs="Arial"/>
        </w:rPr>
        <w:t xml:space="preserve"> в программе перестали окрашиваться красным цветом несоответствия, поэтому в качестве приложения, использующегося для открытия обогащенного файла, следует использовать </w:t>
      </w:r>
      <w:r w:rsidRPr="001A5C4A">
        <w:rPr>
          <w:lang w:val="en-US"/>
        </w:rPr>
        <w:t>LibreOffice</w:t>
      </w:r>
      <w:r w:rsidRPr="001A5C4A">
        <w:t xml:space="preserve"> </w:t>
      </w:r>
      <w:r w:rsidRPr="001A5C4A">
        <w:rPr>
          <w:lang w:val="en-US"/>
        </w:rPr>
        <w:t>Calc</w:t>
      </w:r>
      <w:r w:rsidRPr="001A5C4A">
        <w:t>.</w:t>
      </w:r>
    </w:p>
    <w:p w14:paraId="708CC5C5" w14:textId="16E55684" w:rsidR="00D56A4B" w:rsidRPr="001A5C4A" w:rsidRDefault="00D56A4B" w:rsidP="00B958DA">
      <w:pPr>
        <w:tabs>
          <w:tab w:val="left" w:pos="993"/>
        </w:tabs>
        <w:ind w:firstLine="0"/>
        <w:jc w:val="center"/>
        <w:rPr>
          <w:sz w:val="22"/>
          <w:szCs w:val="22"/>
        </w:rPr>
      </w:pPr>
      <w:r w:rsidRPr="001A5C4A">
        <w:rPr>
          <w:noProof/>
          <w:sz w:val="22"/>
          <w:szCs w:val="22"/>
          <w:lang w:eastAsia="ru-RU"/>
        </w:rPr>
        <w:drawing>
          <wp:inline distT="0" distB="0" distL="0" distR="0" wp14:anchorId="02AAD573" wp14:editId="4C02427B">
            <wp:extent cx="5940425" cy="2348230"/>
            <wp:effectExtent l="19050" t="19050" r="22225" b="1397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48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5E0062" w14:textId="3B3042FB" w:rsidR="00D56A4B" w:rsidRPr="001A5C4A" w:rsidRDefault="00D56A4B" w:rsidP="00B958DA">
      <w:pPr>
        <w:pStyle w:val="26"/>
        <w:spacing w:after="240" w:line="276" w:lineRule="auto"/>
      </w:pPr>
      <w:bookmarkStart w:id="441" w:name="_Ref77238866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220</w:t>
      </w:r>
      <w:r w:rsidRPr="001A5C4A">
        <w:rPr>
          <w:noProof/>
        </w:rPr>
        <w:fldChar w:fldCharType="end"/>
      </w:r>
      <w:bookmarkEnd w:id="441"/>
      <w:r w:rsidRPr="001A5C4A">
        <w:t xml:space="preserve"> – Окно «Сравнение ЗАГС». Кнопка «Обогатить»</w:t>
      </w:r>
    </w:p>
    <w:p w14:paraId="7E48C7FE" w14:textId="47AB6F9B" w:rsidR="00D56A4B" w:rsidRPr="001A5C4A" w:rsidRDefault="00D56A4B" w:rsidP="00B958DA">
      <w:pPr>
        <w:ind w:firstLine="0"/>
        <w:jc w:val="center"/>
        <w:rPr>
          <w:rFonts w:eastAsia="Times New Roman"/>
        </w:rPr>
      </w:pPr>
      <w:r w:rsidRPr="001A5C4A">
        <w:rPr>
          <w:noProof/>
          <w:lang w:eastAsia="ru-RU"/>
        </w:rPr>
        <w:drawing>
          <wp:inline distT="0" distB="0" distL="0" distR="0" wp14:anchorId="09BE54B0" wp14:editId="65C38F05">
            <wp:extent cx="5948680" cy="3123088"/>
            <wp:effectExtent l="19050" t="19050" r="13970" b="2032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478" cy="31277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F92D12" w14:textId="55347A08" w:rsidR="00D56A4B" w:rsidRPr="001A5C4A" w:rsidRDefault="00D56A4B" w:rsidP="00B958DA">
      <w:pPr>
        <w:pStyle w:val="26"/>
        <w:spacing w:after="240" w:line="276" w:lineRule="auto"/>
      </w:pPr>
      <w:bookmarkStart w:id="442" w:name="_Ref88143631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221</w:t>
      </w:r>
      <w:r w:rsidRPr="001A5C4A">
        <w:rPr>
          <w:noProof/>
        </w:rPr>
        <w:fldChar w:fldCharType="end"/>
      </w:r>
      <w:bookmarkEnd w:id="442"/>
      <w:r w:rsidRPr="001A5C4A">
        <w:t xml:space="preserve"> – Пример обогащенного файла в приложении </w:t>
      </w:r>
      <w:r w:rsidRPr="001A5C4A">
        <w:rPr>
          <w:lang w:val="en-US"/>
        </w:rPr>
        <w:t>LibreOffice</w:t>
      </w:r>
      <w:r w:rsidRPr="001A5C4A">
        <w:t xml:space="preserve"> </w:t>
      </w:r>
      <w:r w:rsidRPr="001A5C4A">
        <w:rPr>
          <w:lang w:val="en-US"/>
        </w:rPr>
        <w:t>Calc</w:t>
      </w:r>
      <w:r w:rsidRPr="001A5C4A">
        <w:t xml:space="preserve"> с окрашенными красным цветом несоответствиями</w:t>
      </w:r>
    </w:p>
    <w:p w14:paraId="3A430A2B" w14:textId="03438386" w:rsidR="00D56A4B" w:rsidRPr="001A5C4A" w:rsidRDefault="00D56A4B" w:rsidP="00B958DA">
      <w:pPr>
        <w:tabs>
          <w:tab w:val="left" w:pos="1134"/>
        </w:tabs>
        <w:spacing w:before="240"/>
        <w:ind w:firstLine="851"/>
      </w:pPr>
      <w:r w:rsidRPr="001A5C4A">
        <w:lastRenderedPageBreak/>
        <w:t>Также в обогащенном файле в колонке «Обогащение» отображаются следующие значения (</w:t>
      </w:r>
      <w:r w:rsidRPr="001A5C4A">
        <w:fldChar w:fldCharType="begin"/>
      </w:r>
      <w:r w:rsidRPr="001A5C4A">
        <w:instrText xml:space="preserve"> REF _Ref109894237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222</w:t>
      </w:r>
      <w:r w:rsidRPr="001A5C4A">
        <w:fldChar w:fldCharType="end"/>
      </w:r>
      <w:r w:rsidRPr="001A5C4A">
        <w:t xml:space="preserve">): </w:t>
      </w:r>
    </w:p>
    <w:p w14:paraId="38E9EC69" w14:textId="77777777" w:rsidR="00D56A4B" w:rsidRPr="001A5C4A" w:rsidRDefault="00D56A4B" w:rsidP="00602B13">
      <w:pPr>
        <w:pStyle w:val="aff9"/>
        <w:numPr>
          <w:ilvl w:val="0"/>
          <w:numId w:val="62"/>
        </w:numPr>
        <w:tabs>
          <w:tab w:val="left" w:pos="1134"/>
        </w:tabs>
        <w:spacing w:after="120"/>
        <w:ind w:left="0" w:firstLine="851"/>
      </w:pPr>
      <w:r w:rsidRPr="001A5C4A">
        <w:t>«Да». Если запись из ЗАГС обогатилась, при этом следующая строка будет пустая, так как будет идти запись из БД;</w:t>
      </w:r>
    </w:p>
    <w:p w14:paraId="011F5B5B" w14:textId="77777777" w:rsidR="00D56A4B" w:rsidRPr="001A5C4A" w:rsidRDefault="00D56A4B" w:rsidP="00602B13">
      <w:pPr>
        <w:pStyle w:val="aff9"/>
        <w:numPr>
          <w:ilvl w:val="0"/>
          <w:numId w:val="62"/>
        </w:numPr>
        <w:tabs>
          <w:tab w:val="left" w:pos="1134"/>
        </w:tabs>
        <w:ind w:left="0" w:firstLine="851"/>
      </w:pPr>
      <w:r w:rsidRPr="001A5C4A">
        <w:t>«Нет». Если запись из ЗАГС не обогатилась.</w:t>
      </w:r>
    </w:p>
    <w:p w14:paraId="2B00520E" w14:textId="77777777" w:rsidR="00D56A4B" w:rsidRPr="001A5C4A" w:rsidRDefault="00D56A4B" w:rsidP="001D0E2F">
      <w:pPr>
        <w:tabs>
          <w:tab w:val="left" w:pos="993"/>
        </w:tabs>
        <w:ind w:firstLine="0"/>
        <w:jc w:val="center"/>
      </w:pPr>
      <w:r w:rsidRPr="001A5C4A">
        <w:rPr>
          <w:noProof/>
          <w:lang w:eastAsia="ru-RU"/>
        </w:rPr>
        <w:drawing>
          <wp:inline distT="0" distB="0" distL="0" distR="0" wp14:anchorId="1A529DAB" wp14:editId="70FC15F5">
            <wp:extent cx="5921876" cy="3132364"/>
            <wp:effectExtent l="19050" t="19050" r="22225" b="1143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860" cy="31371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815075" w14:textId="7E7F5113" w:rsidR="0007100B" w:rsidRPr="001A5C4A" w:rsidRDefault="00D56A4B" w:rsidP="00B958DA">
      <w:pPr>
        <w:pStyle w:val="26"/>
        <w:spacing w:after="240" w:line="276" w:lineRule="auto"/>
      </w:pPr>
      <w:bookmarkStart w:id="443" w:name="_Ref109894237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222</w:t>
      </w:r>
      <w:r w:rsidRPr="001A5C4A">
        <w:rPr>
          <w:noProof/>
        </w:rPr>
        <w:fldChar w:fldCharType="end"/>
      </w:r>
      <w:bookmarkEnd w:id="443"/>
      <w:r w:rsidRPr="001A5C4A">
        <w:t xml:space="preserve"> – Пример обогащенного файла в приложении </w:t>
      </w:r>
      <w:r w:rsidRPr="001A5C4A">
        <w:rPr>
          <w:lang w:val="en-US"/>
        </w:rPr>
        <w:t>LibreOffice</w:t>
      </w:r>
      <w:r w:rsidRPr="001A5C4A">
        <w:t xml:space="preserve"> </w:t>
      </w:r>
      <w:r w:rsidRPr="001A5C4A">
        <w:rPr>
          <w:lang w:val="en-US"/>
        </w:rPr>
        <w:t>Calc</w:t>
      </w:r>
      <w:r w:rsidRPr="001A5C4A">
        <w:t>. Колонка «Обогащение»</w:t>
      </w:r>
    </w:p>
    <w:p w14:paraId="2204171B" w14:textId="7E843C17" w:rsidR="008F7B82" w:rsidRPr="001A5C4A" w:rsidRDefault="008F7B82" w:rsidP="00B958DA">
      <w:pPr>
        <w:pStyle w:val="af2"/>
        <w:ind w:left="0"/>
      </w:pPr>
      <w:bookmarkStart w:id="444" w:name="_Toc185414713"/>
      <w:r w:rsidRPr="001A5C4A">
        <w:t>Мониторинг действий пользователя</w:t>
      </w:r>
      <w:bookmarkEnd w:id="444"/>
    </w:p>
    <w:p w14:paraId="2AFF367F" w14:textId="76A5C202" w:rsidR="00EC668A" w:rsidRPr="001A5C4A" w:rsidRDefault="008F7B82" w:rsidP="00B958DA">
      <w:pPr>
        <w:ind w:firstLine="851"/>
        <w:rPr>
          <w:rFonts w:cs="Arial"/>
        </w:rPr>
      </w:pPr>
      <w:r w:rsidRPr="001A5C4A">
        <w:rPr>
          <w:rFonts w:cs="Arial"/>
        </w:rPr>
        <w:t>Для просмотра действий пользователя необходимо в главном меню нажать меню «Отчеты» и в выпадающем списке выбрать подменю «</w:t>
      </w:r>
      <w:r w:rsidRPr="001A5C4A">
        <w:t>Мониторинг действий пользователя</w:t>
      </w:r>
      <w:r w:rsidRPr="001A5C4A">
        <w:rPr>
          <w:rFonts w:cs="Arial"/>
        </w:rPr>
        <w:t>»</w:t>
      </w:r>
      <w:r w:rsidR="00BF289E" w:rsidRPr="001A5C4A">
        <w:rPr>
          <w:rFonts w:cs="Arial"/>
        </w:rPr>
        <w:t xml:space="preserve"> (</w:t>
      </w:r>
      <w:r w:rsidR="00BF289E" w:rsidRPr="001A5C4A">
        <w:rPr>
          <w:rFonts w:cs="Arial"/>
        </w:rPr>
        <w:fldChar w:fldCharType="begin"/>
      </w:r>
      <w:r w:rsidR="00BF289E" w:rsidRPr="001A5C4A">
        <w:rPr>
          <w:rFonts w:cs="Arial"/>
        </w:rPr>
        <w:instrText xml:space="preserve"> REF _Ref503871706 \h  \* MERGEFORMAT </w:instrText>
      </w:r>
      <w:r w:rsidR="00BF289E" w:rsidRPr="001A5C4A">
        <w:rPr>
          <w:rFonts w:cs="Arial"/>
        </w:rPr>
      </w:r>
      <w:r w:rsidR="00BF289E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BF289E" w:rsidRPr="001A5C4A">
        <w:rPr>
          <w:rFonts w:cs="Arial"/>
        </w:rPr>
        <w:fldChar w:fldCharType="end"/>
      </w:r>
      <w:r w:rsidR="00BF289E" w:rsidRPr="001A5C4A">
        <w:rPr>
          <w:rFonts w:cs="Arial"/>
        </w:rPr>
        <w:t>)</w:t>
      </w:r>
      <w:r w:rsidRPr="001A5C4A">
        <w:rPr>
          <w:rFonts w:cs="Arial"/>
        </w:rPr>
        <w:t xml:space="preserve">. В результате будет отображен список действий пользователей в </w:t>
      </w:r>
      <w:r w:rsidR="000736B3" w:rsidRPr="001A5C4A">
        <w:rPr>
          <w:rFonts w:cs="Arial"/>
        </w:rPr>
        <w:t>МС</w:t>
      </w:r>
      <w:r w:rsidRPr="001A5C4A">
        <w:rPr>
          <w:rFonts w:cs="Arial"/>
        </w:rPr>
        <w:t xml:space="preserve"> (</w:t>
      </w:r>
      <w:r w:rsidR="00D93D51" w:rsidRPr="001A5C4A">
        <w:rPr>
          <w:rFonts w:cs="Arial"/>
        </w:rPr>
        <w:fldChar w:fldCharType="begin"/>
      </w:r>
      <w:r w:rsidR="00D93D51" w:rsidRPr="001A5C4A">
        <w:rPr>
          <w:rFonts w:cs="Arial"/>
        </w:rPr>
        <w:instrText xml:space="preserve"> REF _Ref57794124 \h </w:instrText>
      </w:r>
      <w:r w:rsidR="001A5C4A" w:rsidRPr="001A5C4A">
        <w:rPr>
          <w:rFonts w:cs="Arial"/>
        </w:rPr>
        <w:instrText xml:space="preserve"> \* MERGEFORMAT </w:instrText>
      </w:r>
      <w:r w:rsidR="00D93D51" w:rsidRPr="001A5C4A">
        <w:rPr>
          <w:rFonts w:cs="Arial"/>
        </w:rPr>
      </w:r>
      <w:r w:rsidR="00D93D51"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223</w:t>
      </w:r>
      <w:r w:rsidR="00D93D51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  <w:r w:rsidR="00EC668A" w:rsidRPr="001A5C4A">
        <w:rPr>
          <w:rFonts w:cs="Arial"/>
        </w:rPr>
        <w:t xml:space="preserve"> В форме</w:t>
      </w:r>
      <w:r w:rsidR="00FF485A" w:rsidRPr="001A5C4A">
        <w:rPr>
          <w:rFonts w:cs="Arial"/>
        </w:rPr>
        <w:t xml:space="preserve"> «</w:t>
      </w:r>
      <w:r w:rsidR="00FF485A" w:rsidRPr="001A5C4A">
        <w:t>Мониторинг действий пользователя</w:t>
      </w:r>
      <w:r w:rsidR="00FF485A" w:rsidRPr="001A5C4A">
        <w:rPr>
          <w:rFonts w:cs="Arial"/>
        </w:rPr>
        <w:t>»</w:t>
      </w:r>
      <w:r w:rsidR="00EC668A" w:rsidRPr="001A5C4A">
        <w:rPr>
          <w:rFonts w:cs="Arial"/>
        </w:rPr>
        <w:t xml:space="preserve"> записываются действия всех пользователей по изменению значений следующих полей:</w:t>
      </w:r>
    </w:p>
    <w:p w14:paraId="1BDA635B" w14:textId="6E93994D" w:rsidR="00EC668A" w:rsidRPr="001A5C4A" w:rsidRDefault="00EC668A" w:rsidP="00602B13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Номер свидетельства</w:t>
      </w:r>
      <w:r w:rsidR="001C0BB8" w:rsidRPr="001A5C4A">
        <w:rPr>
          <w:rFonts w:cs="Arial"/>
        </w:rPr>
        <w:t>;</w:t>
      </w:r>
    </w:p>
    <w:p w14:paraId="24225CE6" w14:textId="2F6D02C7" w:rsidR="00EC668A" w:rsidRPr="001A5C4A" w:rsidRDefault="00EC668A" w:rsidP="00602B13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Подразделение</w:t>
      </w:r>
      <w:r w:rsidR="001C0BB8" w:rsidRPr="001A5C4A">
        <w:rPr>
          <w:rFonts w:cs="Arial"/>
        </w:rPr>
        <w:t>;</w:t>
      </w:r>
    </w:p>
    <w:p w14:paraId="555297EE" w14:textId="0410640A" w:rsidR="00EC668A" w:rsidRPr="001A5C4A" w:rsidRDefault="00EC668A" w:rsidP="00602B13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Главный врач МО</w:t>
      </w:r>
      <w:r w:rsidR="001C0BB8" w:rsidRPr="001A5C4A">
        <w:rPr>
          <w:rFonts w:cs="Arial"/>
        </w:rPr>
        <w:t>;</w:t>
      </w:r>
    </w:p>
    <w:p w14:paraId="5C9B5E06" w14:textId="03DA7BA6" w:rsidR="00EC668A" w:rsidRPr="001A5C4A" w:rsidRDefault="00EC668A" w:rsidP="00602B13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Фамилия получателя</w:t>
      </w:r>
      <w:r w:rsidR="001C0BB8" w:rsidRPr="001A5C4A">
        <w:rPr>
          <w:rFonts w:cs="Arial"/>
        </w:rPr>
        <w:t>;</w:t>
      </w:r>
    </w:p>
    <w:p w14:paraId="4F7300D8" w14:textId="6FC642A1" w:rsidR="00EC668A" w:rsidRPr="001A5C4A" w:rsidRDefault="00EC668A" w:rsidP="00602B13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Имя получателя</w:t>
      </w:r>
      <w:r w:rsidR="001C0BB8" w:rsidRPr="001A5C4A">
        <w:rPr>
          <w:rFonts w:cs="Arial"/>
        </w:rPr>
        <w:t>;</w:t>
      </w:r>
    </w:p>
    <w:p w14:paraId="09F43131" w14:textId="23F70497" w:rsidR="00EC668A" w:rsidRPr="001A5C4A" w:rsidRDefault="00EC668A" w:rsidP="00602B13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Отчество получателя</w:t>
      </w:r>
      <w:r w:rsidR="001C0BB8" w:rsidRPr="001A5C4A">
        <w:rPr>
          <w:rFonts w:cs="Arial"/>
        </w:rPr>
        <w:t>;</w:t>
      </w:r>
    </w:p>
    <w:p w14:paraId="780FECA7" w14:textId="5677D01F" w:rsidR="00EC668A" w:rsidRPr="001A5C4A" w:rsidRDefault="00EC668A" w:rsidP="00602B13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Дата рождения получателя</w:t>
      </w:r>
      <w:r w:rsidR="001C0BB8" w:rsidRPr="001A5C4A">
        <w:rPr>
          <w:rFonts w:cs="Arial"/>
        </w:rPr>
        <w:t>;</w:t>
      </w:r>
    </w:p>
    <w:p w14:paraId="15F6CA4B" w14:textId="4D78291A" w:rsidR="00EC668A" w:rsidRPr="001A5C4A" w:rsidRDefault="00EC668A" w:rsidP="00602B13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lastRenderedPageBreak/>
        <w:t>Тип документа получателя</w:t>
      </w:r>
      <w:r w:rsidR="001C0BB8" w:rsidRPr="001A5C4A">
        <w:rPr>
          <w:rFonts w:cs="Arial"/>
        </w:rPr>
        <w:t>;</w:t>
      </w:r>
    </w:p>
    <w:p w14:paraId="37BB4A08" w14:textId="15CD9D3E" w:rsidR="00EC668A" w:rsidRPr="001A5C4A" w:rsidRDefault="00EC668A" w:rsidP="00602B13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Номер документа получателя</w:t>
      </w:r>
      <w:r w:rsidR="001C0BB8" w:rsidRPr="001A5C4A">
        <w:rPr>
          <w:rFonts w:cs="Arial"/>
        </w:rPr>
        <w:t>;</w:t>
      </w:r>
    </w:p>
    <w:p w14:paraId="2713E3E2" w14:textId="0C16225A" w:rsidR="00EC668A" w:rsidRPr="001A5C4A" w:rsidRDefault="00EC668A" w:rsidP="00602B13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Серия документа получателя</w:t>
      </w:r>
      <w:r w:rsidR="001C0BB8" w:rsidRPr="001A5C4A">
        <w:rPr>
          <w:rFonts w:cs="Arial"/>
        </w:rPr>
        <w:t>;</w:t>
      </w:r>
    </w:p>
    <w:p w14:paraId="411A19D0" w14:textId="09B005F8" w:rsidR="00EC668A" w:rsidRPr="001A5C4A" w:rsidRDefault="00EC668A" w:rsidP="00602B13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Кем выдан документ получателя</w:t>
      </w:r>
      <w:r w:rsidR="001C0BB8" w:rsidRPr="001A5C4A">
        <w:rPr>
          <w:rFonts w:cs="Arial"/>
        </w:rPr>
        <w:t>;</w:t>
      </w:r>
    </w:p>
    <w:p w14:paraId="215D09B2" w14:textId="48308D78" w:rsidR="00EC668A" w:rsidRPr="001A5C4A" w:rsidRDefault="00EC668A" w:rsidP="00602B13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СНИЛС получателя</w:t>
      </w:r>
      <w:r w:rsidR="001C0BB8" w:rsidRPr="001A5C4A">
        <w:rPr>
          <w:rFonts w:cs="Arial"/>
        </w:rPr>
        <w:t>;</w:t>
      </w:r>
    </w:p>
    <w:p w14:paraId="0949AFEF" w14:textId="37D0EEE8" w:rsidR="00EC668A" w:rsidRPr="001A5C4A" w:rsidRDefault="00EC668A" w:rsidP="00602B13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Юр</w:t>
      </w:r>
      <w:r w:rsidR="001C0BB8" w:rsidRPr="001A5C4A">
        <w:rPr>
          <w:rFonts w:cs="Arial"/>
        </w:rPr>
        <w:t xml:space="preserve">идическое </w:t>
      </w:r>
      <w:r w:rsidRPr="001A5C4A">
        <w:rPr>
          <w:rFonts w:cs="Arial"/>
        </w:rPr>
        <w:t>лицо получателя</w:t>
      </w:r>
      <w:r w:rsidR="001C0BB8" w:rsidRPr="001A5C4A">
        <w:rPr>
          <w:rFonts w:cs="Arial"/>
        </w:rPr>
        <w:t>;</w:t>
      </w:r>
    </w:p>
    <w:p w14:paraId="11F72BF8" w14:textId="2E741762" w:rsidR="008F7B82" w:rsidRPr="001A5C4A" w:rsidRDefault="00EC668A" w:rsidP="00602B13">
      <w:pPr>
        <w:numPr>
          <w:ilvl w:val="0"/>
          <w:numId w:val="5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Статус свидетельства</w:t>
      </w:r>
      <w:r w:rsidR="001C0BB8" w:rsidRPr="001A5C4A">
        <w:rPr>
          <w:rFonts w:cs="Arial"/>
        </w:rPr>
        <w:t>.</w:t>
      </w:r>
    </w:p>
    <w:p w14:paraId="6C1D62F2" w14:textId="6BA767EC" w:rsidR="008F7B82" w:rsidRPr="001A5C4A" w:rsidRDefault="001C0BB8" w:rsidP="001C0BB8">
      <w:pPr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drawing>
          <wp:inline distT="0" distB="0" distL="0" distR="0" wp14:anchorId="03B3F494" wp14:editId="79C54EB4">
            <wp:extent cx="5657850" cy="5815760"/>
            <wp:effectExtent l="19050" t="19050" r="19050" b="139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182" cy="58397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426517" w14:textId="20CDFC56" w:rsidR="008F7B82" w:rsidRPr="001A5C4A" w:rsidRDefault="008F7B82" w:rsidP="00245D79">
      <w:pPr>
        <w:pStyle w:val="26"/>
        <w:spacing w:after="240" w:line="276" w:lineRule="auto"/>
      </w:pPr>
      <w:bookmarkStart w:id="445" w:name="_Ref57794124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223</w:t>
      </w:r>
      <w:r w:rsidRPr="001A5C4A">
        <w:rPr>
          <w:noProof/>
        </w:rPr>
        <w:fldChar w:fldCharType="end"/>
      </w:r>
      <w:bookmarkEnd w:id="445"/>
      <w:r w:rsidRPr="001A5C4A">
        <w:t xml:space="preserve"> – Окно «Мониторинг действий пользователя»</w:t>
      </w:r>
    </w:p>
    <w:p w14:paraId="4FDC3975" w14:textId="3E2ADF9D" w:rsidR="00D93D51" w:rsidRPr="001A5C4A" w:rsidRDefault="00D93D51" w:rsidP="00245D79">
      <w:pPr>
        <w:ind w:firstLine="851"/>
        <w:rPr>
          <w:rFonts w:cs="Arial"/>
        </w:rPr>
      </w:pPr>
      <w:r w:rsidRPr="001A5C4A">
        <w:rPr>
          <w:rFonts w:cs="Arial"/>
        </w:rPr>
        <w:t>В верхней части окна «</w:t>
      </w:r>
      <w:r w:rsidRPr="001A5C4A">
        <w:t>Мониторинг действий пользователя</w:t>
      </w:r>
      <w:r w:rsidRPr="001A5C4A">
        <w:rPr>
          <w:rFonts w:cs="Arial"/>
        </w:rPr>
        <w:t>» расположен блок поиска (фильтрации) списка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_Ref57794124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223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):</w:t>
      </w:r>
    </w:p>
    <w:p w14:paraId="4E951A7D" w14:textId="79BB642A" w:rsidR="00D93D51" w:rsidRPr="001A5C4A" w:rsidRDefault="00EC668A" w:rsidP="00245D79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 xml:space="preserve">  </w:t>
      </w:r>
      <w:r w:rsidR="00D93D51" w:rsidRPr="001A5C4A">
        <w:rPr>
          <w:rFonts w:cs="Arial"/>
        </w:rPr>
        <w:t>«Дата изменений» (с…по…);</w:t>
      </w:r>
    </w:p>
    <w:p w14:paraId="49261735" w14:textId="2590041D" w:rsidR="00D93D51" w:rsidRPr="001A5C4A" w:rsidRDefault="00D93D51" w:rsidP="00245D79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lastRenderedPageBreak/>
        <w:t>«Тип свидетельства»;</w:t>
      </w:r>
    </w:p>
    <w:p w14:paraId="311E2B8C" w14:textId="027AC03D" w:rsidR="00D93D51" w:rsidRPr="001A5C4A" w:rsidRDefault="00D93D51" w:rsidP="00245D79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«Тип изменения»;</w:t>
      </w:r>
    </w:p>
    <w:p w14:paraId="6A56666D" w14:textId="70E497F0" w:rsidR="00D93D51" w:rsidRPr="001A5C4A" w:rsidRDefault="00D93D51" w:rsidP="00245D79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«Пользователя»;</w:t>
      </w:r>
    </w:p>
    <w:p w14:paraId="286FB2CD" w14:textId="13E95DC1" w:rsidR="00D93D51" w:rsidRPr="001A5C4A" w:rsidRDefault="00D93D51" w:rsidP="00245D79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«Поля».</w:t>
      </w:r>
    </w:p>
    <w:p w14:paraId="602B36EA" w14:textId="1427CDF1" w:rsidR="00D93D51" w:rsidRPr="001A5C4A" w:rsidRDefault="00D93D51" w:rsidP="00245D79">
      <w:pPr>
        <w:ind w:firstLine="851"/>
        <w:rPr>
          <w:rFonts w:cs="Arial"/>
        </w:rPr>
      </w:pPr>
      <w:r w:rsidRPr="001A5C4A">
        <w:rPr>
          <w:rFonts w:cs="Arial"/>
        </w:rPr>
        <w:t>Для применения выбранных значений фильтра добавлена кнопка «Поиск»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_Ref57794124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223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06984D0D" w14:textId="5F9BC866" w:rsidR="008F7B82" w:rsidRPr="001A5C4A" w:rsidRDefault="00D93D51" w:rsidP="00245D79">
      <w:pPr>
        <w:ind w:firstLine="851"/>
        <w:rPr>
          <w:rFonts w:cs="Arial"/>
        </w:rPr>
      </w:pPr>
      <w:r w:rsidRPr="001A5C4A">
        <w:rPr>
          <w:rFonts w:cs="Arial"/>
        </w:rPr>
        <w:t>Для просмотра списка исправлений</w:t>
      </w:r>
      <w:r w:rsidR="000736B3" w:rsidRPr="001A5C4A">
        <w:rPr>
          <w:rFonts w:cs="Arial"/>
        </w:rPr>
        <w:t xml:space="preserve"> в МС пользователю необходимо нажать на соответствующее значение в поле «Изменение» (</w:t>
      </w:r>
      <w:r w:rsidR="000736B3" w:rsidRPr="001A5C4A">
        <w:rPr>
          <w:rFonts w:cs="Arial"/>
        </w:rPr>
        <w:fldChar w:fldCharType="begin"/>
      </w:r>
      <w:r w:rsidR="000736B3" w:rsidRPr="001A5C4A">
        <w:rPr>
          <w:rFonts w:cs="Arial"/>
        </w:rPr>
        <w:instrText xml:space="preserve"> REF _Ref57794124 \h </w:instrText>
      </w:r>
      <w:r w:rsidR="001A5C4A" w:rsidRPr="001A5C4A">
        <w:rPr>
          <w:rFonts w:cs="Arial"/>
        </w:rPr>
        <w:instrText xml:space="preserve"> \* MERGEFORMAT </w:instrText>
      </w:r>
      <w:r w:rsidR="000736B3" w:rsidRPr="001A5C4A">
        <w:rPr>
          <w:rFonts w:cs="Arial"/>
        </w:rPr>
      </w:r>
      <w:r w:rsidR="000736B3"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223</w:t>
      </w:r>
      <w:r w:rsidR="000736B3" w:rsidRPr="001A5C4A">
        <w:rPr>
          <w:rFonts w:cs="Arial"/>
        </w:rPr>
        <w:fldChar w:fldCharType="end"/>
      </w:r>
      <w:r w:rsidR="000736B3" w:rsidRPr="001A5C4A">
        <w:rPr>
          <w:rFonts w:cs="Arial"/>
        </w:rPr>
        <w:t>). В результате будет открыто окно «</w:t>
      </w:r>
      <w:r w:rsidR="00D240E4" w:rsidRPr="001A5C4A">
        <w:t>Список изменений по свидетельству</w:t>
      </w:r>
      <w:r w:rsidR="000736B3" w:rsidRPr="001A5C4A">
        <w:rPr>
          <w:rFonts w:cs="Arial"/>
        </w:rPr>
        <w:t>» (</w:t>
      </w:r>
      <w:r w:rsidR="00D240E4" w:rsidRPr="001A5C4A">
        <w:rPr>
          <w:rFonts w:cs="Arial"/>
        </w:rPr>
        <w:fldChar w:fldCharType="begin"/>
      </w:r>
      <w:r w:rsidR="00D240E4" w:rsidRPr="001A5C4A">
        <w:rPr>
          <w:rFonts w:cs="Arial"/>
        </w:rPr>
        <w:instrText xml:space="preserve"> REF _Ref57794839 \h </w:instrText>
      </w:r>
      <w:r w:rsidR="001A5C4A" w:rsidRPr="001A5C4A">
        <w:rPr>
          <w:rFonts w:cs="Arial"/>
        </w:rPr>
        <w:instrText xml:space="preserve"> \* MERGEFORMAT </w:instrText>
      </w:r>
      <w:r w:rsidR="00D240E4" w:rsidRPr="001A5C4A">
        <w:rPr>
          <w:rFonts w:cs="Arial"/>
        </w:rPr>
      </w:r>
      <w:r w:rsidR="00D240E4"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224</w:t>
      </w:r>
      <w:r w:rsidR="00D240E4" w:rsidRPr="001A5C4A">
        <w:rPr>
          <w:rFonts w:cs="Arial"/>
        </w:rPr>
        <w:fldChar w:fldCharType="end"/>
      </w:r>
      <w:r w:rsidR="000736B3" w:rsidRPr="001A5C4A">
        <w:rPr>
          <w:rFonts w:cs="Arial"/>
        </w:rPr>
        <w:t>).</w:t>
      </w:r>
    </w:p>
    <w:p w14:paraId="28EEA080" w14:textId="506B73FA" w:rsidR="000736B3" w:rsidRPr="001A5C4A" w:rsidRDefault="000736B3" w:rsidP="00A619B6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3DBDC921" wp14:editId="788FA6A5">
            <wp:extent cx="5962650" cy="2910179"/>
            <wp:effectExtent l="19050" t="19050" r="19050" b="2413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5964263" cy="291096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4D2346" w14:textId="3830A1D5" w:rsidR="000736B3" w:rsidRPr="001A5C4A" w:rsidRDefault="000736B3" w:rsidP="00245D79">
      <w:pPr>
        <w:pStyle w:val="26"/>
        <w:spacing w:after="240" w:line="276" w:lineRule="auto"/>
      </w:pPr>
      <w:bookmarkStart w:id="446" w:name="_Ref57794839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224</w:t>
      </w:r>
      <w:r w:rsidRPr="001A5C4A">
        <w:rPr>
          <w:noProof/>
        </w:rPr>
        <w:fldChar w:fldCharType="end"/>
      </w:r>
      <w:bookmarkEnd w:id="446"/>
      <w:r w:rsidRPr="001A5C4A">
        <w:t xml:space="preserve"> – Окно «Список изменений по свидетельству»</w:t>
      </w:r>
    </w:p>
    <w:p w14:paraId="7EC2D00E" w14:textId="549A4C1E" w:rsidR="000736B3" w:rsidRPr="001A5C4A" w:rsidRDefault="000736B3" w:rsidP="00245D79">
      <w:pPr>
        <w:ind w:firstLine="851"/>
        <w:rPr>
          <w:rFonts w:cs="Arial"/>
        </w:rPr>
      </w:pPr>
      <w:r w:rsidRPr="001A5C4A">
        <w:rPr>
          <w:rFonts w:cs="Arial"/>
          <w:b/>
          <w:bCs/>
        </w:rPr>
        <w:t>ВНИМАНИЕ!!!</w:t>
      </w:r>
      <w:r w:rsidRPr="001A5C4A">
        <w:rPr>
          <w:rFonts w:cs="Arial"/>
        </w:rPr>
        <w:t xml:space="preserve"> Для свидетельств с типом изменения «Удаление» при нажатии на соответствующее значение в поле «Изменение» (</w:t>
      </w:r>
      <w:r w:rsidR="00D240E4" w:rsidRPr="001A5C4A">
        <w:rPr>
          <w:rFonts w:cs="Arial"/>
        </w:rPr>
        <w:fldChar w:fldCharType="begin"/>
      </w:r>
      <w:r w:rsidR="00D240E4" w:rsidRPr="001A5C4A">
        <w:rPr>
          <w:rFonts w:cs="Arial"/>
        </w:rPr>
        <w:instrText xml:space="preserve"> REF _Ref57794850 \h </w:instrText>
      </w:r>
      <w:r w:rsidR="001A5C4A" w:rsidRPr="001A5C4A">
        <w:rPr>
          <w:rFonts w:cs="Arial"/>
        </w:rPr>
        <w:instrText xml:space="preserve"> \* MERGEFORMAT </w:instrText>
      </w:r>
      <w:r w:rsidR="00D240E4" w:rsidRPr="001A5C4A">
        <w:rPr>
          <w:rFonts w:cs="Arial"/>
        </w:rPr>
      </w:r>
      <w:r w:rsidR="00D240E4"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225</w:t>
      </w:r>
      <w:r w:rsidR="00D240E4" w:rsidRPr="001A5C4A">
        <w:rPr>
          <w:rFonts w:cs="Arial"/>
        </w:rPr>
        <w:fldChar w:fldCharType="end"/>
      </w:r>
      <w:r w:rsidRPr="001A5C4A">
        <w:rPr>
          <w:rFonts w:cs="Arial"/>
        </w:rPr>
        <w:t>) будет открываться всплывающее окно «Причина удаления»</w:t>
      </w:r>
      <w:r w:rsidR="00D240E4" w:rsidRPr="001A5C4A">
        <w:rPr>
          <w:rFonts w:cs="Arial"/>
        </w:rPr>
        <w:t>, в котором причина удаления свидетельства отображается в виде списка вместо табличного вида</w:t>
      </w:r>
      <w:r w:rsidRPr="001A5C4A">
        <w:rPr>
          <w:rFonts w:cs="Arial"/>
        </w:rPr>
        <w:t xml:space="preserve"> (</w:t>
      </w:r>
      <w:r w:rsidR="00D240E4" w:rsidRPr="001A5C4A">
        <w:rPr>
          <w:rFonts w:cs="Arial"/>
        </w:rPr>
        <w:fldChar w:fldCharType="begin"/>
      </w:r>
      <w:r w:rsidR="00D240E4" w:rsidRPr="001A5C4A">
        <w:rPr>
          <w:rFonts w:cs="Arial"/>
        </w:rPr>
        <w:instrText xml:space="preserve"> REF _Ref57794906 \h </w:instrText>
      </w:r>
      <w:r w:rsidR="001A5C4A" w:rsidRPr="001A5C4A">
        <w:rPr>
          <w:rFonts w:cs="Arial"/>
        </w:rPr>
        <w:instrText xml:space="preserve"> \* MERGEFORMAT </w:instrText>
      </w:r>
      <w:r w:rsidR="00D240E4" w:rsidRPr="001A5C4A">
        <w:rPr>
          <w:rFonts w:cs="Arial"/>
        </w:rPr>
      </w:r>
      <w:r w:rsidR="00D240E4"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226</w:t>
      </w:r>
      <w:r w:rsidR="00D240E4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6BBF393F" w14:textId="14FABCDD" w:rsidR="008F7B82" w:rsidRPr="001A5C4A" w:rsidRDefault="00BD134A" w:rsidP="00D240E4">
      <w:pPr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lastRenderedPageBreak/>
        <w:drawing>
          <wp:inline distT="0" distB="0" distL="0" distR="0" wp14:anchorId="2557B69A" wp14:editId="6C7F488E">
            <wp:extent cx="4700905" cy="5559827"/>
            <wp:effectExtent l="19050" t="19050" r="23495" b="22225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93" cy="5565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B88D40" w14:textId="55FB75FB" w:rsidR="00D240E4" w:rsidRPr="001A5C4A" w:rsidRDefault="00D240E4" w:rsidP="00245D79">
      <w:pPr>
        <w:pStyle w:val="26"/>
        <w:spacing w:after="240" w:line="276" w:lineRule="auto"/>
      </w:pPr>
      <w:bookmarkStart w:id="447" w:name="_Ref57794850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225</w:t>
      </w:r>
      <w:r w:rsidRPr="001A5C4A">
        <w:rPr>
          <w:noProof/>
        </w:rPr>
        <w:fldChar w:fldCharType="end"/>
      </w:r>
      <w:bookmarkEnd w:id="447"/>
      <w:r w:rsidRPr="001A5C4A">
        <w:t xml:space="preserve"> – Окно «Мониторинг действий пользователя». Тип изменения «Удаление»</w:t>
      </w:r>
    </w:p>
    <w:p w14:paraId="2250A699" w14:textId="39DAA7BD" w:rsidR="00D240E4" w:rsidRPr="001A5C4A" w:rsidRDefault="00D240E4" w:rsidP="0064639E">
      <w:pPr>
        <w:ind w:firstLine="0"/>
        <w:jc w:val="center"/>
      </w:pPr>
      <w:r w:rsidRPr="001A5C4A">
        <w:rPr>
          <w:noProof/>
          <w:lang w:eastAsia="ru-RU"/>
        </w:rPr>
        <w:drawing>
          <wp:inline distT="0" distB="0" distL="0" distR="0" wp14:anchorId="1892CF6F" wp14:editId="7FE36FE8">
            <wp:extent cx="4467225" cy="2000342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518" cy="201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D99C0" w14:textId="657982C0" w:rsidR="00D240E4" w:rsidRPr="001A5C4A" w:rsidRDefault="00D240E4" w:rsidP="00245D79">
      <w:pPr>
        <w:pStyle w:val="26"/>
        <w:spacing w:after="240" w:line="276" w:lineRule="auto"/>
      </w:pPr>
      <w:bookmarkStart w:id="448" w:name="_Ref57794906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226</w:t>
      </w:r>
      <w:r w:rsidRPr="001A5C4A">
        <w:rPr>
          <w:noProof/>
        </w:rPr>
        <w:fldChar w:fldCharType="end"/>
      </w:r>
      <w:bookmarkEnd w:id="448"/>
      <w:r w:rsidRPr="001A5C4A">
        <w:t xml:space="preserve"> – Окно «Причина удаления». Отображение причин удаления свидетельства</w:t>
      </w:r>
    </w:p>
    <w:p w14:paraId="37D652A7" w14:textId="656A7DD2" w:rsidR="00BD134A" w:rsidRPr="001A5C4A" w:rsidRDefault="00BD134A" w:rsidP="00245D79">
      <w:pPr>
        <w:pStyle w:val="af2"/>
        <w:ind w:left="0"/>
      </w:pPr>
      <w:bookmarkStart w:id="449" w:name="_Toc185414714"/>
      <w:r w:rsidRPr="001A5C4A">
        <w:lastRenderedPageBreak/>
        <w:t>Причины смертности населения</w:t>
      </w:r>
      <w:bookmarkEnd w:id="449"/>
    </w:p>
    <w:p w14:paraId="342DAD81" w14:textId="5FEF5121" w:rsidR="00BD134A" w:rsidRPr="001A5C4A" w:rsidRDefault="00BD134A" w:rsidP="00245D79">
      <w:pPr>
        <w:ind w:firstLine="851"/>
        <w:rPr>
          <w:rFonts w:cs="Arial"/>
        </w:rPr>
      </w:pPr>
      <w:r w:rsidRPr="001A5C4A">
        <w:rPr>
          <w:rFonts w:cs="Arial"/>
        </w:rPr>
        <w:t>Для просмотра причин смертности населения необходимо в главном меню нажать меню «Отчеты» и в выпадающем списке выбрать подменю «</w:t>
      </w:r>
      <w:r w:rsidRPr="001A5C4A">
        <w:t>Причины смертности населения</w:t>
      </w:r>
      <w:r w:rsidRPr="001A5C4A">
        <w:rPr>
          <w:rFonts w:cs="Arial"/>
        </w:rPr>
        <w:t>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_Ref503871706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В результате будет отображено окно «</w:t>
      </w:r>
      <w:r w:rsidRPr="001A5C4A">
        <w:t>Причины смертности населения</w:t>
      </w:r>
      <w:r w:rsidRPr="001A5C4A">
        <w:rPr>
          <w:rFonts w:cs="Arial"/>
        </w:rPr>
        <w:t>» (</w:t>
      </w:r>
      <w:r w:rsidR="00D25A21" w:rsidRPr="001A5C4A">
        <w:rPr>
          <w:rFonts w:cs="Arial"/>
        </w:rPr>
        <w:fldChar w:fldCharType="begin"/>
      </w:r>
      <w:r w:rsidR="00D25A21" w:rsidRPr="001A5C4A">
        <w:rPr>
          <w:rFonts w:cs="Arial"/>
        </w:rPr>
        <w:instrText xml:space="preserve"> REF _Ref88150944 \h </w:instrText>
      </w:r>
      <w:r w:rsidR="001A5C4A" w:rsidRPr="001A5C4A">
        <w:rPr>
          <w:rFonts w:cs="Arial"/>
        </w:rPr>
        <w:instrText xml:space="preserve"> \* MERGEFORMAT </w:instrText>
      </w:r>
      <w:r w:rsidR="00D25A21" w:rsidRPr="001A5C4A">
        <w:rPr>
          <w:rFonts w:cs="Arial"/>
        </w:rPr>
      </w:r>
      <w:r w:rsidR="00D25A21"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227</w:t>
      </w:r>
      <w:r w:rsidR="00D25A21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5B3011BE" w14:textId="00FDA8DF" w:rsidR="00BD134A" w:rsidRPr="001A5C4A" w:rsidRDefault="009838EC" w:rsidP="00A619B6">
      <w:pPr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drawing>
          <wp:inline distT="0" distB="0" distL="0" distR="0" wp14:anchorId="1E4431CE" wp14:editId="3937678E">
            <wp:extent cx="5940425" cy="3710940"/>
            <wp:effectExtent l="19050" t="19050" r="22225" b="2286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09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3B9406" w14:textId="285F99E2" w:rsidR="00BD134A" w:rsidRPr="001A5C4A" w:rsidRDefault="00BD134A" w:rsidP="00245D79">
      <w:pPr>
        <w:pStyle w:val="26"/>
        <w:spacing w:after="240" w:line="276" w:lineRule="auto"/>
      </w:pPr>
      <w:bookmarkStart w:id="450" w:name="_Ref88150944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227</w:t>
      </w:r>
      <w:r w:rsidRPr="001A5C4A">
        <w:rPr>
          <w:noProof/>
        </w:rPr>
        <w:fldChar w:fldCharType="end"/>
      </w:r>
      <w:bookmarkEnd w:id="450"/>
      <w:r w:rsidRPr="001A5C4A">
        <w:t xml:space="preserve"> – Окно «Причины смертности населения»</w:t>
      </w:r>
    </w:p>
    <w:p w14:paraId="7D856A8B" w14:textId="5D90A31D" w:rsidR="00D25A21" w:rsidRPr="001A5C4A" w:rsidRDefault="00D25A21" w:rsidP="00245D79">
      <w:pPr>
        <w:ind w:firstLine="851"/>
        <w:rPr>
          <w:rFonts w:cs="Arial"/>
        </w:rPr>
      </w:pPr>
      <w:r w:rsidRPr="001A5C4A">
        <w:rPr>
          <w:rFonts w:cs="Arial"/>
        </w:rPr>
        <w:t>В верхней части окна «</w:t>
      </w:r>
      <w:r w:rsidRPr="001A5C4A">
        <w:t>Причины смертности населения</w:t>
      </w:r>
      <w:r w:rsidRPr="001A5C4A">
        <w:rPr>
          <w:rFonts w:cs="Arial"/>
        </w:rPr>
        <w:t>» расположен блок поиска (фильтрации) списка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_Ref88150944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227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):</w:t>
      </w:r>
    </w:p>
    <w:p w14:paraId="02556337" w14:textId="2F8B9F8D" w:rsidR="00D25A21" w:rsidRPr="001A5C4A" w:rsidRDefault="00D25A21" w:rsidP="00245D79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«Дата смерти» (с…по…);</w:t>
      </w:r>
    </w:p>
    <w:p w14:paraId="20CBED41" w14:textId="26283BEA" w:rsidR="00D25A21" w:rsidRPr="001A5C4A" w:rsidRDefault="00D25A21" w:rsidP="00245D79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«Дата выдачи» (с…по…);</w:t>
      </w:r>
    </w:p>
    <w:p w14:paraId="32B9B329" w14:textId="75CC2842" w:rsidR="00D25A21" w:rsidRPr="001A5C4A" w:rsidRDefault="00D25A21" w:rsidP="00245D79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«МО».</w:t>
      </w:r>
    </w:p>
    <w:p w14:paraId="47B2A432" w14:textId="52FC5C92" w:rsidR="009838EC" w:rsidRPr="001A5C4A" w:rsidRDefault="00D25A21" w:rsidP="00245D79">
      <w:pPr>
        <w:ind w:firstLine="851"/>
        <w:rPr>
          <w:rFonts w:cs="Arial"/>
        </w:rPr>
      </w:pPr>
      <w:r w:rsidRPr="001A5C4A">
        <w:rPr>
          <w:rFonts w:cs="Arial"/>
        </w:rPr>
        <w:t>Для применения выбранных значений фильтра добавлена кнопка «Поиск»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_Ref88150944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227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  <w:r w:rsidR="009838EC" w:rsidRPr="001A5C4A">
        <w:rPr>
          <w:rFonts w:cs="Arial"/>
        </w:rPr>
        <w:t xml:space="preserve"> </w:t>
      </w:r>
    </w:p>
    <w:p w14:paraId="0EC0DB82" w14:textId="179A7142" w:rsidR="009838EC" w:rsidRPr="001A5C4A" w:rsidRDefault="009838EC" w:rsidP="00245D79">
      <w:pPr>
        <w:ind w:firstLine="851"/>
        <w:rPr>
          <w:rFonts w:cs="Arial"/>
        </w:rPr>
      </w:pPr>
      <w:r w:rsidRPr="001A5C4A">
        <w:rPr>
          <w:rFonts w:cs="Arial"/>
        </w:rPr>
        <w:t xml:space="preserve">Кнопка «Экспорт в Excel» позволяет сохранить результаты поиска в документе формата </w:t>
      </w:r>
      <w:r w:rsidRPr="001A5C4A">
        <w:rPr>
          <w:rFonts w:cs="Arial"/>
          <w:lang w:val="en-US"/>
        </w:rPr>
        <w:t>Excel</w:t>
      </w:r>
      <w:r w:rsidRPr="001A5C4A">
        <w:rPr>
          <w:rFonts w:cs="Arial"/>
        </w:rPr>
        <w:t xml:space="preserve">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_Ref104880640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228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17B1D349" w14:textId="77777777" w:rsidR="009838EC" w:rsidRPr="001A5C4A" w:rsidRDefault="009838EC" w:rsidP="009838EC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45F383B7" wp14:editId="2A10CA84">
            <wp:extent cx="5940425" cy="3546475"/>
            <wp:effectExtent l="19050" t="19050" r="22225" b="15875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64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344380F" w14:textId="4A6F8C80" w:rsidR="009838EC" w:rsidRPr="001A5C4A" w:rsidRDefault="009838EC" w:rsidP="00245D79">
      <w:pPr>
        <w:pStyle w:val="26"/>
        <w:spacing w:after="240" w:line="276" w:lineRule="auto"/>
      </w:pPr>
      <w:bookmarkStart w:id="451" w:name="_Ref104880640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228</w:t>
      </w:r>
      <w:r w:rsidR="00C0526B">
        <w:rPr>
          <w:noProof/>
        </w:rPr>
        <w:fldChar w:fldCharType="end"/>
      </w:r>
      <w:bookmarkEnd w:id="451"/>
      <w:r w:rsidRPr="001A5C4A">
        <w:t xml:space="preserve"> – Пример отображения списка причин смерти населения в документе формата </w:t>
      </w:r>
      <w:r w:rsidRPr="001A5C4A">
        <w:rPr>
          <w:lang w:val="en-US"/>
        </w:rPr>
        <w:t>Excel</w:t>
      </w:r>
    </w:p>
    <w:p w14:paraId="74FDBDB3" w14:textId="77777777" w:rsidR="00B56D22" w:rsidRPr="001A5C4A" w:rsidRDefault="00B56D22" w:rsidP="00245D79">
      <w:pPr>
        <w:pStyle w:val="af2"/>
        <w:ind w:left="0"/>
      </w:pPr>
      <w:bookmarkStart w:id="452" w:name="_Ref89681734"/>
      <w:bookmarkStart w:id="453" w:name="_Toc90023563"/>
      <w:bookmarkStart w:id="454" w:name="_Toc185414715"/>
      <w:r w:rsidRPr="001A5C4A">
        <w:t>Отчет по переданным МС в ФРЭМД</w:t>
      </w:r>
      <w:bookmarkEnd w:id="452"/>
      <w:bookmarkEnd w:id="453"/>
      <w:bookmarkEnd w:id="454"/>
    </w:p>
    <w:p w14:paraId="45637902" w14:textId="06775E84" w:rsidR="00B56D22" w:rsidRPr="001A5C4A" w:rsidRDefault="00B56D22" w:rsidP="00245D79">
      <w:pPr>
        <w:ind w:firstLine="851"/>
        <w:rPr>
          <w:rFonts w:cs="Arial"/>
        </w:rPr>
      </w:pPr>
      <w:r w:rsidRPr="001A5C4A">
        <w:rPr>
          <w:rFonts w:cs="Arial"/>
        </w:rPr>
        <w:t xml:space="preserve">Для просмотра отчета по переданным свидетельствам в </w:t>
      </w:r>
      <w:r w:rsidR="00060CB3">
        <w:rPr>
          <w:rFonts w:cs="Arial"/>
        </w:rPr>
        <w:t>ФРЭМД</w:t>
      </w:r>
      <w:r w:rsidRPr="001A5C4A">
        <w:rPr>
          <w:rFonts w:cs="Arial"/>
        </w:rPr>
        <w:t xml:space="preserve"> необходимо в главном меню нажать меню «Отчеты» и в выпадающем списке выбрать подменю «</w:t>
      </w:r>
      <w:r w:rsidRPr="001A5C4A">
        <w:t>Отчет по переданным в ФРЭМД</w:t>
      </w:r>
      <w:r w:rsidRPr="001A5C4A">
        <w:rPr>
          <w:rFonts w:cs="Arial"/>
        </w:rPr>
        <w:t>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_Ref503871706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В результате будет отображено одноименное окно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_Ref89680446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14261AAB" w14:textId="575E46CE" w:rsidR="00B56D22" w:rsidRPr="001A5C4A" w:rsidRDefault="001513E3" w:rsidP="00A619B6">
      <w:pPr>
        <w:ind w:firstLine="0"/>
        <w:jc w:val="center"/>
        <w:rPr>
          <w:rFonts w:cs="Arial"/>
        </w:rPr>
      </w:pPr>
      <w:r w:rsidRPr="001513E3">
        <w:rPr>
          <w:rFonts w:cs="Arial"/>
          <w:noProof/>
          <w:lang w:eastAsia="ru-RU"/>
        </w:rPr>
        <w:drawing>
          <wp:inline distT="0" distB="0" distL="0" distR="0" wp14:anchorId="35D0DE3E" wp14:editId="1737EBD0">
            <wp:extent cx="5818672" cy="2971800"/>
            <wp:effectExtent l="19050" t="19050" r="10795" b="1905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8"/>
                    <a:srcRect b="8504"/>
                    <a:stretch/>
                  </pic:blipFill>
                  <pic:spPr bwMode="auto">
                    <a:xfrm>
                      <a:off x="0" y="0"/>
                      <a:ext cx="5824586" cy="29748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D9DCE7" w14:textId="253798B8" w:rsidR="00B56D22" w:rsidRPr="001A5C4A" w:rsidRDefault="00B56D22" w:rsidP="00245D79">
      <w:pPr>
        <w:pStyle w:val="26"/>
        <w:spacing w:after="240" w:line="276" w:lineRule="auto"/>
      </w:pPr>
      <w:bookmarkStart w:id="455" w:name="_Ref89680446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229</w:t>
      </w:r>
      <w:r w:rsidRPr="001A5C4A">
        <w:rPr>
          <w:noProof/>
        </w:rPr>
        <w:fldChar w:fldCharType="end"/>
      </w:r>
      <w:bookmarkEnd w:id="455"/>
      <w:r w:rsidRPr="001A5C4A">
        <w:t xml:space="preserve"> – Окно «Отчет по переданным в ФРЭМД»</w:t>
      </w:r>
    </w:p>
    <w:p w14:paraId="04FC480A" w14:textId="1F277610" w:rsidR="00B56D22" w:rsidRPr="001A5C4A" w:rsidRDefault="00B56D22" w:rsidP="00245D79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В верхней части окна «</w:t>
      </w:r>
      <w:r w:rsidRPr="001A5C4A">
        <w:t>Отчет по переданным в ФРЭМД</w:t>
      </w:r>
      <w:r w:rsidRPr="001A5C4A">
        <w:rPr>
          <w:rFonts w:cs="Arial"/>
        </w:rPr>
        <w:t>» расположен блок поиска (фильтрации) списка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_Ref89680446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):</w:t>
      </w:r>
    </w:p>
    <w:p w14:paraId="5D644AFF" w14:textId="7A61E74B" w:rsidR="00B56D22" w:rsidRPr="001A5C4A" w:rsidRDefault="00B56D22" w:rsidP="00245D79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 xml:space="preserve">«Дата передачи </w:t>
      </w:r>
      <w:r w:rsidR="001513E3">
        <w:rPr>
          <w:rFonts w:cs="Arial"/>
        </w:rPr>
        <w:t>на региональный уровень</w:t>
      </w:r>
      <w:r w:rsidRPr="001A5C4A">
        <w:rPr>
          <w:rFonts w:cs="Arial"/>
        </w:rPr>
        <w:t>» (с…по…);</w:t>
      </w:r>
    </w:p>
    <w:p w14:paraId="6B9E0EA5" w14:textId="77777777" w:rsidR="00B56D22" w:rsidRPr="001A5C4A" w:rsidRDefault="00B56D22" w:rsidP="00245D79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«Дата создания (свид).» (с…по…);</w:t>
      </w:r>
    </w:p>
    <w:p w14:paraId="29A4D35E" w14:textId="2FF198C4" w:rsidR="00B56D22" w:rsidRPr="001A5C4A" w:rsidRDefault="00B56D22" w:rsidP="00245D79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«Дата выдачи (свид).» (с…по…);</w:t>
      </w:r>
    </w:p>
    <w:p w14:paraId="627E6B59" w14:textId="4FEF7990" w:rsidR="0035574A" w:rsidRPr="001A5C4A" w:rsidRDefault="0035574A" w:rsidP="00245D79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«МИС/УРИС»;</w:t>
      </w:r>
    </w:p>
    <w:p w14:paraId="334D87B4" w14:textId="77777777" w:rsidR="00B56D22" w:rsidRPr="001A5C4A" w:rsidRDefault="00B56D22" w:rsidP="00245D79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«МО»;</w:t>
      </w:r>
    </w:p>
    <w:p w14:paraId="405BD3F7" w14:textId="77777777" w:rsidR="00B56D22" w:rsidRPr="001A5C4A" w:rsidRDefault="00B56D22" w:rsidP="00245D79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«Тип свид.».</w:t>
      </w:r>
    </w:p>
    <w:p w14:paraId="1DDF80D3" w14:textId="2FB92A07" w:rsidR="00B56D22" w:rsidRPr="001A5C4A" w:rsidRDefault="00B56D22" w:rsidP="00245D79">
      <w:pPr>
        <w:ind w:firstLine="851"/>
        <w:rPr>
          <w:rFonts w:cs="Arial"/>
        </w:rPr>
      </w:pPr>
      <w:r w:rsidRPr="001A5C4A">
        <w:rPr>
          <w:rFonts w:cs="Arial"/>
        </w:rPr>
        <w:t>Для применения выбранных значений фильтра следует воспользоваться кнопкой «Поиск»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_Ref89680446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Кнопка «Экспорт в Excel» позволяет сохранить результаты поиска в формате XLS.</w:t>
      </w:r>
    </w:p>
    <w:p w14:paraId="225DED2E" w14:textId="7AEADB13" w:rsidR="00B56D22" w:rsidRPr="001A5C4A" w:rsidRDefault="00B56D22" w:rsidP="00245D79">
      <w:pPr>
        <w:ind w:firstLine="851"/>
        <w:rPr>
          <w:rFonts w:cs="Arial"/>
        </w:rPr>
      </w:pPr>
      <w:r w:rsidRPr="001A5C4A">
        <w:rPr>
          <w:rFonts w:cs="Arial"/>
          <w:b/>
          <w:bCs/>
        </w:rPr>
        <w:t>ВНИМАНИЕ!!!</w:t>
      </w:r>
      <w:r w:rsidRPr="001A5C4A">
        <w:rPr>
          <w:rFonts w:cs="Arial"/>
        </w:rPr>
        <w:t xml:space="preserve"> Значение в колонке «Работают в МИС/УРИС» заполняется по следующему принципу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_Ref89680446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229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):</w:t>
      </w:r>
    </w:p>
    <w:p w14:paraId="0860BEFA" w14:textId="77777777" w:rsidR="00B56D22" w:rsidRPr="001A5C4A" w:rsidRDefault="00B56D22" w:rsidP="00602B13">
      <w:pPr>
        <w:pStyle w:val="aff9"/>
        <w:numPr>
          <w:ilvl w:val="0"/>
          <w:numId w:val="61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если имеются МС, загруженные по МО из ИШЗ, то в поле колонки «Работают в МИС/УРИС» записывается значение «МИС»;</w:t>
      </w:r>
    </w:p>
    <w:p w14:paraId="028B3851" w14:textId="77777777" w:rsidR="00B56D22" w:rsidRPr="001A5C4A" w:rsidRDefault="00B56D22" w:rsidP="00602B13">
      <w:pPr>
        <w:pStyle w:val="aff9"/>
        <w:numPr>
          <w:ilvl w:val="0"/>
          <w:numId w:val="61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если отсутствуют загруженные МС - записывается значение «УРИС»;</w:t>
      </w:r>
    </w:p>
    <w:p w14:paraId="31FC3772" w14:textId="77777777" w:rsidR="00B56D22" w:rsidRPr="001A5C4A" w:rsidRDefault="00B56D22" w:rsidP="00602B13">
      <w:pPr>
        <w:pStyle w:val="aff9"/>
        <w:numPr>
          <w:ilvl w:val="0"/>
          <w:numId w:val="61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если имеются МС, загруженные по МО из ИШЗ, а также созданные МС - записывается значение «МИС/УРИС».</w:t>
      </w:r>
    </w:p>
    <w:p w14:paraId="0B78FFC7" w14:textId="3359D997" w:rsidR="00F9707C" w:rsidRDefault="00CE73F5" w:rsidP="00245D79">
      <w:pPr>
        <w:pStyle w:val="aff9"/>
        <w:ind w:left="0" w:firstLine="851"/>
      </w:pPr>
      <w:r>
        <w:t>З</w:t>
      </w:r>
      <w:r w:rsidRPr="00CE73F5">
        <w:t xml:space="preserve">начение колонки «Количество оформленных МС (выдано, к печати)» берется за 100% для расчета относительных значений </w:t>
      </w:r>
      <w:r w:rsidR="00F9707C">
        <w:t xml:space="preserve">следующих </w:t>
      </w:r>
      <w:r>
        <w:t>колонок</w:t>
      </w:r>
      <w:r w:rsidRPr="00CE73F5">
        <w:t xml:space="preserve">: </w:t>
      </w:r>
    </w:p>
    <w:p w14:paraId="1BAFEA69" w14:textId="19C7C1B1" w:rsidR="00F9707C" w:rsidRDefault="00CE73F5" w:rsidP="00602B13">
      <w:pPr>
        <w:pStyle w:val="aff9"/>
        <w:numPr>
          <w:ilvl w:val="0"/>
          <w:numId w:val="65"/>
        </w:numPr>
        <w:tabs>
          <w:tab w:val="left" w:pos="1134"/>
        </w:tabs>
        <w:ind w:left="0" w:firstLine="851"/>
      </w:pPr>
      <w:r w:rsidRPr="00CE73F5">
        <w:t>«Подписано (3 подписи)»</w:t>
      </w:r>
      <w:r w:rsidR="00F9707C">
        <w:t>;</w:t>
      </w:r>
      <w:r w:rsidRPr="00CE73F5">
        <w:t xml:space="preserve"> </w:t>
      </w:r>
    </w:p>
    <w:p w14:paraId="64517EB4" w14:textId="0510B57B" w:rsidR="00F9707C" w:rsidRDefault="00CE73F5" w:rsidP="00602B13">
      <w:pPr>
        <w:pStyle w:val="aff9"/>
        <w:numPr>
          <w:ilvl w:val="0"/>
          <w:numId w:val="65"/>
        </w:numPr>
        <w:tabs>
          <w:tab w:val="left" w:pos="1134"/>
        </w:tabs>
        <w:ind w:left="0" w:firstLine="851"/>
      </w:pPr>
      <w:r w:rsidRPr="00CE73F5">
        <w:t>«Нет подписи»</w:t>
      </w:r>
      <w:r w:rsidR="00F9707C">
        <w:t>;</w:t>
      </w:r>
      <w:r w:rsidRPr="00CE73F5">
        <w:t xml:space="preserve"> </w:t>
      </w:r>
    </w:p>
    <w:p w14:paraId="51FDFCD0" w14:textId="6F612B3C" w:rsidR="00F9707C" w:rsidRDefault="00CE73F5" w:rsidP="00602B13">
      <w:pPr>
        <w:pStyle w:val="aff9"/>
        <w:numPr>
          <w:ilvl w:val="0"/>
          <w:numId w:val="65"/>
        </w:numPr>
        <w:tabs>
          <w:tab w:val="left" w:pos="1134"/>
        </w:tabs>
        <w:ind w:left="0" w:firstLine="851"/>
      </w:pPr>
      <w:r w:rsidRPr="00CE73F5">
        <w:t>«Нет подписи заполнившего»</w:t>
      </w:r>
      <w:r w:rsidR="00F9707C">
        <w:t>;</w:t>
      </w:r>
      <w:r w:rsidRPr="00CE73F5">
        <w:t xml:space="preserve"> </w:t>
      </w:r>
    </w:p>
    <w:p w14:paraId="69D073C7" w14:textId="6FD346C1" w:rsidR="00F9707C" w:rsidRDefault="00CE73F5" w:rsidP="00602B13">
      <w:pPr>
        <w:pStyle w:val="aff9"/>
        <w:numPr>
          <w:ilvl w:val="0"/>
          <w:numId w:val="65"/>
        </w:numPr>
        <w:tabs>
          <w:tab w:val="left" w:pos="1134"/>
        </w:tabs>
        <w:ind w:left="0" w:firstLine="851"/>
      </w:pPr>
      <w:r w:rsidRPr="00CE73F5">
        <w:t>«Нет подписи руководителя»</w:t>
      </w:r>
      <w:r w:rsidR="00F9707C">
        <w:t>;</w:t>
      </w:r>
      <w:r w:rsidRPr="00CE73F5">
        <w:t xml:space="preserve"> </w:t>
      </w:r>
    </w:p>
    <w:p w14:paraId="1D723D82" w14:textId="17D88E1C" w:rsidR="00CE73F5" w:rsidRPr="00CE73F5" w:rsidRDefault="00CE73F5" w:rsidP="00602B13">
      <w:pPr>
        <w:pStyle w:val="aff9"/>
        <w:numPr>
          <w:ilvl w:val="0"/>
          <w:numId w:val="65"/>
        </w:numPr>
        <w:tabs>
          <w:tab w:val="left" w:pos="1134"/>
        </w:tabs>
        <w:ind w:left="0" w:firstLine="851"/>
      </w:pPr>
      <w:r w:rsidRPr="00CE73F5">
        <w:t>«Нет подписи МО»</w:t>
      </w:r>
      <w:r>
        <w:t>.</w:t>
      </w:r>
    </w:p>
    <w:p w14:paraId="372AAC8D" w14:textId="77777777" w:rsidR="00F9707C" w:rsidRDefault="00CE73F5" w:rsidP="00245D79">
      <w:pPr>
        <w:pStyle w:val="aff9"/>
        <w:ind w:left="0" w:firstLine="851"/>
      </w:pPr>
      <w:r>
        <w:t>З</w:t>
      </w:r>
      <w:r w:rsidRPr="00CE73F5">
        <w:t xml:space="preserve">начение колонки «Подписано (3 подписи)» берется за 100% для расчета относительных значений </w:t>
      </w:r>
      <w:r w:rsidR="00F9707C">
        <w:t xml:space="preserve">следующих </w:t>
      </w:r>
      <w:r>
        <w:t>колонок</w:t>
      </w:r>
      <w:r w:rsidRPr="00CE73F5">
        <w:t xml:space="preserve">: </w:t>
      </w:r>
    </w:p>
    <w:p w14:paraId="737F4F1A" w14:textId="574777D4" w:rsidR="00F9707C" w:rsidRDefault="00CE73F5" w:rsidP="00602B13">
      <w:pPr>
        <w:pStyle w:val="aff9"/>
        <w:numPr>
          <w:ilvl w:val="0"/>
          <w:numId w:val="66"/>
        </w:numPr>
        <w:tabs>
          <w:tab w:val="left" w:pos="1134"/>
        </w:tabs>
        <w:ind w:left="0" w:firstLine="851"/>
      </w:pPr>
      <w:r w:rsidRPr="00CE73F5">
        <w:t>«Принято в РВИМИС»</w:t>
      </w:r>
      <w:r w:rsidR="00F9707C">
        <w:t>;</w:t>
      </w:r>
      <w:r w:rsidRPr="00CE73F5">
        <w:t xml:space="preserve"> </w:t>
      </w:r>
    </w:p>
    <w:p w14:paraId="0C6A0E44" w14:textId="1575BF7D" w:rsidR="00F9707C" w:rsidRDefault="00CE73F5" w:rsidP="00602B13">
      <w:pPr>
        <w:pStyle w:val="aff9"/>
        <w:numPr>
          <w:ilvl w:val="0"/>
          <w:numId w:val="66"/>
        </w:numPr>
        <w:tabs>
          <w:tab w:val="left" w:pos="1134"/>
        </w:tabs>
        <w:ind w:left="0" w:firstLine="851"/>
      </w:pPr>
      <w:r w:rsidRPr="00CE73F5">
        <w:t>«Принято в ФРЭМД»</w:t>
      </w:r>
      <w:r w:rsidR="00F9707C">
        <w:t>;</w:t>
      </w:r>
      <w:r w:rsidRPr="00CE73F5">
        <w:t xml:space="preserve"> </w:t>
      </w:r>
    </w:p>
    <w:p w14:paraId="42AE5BE6" w14:textId="760A83AA" w:rsidR="00CE73F5" w:rsidRPr="00CE73F5" w:rsidRDefault="00CE73F5" w:rsidP="00602B13">
      <w:pPr>
        <w:pStyle w:val="aff9"/>
        <w:numPr>
          <w:ilvl w:val="0"/>
          <w:numId w:val="66"/>
        </w:numPr>
        <w:tabs>
          <w:tab w:val="left" w:pos="1134"/>
        </w:tabs>
        <w:ind w:left="0" w:firstLine="851"/>
      </w:pPr>
      <w:r w:rsidRPr="00CE73F5">
        <w:t>«Ошибки ФРЭМД»</w:t>
      </w:r>
      <w:r>
        <w:t>.</w:t>
      </w:r>
    </w:p>
    <w:p w14:paraId="33E7D6DA" w14:textId="28B59A5B" w:rsidR="00B56D22" w:rsidRDefault="00B56D22" w:rsidP="00245D79">
      <w:pPr>
        <w:ind w:firstLine="851"/>
      </w:pPr>
      <w:r w:rsidRPr="001A5C4A">
        <w:t>Для просмотра детализированной информации по МО необходимо в поле требуемой МО нажать на соответствующую цифру с количеством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_Ref89680446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229</w:t>
      </w:r>
      <w:r w:rsidRPr="001A5C4A">
        <w:rPr>
          <w:rFonts w:cs="Arial"/>
        </w:rPr>
        <w:fldChar w:fldCharType="end"/>
      </w:r>
      <w:r w:rsidRPr="001A5C4A">
        <w:t>). В результате откроется окно детализации (</w:t>
      </w:r>
      <w:r w:rsidRPr="001A5C4A">
        <w:fldChar w:fldCharType="begin"/>
      </w:r>
      <w:r w:rsidRPr="001A5C4A">
        <w:instrText xml:space="preserve"> REF _Ref89681509 \h </w:instrText>
      </w:r>
      <w:r w:rsidR="001A5C4A" w:rsidRPr="001A5C4A">
        <w:instrText xml:space="preserve">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230</w:t>
      </w:r>
      <w:r w:rsidRPr="001A5C4A">
        <w:fldChar w:fldCharType="end"/>
      </w:r>
      <w:r w:rsidRPr="001A5C4A">
        <w:t>).</w:t>
      </w:r>
      <w:r w:rsidRPr="001A5C4A" w:rsidDel="001A10F0">
        <w:t xml:space="preserve"> </w:t>
      </w:r>
    </w:p>
    <w:p w14:paraId="602A29C8" w14:textId="77777777" w:rsidR="00B56D22" w:rsidRPr="001A5C4A" w:rsidRDefault="00B56D22" w:rsidP="00B56D22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5BF682B2" wp14:editId="12C9C0DE">
            <wp:extent cx="6010275" cy="4915854"/>
            <wp:effectExtent l="19050" t="19050" r="9525" b="1841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6011317" cy="491670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91CD86" w14:textId="74FECE77" w:rsidR="00B56D22" w:rsidRPr="001A5C4A" w:rsidRDefault="00B56D22" w:rsidP="009E324E">
      <w:pPr>
        <w:pStyle w:val="26"/>
        <w:spacing w:after="240" w:line="276" w:lineRule="auto"/>
      </w:pPr>
      <w:bookmarkStart w:id="456" w:name="_Ref89681509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230</w:t>
      </w:r>
      <w:r w:rsidRPr="001A5C4A">
        <w:rPr>
          <w:noProof/>
        </w:rPr>
        <w:fldChar w:fldCharType="end"/>
      </w:r>
      <w:bookmarkEnd w:id="456"/>
      <w:r w:rsidRPr="001A5C4A">
        <w:t xml:space="preserve"> – Пример окна детализации информации по МО</w:t>
      </w:r>
    </w:p>
    <w:p w14:paraId="6DF4D10E" w14:textId="4F9A14CF" w:rsidR="00B56D22" w:rsidRPr="001A5C4A" w:rsidRDefault="00B56D22" w:rsidP="009E324E">
      <w:pPr>
        <w:pStyle w:val="af2"/>
        <w:ind w:left="0"/>
      </w:pPr>
      <w:bookmarkStart w:id="457" w:name="_Toc90023565"/>
      <w:bookmarkStart w:id="458" w:name="_Toc185414716"/>
      <w:r w:rsidRPr="001A5C4A">
        <w:t xml:space="preserve">Отчет по переданным МС в </w:t>
      </w:r>
      <w:r w:rsidRPr="001A5C4A">
        <w:rPr>
          <w:rFonts w:cs="Arial"/>
          <w:bCs/>
        </w:rPr>
        <w:t>сервис ВИМИС «Онкология», «ССЗ», «АКиНЕО»</w:t>
      </w:r>
      <w:bookmarkEnd w:id="457"/>
      <w:r w:rsidR="0072740B">
        <w:rPr>
          <w:rFonts w:cs="Arial"/>
          <w:bCs/>
        </w:rPr>
        <w:t>, «Профилактика»</w:t>
      </w:r>
      <w:r w:rsidR="00E77379">
        <w:rPr>
          <w:rFonts w:cs="Arial"/>
          <w:bCs/>
        </w:rPr>
        <w:t>, «Профилактика инфекционных заболеваний»</w:t>
      </w:r>
      <w:bookmarkEnd w:id="458"/>
    </w:p>
    <w:p w14:paraId="64050337" w14:textId="6A38258C" w:rsidR="00B56D22" w:rsidRPr="001A5C4A" w:rsidRDefault="00B56D22" w:rsidP="009E324E">
      <w:pPr>
        <w:ind w:firstLine="851"/>
        <w:rPr>
          <w:rFonts w:cs="Arial"/>
        </w:rPr>
      </w:pPr>
      <w:r w:rsidRPr="001A5C4A">
        <w:rPr>
          <w:rFonts w:cs="Arial"/>
        </w:rPr>
        <w:t>Для просмотра отчета по переданным свидетельствам в</w:t>
      </w:r>
      <w:r w:rsidRPr="001A5C4A">
        <w:rPr>
          <w:rFonts w:cs="Arial"/>
          <w:bCs/>
        </w:rPr>
        <w:t xml:space="preserve"> сервис ВИМИС «Онкология», «ССЗ», «АКиНЕО»</w:t>
      </w:r>
      <w:r w:rsidR="0072740B">
        <w:rPr>
          <w:rFonts w:cs="Arial"/>
          <w:bCs/>
        </w:rPr>
        <w:t>, «Профилактика»</w:t>
      </w:r>
      <w:r w:rsidRPr="001A5C4A">
        <w:rPr>
          <w:rFonts w:cs="Arial"/>
        </w:rPr>
        <w:t xml:space="preserve"> необходимо в главном меню нажать меню «Отчеты» и в выпадающем списке выбрать подменю «</w:t>
      </w:r>
      <w:r w:rsidRPr="001A5C4A">
        <w:t xml:space="preserve">Отчет по переданным МС в </w:t>
      </w:r>
      <w:r w:rsidRPr="001A5C4A">
        <w:rPr>
          <w:rFonts w:cs="Arial"/>
          <w:bCs/>
        </w:rPr>
        <w:t>ВИМИС Онкология, ССЗ, АКиНЕО</w:t>
      </w:r>
      <w:r w:rsidR="0072740B">
        <w:rPr>
          <w:rFonts w:cs="Arial"/>
          <w:bCs/>
        </w:rPr>
        <w:t>, Профилактика</w:t>
      </w:r>
      <w:r w:rsidR="00E77379">
        <w:rPr>
          <w:rFonts w:cs="Arial"/>
          <w:bCs/>
        </w:rPr>
        <w:t>, Профилактика инфекционных заболеваний</w:t>
      </w:r>
      <w:r w:rsidRPr="001A5C4A">
        <w:rPr>
          <w:rFonts w:cs="Arial"/>
          <w:bCs/>
        </w:rPr>
        <w:t>»</w:t>
      </w:r>
      <w:r w:rsidRPr="001A5C4A">
        <w:rPr>
          <w:rFonts w:cs="Arial"/>
        </w:rPr>
        <w:t xml:space="preserve">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_Ref503871706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В результате будет отображено окно «Отчет по переданным в ВИМИС»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_Ref89682135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231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F593C02" w14:textId="77777777" w:rsidR="00B56D22" w:rsidRPr="001A5C4A" w:rsidRDefault="00B56D22" w:rsidP="00A619B6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1F0D2C47" wp14:editId="576874B0">
            <wp:extent cx="6120130" cy="3559175"/>
            <wp:effectExtent l="19050" t="19050" r="13970" b="22225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591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5FE934" w14:textId="6C9B93ED" w:rsidR="00B56D22" w:rsidRPr="001A5C4A" w:rsidRDefault="00B56D22" w:rsidP="009E324E">
      <w:pPr>
        <w:pStyle w:val="26"/>
        <w:spacing w:after="240" w:line="276" w:lineRule="auto"/>
      </w:pPr>
      <w:bookmarkStart w:id="459" w:name="_Ref89682135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231</w:t>
      </w:r>
      <w:r w:rsidRPr="001A5C4A">
        <w:rPr>
          <w:noProof/>
        </w:rPr>
        <w:fldChar w:fldCharType="end"/>
      </w:r>
      <w:bookmarkEnd w:id="459"/>
      <w:r w:rsidRPr="001A5C4A">
        <w:t xml:space="preserve"> – Окно «Отчет по переданным в ВИМИС»</w:t>
      </w:r>
    </w:p>
    <w:p w14:paraId="33822684" w14:textId="3B956D24" w:rsidR="00B56D22" w:rsidRPr="001A5C4A" w:rsidRDefault="00B56D22" w:rsidP="009E324E">
      <w:pPr>
        <w:ind w:firstLine="851"/>
        <w:rPr>
          <w:rFonts w:cs="Arial"/>
        </w:rPr>
      </w:pPr>
      <w:r w:rsidRPr="001A5C4A">
        <w:rPr>
          <w:rFonts w:cs="Arial"/>
        </w:rPr>
        <w:t>В верхней части окна «Отчет по переданным в ВИМИС» расположен блок поиска (фильтрации) списка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_Ref89682135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231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):</w:t>
      </w:r>
    </w:p>
    <w:p w14:paraId="230C5964" w14:textId="4908E1CE" w:rsidR="00B56D22" w:rsidRPr="001A5C4A" w:rsidRDefault="00B56D22" w:rsidP="009E324E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«Дата передачи в ВИМИС» (с…по…);</w:t>
      </w:r>
    </w:p>
    <w:p w14:paraId="2BCE1717" w14:textId="77777777" w:rsidR="00B56D22" w:rsidRPr="001A5C4A" w:rsidRDefault="00B56D22" w:rsidP="009E324E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«Дата выдачи (свид).» (с…по…);</w:t>
      </w:r>
    </w:p>
    <w:p w14:paraId="1C5884F4" w14:textId="77777777" w:rsidR="00B56D22" w:rsidRPr="001A5C4A" w:rsidRDefault="00B56D22" w:rsidP="009E324E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«МО»;</w:t>
      </w:r>
    </w:p>
    <w:p w14:paraId="0AF155F1" w14:textId="77777777" w:rsidR="00B56D22" w:rsidRPr="001A5C4A" w:rsidRDefault="00B56D22" w:rsidP="009E324E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«Профиль ВИМИС»;</w:t>
      </w:r>
    </w:p>
    <w:p w14:paraId="677AB519" w14:textId="77777777" w:rsidR="00B56D22" w:rsidRPr="001A5C4A" w:rsidRDefault="00B56D22" w:rsidP="009E324E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«Тип свид.».</w:t>
      </w:r>
    </w:p>
    <w:p w14:paraId="698262E9" w14:textId="28B4D91B" w:rsidR="00B56D22" w:rsidRPr="001A5C4A" w:rsidRDefault="00B56D22" w:rsidP="009E324E">
      <w:pPr>
        <w:ind w:firstLine="851"/>
        <w:rPr>
          <w:rFonts w:cs="Arial"/>
        </w:rPr>
      </w:pPr>
      <w:r w:rsidRPr="001A5C4A">
        <w:rPr>
          <w:rFonts w:cs="Arial"/>
        </w:rPr>
        <w:t>Для применения выбранных значений фильтра следует воспользоваться кнопкой «Поиск»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_Ref89682135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231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Кнопка «Экспорт в Excel» позволяет сохранить результаты поиска в формате XLS.</w:t>
      </w:r>
    </w:p>
    <w:p w14:paraId="4A1974E3" w14:textId="3088278D" w:rsidR="00B56D22" w:rsidRPr="001A5C4A" w:rsidRDefault="00B56D22" w:rsidP="009E324E">
      <w:pPr>
        <w:ind w:firstLine="851"/>
      </w:pPr>
      <w:r w:rsidRPr="001A5C4A">
        <w:t>Для просмотра детализированной информации по МО необходимо в поле требуемой МО нажать на соответствующую цифру с количеством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_Ref89682135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231</w:t>
      </w:r>
      <w:r w:rsidRPr="001A5C4A">
        <w:rPr>
          <w:rFonts w:cs="Arial"/>
        </w:rPr>
        <w:fldChar w:fldCharType="end"/>
      </w:r>
      <w:r w:rsidRPr="001A5C4A">
        <w:t>). В результате откроется окно детализации (</w:t>
      </w:r>
      <w:r w:rsidRPr="001A5C4A">
        <w:fldChar w:fldCharType="begin"/>
      </w:r>
      <w:r w:rsidRPr="001A5C4A">
        <w:instrText xml:space="preserve"> REF _Ref89682295 \h </w:instrText>
      </w:r>
      <w:r w:rsidR="001A5C4A" w:rsidRPr="001A5C4A">
        <w:instrText xml:space="preserve">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232</w:t>
      </w:r>
      <w:r w:rsidRPr="001A5C4A">
        <w:fldChar w:fldCharType="end"/>
      </w:r>
      <w:r w:rsidRPr="001A5C4A">
        <w:t>).</w:t>
      </w:r>
      <w:r w:rsidRPr="001A5C4A" w:rsidDel="001A10F0">
        <w:t xml:space="preserve"> </w:t>
      </w:r>
    </w:p>
    <w:p w14:paraId="4DA6060D" w14:textId="77777777" w:rsidR="00B56D22" w:rsidRPr="001A5C4A" w:rsidRDefault="00B56D22" w:rsidP="00B56D22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5D51560F" wp14:editId="145F5A4A">
            <wp:extent cx="6120130" cy="3735070"/>
            <wp:effectExtent l="19050" t="19050" r="13970" b="1778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350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0EB70F" w14:textId="65765732" w:rsidR="00B56D22" w:rsidRPr="001A5C4A" w:rsidRDefault="00B56D22" w:rsidP="009E324E">
      <w:pPr>
        <w:pStyle w:val="26"/>
        <w:spacing w:after="240" w:line="276" w:lineRule="auto"/>
      </w:pPr>
      <w:bookmarkStart w:id="460" w:name="_Ref89682295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232</w:t>
      </w:r>
      <w:r w:rsidRPr="001A5C4A">
        <w:rPr>
          <w:noProof/>
        </w:rPr>
        <w:fldChar w:fldCharType="end"/>
      </w:r>
      <w:bookmarkEnd w:id="460"/>
      <w:r w:rsidRPr="001A5C4A">
        <w:t xml:space="preserve"> – Пример окна детализации информации по МО</w:t>
      </w:r>
    </w:p>
    <w:p w14:paraId="3416DC1F" w14:textId="07D21DE2" w:rsidR="004E4EA7" w:rsidRPr="001A5C4A" w:rsidRDefault="00760EB2" w:rsidP="009E324E">
      <w:pPr>
        <w:pStyle w:val="af2"/>
        <w:ind w:left="0"/>
        <w:rPr>
          <w:rFonts w:cs="Arial"/>
        </w:rPr>
      </w:pPr>
      <w:bookmarkStart w:id="461" w:name="_Toc185414717"/>
      <w:r w:rsidRPr="001A5C4A">
        <w:rPr>
          <w:rFonts w:cs="Arial"/>
        </w:rPr>
        <w:t xml:space="preserve">Отчет </w:t>
      </w:r>
      <w:r w:rsidR="00615C8F" w:rsidRPr="001A5C4A">
        <w:rPr>
          <w:rFonts w:cs="Arial"/>
        </w:rPr>
        <w:t>«</w:t>
      </w:r>
      <w:r w:rsidR="00615C8F" w:rsidRPr="001A5C4A">
        <w:rPr>
          <w:rFonts w:cs="Arial"/>
          <w:bCs/>
        </w:rPr>
        <w:t>Количество умерших лиц, прикрепленных к медицинским организациям»</w:t>
      </w:r>
      <w:bookmarkEnd w:id="461"/>
    </w:p>
    <w:p w14:paraId="784F06DB" w14:textId="5BF9EDCA" w:rsidR="00615C8F" w:rsidRPr="001A5C4A" w:rsidRDefault="00615C8F" w:rsidP="009E324E">
      <w:pPr>
        <w:ind w:firstLine="851"/>
        <w:rPr>
          <w:rFonts w:cs="Arial"/>
        </w:rPr>
      </w:pPr>
      <w:r w:rsidRPr="001A5C4A">
        <w:rPr>
          <w:rFonts w:cs="Arial"/>
        </w:rPr>
        <w:t>Для просмотра отчета по количеству умерших лиц, прикрепленных к медицинским организациям</w:t>
      </w:r>
      <w:r w:rsidR="00357FDA">
        <w:rPr>
          <w:rFonts w:cs="Arial"/>
        </w:rPr>
        <w:t>,</w:t>
      </w:r>
      <w:r w:rsidRPr="001A5C4A">
        <w:rPr>
          <w:rFonts w:cs="Arial"/>
        </w:rPr>
        <w:t xml:space="preserve"> необходимо в главном меню нажать меню «Отчеты» и в выпадающем списке выбрать подменю «</w:t>
      </w:r>
      <w:r w:rsidRPr="001A5C4A">
        <w:t>Отчет по количеству умерших лиц, прикрепленных к МО</w:t>
      </w:r>
      <w:r w:rsidRPr="001A5C4A">
        <w:rPr>
          <w:rFonts w:cs="Arial"/>
        </w:rPr>
        <w:t xml:space="preserve">» </w:t>
      </w:r>
      <w:r w:rsidR="007F0BE4" w:rsidRPr="001A5C4A">
        <w:rPr>
          <w:rFonts w:cs="Arial"/>
        </w:rPr>
        <w:t>(</w:t>
      </w:r>
      <w:r w:rsidR="007F0BE4" w:rsidRPr="001A5C4A">
        <w:rPr>
          <w:rFonts w:cs="Arial"/>
        </w:rPr>
        <w:fldChar w:fldCharType="begin"/>
      </w:r>
      <w:r w:rsidR="007F0BE4" w:rsidRPr="001A5C4A">
        <w:rPr>
          <w:rFonts w:cs="Arial"/>
        </w:rPr>
        <w:instrText xml:space="preserve"> REF _Ref503871706 \h  \* MERGEFORMAT </w:instrText>
      </w:r>
      <w:r w:rsidR="007F0BE4" w:rsidRPr="001A5C4A">
        <w:rPr>
          <w:rFonts w:cs="Arial"/>
        </w:rPr>
      </w:r>
      <w:r w:rsidR="007F0BE4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7F0BE4" w:rsidRPr="001A5C4A">
        <w:rPr>
          <w:rFonts w:cs="Arial"/>
        </w:rPr>
        <w:fldChar w:fldCharType="end"/>
      </w:r>
      <w:r w:rsidR="007F0BE4" w:rsidRPr="001A5C4A">
        <w:rPr>
          <w:rFonts w:cs="Arial"/>
        </w:rPr>
        <w:t>).</w:t>
      </w:r>
    </w:p>
    <w:p w14:paraId="0AC6FD11" w14:textId="154FA600" w:rsidR="00615C8F" w:rsidRPr="001A5C4A" w:rsidRDefault="00615C8F" w:rsidP="009E324E">
      <w:pPr>
        <w:ind w:firstLine="851"/>
      </w:pPr>
      <w:r w:rsidRPr="001A5C4A">
        <w:rPr>
          <w:rFonts w:cs="Arial"/>
        </w:rPr>
        <w:t>В результате будет отображено окно отчета «Количество умерших лиц, прикрепленных к медицинским организациям»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_Ref108533914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233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0EE7323F" w14:textId="77777777" w:rsidR="00615C8F" w:rsidRPr="001A5C4A" w:rsidRDefault="00615C8F" w:rsidP="009E324E">
      <w:pPr>
        <w:tabs>
          <w:tab w:val="left" w:pos="993"/>
        </w:tabs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4D162470" wp14:editId="4861B7E0">
            <wp:extent cx="6008820" cy="3371850"/>
            <wp:effectExtent l="19050" t="19050" r="11430" b="1905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2"/>
                    <a:srcRect l="505"/>
                    <a:stretch/>
                  </pic:blipFill>
                  <pic:spPr bwMode="auto">
                    <a:xfrm>
                      <a:off x="0" y="0"/>
                      <a:ext cx="6017947" cy="337697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EECE1">
                          <a:lumMod val="9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B09AA" w14:textId="339A5B3E" w:rsidR="000E4848" w:rsidRPr="001A5C4A" w:rsidRDefault="00615C8F" w:rsidP="009E324E">
      <w:pPr>
        <w:pStyle w:val="26"/>
        <w:spacing w:after="240" w:line="276" w:lineRule="auto"/>
        <w:rPr>
          <w:b/>
        </w:rPr>
      </w:pPr>
      <w:bookmarkStart w:id="462" w:name="_Ref108533914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233</w:t>
      </w:r>
      <w:r w:rsidRPr="001A5C4A">
        <w:rPr>
          <w:noProof/>
        </w:rPr>
        <w:fldChar w:fldCharType="end"/>
      </w:r>
      <w:bookmarkEnd w:id="462"/>
      <w:r w:rsidRPr="001A5C4A">
        <w:t xml:space="preserve"> – Окно </w:t>
      </w:r>
      <w:r w:rsidR="000E4848" w:rsidRPr="001A5C4A">
        <w:t xml:space="preserve">отчета </w:t>
      </w:r>
      <w:r w:rsidRPr="001A5C4A">
        <w:t>«Количество умерших лиц, прикрепленных к медицинским организациям»</w:t>
      </w:r>
      <w:bookmarkStart w:id="463" w:name="_Toc104890719"/>
      <w:bookmarkStart w:id="464" w:name="_Toc108516778"/>
      <w:r w:rsidRPr="001A5C4A">
        <w:rPr>
          <w:b/>
        </w:rPr>
        <w:t xml:space="preserve"> </w:t>
      </w:r>
      <w:bookmarkEnd w:id="463"/>
      <w:bookmarkEnd w:id="464"/>
    </w:p>
    <w:p w14:paraId="6D24B4FF" w14:textId="2AF6828E" w:rsidR="00615C8F" w:rsidRPr="001A5C4A" w:rsidRDefault="00615C8F" w:rsidP="009E324E">
      <w:pPr>
        <w:ind w:firstLine="851"/>
        <w:rPr>
          <w:rFonts w:cs="Arial"/>
        </w:rPr>
      </w:pPr>
      <w:r w:rsidRPr="001A5C4A">
        <w:rPr>
          <w:rFonts w:cs="Arial"/>
        </w:rPr>
        <w:t xml:space="preserve">В верхней части окна «Количество умерших лиц, прикрепленных к медицинским организациям» расположен блок поиска (фильтрации) списка </w:t>
      </w:r>
      <w:r w:rsidR="009E324E">
        <w:rPr>
          <w:rFonts w:cs="Arial"/>
        </w:rPr>
        <w:t xml:space="preserve">     </w:t>
      </w:r>
      <w:r w:rsidRPr="001A5C4A">
        <w:rPr>
          <w:rFonts w:cs="Arial"/>
        </w:rPr>
        <w:t>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_Ref108533914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233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):</w:t>
      </w:r>
    </w:p>
    <w:p w14:paraId="344098D1" w14:textId="77777777" w:rsidR="00615C8F" w:rsidRPr="001A5C4A" w:rsidRDefault="00615C8F" w:rsidP="009E324E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«Дата смерти» (с…по…);</w:t>
      </w:r>
    </w:p>
    <w:p w14:paraId="2D335F45" w14:textId="77777777" w:rsidR="00615C8F" w:rsidRPr="001A5C4A" w:rsidRDefault="00615C8F" w:rsidP="009E324E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«МО».</w:t>
      </w:r>
    </w:p>
    <w:p w14:paraId="26DAAFA3" w14:textId="552114B7" w:rsidR="00615C8F" w:rsidRPr="001A5C4A" w:rsidRDefault="00615C8F" w:rsidP="009E324E">
      <w:pPr>
        <w:ind w:firstLine="851"/>
        <w:rPr>
          <w:rFonts w:cs="Arial"/>
        </w:rPr>
      </w:pPr>
      <w:r w:rsidRPr="001A5C4A">
        <w:rPr>
          <w:rFonts w:cs="Arial"/>
        </w:rPr>
        <w:t>Для применения выбранных значений фильтра следует воспользоваться кнопкой «Поиск»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_Ref108533914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233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Кнопка «Экспорт в Excel» позволяет сохранить результаты поиска в формате XLS.</w:t>
      </w:r>
    </w:p>
    <w:p w14:paraId="2E90C453" w14:textId="72E210A0" w:rsidR="00615C8F" w:rsidRPr="001A5C4A" w:rsidRDefault="00615C8F" w:rsidP="009E324E">
      <w:pPr>
        <w:ind w:firstLine="851"/>
      </w:pPr>
      <w:r w:rsidRPr="001A5C4A">
        <w:t>Для просмотра детализированной информации по МО необходимо в поле требуемой МО нажать на соответствующую цифру с количеством (</w:t>
      </w:r>
      <w:r w:rsidRPr="001A5C4A">
        <w:rPr>
          <w:rFonts w:cs="Arial"/>
        </w:rPr>
        <w:fldChar w:fldCharType="begin"/>
      </w:r>
      <w:r w:rsidRPr="001A5C4A">
        <w:instrText xml:space="preserve"> REF _Ref114061024 \h </w:instrText>
      </w:r>
      <w:r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234</w:t>
      </w:r>
      <w:r w:rsidRPr="001A5C4A">
        <w:rPr>
          <w:rFonts w:cs="Arial"/>
        </w:rPr>
        <w:fldChar w:fldCharType="end"/>
      </w:r>
      <w:r w:rsidRPr="001A5C4A">
        <w:t xml:space="preserve">). </w:t>
      </w:r>
    </w:p>
    <w:p w14:paraId="02C88244" w14:textId="77777777" w:rsidR="00615C8F" w:rsidRPr="001A5C4A" w:rsidRDefault="00615C8F" w:rsidP="009E324E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1593CE78" wp14:editId="6264890A">
            <wp:extent cx="5934075" cy="3362325"/>
            <wp:effectExtent l="19050" t="19050" r="28575" b="2857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62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33FE08" w14:textId="52472C1B" w:rsidR="007F0BE4" w:rsidRPr="001A5C4A" w:rsidRDefault="00615C8F" w:rsidP="009E324E">
      <w:pPr>
        <w:pStyle w:val="26"/>
        <w:spacing w:after="240" w:line="276" w:lineRule="auto"/>
      </w:pPr>
      <w:bookmarkStart w:id="465" w:name="_Ref114061024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234</w:t>
      </w:r>
      <w:r w:rsidRPr="001A5C4A">
        <w:rPr>
          <w:noProof/>
        </w:rPr>
        <w:fldChar w:fldCharType="end"/>
      </w:r>
      <w:bookmarkEnd w:id="465"/>
      <w:r w:rsidRPr="001A5C4A">
        <w:t xml:space="preserve"> – Окно «</w:t>
      </w:r>
      <w:r w:rsidRPr="001A5C4A">
        <w:rPr>
          <w:rFonts w:cs="Arial"/>
        </w:rPr>
        <w:t>Количество умерших лиц, прикрепленных к медицинским организациям</w:t>
      </w:r>
      <w:r w:rsidRPr="001A5C4A">
        <w:t xml:space="preserve">». </w:t>
      </w:r>
      <w:r w:rsidR="00357FDA">
        <w:t>Отображение</w:t>
      </w:r>
      <w:r w:rsidRPr="001A5C4A">
        <w:t xml:space="preserve"> цифры в поле требуемой МО</w:t>
      </w:r>
    </w:p>
    <w:p w14:paraId="0E739314" w14:textId="76990FF3" w:rsidR="00615C8F" w:rsidRPr="001A5C4A" w:rsidRDefault="00615C8F" w:rsidP="009E324E">
      <w:pPr>
        <w:ind w:firstLine="851"/>
      </w:pPr>
      <w:r w:rsidRPr="001A5C4A">
        <w:t>В результате откроется окно детализации (</w:t>
      </w:r>
      <w:r w:rsidRPr="001A5C4A">
        <w:fldChar w:fldCharType="begin"/>
      </w:r>
      <w:r w:rsidRPr="001A5C4A">
        <w:instrText xml:space="preserve"> REF _Ref114059926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235</w:t>
      </w:r>
      <w:r w:rsidRPr="001A5C4A">
        <w:fldChar w:fldCharType="end"/>
      </w:r>
      <w:r w:rsidRPr="001A5C4A">
        <w:t>).</w:t>
      </w:r>
    </w:p>
    <w:p w14:paraId="02DE1420" w14:textId="77777777" w:rsidR="00615C8F" w:rsidRPr="001A5C4A" w:rsidRDefault="00615C8F" w:rsidP="009E324E">
      <w:pPr>
        <w:ind w:firstLine="0"/>
        <w:jc w:val="center"/>
        <w:rPr>
          <w:sz w:val="22"/>
          <w:szCs w:val="22"/>
        </w:rPr>
      </w:pPr>
      <w:r w:rsidRPr="001A5C4A">
        <w:rPr>
          <w:noProof/>
          <w:sz w:val="22"/>
          <w:szCs w:val="22"/>
          <w:lang w:eastAsia="ru-RU"/>
        </w:rPr>
        <w:drawing>
          <wp:inline distT="0" distB="0" distL="0" distR="0" wp14:anchorId="45EA2E5B" wp14:editId="4DDF2A46">
            <wp:extent cx="4838700" cy="4012165"/>
            <wp:effectExtent l="19050" t="19050" r="19050" b="2667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4867447" cy="4036001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E5B164" w14:textId="5707B15D" w:rsidR="00615C8F" w:rsidRPr="001A5C4A" w:rsidRDefault="00615C8F" w:rsidP="009E324E">
      <w:pPr>
        <w:pStyle w:val="26"/>
        <w:spacing w:after="240" w:line="276" w:lineRule="auto"/>
        <w:rPr>
          <w:rFonts w:cs="Arial"/>
        </w:rPr>
      </w:pPr>
      <w:bookmarkStart w:id="466" w:name="_Ref114059926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235</w:t>
      </w:r>
      <w:r w:rsidRPr="001A5C4A">
        <w:rPr>
          <w:noProof/>
        </w:rPr>
        <w:fldChar w:fldCharType="end"/>
      </w:r>
      <w:bookmarkEnd w:id="466"/>
      <w:r w:rsidRPr="001A5C4A">
        <w:t xml:space="preserve"> – </w:t>
      </w:r>
      <w:r w:rsidRPr="001A5C4A">
        <w:rPr>
          <w:rFonts w:cs="Arial"/>
        </w:rPr>
        <w:t>Пример окна детализации информации по МО</w:t>
      </w:r>
    </w:p>
    <w:p w14:paraId="09BA20F7" w14:textId="5D461C1C" w:rsidR="004639DC" w:rsidRPr="001A5C4A" w:rsidRDefault="004639DC" w:rsidP="004B12EF">
      <w:pPr>
        <w:pStyle w:val="af2"/>
        <w:ind w:left="0"/>
      </w:pPr>
      <w:bookmarkStart w:id="467" w:name="_Toc185414718"/>
      <w:r w:rsidRPr="001A5C4A">
        <w:lastRenderedPageBreak/>
        <w:t>Отчет «</w:t>
      </w:r>
      <w:r w:rsidR="00357FDA">
        <w:t>К</w:t>
      </w:r>
      <w:r w:rsidRPr="001A5C4A">
        <w:t>оличеств</w:t>
      </w:r>
      <w:r w:rsidR="00357FDA">
        <w:t>о</w:t>
      </w:r>
      <w:r w:rsidRPr="001A5C4A">
        <w:t xml:space="preserve"> умерших лиц</w:t>
      </w:r>
      <w:r w:rsidR="00357FDA">
        <w:t xml:space="preserve"> на</w:t>
      </w:r>
      <w:r w:rsidRPr="001A5C4A">
        <w:t xml:space="preserve"> </w:t>
      </w:r>
      <w:r w:rsidR="00357FDA">
        <w:t>участке</w:t>
      </w:r>
      <w:r w:rsidRPr="001A5C4A">
        <w:t>»</w:t>
      </w:r>
      <w:bookmarkEnd w:id="467"/>
    </w:p>
    <w:p w14:paraId="448F508A" w14:textId="727D3CCC" w:rsidR="004639DC" w:rsidRPr="001A5C4A" w:rsidRDefault="004639DC" w:rsidP="004B12EF">
      <w:pPr>
        <w:ind w:firstLine="851"/>
        <w:rPr>
          <w:rFonts w:cs="Arial"/>
        </w:rPr>
      </w:pPr>
      <w:r w:rsidRPr="001A5C4A">
        <w:rPr>
          <w:rFonts w:cs="Arial"/>
        </w:rPr>
        <w:t xml:space="preserve">Для просмотра отчета по количеству умерших лиц, </w:t>
      </w:r>
      <w:r w:rsidRPr="001A5C4A">
        <w:t>прикрепленных к участку</w:t>
      </w:r>
      <w:r w:rsidRPr="001A5C4A">
        <w:rPr>
          <w:rFonts w:cs="Arial"/>
        </w:rPr>
        <w:t xml:space="preserve"> необходимо в главном меню нажать меню «Отчеты» и в выпадающем списке выбрать подменю «</w:t>
      </w:r>
      <w:r w:rsidRPr="001A5C4A">
        <w:t>Отчет по количеству умерших лиц, прикрепленных к участку</w:t>
      </w:r>
      <w:r w:rsidRPr="001A5C4A">
        <w:rPr>
          <w:rFonts w:cs="Arial"/>
        </w:rPr>
        <w:t>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_Ref503871706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F03C57E" w14:textId="678DADC6" w:rsidR="0006236C" w:rsidRPr="006208C0" w:rsidRDefault="006208C0" w:rsidP="004B12EF">
      <w:pPr>
        <w:pStyle w:val="LO-normal"/>
        <w:tabs>
          <w:tab w:val="left" w:pos="252"/>
        </w:tabs>
        <w:spacing w:line="360" w:lineRule="auto"/>
        <w:ind w:firstLine="851"/>
        <w:jc w:val="both"/>
        <w:rPr>
          <w:rFonts w:ascii="Arial" w:eastAsia="Times New Roman" w:hAnsi="Arial" w:cs="Arial"/>
        </w:rPr>
      </w:pPr>
      <w:r w:rsidRPr="006208C0">
        <w:rPr>
          <w:rFonts w:ascii="Arial" w:hAnsi="Arial" w:cs="Arial"/>
        </w:rPr>
        <w:t xml:space="preserve">В результате будет отображено окно отчета </w:t>
      </w:r>
      <w:r w:rsidR="0006236C" w:rsidRPr="006208C0">
        <w:rPr>
          <w:rFonts w:ascii="Arial" w:hAnsi="Arial" w:cs="Arial"/>
        </w:rPr>
        <w:t xml:space="preserve">«Количество умерших лиц на участке», </w:t>
      </w:r>
      <w:r w:rsidR="00A31334">
        <w:rPr>
          <w:rFonts w:ascii="Arial" w:hAnsi="Arial" w:cs="Arial"/>
        </w:rPr>
        <w:t>в</w:t>
      </w:r>
      <w:r w:rsidR="0006236C" w:rsidRPr="006208C0">
        <w:rPr>
          <w:rFonts w:ascii="Arial" w:hAnsi="Arial" w:cs="Arial"/>
        </w:rPr>
        <w:t xml:space="preserve"> которо</w:t>
      </w:r>
      <w:r w:rsidR="00A31334">
        <w:rPr>
          <w:rFonts w:ascii="Arial" w:hAnsi="Arial" w:cs="Arial"/>
        </w:rPr>
        <w:t>м</w:t>
      </w:r>
      <w:r w:rsidR="0006236C" w:rsidRPr="006208C0">
        <w:rPr>
          <w:rFonts w:ascii="Arial" w:hAnsi="Arial" w:cs="Arial"/>
        </w:rPr>
        <w:t xml:space="preserve"> возможен поиск </w:t>
      </w:r>
      <w:r w:rsidR="0006236C" w:rsidRPr="006208C0">
        <w:rPr>
          <w:rFonts w:ascii="Arial" w:eastAsia="Times New Roman" w:hAnsi="Arial" w:cs="Arial"/>
        </w:rPr>
        <w:t>количества умерших лиц, прикрепленных к участку</w:t>
      </w:r>
      <w:r w:rsidRPr="006208C0">
        <w:rPr>
          <w:rFonts w:ascii="Arial" w:eastAsia="Times New Roman" w:hAnsi="Arial" w:cs="Arial"/>
        </w:rPr>
        <w:t xml:space="preserve"> (</w:t>
      </w:r>
      <w:r w:rsidRPr="006208C0">
        <w:rPr>
          <w:rFonts w:ascii="Arial" w:eastAsia="Times New Roman" w:hAnsi="Arial" w:cs="Arial"/>
        </w:rPr>
        <w:fldChar w:fldCharType="begin"/>
      </w:r>
      <w:r w:rsidRPr="006208C0">
        <w:rPr>
          <w:rFonts w:ascii="Arial" w:eastAsia="Times New Roman" w:hAnsi="Arial" w:cs="Arial"/>
        </w:rPr>
        <w:instrText xml:space="preserve"> REF _Ref123217966 \h  \* MERGEFORMAT </w:instrText>
      </w:r>
      <w:r w:rsidRPr="006208C0">
        <w:rPr>
          <w:rFonts w:ascii="Arial" w:eastAsia="Times New Roman" w:hAnsi="Arial" w:cs="Arial"/>
        </w:rPr>
      </w:r>
      <w:r w:rsidRPr="006208C0">
        <w:rPr>
          <w:rFonts w:ascii="Arial" w:eastAsia="Times New Roman" w:hAnsi="Arial" w:cs="Arial"/>
        </w:rPr>
        <w:fldChar w:fldCharType="separate"/>
      </w:r>
      <w:r w:rsidR="00C0526B" w:rsidRPr="00C0526B">
        <w:rPr>
          <w:rFonts w:ascii="Arial" w:hAnsi="Arial" w:cs="Arial"/>
        </w:rPr>
        <w:t xml:space="preserve">Рисунок </w:t>
      </w:r>
      <w:r w:rsidR="00C0526B" w:rsidRPr="00C0526B">
        <w:rPr>
          <w:rFonts w:ascii="Arial" w:hAnsi="Arial" w:cs="Arial"/>
          <w:noProof/>
        </w:rPr>
        <w:t>236</w:t>
      </w:r>
      <w:r w:rsidRPr="006208C0">
        <w:rPr>
          <w:rFonts w:ascii="Arial" w:eastAsia="Times New Roman" w:hAnsi="Arial" w:cs="Arial"/>
        </w:rPr>
        <w:fldChar w:fldCharType="end"/>
      </w:r>
      <w:r w:rsidRPr="006208C0">
        <w:rPr>
          <w:rFonts w:ascii="Arial" w:eastAsia="Times New Roman" w:hAnsi="Arial" w:cs="Arial"/>
        </w:rPr>
        <w:t>).</w:t>
      </w:r>
    </w:p>
    <w:p w14:paraId="5EBC62B7" w14:textId="77777777" w:rsidR="0006236C" w:rsidRPr="001A5C4A" w:rsidRDefault="0006236C" w:rsidP="006645EB">
      <w:pPr>
        <w:pStyle w:val="affff8"/>
        <w:spacing w:before="0" w:after="0"/>
      </w:pPr>
      <w:r w:rsidRPr="001A5C4A">
        <w:drawing>
          <wp:inline distT="0" distB="0" distL="0" distR="0" wp14:anchorId="7E1FD7E1" wp14:editId="26A9BD4A">
            <wp:extent cx="5940425" cy="2532380"/>
            <wp:effectExtent l="19050" t="19050" r="22225" b="2032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2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23EE8D" w14:textId="3AC20D78" w:rsidR="0006236C" w:rsidRPr="001A5C4A" w:rsidRDefault="0006236C" w:rsidP="004B12EF">
      <w:pPr>
        <w:pStyle w:val="26"/>
        <w:spacing w:after="240" w:line="276" w:lineRule="auto"/>
        <w:rPr>
          <w:rFonts w:eastAsia="Times New Roman"/>
        </w:rPr>
      </w:pPr>
      <w:bookmarkStart w:id="468" w:name="_Ref123217966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236</w:t>
      </w:r>
      <w:r w:rsidRPr="001A5C4A">
        <w:rPr>
          <w:noProof/>
        </w:rPr>
        <w:fldChar w:fldCharType="end"/>
      </w:r>
      <w:bookmarkEnd w:id="468"/>
      <w:r w:rsidRPr="001A5C4A">
        <w:t xml:space="preserve"> – Форма «Количество умерших лиц на участке». Блок «Поиск»</w:t>
      </w:r>
    </w:p>
    <w:p w14:paraId="2056CF6C" w14:textId="05E3E832" w:rsidR="00773969" w:rsidRPr="00A91015" w:rsidRDefault="00A91015" w:rsidP="004B12EF">
      <w:pPr>
        <w:pStyle w:val="LO-normal"/>
        <w:tabs>
          <w:tab w:val="left" w:pos="1134"/>
        </w:tabs>
        <w:spacing w:line="360" w:lineRule="auto"/>
        <w:ind w:firstLine="851"/>
        <w:jc w:val="both"/>
        <w:rPr>
          <w:rFonts w:ascii="Arial" w:eastAsia="Times New Roman" w:hAnsi="Arial" w:cs="Arial"/>
        </w:rPr>
      </w:pPr>
      <w:r w:rsidRPr="00A91015">
        <w:rPr>
          <w:rFonts w:ascii="Arial" w:hAnsi="Arial" w:cs="Arial"/>
        </w:rPr>
        <w:t xml:space="preserve">В верхней части окна «Количество умерших лиц на участке» расположен блок поиска (фильтрации) списка </w:t>
      </w:r>
      <w:r w:rsidR="006208C0" w:rsidRPr="00A91015">
        <w:rPr>
          <w:rFonts w:ascii="Arial" w:eastAsia="Times New Roman" w:hAnsi="Arial" w:cs="Arial"/>
        </w:rPr>
        <w:t>(</w:t>
      </w:r>
      <w:r w:rsidR="006208C0" w:rsidRPr="00A91015">
        <w:rPr>
          <w:rFonts w:ascii="Arial" w:eastAsia="Times New Roman" w:hAnsi="Arial" w:cs="Arial"/>
        </w:rPr>
        <w:fldChar w:fldCharType="begin"/>
      </w:r>
      <w:r w:rsidR="006208C0" w:rsidRPr="00A91015">
        <w:rPr>
          <w:rFonts w:ascii="Arial" w:eastAsia="Times New Roman" w:hAnsi="Arial" w:cs="Arial"/>
        </w:rPr>
        <w:instrText xml:space="preserve"> REF _Ref123217966 \h  \* MERGEFORMAT </w:instrText>
      </w:r>
      <w:r w:rsidR="006208C0" w:rsidRPr="00A91015">
        <w:rPr>
          <w:rFonts w:ascii="Arial" w:eastAsia="Times New Roman" w:hAnsi="Arial" w:cs="Arial"/>
        </w:rPr>
      </w:r>
      <w:r w:rsidR="006208C0" w:rsidRPr="00A91015">
        <w:rPr>
          <w:rFonts w:ascii="Arial" w:eastAsia="Times New Roman" w:hAnsi="Arial" w:cs="Arial"/>
        </w:rPr>
        <w:fldChar w:fldCharType="separate"/>
      </w:r>
      <w:r w:rsidR="00C0526B" w:rsidRPr="00C0526B">
        <w:rPr>
          <w:rFonts w:ascii="Arial" w:hAnsi="Arial" w:cs="Arial"/>
        </w:rPr>
        <w:t xml:space="preserve">Рисунок </w:t>
      </w:r>
      <w:r w:rsidR="00C0526B" w:rsidRPr="00C0526B">
        <w:rPr>
          <w:rFonts w:ascii="Arial" w:hAnsi="Arial" w:cs="Arial"/>
          <w:noProof/>
        </w:rPr>
        <w:t>236</w:t>
      </w:r>
      <w:r w:rsidR="006208C0" w:rsidRPr="00A91015">
        <w:rPr>
          <w:rFonts w:ascii="Arial" w:eastAsia="Times New Roman" w:hAnsi="Arial" w:cs="Arial"/>
        </w:rPr>
        <w:fldChar w:fldCharType="end"/>
      </w:r>
      <w:r w:rsidR="006208C0" w:rsidRPr="00A91015">
        <w:rPr>
          <w:rFonts w:ascii="Arial" w:eastAsia="Times New Roman" w:hAnsi="Arial" w:cs="Arial"/>
        </w:rPr>
        <w:t>):</w:t>
      </w:r>
    </w:p>
    <w:p w14:paraId="10E96391" w14:textId="77777777" w:rsidR="006208C0" w:rsidRPr="001A5C4A" w:rsidRDefault="006208C0" w:rsidP="00602B13">
      <w:pPr>
        <w:pStyle w:val="LO-normal"/>
        <w:numPr>
          <w:ilvl w:val="0"/>
          <w:numId w:val="63"/>
        </w:numPr>
        <w:tabs>
          <w:tab w:val="left" w:pos="1134"/>
        </w:tabs>
        <w:spacing w:line="360" w:lineRule="auto"/>
        <w:ind w:left="0" w:firstLine="851"/>
        <w:jc w:val="both"/>
        <w:rPr>
          <w:rFonts w:ascii="Arial" w:eastAsia="Times New Roman" w:hAnsi="Arial" w:cs="Arial"/>
        </w:rPr>
      </w:pPr>
      <w:r w:rsidRPr="001A5C4A">
        <w:rPr>
          <w:rFonts w:ascii="Arial" w:eastAsia="Times New Roman" w:hAnsi="Arial" w:cs="Arial"/>
        </w:rPr>
        <w:t>«Дата смерти» (с…по…);</w:t>
      </w:r>
    </w:p>
    <w:p w14:paraId="649D7123" w14:textId="77777777" w:rsidR="006208C0" w:rsidRPr="001A5C4A" w:rsidRDefault="006208C0" w:rsidP="00602B13">
      <w:pPr>
        <w:pStyle w:val="LO-normal"/>
        <w:numPr>
          <w:ilvl w:val="0"/>
          <w:numId w:val="63"/>
        </w:numPr>
        <w:tabs>
          <w:tab w:val="left" w:pos="1134"/>
        </w:tabs>
        <w:spacing w:line="360" w:lineRule="auto"/>
        <w:ind w:left="0" w:firstLine="851"/>
        <w:jc w:val="both"/>
        <w:rPr>
          <w:rFonts w:ascii="Arial" w:eastAsia="Times New Roman" w:hAnsi="Arial" w:cs="Arial"/>
        </w:rPr>
      </w:pPr>
      <w:r w:rsidRPr="001A5C4A">
        <w:rPr>
          <w:rFonts w:ascii="Arial" w:eastAsia="Times New Roman" w:hAnsi="Arial" w:cs="Arial"/>
        </w:rPr>
        <w:t>«МО».</w:t>
      </w:r>
    </w:p>
    <w:p w14:paraId="4322C9AC" w14:textId="71890C6F" w:rsidR="006208C0" w:rsidRDefault="00773969" w:rsidP="004B12EF">
      <w:pPr>
        <w:spacing w:after="120"/>
        <w:ind w:firstLine="851"/>
        <w:rPr>
          <w:rFonts w:eastAsia="Times New Roman"/>
        </w:rPr>
      </w:pPr>
      <w:r w:rsidRPr="001A5C4A">
        <w:rPr>
          <w:rFonts w:cs="Arial"/>
        </w:rPr>
        <w:t>Для применения выбранных значений фильтра следует воспользоваться кнопкой «Поиск» (</w:t>
      </w:r>
      <w:r w:rsidRPr="001A5C4A">
        <w:rPr>
          <w:rFonts w:eastAsia="Times New Roman" w:cs="Arial"/>
        </w:rPr>
        <w:fldChar w:fldCharType="begin"/>
      </w:r>
      <w:r w:rsidRPr="001A5C4A">
        <w:rPr>
          <w:rFonts w:eastAsia="Times New Roman" w:cs="Arial"/>
        </w:rPr>
        <w:instrText xml:space="preserve"> REF _Ref123217966 \h  \* MERGEFORMAT </w:instrText>
      </w:r>
      <w:r w:rsidRPr="001A5C4A">
        <w:rPr>
          <w:rFonts w:eastAsia="Times New Roman" w:cs="Arial"/>
        </w:rPr>
      </w:r>
      <w:r w:rsidRPr="001A5C4A">
        <w:rPr>
          <w:rFonts w:eastAsia="Times New Roman"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236</w:t>
      </w:r>
      <w:r w:rsidRPr="001A5C4A">
        <w:rPr>
          <w:rFonts w:eastAsia="Times New Roman" w:cs="Arial"/>
        </w:rPr>
        <w:fldChar w:fldCharType="end"/>
      </w:r>
      <w:r w:rsidRPr="001A5C4A">
        <w:rPr>
          <w:rFonts w:cs="Arial"/>
        </w:rPr>
        <w:t>). Кнопка «Экспорт в Excel» позволяет сохранить результаты поиска в формате XLS</w:t>
      </w:r>
      <w:r>
        <w:rPr>
          <w:rFonts w:cs="Arial"/>
        </w:rPr>
        <w:t xml:space="preserve"> </w:t>
      </w:r>
      <w:r w:rsidRPr="001A5C4A">
        <w:rPr>
          <w:rFonts w:eastAsia="Times New Roman"/>
        </w:rPr>
        <w:t>(</w:t>
      </w:r>
      <w:r w:rsidRPr="001A5C4A">
        <w:rPr>
          <w:rFonts w:eastAsia="Times New Roman"/>
        </w:rPr>
        <w:fldChar w:fldCharType="begin"/>
      </w:r>
      <w:r w:rsidRPr="001A5C4A">
        <w:rPr>
          <w:rFonts w:eastAsia="Times New Roman"/>
        </w:rPr>
        <w:instrText xml:space="preserve"> REF _Ref123216301 \h  \* MERGEFORMAT </w:instrText>
      </w:r>
      <w:r w:rsidRPr="001A5C4A">
        <w:rPr>
          <w:rFonts w:eastAsia="Times New Roman"/>
        </w:rPr>
      </w:r>
      <w:r w:rsidRPr="001A5C4A">
        <w:rPr>
          <w:rFonts w:eastAsia="Times New Roman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237</w:t>
      </w:r>
      <w:r w:rsidRPr="001A5C4A">
        <w:rPr>
          <w:rFonts w:eastAsia="Times New Roman"/>
        </w:rPr>
        <w:fldChar w:fldCharType="end"/>
      </w:r>
      <w:r w:rsidRPr="001A5C4A">
        <w:rPr>
          <w:rFonts w:eastAsia="Times New Roman"/>
        </w:rPr>
        <w:t>)</w:t>
      </w:r>
      <w:r w:rsidRPr="001A5C4A">
        <w:rPr>
          <w:rFonts w:cs="Arial"/>
        </w:rPr>
        <w:t>.</w:t>
      </w:r>
    </w:p>
    <w:p w14:paraId="785A33B9" w14:textId="77777777" w:rsidR="0006236C" w:rsidRPr="001A5C4A" w:rsidRDefault="0006236C" w:rsidP="006645EB">
      <w:pPr>
        <w:pStyle w:val="affff8"/>
        <w:spacing w:before="0" w:after="0"/>
      </w:pPr>
      <w:r w:rsidRPr="001A5C4A">
        <w:lastRenderedPageBreak/>
        <w:drawing>
          <wp:inline distT="0" distB="0" distL="0" distR="0" wp14:anchorId="58CF7EBF" wp14:editId="2B3E4E70">
            <wp:extent cx="5940425" cy="1732280"/>
            <wp:effectExtent l="19050" t="19050" r="22225" b="2032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22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7F47C1" w14:textId="2E87F5E6" w:rsidR="0006236C" w:rsidRPr="001A5C4A" w:rsidRDefault="0006236C" w:rsidP="004B12EF">
      <w:pPr>
        <w:pStyle w:val="26"/>
        <w:spacing w:after="240" w:line="276" w:lineRule="auto"/>
        <w:rPr>
          <w:rFonts w:eastAsia="Times New Roman"/>
        </w:rPr>
      </w:pPr>
      <w:bookmarkStart w:id="469" w:name="_Ref123216301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237</w:t>
      </w:r>
      <w:r w:rsidRPr="001A5C4A">
        <w:rPr>
          <w:noProof/>
        </w:rPr>
        <w:fldChar w:fldCharType="end"/>
      </w:r>
      <w:bookmarkEnd w:id="469"/>
      <w:r w:rsidRPr="001A5C4A">
        <w:t xml:space="preserve"> – Пример отображения количества умерших лиц, на участках в документе формата </w:t>
      </w:r>
      <w:r w:rsidRPr="001A5C4A">
        <w:rPr>
          <w:lang w:val="en-US"/>
        </w:rPr>
        <w:t>Excel</w:t>
      </w:r>
    </w:p>
    <w:p w14:paraId="28F08138" w14:textId="351D0886" w:rsidR="0006236C" w:rsidRPr="001A5C4A" w:rsidRDefault="0006236C" w:rsidP="004B12EF">
      <w:pPr>
        <w:ind w:firstLine="851"/>
        <w:rPr>
          <w:rFonts w:eastAsia="Times New Roman"/>
        </w:rPr>
      </w:pPr>
      <w:r w:rsidRPr="001A5C4A">
        <w:rPr>
          <w:rFonts w:eastAsia="Times New Roman"/>
        </w:rPr>
        <w:t>Если в МС МО прикрепления неизвестна, то в отчете она отобразится в строке «Без прикрепления» (</w:t>
      </w:r>
      <w:r w:rsidRPr="001A5C4A">
        <w:rPr>
          <w:rFonts w:eastAsia="Times New Roman"/>
        </w:rPr>
        <w:fldChar w:fldCharType="begin"/>
      </w:r>
      <w:r w:rsidRPr="001A5C4A">
        <w:rPr>
          <w:rFonts w:eastAsia="Times New Roman"/>
        </w:rPr>
        <w:instrText xml:space="preserve"> REF _Ref123216312 \h  \* MERGEFORMAT </w:instrText>
      </w:r>
      <w:r w:rsidRPr="001A5C4A">
        <w:rPr>
          <w:rFonts w:eastAsia="Times New Roman"/>
        </w:rPr>
      </w:r>
      <w:r w:rsidRPr="001A5C4A">
        <w:rPr>
          <w:rFonts w:eastAsia="Times New Roman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238</w:t>
      </w:r>
      <w:r w:rsidRPr="001A5C4A">
        <w:rPr>
          <w:rFonts w:eastAsia="Times New Roman"/>
        </w:rPr>
        <w:fldChar w:fldCharType="end"/>
      </w:r>
      <w:r w:rsidRPr="001A5C4A">
        <w:rPr>
          <w:rFonts w:eastAsia="Times New Roman"/>
        </w:rPr>
        <w:t>)</w:t>
      </w:r>
    </w:p>
    <w:p w14:paraId="2D9A0D79" w14:textId="77777777" w:rsidR="0006236C" w:rsidRPr="001A5C4A" w:rsidRDefault="0006236C" w:rsidP="006645EB">
      <w:pPr>
        <w:pStyle w:val="affff8"/>
        <w:spacing w:before="0" w:after="0"/>
      </w:pPr>
      <w:r w:rsidRPr="001A5C4A">
        <w:drawing>
          <wp:inline distT="0" distB="0" distL="0" distR="0" wp14:anchorId="1053EB7E" wp14:editId="7E7DFB37">
            <wp:extent cx="5940425" cy="2627630"/>
            <wp:effectExtent l="19050" t="19050" r="22225" b="2032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7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A03A36B" w14:textId="548A3B53" w:rsidR="0006236C" w:rsidRPr="001A5C4A" w:rsidRDefault="0006236C" w:rsidP="004B12EF">
      <w:pPr>
        <w:pStyle w:val="26"/>
        <w:spacing w:after="240" w:line="276" w:lineRule="auto"/>
        <w:rPr>
          <w:rFonts w:eastAsia="Times New Roman"/>
        </w:rPr>
      </w:pPr>
      <w:bookmarkStart w:id="470" w:name="_Ref123216312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238</w:t>
      </w:r>
      <w:r w:rsidRPr="001A5C4A">
        <w:rPr>
          <w:noProof/>
        </w:rPr>
        <w:fldChar w:fldCharType="end"/>
      </w:r>
      <w:bookmarkEnd w:id="470"/>
      <w:r w:rsidRPr="001A5C4A">
        <w:t xml:space="preserve"> – Форма «Количество умерших лиц, на участке». Строка </w:t>
      </w:r>
      <w:r w:rsidRPr="001A5C4A">
        <w:rPr>
          <w:rFonts w:eastAsia="Times New Roman"/>
        </w:rPr>
        <w:t>«Без прикрепления»</w:t>
      </w:r>
    </w:p>
    <w:p w14:paraId="48A0E5C9" w14:textId="3A775FFE" w:rsidR="0006236C" w:rsidRPr="001A5C4A" w:rsidRDefault="0006236C" w:rsidP="004B12EF">
      <w:pPr>
        <w:pStyle w:val="LO-normal"/>
        <w:tabs>
          <w:tab w:val="left" w:pos="1134"/>
        </w:tabs>
        <w:spacing w:line="360" w:lineRule="auto"/>
        <w:ind w:firstLine="851"/>
        <w:jc w:val="both"/>
        <w:rPr>
          <w:rFonts w:ascii="Arial" w:eastAsia="Times New Roman" w:hAnsi="Arial" w:cs="Arial"/>
        </w:rPr>
      </w:pPr>
      <w:r w:rsidRPr="001A5C4A">
        <w:rPr>
          <w:rFonts w:ascii="Arial" w:eastAsia="Times New Roman" w:hAnsi="Arial" w:cs="Arial"/>
        </w:rPr>
        <w:t>Для просмотра детализированной информации по МО необходимо в колонке «Количество умерших» в строке требуемой МО нажать на соответствующую цифру. В результате откроется окно детализации (</w:t>
      </w:r>
      <w:r w:rsidRPr="001A5C4A">
        <w:rPr>
          <w:rFonts w:ascii="Arial" w:eastAsia="Times New Roman" w:hAnsi="Arial" w:cs="Arial"/>
        </w:rPr>
        <w:fldChar w:fldCharType="begin"/>
      </w:r>
      <w:r w:rsidRPr="001A5C4A">
        <w:rPr>
          <w:rFonts w:ascii="Arial" w:eastAsia="Times New Roman" w:hAnsi="Arial" w:cs="Arial"/>
        </w:rPr>
        <w:instrText xml:space="preserve"> REF _Ref123216355 \h  \* MERGEFORMAT </w:instrText>
      </w:r>
      <w:r w:rsidRPr="001A5C4A">
        <w:rPr>
          <w:rFonts w:ascii="Arial" w:eastAsia="Times New Roman" w:hAnsi="Arial" w:cs="Arial"/>
        </w:rPr>
      </w:r>
      <w:r w:rsidRPr="001A5C4A">
        <w:rPr>
          <w:rFonts w:ascii="Arial" w:eastAsia="Times New Roman" w:hAnsi="Arial" w:cs="Arial"/>
        </w:rPr>
        <w:fldChar w:fldCharType="separate"/>
      </w:r>
      <w:r w:rsidR="00C0526B" w:rsidRPr="00C0526B">
        <w:rPr>
          <w:rFonts w:ascii="Arial" w:hAnsi="Arial" w:cs="Arial"/>
        </w:rPr>
        <w:t xml:space="preserve">Рисунок </w:t>
      </w:r>
      <w:r w:rsidR="00C0526B" w:rsidRPr="00C0526B">
        <w:rPr>
          <w:rFonts w:ascii="Arial" w:hAnsi="Arial" w:cs="Arial"/>
          <w:noProof/>
        </w:rPr>
        <w:t>239</w:t>
      </w:r>
      <w:r w:rsidRPr="001A5C4A">
        <w:rPr>
          <w:rFonts w:ascii="Arial" w:eastAsia="Times New Roman" w:hAnsi="Arial" w:cs="Arial"/>
        </w:rPr>
        <w:fldChar w:fldCharType="end"/>
      </w:r>
      <w:r w:rsidRPr="001A5C4A">
        <w:rPr>
          <w:rFonts w:ascii="Arial" w:eastAsia="Times New Roman" w:hAnsi="Arial" w:cs="Arial"/>
        </w:rPr>
        <w:t>)</w:t>
      </w:r>
      <w:r w:rsidR="000A1BAD">
        <w:rPr>
          <w:rFonts w:ascii="Arial" w:eastAsia="Times New Roman" w:hAnsi="Arial" w:cs="Arial"/>
        </w:rPr>
        <w:t>.</w:t>
      </w:r>
    </w:p>
    <w:p w14:paraId="5CD4400E" w14:textId="1515882C" w:rsidR="0006236C" w:rsidRPr="001A5C4A" w:rsidRDefault="001B0411" w:rsidP="006645EB">
      <w:pPr>
        <w:pStyle w:val="affff8"/>
        <w:spacing w:before="0" w:after="0"/>
      </w:pPr>
      <w:r>
        <w:lastRenderedPageBreak/>
        <w:drawing>
          <wp:inline distT="0" distB="0" distL="0" distR="0" wp14:anchorId="34CDBDCF" wp14:editId="2B94F7CE">
            <wp:extent cx="6115050" cy="4933950"/>
            <wp:effectExtent l="19050" t="19050" r="19050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933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C0A656" w14:textId="7B6C4D07" w:rsidR="004639DC" w:rsidRPr="001A5C4A" w:rsidRDefault="0006236C" w:rsidP="004B12EF">
      <w:pPr>
        <w:pStyle w:val="26"/>
        <w:spacing w:after="240" w:line="276" w:lineRule="auto"/>
      </w:pPr>
      <w:bookmarkStart w:id="471" w:name="_Ref123216355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239</w:t>
      </w:r>
      <w:r w:rsidRPr="001A5C4A">
        <w:rPr>
          <w:noProof/>
        </w:rPr>
        <w:fldChar w:fldCharType="end"/>
      </w:r>
      <w:bookmarkEnd w:id="471"/>
      <w:r w:rsidRPr="001A5C4A">
        <w:t xml:space="preserve"> – Окно детализации. Список умерших с детализированными данными</w:t>
      </w:r>
    </w:p>
    <w:p w14:paraId="2A02AB73" w14:textId="6E01C373" w:rsidR="004E5E8D" w:rsidRPr="00A31334" w:rsidRDefault="004E5E8D" w:rsidP="004B12EF">
      <w:pPr>
        <w:pStyle w:val="af2"/>
        <w:ind w:left="0"/>
        <w:rPr>
          <w:rFonts w:cs="Arial"/>
        </w:rPr>
      </w:pPr>
      <w:bookmarkStart w:id="472" w:name="_Toc185414719"/>
      <w:r w:rsidRPr="00A31334">
        <w:rPr>
          <w:rFonts w:cs="Arial"/>
        </w:rPr>
        <w:t>Отчет «</w:t>
      </w:r>
      <w:r w:rsidRPr="00A31334">
        <w:rPr>
          <w:rFonts w:cs="Arial"/>
          <w:bCs/>
          <w:color w:val="000000"/>
        </w:rPr>
        <w:t>Смертность по территориям</w:t>
      </w:r>
      <w:r w:rsidRPr="00A31334">
        <w:rPr>
          <w:rFonts w:cs="Arial"/>
        </w:rPr>
        <w:t>»</w:t>
      </w:r>
      <w:bookmarkEnd w:id="472"/>
    </w:p>
    <w:p w14:paraId="43782422" w14:textId="39DF461D" w:rsidR="004E5E8D" w:rsidRPr="00BF1A1F" w:rsidRDefault="004E5E8D" w:rsidP="004B12EF">
      <w:pPr>
        <w:ind w:firstLine="851"/>
        <w:rPr>
          <w:rFonts w:cs="Arial"/>
        </w:rPr>
      </w:pPr>
      <w:r w:rsidRPr="00BF1A1F">
        <w:rPr>
          <w:rFonts w:cs="Arial"/>
        </w:rPr>
        <w:t xml:space="preserve">Для просмотра отчета по количеству умерших лиц, </w:t>
      </w:r>
      <w:r w:rsidR="00A31334" w:rsidRPr="00BF1A1F">
        <w:rPr>
          <w:rFonts w:cs="Arial"/>
        </w:rPr>
        <w:t>в разрезе территорий</w:t>
      </w:r>
      <w:r w:rsidRPr="00BF1A1F">
        <w:rPr>
          <w:rFonts w:cs="Arial"/>
        </w:rPr>
        <w:t xml:space="preserve"> необходимо в главном меню нажать меню «Отчеты» и в выпадающем списке выбрать подменю «</w:t>
      </w:r>
      <w:r w:rsidR="00A31334" w:rsidRPr="00BF1A1F">
        <w:rPr>
          <w:rFonts w:cs="Arial"/>
          <w:bCs/>
          <w:color w:val="000000"/>
        </w:rPr>
        <w:t>Смертность по территориям</w:t>
      </w:r>
      <w:r w:rsidRPr="00BF1A1F">
        <w:rPr>
          <w:rFonts w:cs="Arial"/>
        </w:rPr>
        <w:t>» (</w:t>
      </w:r>
      <w:r w:rsidRPr="00BF1A1F">
        <w:rPr>
          <w:rFonts w:cs="Arial"/>
        </w:rPr>
        <w:fldChar w:fldCharType="begin"/>
      </w:r>
      <w:r w:rsidRPr="00BF1A1F">
        <w:rPr>
          <w:rFonts w:cs="Arial"/>
        </w:rPr>
        <w:instrText xml:space="preserve"> REF _Ref503871706 \h  \* MERGEFORMAT </w:instrText>
      </w:r>
      <w:r w:rsidRPr="00BF1A1F">
        <w:rPr>
          <w:rFonts w:cs="Arial"/>
        </w:rPr>
      </w:r>
      <w:r w:rsidRPr="00BF1A1F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Pr="00BF1A1F">
        <w:rPr>
          <w:rFonts w:cs="Arial"/>
        </w:rPr>
        <w:fldChar w:fldCharType="end"/>
      </w:r>
      <w:r w:rsidRPr="00BF1A1F">
        <w:rPr>
          <w:rFonts w:cs="Arial"/>
        </w:rPr>
        <w:t>).</w:t>
      </w:r>
    </w:p>
    <w:p w14:paraId="730EFF85" w14:textId="27F3EBF6" w:rsidR="004E5E8D" w:rsidRPr="00BF1A1F" w:rsidRDefault="004E5E8D" w:rsidP="004B12EF">
      <w:pPr>
        <w:pStyle w:val="LO-normal"/>
        <w:tabs>
          <w:tab w:val="left" w:pos="1134"/>
        </w:tabs>
        <w:spacing w:line="360" w:lineRule="auto"/>
        <w:ind w:firstLine="851"/>
        <w:jc w:val="both"/>
        <w:rPr>
          <w:rFonts w:ascii="Arial" w:eastAsia="Times New Roman" w:hAnsi="Arial" w:cs="Arial"/>
        </w:rPr>
      </w:pPr>
      <w:r w:rsidRPr="00BF1A1F">
        <w:rPr>
          <w:rFonts w:ascii="Arial" w:hAnsi="Arial" w:cs="Arial"/>
        </w:rPr>
        <w:t>В результате будет отображено окно отчета «</w:t>
      </w:r>
      <w:r w:rsidR="00A31334" w:rsidRPr="00BF1A1F">
        <w:rPr>
          <w:rFonts w:ascii="Arial" w:hAnsi="Arial" w:cs="Arial"/>
          <w:bCs/>
          <w:color w:val="000000"/>
        </w:rPr>
        <w:t>Смертность по территориям</w:t>
      </w:r>
      <w:r w:rsidRPr="00BF1A1F">
        <w:rPr>
          <w:rFonts w:ascii="Arial" w:hAnsi="Arial" w:cs="Arial"/>
        </w:rPr>
        <w:t xml:space="preserve">», </w:t>
      </w:r>
      <w:r w:rsidR="00A31334" w:rsidRPr="00BF1A1F">
        <w:rPr>
          <w:rFonts w:ascii="Arial" w:hAnsi="Arial" w:cs="Arial"/>
        </w:rPr>
        <w:t>в котором предоставлена информация об умерших по территориям с возможностью</w:t>
      </w:r>
      <w:r w:rsidR="00A31334" w:rsidRPr="00BF1A1F">
        <w:rPr>
          <w:rFonts w:ascii="Arial" w:eastAsia="Times New Roman" w:hAnsi="Arial" w:cs="Arial"/>
        </w:rPr>
        <w:t xml:space="preserve"> сравнения количества умерших за текущий год с предыдущим</w:t>
      </w:r>
      <w:r w:rsidRPr="00BF1A1F">
        <w:rPr>
          <w:rFonts w:ascii="Arial" w:eastAsia="Times New Roman" w:hAnsi="Arial" w:cs="Arial"/>
        </w:rPr>
        <w:t xml:space="preserve"> (</w:t>
      </w:r>
      <w:r w:rsidR="00BF1A1F" w:rsidRPr="00BF1A1F">
        <w:rPr>
          <w:rFonts w:ascii="Arial" w:eastAsia="Times New Roman" w:hAnsi="Arial" w:cs="Arial"/>
        </w:rPr>
        <w:fldChar w:fldCharType="begin"/>
      </w:r>
      <w:r w:rsidR="00BF1A1F" w:rsidRPr="00BF1A1F">
        <w:rPr>
          <w:rFonts w:ascii="Arial" w:eastAsia="Times New Roman" w:hAnsi="Arial" w:cs="Arial"/>
        </w:rPr>
        <w:instrText xml:space="preserve"> REF _Ref150499968 \h  \* MERGEFORMAT </w:instrText>
      </w:r>
      <w:r w:rsidR="00BF1A1F" w:rsidRPr="00BF1A1F">
        <w:rPr>
          <w:rFonts w:ascii="Arial" w:eastAsia="Times New Roman" w:hAnsi="Arial" w:cs="Arial"/>
        </w:rPr>
      </w:r>
      <w:r w:rsidR="00BF1A1F" w:rsidRPr="00BF1A1F">
        <w:rPr>
          <w:rFonts w:ascii="Arial" w:eastAsia="Times New Roman" w:hAnsi="Arial" w:cs="Arial"/>
        </w:rPr>
        <w:fldChar w:fldCharType="separate"/>
      </w:r>
      <w:r w:rsidR="00C0526B" w:rsidRPr="00C0526B">
        <w:rPr>
          <w:rFonts w:ascii="Arial" w:hAnsi="Arial" w:cs="Arial"/>
        </w:rPr>
        <w:t xml:space="preserve">Рисунок </w:t>
      </w:r>
      <w:r w:rsidR="00C0526B" w:rsidRPr="00C0526B">
        <w:rPr>
          <w:rFonts w:ascii="Arial" w:hAnsi="Arial" w:cs="Arial"/>
          <w:noProof/>
        </w:rPr>
        <w:t>240</w:t>
      </w:r>
      <w:r w:rsidR="00BF1A1F" w:rsidRPr="00BF1A1F">
        <w:rPr>
          <w:rFonts w:ascii="Arial" w:eastAsia="Times New Roman" w:hAnsi="Arial" w:cs="Arial"/>
        </w:rPr>
        <w:fldChar w:fldCharType="end"/>
      </w:r>
      <w:r w:rsidRPr="00BF1A1F">
        <w:rPr>
          <w:rFonts w:ascii="Arial" w:eastAsia="Times New Roman" w:hAnsi="Arial" w:cs="Arial"/>
        </w:rPr>
        <w:t>).</w:t>
      </w:r>
      <w:r w:rsidR="00A31334" w:rsidRPr="00BF1A1F">
        <w:rPr>
          <w:rFonts w:ascii="Arial" w:eastAsia="Times New Roman" w:hAnsi="Arial" w:cs="Arial"/>
        </w:rPr>
        <w:t xml:space="preserve"> </w:t>
      </w:r>
    </w:p>
    <w:p w14:paraId="4ED484BD" w14:textId="56115159" w:rsidR="009E6BDD" w:rsidRDefault="009E6BDD" w:rsidP="004E5E8D">
      <w:pPr>
        <w:pStyle w:val="LO-normal"/>
        <w:tabs>
          <w:tab w:val="left" w:pos="252"/>
        </w:tabs>
        <w:spacing w:line="360" w:lineRule="auto"/>
        <w:ind w:firstLine="709"/>
        <w:jc w:val="both"/>
        <w:rPr>
          <w:rFonts w:ascii="Arial" w:eastAsia="Times New Roman" w:hAnsi="Arial" w:cs="Arial"/>
        </w:rPr>
      </w:pPr>
    </w:p>
    <w:p w14:paraId="4AB297CB" w14:textId="616906E2" w:rsidR="00BF1A1F" w:rsidRDefault="009E6BDD" w:rsidP="00BF1A1F">
      <w:pPr>
        <w:tabs>
          <w:tab w:val="left" w:pos="993"/>
        </w:tabs>
        <w:spacing w:line="276" w:lineRule="auto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4A6A535" wp14:editId="017D8224">
            <wp:extent cx="5827847" cy="4584684"/>
            <wp:effectExtent l="19050" t="19050" r="20955" b="2603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989"/>
                    <a:stretch/>
                  </pic:blipFill>
                  <pic:spPr bwMode="auto">
                    <a:xfrm>
                      <a:off x="0" y="0"/>
                      <a:ext cx="5876621" cy="462305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39F8E6" w14:textId="77777777" w:rsidR="00BF1A1F" w:rsidRPr="00BF1A1F" w:rsidRDefault="00BF1A1F" w:rsidP="00BF1A1F">
      <w:pPr>
        <w:tabs>
          <w:tab w:val="left" w:pos="993"/>
        </w:tabs>
        <w:spacing w:line="276" w:lineRule="auto"/>
        <w:ind w:firstLine="0"/>
        <w:jc w:val="center"/>
        <w:rPr>
          <w:sz w:val="6"/>
          <w:szCs w:val="6"/>
        </w:rPr>
      </w:pPr>
    </w:p>
    <w:p w14:paraId="132DE5D9" w14:textId="6D49D2E0" w:rsidR="009E6BDD" w:rsidRPr="00BF1A1F" w:rsidRDefault="00BF1A1F" w:rsidP="004B12EF">
      <w:pPr>
        <w:pStyle w:val="26"/>
        <w:spacing w:after="240" w:line="276" w:lineRule="auto"/>
        <w:rPr>
          <w:rFonts w:cs="Arial"/>
        </w:rPr>
      </w:pPr>
      <w:bookmarkStart w:id="473" w:name="_Ref150499968"/>
      <w:r w:rsidRPr="00BF1A1F">
        <w:rPr>
          <w:rFonts w:cs="Arial"/>
        </w:rPr>
        <w:t xml:space="preserve">Рисунок </w:t>
      </w:r>
      <w:r w:rsidRPr="00BF1A1F">
        <w:rPr>
          <w:rFonts w:cs="Arial"/>
          <w:noProof/>
        </w:rPr>
        <w:fldChar w:fldCharType="begin"/>
      </w:r>
      <w:r w:rsidRPr="00BF1A1F">
        <w:rPr>
          <w:rFonts w:cs="Arial"/>
          <w:noProof/>
        </w:rPr>
        <w:instrText xml:space="preserve"> SEQ Рисунок \* ARABIC </w:instrText>
      </w:r>
      <w:r w:rsidRPr="00BF1A1F">
        <w:rPr>
          <w:rFonts w:cs="Arial"/>
          <w:noProof/>
        </w:rPr>
        <w:fldChar w:fldCharType="separate"/>
      </w:r>
      <w:r w:rsidR="00C0526B">
        <w:rPr>
          <w:rFonts w:cs="Arial"/>
          <w:noProof/>
        </w:rPr>
        <w:t>240</w:t>
      </w:r>
      <w:r w:rsidRPr="00BF1A1F">
        <w:rPr>
          <w:rFonts w:cs="Arial"/>
          <w:noProof/>
        </w:rPr>
        <w:fldChar w:fldCharType="end"/>
      </w:r>
      <w:bookmarkEnd w:id="473"/>
      <w:r w:rsidRPr="00BF1A1F">
        <w:rPr>
          <w:rFonts w:cs="Arial"/>
        </w:rPr>
        <w:t xml:space="preserve"> – Окно «Смертность по территориям»</w:t>
      </w:r>
    </w:p>
    <w:p w14:paraId="51C25EA3" w14:textId="28B56A22" w:rsidR="00A91015" w:rsidRPr="00BF1A1F" w:rsidRDefault="00A91015" w:rsidP="00AD7B82">
      <w:pPr>
        <w:ind w:firstLine="851"/>
        <w:rPr>
          <w:rFonts w:cs="Arial"/>
        </w:rPr>
      </w:pPr>
      <w:r w:rsidRPr="00BF1A1F">
        <w:rPr>
          <w:rFonts w:eastAsia="Times New Roman" w:cs="Arial"/>
        </w:rPr>
        <w:t>Отчет формируется по первоначальным причинам смерти, указанным на форме просмотра МСС/МСПС. Данные о смертности подтягиваются в отчет из формы просмотра МСС/МСПС, находящихся в статусе «Выдано» или «К печати».</w:t>
      </w:r>
    </w:p>
    <w:p w14:paraId="0C033FDD" w14:textId="7CDBA6CD" w:rsidR="009E6BDD" w:rsidRPr="00BF1A1F" w:rsidRDefault="009E6BDD" w:rsidP="004B12EF">
      <w:pPr>
        <w:pStyle w:val="LO-normal"/>
        <w:tabs>
          <w:tab w:val="left" w:pos="1134"/>
        </w:tabs>
        <w:spacing w:line="360" w:lineRule="auto"/>
        <w:ind w:firstLine="851"/>
        <w:jc w:val="both"/>
        <w:rPr>
          <w:rFonts w:ascii="Arial" w:eastAsia="Times New Roman" w:hAnsi="Arial" w:cs="Arial"/>
        </w:rPr>
      </w:pPr>
      <w:r w:rsidRPr="00BF1A1F">
        <w:rPr>
          <w:rFonts w:ascii="Arial" w:eastAsia="Times New Roman" w:hAnsi="Arial" w:cs="Arial"/>
        </w:rPr>
        <w:t>Территория места смерти определяется по адресу, отображенному в поле «Территория места смерти» на форме просмотра МСС/МСПС (</w:t>
      </w:r>
      <w:r w:rsidR="00BF1A1F" w:rsidRPr="00BF1A1F">
        <w:rPr>
          <w:rFonts w:ascii="Arial" w:eastAsia="Times New Roman" w:hAnsi="Arial" w:cs="Arial"/>
        </w:rPr>
        <w:fldChar w:fldCharType="begin"/>
      </w:r>
      <w:r w:rsidR="00BF1A1F" w:rsidRPr="00BF1A1F">
        <w:rPr>
          <w:rFonts w:ascii="Arial" w:eastAsia="Times New Roman" w:hAnsi="Arial" w:cs="Arial"/>
        </w:rPr>
        <w:instrText xml:space="preserve"> REF _Ref150499969 \h </w:instrText>
      </w:r>
      <w:r w:rsidR="00BF1A1F">
        <w:rPr>
          <w:rFonts w:ascii="Arial" w:eastAsia="Times New Roman" w:hAnsi="Arial" w:cs="Arial"/>
        </w:rPr>
        <w:instrText xml:space="preserve"> \* MERGEFORMAT </w:instrText>
      </w:r>
      <w:r w:rsidR="00BF1A1F" w:rsidRPr="00BF1A1F">
        <w:rPr>
          <w:rFonts w:ascii="Arial" w:eastAsia="Times New Roman" w:hAnsi="Arial" w:cs="Arial"/>
        </w:rPr>
      </w:r>
      <w:r w:rsidR="00BF1A1F" w:rsidRPr="00BF1A1F">
        <w:rPr>
          <w:rFonts w:ascii="Arial" w:eastAsia="Times New Roman" w:hAnsi="Arial" w:cs="Arial"/>
        </w:rPr>
        <w:fldChar w:fldCharType="separate"/>
      </w:r>
      <w:r w:rsidR="00C0526B" w:rsidRPr="00C0526B">
        <w:rPr>
          <w:rFonts w:ascii="Arial" w:hAnsi="Arial" w:cs="Arial"/>
        </w:rPr>
        <w:t xml:space="preserve">Рисунок </w:t>
      </w:r>
      <w:r w:rsidR="00C0526B" w:rsidRPr="00C0526B">
        <w:rPr>
          <w:rFonts w:ascii="Arial" w:hAnsi="Arial" w:cs="Arial"/>
          <w:noProof/>
        </w:rPr>
        <w:t>241</w:t>
      </w:r>
      <w:r w:rsidR="00BF1A1F" w:rsidRPr="00BF1A1F">
        <w:rPr>
          <w:rFonts w:ascii="Arial" w:eastAsia="Times New Roman" w:hAnsi="Arial" w:cs="Arial"/>
        </w:rPr>
        <w:fldChar w:fldCharType="end"/>
      </w:r>
      <w:r w:rsidRPr="00BF1A1F">
        <w:rPr>
          <w:rFonts w:ascii="Arial" w:eastAsia="Times New Roman" w:hAnsi="Arial" w:cs="Arial"/>
        </w:rPr>
        <w:t>).</w:t>
      </w:r>
    </w:p>
    <w:p w14:paraId="73B5C16C" w14:textId="77777777" w:rsidR="009E6BDD" w:rsidRDefault="009E6BDD" w:rsidP="004B12EF">
      <w:pPr>
        <w:pStyle w:val="LO-normal"/>
        <w:tabs>
          <w:tab w:val="left" w:pos="252"/>
        </w:tabs>
        <w:spacing w:line="276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3C2490"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0" distB="0" distL="0" distR="0" wp14:anchorId="5E321510" wp14:editId="141789A5">
            <wp:extent cx="6010275" cy="2078379"/>
            <wp:effectExtent l="19050" t="19050" r="9525" b="17145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6022027" cy="208244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ECA38A8" w14:textId="59F4EC75" w:rsidR="009E6BDD" w:rsidRPr="00B037B4" w:rsidRDefault="00B037B4" w:rsidP="00AD7B82">
      <w:pPr>
        <w:pStyle w:val="26"/>
        <w:spacing w:after="240" w:line="276" w:lineRule="auto"/>
        <w:rPr>
          <w:rFonts w:cs="Arial"/>
        </w:rPr>
      </w:pPr>
      <w:bookmarkStart w:id="474" w:name="_Ref150499969"/>
      <w:r w:rsidRPr="00B037B4">
        <w:t xml:space="preserve">Рисунок </w:t>
      </w:r>
      <w:r w:rsidRPr="00B037B4">
        <w:rPr>
          <w:noProof/>
        </w:rPr>
        <w:fldChar w:fldCharType="begin"/>
      </w:r>
      <w:r w:rsidRPr="00B037B4">
        <w:rPr>
          <w:noProof/>
        </w:rPr>
        <w:instrText xml:space="preserve"> SEQ Рисунок \* ARABIC </w:instrText>
      </w:r>
      <w:r w:rsidRPr="00B037B4">
        <w:rPr>
          <w:noProof/>
        </w:rPr>
        <w:fldChar w:fldCharType="separate"/>
      </w:r>
      <w:r w:rsidR="00C0526B">
        <w:rPr>
          <w:noProof/>
        </w:rPr>
        <w:t>241</w:t>
      </w:r>
      <w:r w:rsidRPr="00B037B4">
        <w:rPr>
          <w:noProof/>
        </w:rPr>
        <w:fldChar w:fldCharType="end"/>
      </w:r>
      <w:bookmarkEnd w:id="474"/>
      <w:r w:rsidRPr="00B037B4">
        <w:t xml:space="preserve"> – </w:t>
      </w:r>
      <w:r w:rsidR="009E6BDD" w:rsidRPr="00B037B4">
        <w:t>Форма просмотра МСПС. Поле «Территория места смерти». Пример отображения места смерти</w:t>
      </w:r>
    </w:p>
    <w:p w14:paraId="4EEC5893" w14:textId="3B1F2CA1" w:rsidR="009E6BDD" w:rsidRPr="0073546C" w:rsidRDefault="00F0219A" w:rsidP="00AD7B82">
      <w:pPr>
        <w:ind w:firstLine="851"/>
        <w:rPr>
          <w:rFonts w:cs="Arial"/>
        </w:rPr>
      </w:pPr>
      <w:r w:rsidRPr="00A91015">
        <w:rPr>
          <w:rFonts w:cs="Arial"/>
        </w:rPr>
        <w:lastRenderedPageBreak/>
        <w:t>В верхней части окна «</w:t>
      </w:r>
      <w:r w:rsidRPr="00B037B4">
        <w:rPr>
          <w:color w:val="000000"/>
        </w:rPr>
        <w:t>Смертность по территориям</w:t>
      </w:r>
      <w:r w:rsidRPr="00A91015">
        <w:rPr>
          <w:rFonts w:cs="Arial"/>
        </w:rPr>
        <w:t>» расположен блок поиска (фильтрации) списка</w:t>
      </w:r>
      <w:r w:rsidR="00B037B4" w:rsidRPr="0073546C">
        <w:rPr>
          <w:rFonts w:cs="Arial"/>
        </w:rPr>
        <w:t xml:space="preserve"> </w:t>
      </w:r>
      <w:r w:rsidR="009E6BDD" w:rsidRPr="0073546C">
        <w:rPr>
          <w:rFonts w:cs="Arial"/>
        </w:rPr>
        <w:t>(</w:t>
      </w:r>
      <w:r w:rsidR="00BF1A1F">
        <w:rPr>
          <w:rFonts w:cs="Arial"/>
        </w:rPr>
        <w:fldChar w:fldCharType="begin"/>
      </w:r>
      <w:r w:rsidR="00BF1A1F">
        <w:rPr>
          <w:rFonts w:cs="Arial"/>
        </w:rPr>
        <w:instrText xml:space="preserve"> REF _Ref150499968 \h </w:instrText>
      </w:r>
      <w:r w:rsidR="00BF1A1F">
        <w:rPr>
          <w:rFonts w:cs="Arial"/>
        </w:rPr>
      </w:r>
      <w:r w:rsidR="00BF1A1F">
        <w:rPr>
          <w:rFonts w:cs="Arial"/>
        </w:rPr>
        <w:fldChar w:fldCharType="separate"/>
      </w:r>
      <w:r w:rsidR="00C0526B" w:rsidRPr="00BF1A1F">
        <w:rPr>
          <w:rFonts w:cs="Arial"/>
        </w:rPr>
        <w:t xml:space="preserve">Рисунок </w:t>
      </w:r>
      <w:r w:rsidR="00C0526B">
        <w:rPr>
          <w:rFonts w:cs="Arial"/>
          <w:noProof/>
        </w:rPr>
        <w:t>240</w:t>
      </w:r>
      <w:r w:rsidR="00BF1A1F">
        <w:rPr>
          <w:rFonts w:cs="Arial"/>
        </w:rPr>
        <w:fldChar w:fldCharType="end"/>
      </w:r>
      <w:r w:rsidR="009E6BDD" w:rsidRPr="0073546C">
        <w:rPr>
          <w:rFonts w:cs="Arial"/>
        </w:rPr>
        <w:t>):</w:t>
      </w:r>
    </w:p>
    <w:p w14:paraId="5C0EED8C" w14:textId="77777777" w:rsidR="009E6BDD" w:rsidRPr="0073546C" w:rsidRDefault="009E6BDD" w:rsidP="00AD7B82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73546C">
        <w:rPr>
          <w:rFonts w:cs="Arial"/>
        </w:rPr>
        <w:t>«</w:t>
      </w:r>
      <w:r>
        <w:rPr>
          <w:rFonts w:cs="Arial"/>
        </w:rPr>
        <w:t>Выберите период</w:t>
      </w:r>
      <w:r w:rsidRPr="0073546C">
        <w:rPr>
          <w:rFonts w:cs="Arial"/>
        </w:rPr>
        <w:t>» (с…по…);</w:t>
      </w:r>
    </w:p>
    <w:p w14:paraId="43BBEE26" w14:textId="77777777" w:rsidR="009E6BDD" w:rsidRPr="0073546C" w:rsidRDefault="009E6BDD" w:rsidP="00AD7B82">
      <w:pPr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73546C">
        <w:rPr>
          <w:rFonts w:cs="Arial"/>
        </w:rPr>
        <w:t>«МО».</w:t>
      </w:r>
    </w:p>
    <w:p w14:paraId="1BABFCED" w14:textId="58402077" w:rsidR="009E6BDD" w:rsidRDefault="009E6BDD" w:rsidP="00AD7B82">
      <w:pPr>
        <w:ind w:firstLine="851"/>
        <w:rPr>
          <w:rFonts w:cs="Arial"/>
        </w:rPr>
      </w:pPr>
      <w:r w:rsidRPr="0073546C">
        <w:rPr>
          <w:rFonts w:cs="Arial"/>
        </w:rPr>
        <w:t>Для применения выбранных значений фильтра следует воспользоваться кнопкой «Поиск» (</w:t>
      </w:r>
      <w:r w:rsidR="00BF1A1F">
        <w:rPr>
          <w:rFonts w:cs="Arial"/>
        </w:rPr>
        <w:fldChar w:fldCharType="begin"/>
      </w:r>
      <w:r w:rsidR="00BF1A1F">
        <w:rPr>
          <w:rFonts w:cs="Arial"/>
        </w:rPr>
        <w:instrText xml:space="preserve"> REF _Ref150499968 \h </w:instrText>
      </w:r>
      <w:r w:rsidR="00BF1A1F">
        <w:rPr>
          <w:rFonts w:cs="Arial"/>
        </w:rPr>
      </w:r>
      <w:r w:rsidR="00BF1A1F">
        <w:rPr>
          <w:rFonts w:cs="Arial"/>
        </w:rPr>
        <w:fldChar w:fldCharType="separate"/>
      </w:r>
      <w:r w:rsidR="00C0526B" w:rsidRPr="00BF1A1F">
        <w:rPr>
          <w:rFonts w:cs="Arial"/>
        </w:rPr>
        <w:t xml:space="preserve">Рисунок </w:t>
      </w:r>
      <w:r w:rsidR="00C0526B">
        <w:rPr>
          <w:rFonts w:cs="Arial"/>
          <w:noProof/>
        </w:rPr>
        <w:t>240</w:t>
      </w:r>
      <w:r w:rsidR="00BF1A1F">
        <w:rPr>
          <w:rFonts w:cs="Arial"/>
        </w:rPr>
        <w:fldChar w:fldCharType="end"/>
      </w:r>
      <w:r w:rsidRPr="0073546C">
        <w:rPr>
          <w:rFonts w:cs="Arial"/>
        </w:rPr>
        <w:t xml:space="preserve">). Кнопка «Экспорт в Excel» позволяет сохранить </w:t>
      </w:r>
      <w:r>
        <w:rPr>
          <w:rFonts w:cs="Arial"/>
        </w:rPr>
        <w:t>данные отчета</w:t>
      </w:r>
      <w:r w:rsidRPr="0073546C">
        <w:rPr>
          <w:rFonts w:cs="Arial"/>
        </w:rPr>
        <w:t xml:space="preserve"> в формате XLS</w:t>
      </w:r>
      <w:r w:rsidR="00BF1A1F">
        <w:rPr>
          <w:rFonts w:cs="Arial"/>
        </w:rPr>
        <w:t xml:space="preserve"> (</w:t>
      </w:r>
      <w:r w:rsidR="00BF1A1F">
        <w:rPr>
          <w:rFonts w:cs="Arial"/>
        </w:rPr>
        <w:fldChar w:fldCharType="begin"/>
      </w:r>
      <w:r w:rsidR="00BF1A1F">
        <w:rPr>
          <w:rFonts w:cs="Arial"/>
        </w:rPr>
        <w:instrText xml:space="preserve"> REF _Ref150499987 \h </w:instrText>
      </w:r>
      <w:r w:rsidR="00BF1A1F">
        <w:rPr>
          <w:rFonts w:cs="Arial"/>
        </w:rPr>
      </w:r>
      <w:r w:rsidR="00BF1A1F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242</w:t>
      </w:r>
      <w:r w:rsidR="00BF1A1F">
        <w:rPr>
          <w:rFonts w:cs="Arial"/>
        </w:rPr>
        <w:fldChar w:fldCharType="end"/>
      </w:r>
      <w:r w:rsidR="00BF1A1F">
        <w:rPr>
          <w:rFonts w:cs="Arial"/>
        </w:rPr>
        <w:t>)</w:t>
      </w:r>
      <w:r>
        <w:rPr>
          <w:rFonts w:cs="Arial"/>
        </w:rPr>
        <w:t>.</w:t>
      </w:r>
    </w:p>
    <w:p w14:paraId="79488913" w14:textId="1BADC95C" w:rsidR="00A91015" w:rsidRPr="001A5C4A" w:rsidRDefault="00FB3BD7" w:rsidP="00A91015">
      <w:pPr>
        <w:pStyle w:val="affff8"/>
        <w:spacing w:before="0" w:after="0"/>
      </w:pPr>
      <w:r w:rsidRPr="00FB3BD7">
        <w:drawing>
          <wp:inline distT="0" distB="0" distL="0" distR="0" wp14:anchorId="0E5E950E" wp14:editId="6868EB18">
            <wp:extent cx="6105525" cy="3575050"/>
            <wp:effectExtent l="19050" t="19050" r="28575" b="2540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1"/>
                    <a:srcRect l="-1" r="239"/>
                    <a:stretch/>
                  </pic:blipFill>
                  <pic:spPr bwMode="auto">
                    <a:xfrm>
                      <a:off x="0" y="0"/>
                      <a:ext cx="6105525" cy="35750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FA96B" w14:textId="016FB257" w:rsidR="00A91015" w:rsidRPr="001A5C4A" w:rsidRDefault="00A91015" w:rsidP="00AD7B82">
      <w:pPr>
        <w:pStyle w:val="26"/>
        <w:spacing w:after="240" w:line="276" w:lineRule="auto"/>
        <w:rPr>
          <w:rFonts w:eastAsia="Times New Roman"/>
        </w:rPr>
      </w:pPr>
      <w:bookmarkStart w:id="475" w:name="_Ref150499987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242</w:t>
      </w:r>
      <w:r w:rsidRPr="001A5C4A">
        <w:rPr>
          <w:noProof/>
        </w:rPr>
        <w:fldChar w:fldCharType="end"/>
      </w:r>
      <w:bookmarkEnd w:id="475"/>
      <w:r w:rsidRPr="001A5C4A">
        <w:t xml:space="preserve"> – Пример отображения количества умерших лиц</w:t>
      </w:r>
      <w:r>
        <w:t xml:space="preserve"> по территориям в</w:t>
      </w:r>
      <w:r w:rsidRPr="001A5C4A">
        <w:t xml:space="preserve"> документе формата </w:t>
      </w:r>
      <w:r w:rsidRPr="001A5C4A">
        <w:rPr>
          <w:lang w:val="en-US"/>
        </w:rPr>
        <w:t>Excel</w:t>
      </w:r>
    </w:p>
    <w:p w14:paraId="3012D0C3" w14:textId="38B504A4" w:rsidR="009E6BDD" w:rsidRPr="00174DAE" w:rsidRDefault="009E6BDD" w:rsidP="00AD7B82">
      <w:pPr>
        <w:ind w:firstLine="851"/>
      </w:pPr>
      <w:r w:rsidRPr="00174DAE">
        <w:t xml:space="preserve">Для просмотра детализированной информации по </w:t>
      </w:r>
      <w:r>
        <w:t>территории</w:t>
      </w:r>
      <w:r w:rsidRPr="00174DAE">
        <w:t xml:space="preserve"> необходимо в </w:t>
      </w:r>
      <w:r>
        <w:t xml:space="preserve">требуемом </w:t>
      </w:r>
      <w:r w:rsidRPr="00174DAE">
        <w:t xml:space="preserve">поле нажать на соответствующую цифру с количеством </w:t>
      </w:r>
      <w:r>
        <w:t xml:space="preserve">умерших </w:t>
      </w:r>
      <w:r w:rsidR="00F0219A">
        <w:t xml:space="preserve">   </w:t>
      </w:r>
      <w:r w:rsidRPr="00174DAE">
        <w:t>(</w:t>
      </w:r>
      <w:r w:rsidR="00BF1A1F">
        <w:rPr>
          <w:rFonts w:cs="Arial"/>
        </w:rPr>
        <w:fldChar w:fldCharType="begin"/>
      </w:r>
      <w:r w:rsidR="00BF1A1F">
        <w:instrText xml:space="preserve"> REF _Ref150500010 \h </w:instrText>
      </w:r>
      <w:r w:rsidR="00BF1A1F">
        <w:rPr>
          <w:rFonts w:cs="Arial"/>
        </w:rPr>
      </w:r>
      <w:r w:rsidR="00BF1A1F">
        <w:rPr>
          <w:rFonts w:cs="Arial"/>
        </w:rPr>
        <w:fldChar w:fldCharType="separate"/>
      </w:r>
      <w:r w:rsidR="00C0526B" w:rsidRPr="00F0219A">
        <w:t xml:space="preserve">Рисунок </w:t>
      </w:r>
      <w:r w:rsidR="00C0526B">
        <w:rPr>
          <w:noProof/>
        </w:rPr>
        <w:t>243</w:t>
      </w:r>
      <w:r w:rsidR="00BF1A1F">
        <w:rPr>
          <w:rFonts w:cs="Arial"/>
        </w:rPr>
        <w:fldChar w:fldCharType="end"/>
      </w:r>
      <w:r w:rsidRPr="00174DAE">
        <w:t xml:space="preserve">). </w:t>
      </w:r>
    </w:p>
    <w:p w14:paraId="5CDF9950" w14:textId="77777777" w:rsidR="009E6BDD" w:rsidRDefault="009E6BDD" w:rsidP="00AD7B82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C5EBE08" wp14:editId="68973C00">
            <wp:extent cx="6048375" cy="4781744"/>
            <wp:effectExtent l="19050" t="19050" r="9525" b="1905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333" cy="47825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096F0D" w14:textId="054F5C76" w:rsidR="009E6BDD" w:rsidRPr="00F0219A" w:rsidRDefault="00B037B4" w:rsidP="00AD7B82">
      <w:pPr>
        <w:pStyle w:val="26"/>
        <w:spacing w:after="240" w:line="276" w:lineRule="auto"/>
      </w:pPr>
      <w:bookmarkStart w:id="476" w:name="_Ref150500010"/>
      <w:r w:rsidRPr="00F0219A">
        <w:t xml:space="preserve">Рисунок </w:t>
      </w:r>
      <w:r w:rsidRPr="00F0219A">
        <w:rPr>
          <w:noProof/>
        </w:rPr>
        <w:fldChar w:fldCharType="begin"/>
      </w:r>
      <w:r w:rsidRPr="00F0219A">
        <w:rPr>
          <w:noProof/>
        </w:rPr>
        <w:instrText xml:space="preserve"> SEQ Рисунок \* ARABIC </w:instrText>
      </w:r>
      <w:r w:rsidRPr="00F0219A">
        <w:rPr>
          <w:noProof/>
        </w:rPr>
        <w:fldChar w:fldCharType="separate"/>
      </w:r>
      <w:r w:rsidR="00C0526B">
        <w:rPr>
          <w:noProof/>
        </w:rPr>
        <w:t>243</w:t>
      </w:r>
      <w:r w:rsidRPr="00F0219A">
        <w:rPr>
          <w:noProof/>
        </w:rPr>
        <w:fldChar w:fldCharType="end"/>
      </w:r>
      <w:bookmarkEnd w:id="476"/>
      <w:r w:rsidRPr="00F0219A">
        <w:t xml:space="preserve"> – </w:t>
      </w:r>
      <w:r w:rsidR="009E6BDD" w:rsidRPr="00F0219A">
        <w:t>Окно «</w:t>
      </w:r>
      <w:r w:rsidR="009E6BDD" w:rsidRPr="00F0219A">
        <w:rPr>
          <w:color w:val="000000"/>
        </w:rPr>
        <w:t>Смертность по территориям</w:t>
      </w:r>
      <w:r w:rsidR="009E6BDD" w:rsidRPr="00F0219A">
        <w:t xml:space="preserve">». Пример отображения соответствующей цифры в требуемом поле </w:t>
      </w:r>
    </w:p>
    <w:p w14:paraId="49F60928" w14:textId="13E5D79E" w:rsidR="009E6BDD" w:rsidRPr="00B037B4" w:rsidRDefault="009E6BDD" w:rsidP="00AD7B82">
      <w:pPr>
        <w:ind w:firstLine="851"/>
        <w:rPr>
          <w:rFonts w:cs="Arial"/>
        </w:rPr>
      </w:pPr>
      <w:r w:rsidRPr="00B037B4">
        <w:rPr>
          <w:rFonts w:cs="Arial"/>
        </w:rPr>
        <w:t>В результате откроется окно детализации по выбранной территории со следующей информацией (</w:t>
      </w:r>
      <w:r w:rsidR="00BF1A1F">
        <w:rPr>
          <w:rFonts w:cs="Arial"/>
        </w:rPr>
        <w:fldChar w:fldCharType="begin"/>
      </w:r>
      <w:r w:rsidR="00BF1A1F">
        <w:rPr>
          <w:rFonts w:cs="Arial"/>
        </w:rPr>
        <w:instrText xml:space="preserve"> REF _Ref150500033 \h </w:instrText>
      </w:r>
      <w:r w:rsidR="00BF1A1F">
        <w:rPr>
          <w:rFonts w:cs="Arial"/>
        </w:rPr>
      </w:r>
      <w:r w:rsidR="00BF1A1F">
        <w:rPr>
          <w:rFonts w:cs="Arial"/>
        </w:rPr>
        <w:fldChar w:fldCharType="separate"/>
      </w:r>
      <w:r w:rsidR="00C0526B" w:rsidRPr="00BF1A1F">
        <w:rPr>
          <w:rFonts w:cs="Arial"/>
        </w:rPr>
        <w:t xml:space="preserve">Рисунок </w:t>
      </w:r>
      <w:r w:rsidR="00C0526B">
        <w:rPr>
          <w:rFonts w:cs="Arial"/>
          <w:noProof/>
        </w:rPr>
        <w:t>244</w:t>
      </w:r>
      <w:r w:rsidR="00BF1A1F">
        <w:rPr>
          <w:rFonts w:cs="Arial"/>
        </w:rPr>
        <w:fldChar w:fldCharType="end"/>
      </w:r>
      <w:r w:rsidRPr="00B037B4">
        <w:rPr>
          <w:rFonts w:cs="Arial"/>
        </w:rPr>
        <w:t>):</w:t>
      </w:r>
    </w:p>
    <w:p w14:paraId="7ECA2FA6" w14:textId="77777777" w:rsidR="009E6BDD" w:rsidRPr="00B037B4" w:rsidRDefault="009E6BDD" w:rsidP="00AD7B82">
      <w:pPr>
        <w:pStyle w:val="aff9"/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B037B4">
        <w:rPr>
          <w:rFonts w:cs="Arial"/>
        </w:rPr>
        <w:t>ФИО умершего;</w:t>
      </w:r>
    </w:p>
    <w:p w14:paraId="2D92F7A1" w14:textId="77777777" w:rsidR="009E6BDD" w:rsidRPr="00B037B4" w:rsidRDefault="009E6BDD" w:rsidP="00AD7B82">
      <w:pPr>
        <w:pStyle w:val="aff9"/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B037B4">
        <w:rPr>
          <w:rFonts w:cs="Arial"/>
        </w:rPr>
        <w:t>Серия и номер МСС/МСПС;</w:t>
      </w:r>
    </w:p>
    <w:p w14:paraId="7A32ACEF" w14:textId="77777777" w:rsidR="009E6BDD" w:rsidRPr="00B037B4" w:rsidRDefault="009E6BDD" w:rsidP="00AD7B82">
      <w:pPr>
        <w:pStyle w:val="aff9"/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B037B4">
        <w:rPr>
          <w:rFonts w:cs="Arial"/>
        </w:rPr>
        <w:t>Тип свидетельства;</w:t>
      </w:r>
    </w:p>
    <w:p w14:paraId="052137AD" w14:textId="77777777" w:rsidR="009E6BDD" w:rsidRPr="00B037B4" w:rsidRDefault="009E6BDD" w:rsidP="00AD7B82">
      <w:pPr>
        <w:pStyle w:val="aff9"/>
        <w:numPr>
          <w:ilvl w:val="0"/>
          <w:numId w:val="48"/>
        </w:numPr>
        <w:tabs>
          <w:tab w:val="left" w:pos="1134"/>
        </w:tabs>
        <w:ind w:left="0" w:firstLine="851"/>
        <w:rPr>
          <w:rFonts w:cs="Arial"/>
        </w:rPr>
      </w:pPr>
      <w:r w:rsidRPr="00B037B4">
        <w:rPr>
          <w:rFonts w:cs="Arial"/>
        </w:rPr>
        <w:t>Дата смерти.</w:t>
      </w:r>
    </w:p>
    <w:p w14:paraId="66619C38" w14:textId="77777777" w:rsidR="009E6BDD" w:rsidRDefault="009E6BDD" w:rsidP="00AD7B82">
      <w:pPr>
        <w:ind w:firstLine="0"/>
        <w:jc w:val="center"/>
        <w:rPr>
          <w:sz w:val="22"/>
          <w:szCs w:val="22"/>
        </w:rPr>
      </w:pPr>
      <w:r w:rsidRPr="00731667">
        <w:rPr>
          <w:noProof/>
          <w:sz w:val="22"/>
          <w:szCs w:val="22"/>
        </w:rPr>
        <w:lastRenderedPageBreak/>
        <w:drawing>
          <wp:inline distT="0" distB="0" distL="0" distR="0" wp14:anchorId="2E114DF1" wp14:editId="5417B114">
            <wp:extent cx="5981700" cy="4972708"/>
            <wp:effectExtent l="19050" t="19050" r="19050" b="18415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5999904" cy="498784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FC0BF8">
        <w:rPr>
          <w:noProof/>
          <w:sz w:val="22"/>
          <w:szCs w:val="22"/>
        </w:rPr>
        <w:t xml:space="preserve"> </w:t>
      </w:r>
    </w:p>
    <w:p w14:paraId="49B30F46" w14:textId="649F4AD6" w:rsidR="009E6BDD" w:rsidRPr="00BF1A1F" w:rsidRDefault="00B037B4" w:rsidP="00AD7B82">
      <w:pPr>
        <w:pStyle w:val="26"/>
        <w:spacing w:after="240" w:line="276" w:lineRule="auto"/>
        <w:rPr>
          <w:rFonts w:cs="Arial"/>
        </w:rPr>
      </w:pPr>
      <w:bookmarkStart w:id="477" w:name="_Ref150500033"/>
      <w:r w:rsidRPr="00BF1A1F">
        <w:rPr>
          <w:rFonts w:cs="Arial"/>
        </w:rPr>
        <w:t xml:space="preserve">Рисунок </w:t>
      </w:r>
      <w:r w:rsidRPr="00BF1A1F">
        <w:rPr>
          <w:rFonts w:cs="Arial"/>
          <w:noProof/>
        </w:rPr>
        <w:fldChar w:fldCharType="begin"/>
      </w:r>
      <w:r w:rsidRPr="00BF1A1F">
        <w:rPr>
          <w:rFonts w:cs="Arial"/>
          <w:noProof/>
        </w:rPr>
        <w:instrText xml:space="preserve"> SEQ Рисунок \* ARABIC </w:instrText>
      </w:r>
      <w:r w:rsidRPr="00BF1A1F">
        <w:rPr>
          <w:rFonts w:cs="Arial"/>
          <w:noProof/>
        </w:rPr>
        <w:fldChar w:fldCharType="separate"/>
      </w:r>
      <w:r w:rsidR="00C0526B">
        <w:rPr>
          <w:rFonts w:cs="Arial"/>
          <w:noProof/>
        </w:rPr>
        <w:t>244</w:t>
      </w:r>
      <w:r w:rsidRPr="00BF1A1F">
        <w:rPr>
          <w:rFonts w:cs="Arial"/>
          <w:noProof/>
        </w:rPr>
        <w:fldChar w:fldCharType="end"/>
      </w:r>
      <w:bookmarkEnd w:id="477"/>
      <w:r w:rsidRPr="00BF1A1F">
        <w:rPr>
          <w:rFonts w:cs="Arial"/>
        </w:rPr>
        <w:t xml:space="preserve"> – </w:t>
      </w:r>
      <w:r w:rsidR="009E6BDD" w:rsidRPr="00BF1A1F">
        <w:rPr>
          <w:rFonts w:cs="Arial"/>
        </w:rPr>
        <w:t>Пример окна детализации информации по территории</w:t>
      </w:r>
    </w:p>
    <w:p w14:paraId="755DBEBA" w14:textId="209D16F1" w:rsidR="009E6BDD" w:rsidRPr="00BF1A1F" w:rsidRDefault="00F0219A" w:rsidP="00AD7B82">
      <w:pPr>
        <w:pStyle w:val="LO-normal"/>
        <w:tabs>
          <w:tab w:val="left" w:pos="1134"/>
        </w:tabs>
        <w:spacing w:line="360" w:lineRule="auto"/>
        <w:ind w:firstLine="851"/>
        <w:jc w:val="both"/>
        <w:rPr>
          <w:rFonts w:ascii="Arial" w:hAnsi="Arial" w:cs="Arial"/>
        </w:rPr>
      </w:pPr>
      <w:r w:rsidRPr="00BF1A1F">
        <w:rPr>
          <w:rFonts w:ascii="Arial" w:eastAsia="Times New Roman" w:hAnsi="Arial" w:cs="Arial"/>
        </w:rPr>
        <w:t>Если на форме просмотра МСС/МСПС умершего не заполнено поле «Территория места смерти», то в отчете он отобразится в строке «Неизвестно»</w:t>
      </w:r>
      <w:r w:rsidR="009E6BDD" w:rsidRPr="00BF1A1F">
        <w:rPr>
          <w:rFonts w:ascii="Arial" w:eastAsia="Times New Roman" w:hAnsi="Arial" w:cs="Arial"/>
        </w:rPr>
        <w:t xml:space="preserve"> (</w:t>
      </w:r>
      <w:r w:rsidR="00BF1A1F" w:rsidRPr="00BF1A1F">
        <w:rPr>
          <w:rFonts w:ascii="Arial" w:eastAsia="Times New Roman" w:hAnsi="Arial" w:cs="Arial"/>
        </w:rPr>
        <w:fldChar w:fldCharType="begin"/>
      </w:r>
      <w:r w:rsidR="00BF1A1F" w:rsidRPr="00BF1A1F">
        <w:rPr>
          <w:rFonts w:ascii="Arial" w:eastAsia="Times New Roman" w:hAnsi="Arial" w:cs="Arial"/>
        </w:rPr>
        <w:instrText xml:space="preserve"> REF _Ref150500046 \h </w:instrText>
      </w:r>
      <w:r w:rsidR="00BF1A1F">
        <w:rPr>
          <w:rFonts w:ascii="Arial" w:eastAsia="Times New Roman" w:hAnsi="Arial" w:cs="Arial"/>
        </w:rPr>
        <w:instrText xml:space="preserve"> \* MERGEFORMAT </w:instrText>
      </w:r>
      <w:r w:rsidR="00BF1A1F" w:rsidRPr="00BF1A1F">
        <w:rPr>
          <w:rFonts w:ascii="Arial" w:eastAsia="Times New Roman" w:hAnsi="Arial" w:cs="Arial"/>
        </w:rPr>
      </w:r>
      <w:r w:rsidR="00BF1A1F" w:rsidRPr="00BF1A1F">
        <w:rPr>
          <w:rFonts w:ascii="Arial" w:eastAsia="Times New Roman" w:hAnsi="Arial" w:cs="Arial"/>
        </w:rPr>
        <w:fldChar w:fldCharType="separate"/>
      </w:r>
      <w:r w:rsidR="00C0526B" w:rsidRPr="00C0526B">
        <w:rPr>
          <w:rFonts w:ascii="Arial" w:hAnsi="Arial" w:cs="Arial"/>
        </w:rPr>
        <w:t xml:space="preserve">Рисунок </w:t>
      </w:r>
      <w:r w:rsidR="00C0526B" w:rsidRPr="00C0526B">
        <w:rPr>
          <w:rFonts w:ascii="Arial" w:hAnsi="Arial" w:cs="Arial"/>
          <w:noProof/>
        </w:rPr>
        <w:t>245</w:t>
      </w:r>
      <w:r w:rsidR="00BF1A1F" w:rsidRPr="00BF1A1F">
        <w:rPr>
          <w:rFonts w:ascii="Arial" w:eastAsia="Times New Roman" w:hAnsi="Arial" w:cs="Arial"/>
        </w:rPr>
        <w:fldChar w:fldCharType="end"/>
      </w:r>
      <w:r w:rsidR="009E6BDD" w:rsidRPr="00BF1A1F">
        <w:rPr>
          <w:rFonts w:ascii="Arial" w:eastAsia="Times New Roman" w:hAnsi="Arial" w:cs="Arial"/>
        </w:rPr>
        <w:t>).</w:t>
      </w:r>
    </w:p>
    <w:p w14:paraId="26EC9AE4" w14:textId="0E639DC4" w:rsidR="009E6BDD" w:rsidRDefault="00BF1A1F" w:rsidP="00AD7B82">
      <w:pPr>
        <w:pStyle w:val="LO-normal"/>
        <w:tabs>
          <w:tab w:val="left" w:pos="252"/>
        </w:tabs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330B285" wp14:editId="16C86AAF">
            <wp:extent cx="6115050" cy="4857750"/>
            <wp:effectExtent l="19050" t="19050" r="19050" b="1905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857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FED7B8" w14:textId="4C9066CA" w:rsidR="009E6BDD" w:rsidRPr="00E228AC" w:rsidRDefault="00B037B4" w:rsidP="00AD7B82">
      <w:pPr>
        <w:pStyle w:val="26"/>
        <w:spacing w:after="240" w:line="276" w:lineRule="auto"/>
      </w:pPr>
      <w:bookmarkStart w:id="478" w:name="_Ref150500046"/>
      <w:r w:rsidRPr="00E228AC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245</w:t>
      </w:r>
      <w:r w:rsidR="00C0526B">
        <w:rPr>
          <w:noProof/>
        </w:rPr>
        <w:fldChar w:fldCharType="end"/>
      </w:r>
      <w:bookmarkEnd w:id="478"/>
      <w:r w:rsidRPr="00E228AC">
        <w:t xml:space="preserve"> – </w:t>
      </w:r>
      <w:r w:rsidR="009E6BDD" w:rsidRPr="00E228AC">
        <w:t xml:space="preserve">Окно «Смертность по территориям». </w:t>
      </w:r>
      <w:r w:rsidR="00BF1A1F" w:rsidRPr="00E228AC">
        <w:t>Строка</w:t>
      </w:r>
      <w:r w:rsidR="009E6BDD" w:rsidRPr="00E228AC">
        <w:t xml:space="preserve"> «Неизвестно»</w:t>
      </w:r>
    </w:p>
    <w:p w14:paraId="24ADC96F" w14:textId="7B51339E" w:rsidR="00B92B98" w:rsidRPr="001A5C4A" w:rsidRDefault="00B92B98" w:rsidP="007349AA">
      <w:pPr>
        <w:pStyle w:val="af1"/>
        <w:rPr>
          <w:rFonts w:cs="Arial"/>
        </w:rPr>
      </w:pPr>
      <w:bookmarkStart w:id="479" w:name="_Toc185414720"/>
      <w:r w:rsidRPr="001A5C4A">
        <w:rPr>
          <w:rFonts w:cs="Arial"/>
        </w:rPr>
        <w:t>Конструктор отчетов</w:t>
      </w:r>
      <w:bookmarkEnd w:id="479"/>
    </w:p>
    <w:p w14:paraId="3A1575C6" w14:textId="797B5ED9" w:rsidR="00B92B98" w:rsidRPr="001A5C4A" w:rsidRDefault="00B92B98" w:rsidP="00AD7B82">
      <w:pPr>
        <w:ind w:firstLine="851"/>
        <w:rPr>
          <w:rFonts w:cs="Arial"/>
        </w:rPr>
      </w:pPr>
      <w:r w:rsidRPr="001A5C4A">
        <w:rPr>
          <w:rFonts w:cs="Arial"/>
        </w:rPr>
        <w:t>Для работы с отчетами конструктора отчетов необ</w:t>
      </w:r>
      <w:r w:rsidR="00D05A8B" w:rsidRPr="001A5C4A">
        <w:rPr>
          <w:rFonts w:cs="Arial"/>
        </w:rPr>
        <w:t xml:space="preserve">ходимо в меню «Аналитика» </w:t>
      </w:r>
      <w:r w:rsidR="00381664" w:rsidRPr="001A5C4A">
        <w:rPr>
          <w:rFonts w:cs="Arial"/>
        </w:rPr>
        <w:t>выбрать подменю «Отчеты»</w:t>
      </w:r>
      <w:r w:rsidR="00BF289E" w:rsidRPr="001A5C4A">
        <w:rPr>
          <w:rFonts w:cs="Arial"/>
        </w:rPr>
        <w:t xml:space="preserve"> (</w:t>
      </w:r>
      <w:r w:rsidR="00BF289E" w:rsidRPr="001A5C4A">
        <w:rPr>
          <w:rFonts w:cs="Arial"/>
        </w:rPr>
        <w:fldChar w:fldCharType="begin"/>
      </w:r>
      <w:r w:rsidR="00BF289E" w:rsidRPr="001A5C4A">
        <w:rPr>
          <w:rFonts w:cs="Arial"/>
        </w:rPr>
        <w:instrText xml:space="preserve"> REF _Ref503871706 \h  \* MERGEFORMAT </w:instrText>
      </w:r>
      <w:r w:rsidR="00BF289E" w:rsidRPr="001A5C4A">
        <w:rPr>
          <w:rFonts w:cs="Arial"/>
        </w:rPr>
      </w:r>
      <w:r w:rsidR="00BF289E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="00BF289E" w:rsidRPr="001A5C4A">
        <w:rPr>
          <w:rFonts w:cs="Arial"/>
        </w:rPr>
        <w:fldChar w:fldCharType="end"/>
      </w:r>
      <w:r w:rsidR="00BF289E" w:rsidRPr="001A5C4A">
        <w:rPr>
          <w:rFonts w:cs="Arial"/>
        </w:rPr>
        <w:t>)</w:t>
      </w:r>
      <w:r w:rsidR="00381664" w:rsidRPr="001A5C4A">
        <w:rPr>
          <w:rFonts w:cs="Arial"/>
        </w:rPr>
        <w:t>.</w:t>
      </w:r>
    </w:p>
    <w:p w14:paraId="64540D96" w14:textId="37BC6E49" w:rsidR="00381664" w:rsidRPr="001A5C4A" w:rsidRDefault="001560F3" w:rsidP="00AD7B82">
      <w:pPr>
        <w:ind w:firstLine="851"/>
        <w:rPr>
          <w:rFonts w:cs="Arial"/>
        </w:rPr>
      </w:pPr>
      <w:r w:rsidRPr="001A5C4A">
        <w:rPr>
          <w:rFonts w:cs="Arial"/>
        </w:rPr>
        <w:t xml:space="preserve">В открывшемся окне </w:t>
      </w:r>
      <w:r w:rsidR="00F32976" w:rsidRPr="001A5C4A">
        <w:rPr>
          <w:rFonts w:cs="Arial"/>
        </w:rPr>
        <w:t xml:space="preserve">будет </w:t>
      </w:r>
      <w:r w:rsidR="00381664" w:rsidRPr="001A5C4A">
        <w:rPr>
          <w:rFonts w:cs="Arial"/>
        </w:rPr>
        <w:t>представлен список рабочих отчетов конструктора</w:t>
      </w:r>
      <w:r w:rsidR="00BF289E" w:rsidRPr="001A5C4A">
        <w:rPr>
          <w:rFonts w:cs="Arial"/>
        </w:rPr>
        <w:t xml:space="preserve"> (</w:t>
      </w:r>
      <w:r w:rsidR="00BF289E" w:rsidRPr="001A5C4A">
        <w:rPr>
          <w:rFonts w:cs="Arial"/>
        </w:rPr>
        <w:fldChar w:fldCharType="begin"/>
      </w:r>
      <w:r w:rsidR="00BF289E" w:rsidRPr="001A5C4A">
        <w:rPr>
          <w:rFonts w:cs="Arial"/>
        </w:rPr>
        <w:instrText xml:space="preserve"> REF _Ref488327105 \h  \* MERGEFORMAT </w:instrText>
      </w:r>
      <w:r w:rsidR="00BF289E" w:rsidRPr="001A5C4A">
        <w:rPr>
          <w:rFonts w:cs="Arial"/>
        </w:rPr>
      </w:r>
      <w:r w:rsidR="00BF289E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246</w:t>
      </w:r>
      <w:r w:rsidR="00BF289E" w:rsidRPr="001A5C4A">
        <w:rPr>
          <w:rFonts w:cs="Arial"/>
        </w:rPr>
        <w:fldChar w:fldCharType="end"/>
      </w:r>
      <w:r w:rsidR="00BF289E" w:rsidRPr="001A5C4A">
        <w:rPr>
          <w:rFonts w:cs="Arial"/>
        </w:rPr>
        <w:t>)</w:t>
      </w:r>
      <w:r w:rsidR="00381664" w:rsidRPr="001A5C4A">
        <w:rPr>
          <w:rFonts w:cs="Arial"/>
        </w:rPr>
        <w:t>.</w:t>
      </w:r>
    </w:p>
    <w:p w14:paraId="079A1979" w14:textId="5317BCD7" w:rsidR="00381664" w:rsidRPr="001A5C4A" w:rsidRDefault="00392F66" w:rsidP="00F031FC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drawing>
          <wp:inline distT="0" distB="0" distL="0" distR="0" wp14:anchorId="50B46885" wp14:editId="5CAB7358">
            <wp:extent cx="5938501" cy="6893541"/>
            <wp:effectExtent l="19050" t="19050" r="24765" b="22225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5952123" cy="690935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523A75" w14:textId="1C74D740" w:rsidR="001560F3" w:rsidRPr="001A5C4A" w:rsidRDefault="00CE39A5" w:rsidP="00AD7B82">
      <w:pPr>
        <w:pStyle w:val="26"/>
        <w:spacing w:after="240" w:line="276" w:lineRule="auto"/>
      </w:pPr>
      <w:bookmarkStart w:id="480" w:name="_Ref488327105"/>
      <w:r w:rsidRPr="001A5C4A">
        <w:t xml:space="preserve">Рисунок </w:t>
      </w:r>
      <w:r w:rsidR="005F05DE" w:rsidRPr="001A5C4A">
        <w:rPr>
          <w:noProof/>
        </w:rPr>
        <w:fldChar w:fldCharType="begin"/>
      </w:r>
      <w:r w:rsidR="005F05DE" w:rsidRPr="001A5C4A">
        <w:rPr>
          <w:noProof/>
        </w:rPr>
        <w:instrText xml:space="preserve"> SEQ Рисунок \* ARABIC </w:instrText>
      </w:r>
      <w:r w:rsidR="005F05DE" w:rsidRPr="001A5C4A">
        <w:rPr>
          <w:noProof/>
        </w:rPr>
        <w:fldChar w:fldCharType="separate"/>
      </w:r>
      <w:r w:rsidR="00C0526B">
        <w:rPr>
          <w:noProof/>
        </w:rPr>
        <w:t>246</w:t>
      </w:r>
      <w:r w:rsidR="005F05DE" w:rsidRPr="001A5C4A">
        <w:rPr>
          <w:noProof/>
        </w:rPr>
        <w:fldChar w:fldCharType="end"/>
      </w:r>
      <w:bookmarkEnd w:id="480"/>
      <w:r w:rsidR="001560F3" w:rsidRPr="001A5C4A">
        <w:t xml:space="preserve"> – Список отчетов конструктора</w:t>
      </w:r>
    </w:p>
    <w:p w14:paraId="6D9AC7E6" w14:textId="5D0B1219" w:rsidR="00381664" w:rsidRPr="001A5C4A" w:rsidRDefault="00381664" w:rsidP="00AD7B82">
      <w:pPr>
        <w:ind w:firstLine="851"/>
        <w:rPr>
          <w:rFonts w:cs="Arial"/>
        </w:rPr>
      </w:pPr>
      <w:r w:rsidRPr="001A5C4A">
        <w:rPr>
          <w:rFonts w:cs="Arial"/>
        </w:rPr>
        <w:t xml:space="preserve">Для просмотра и работы с отчетом необходимо нажать на </w:t>
      </w:r>
      <w:r w:rsidR="00F32976" w:rsidRPr="001A5C4A">
        <w:rPr>
          <w:rFonts w:cs="Arial"/>
        </w:rPr>
        <w:t xml:space="preserve">название </w:t>
      </w:r>
      <w:r w:rsidRPr="001A5C4A">
        <w:rPr>
          <w:rFonts w:cs="Arial"/>
        </w:rPr>
        <w:t>отчета.</w:t>
      </w:r>
    </w:p>
    <w:p w14:paraId="65F3A71B" w14:textId="77777777" w:rsidR="00381664" w:rsidRPr="001A5C4A" w:rsidRDefault="00381664" w:rsidP="008A4AFE">
      <w:pPr>
        <w:pStyle w:val="af2"/>
        <w:ind w:left="0"/>
        <w:rPr>
          <w:rFonts w:cs="Arial"/>
        </w:rPr>
      </w:pPr>
      <w:bookmarkStart w:id="481" w:name="_Toc185414721"/>
      <w:r w:rsidRPr="001A5C4A">
        <w:rPr>
          <w:rFonts w:cs="Arial"/>
        </w:rPr>
        <w:t>Виды отчетов</w:t>
      </w:r>
      <w:bookmarkEnd w:id="481"/>
    </w:p>
    <w:p w14:paraId="4F5EAE05" w14:textId="0CA8005C" w:rsidR="00381664" w:rsidRPr="001A5C4A" w:rsidRDefault="00381664" w:rsidP="00AD7B82">
      <w:pPr>
        <w:ind w:firstLine="851"/>
        <w:rPr>
          <w:rFonts w:cs="Arial"/>
        </w:rPr>
      </w:pPr>
      <w:r w:rsidRPr="001A5C4A">
        <w:rPr>
          <w:rFonts w:cs="Arial"/>
        </w:rPr>
        <w:t>В подсистеме отчеты представлены в виде 3</w:t>
      </w:r>
      <w:r w:rsidR="00F32976" w:rsidRPr="001A5C4A">
        <w:rPr>
          <w:rFonts w:cs="Arial"/>
        </w:rPr>
        <w:t>-х</w:t>
      </w:r>
      <w:r w:rsidRPr="001A5C4A">
        <w:rPr>
          <w:rFonts w:cs="Arial"/>
        </w:rPr>
        <w:t xml:space="preserve"> </w:t>
      </w:r>
      <w:r w:rsidR="00372D8E" w:rsidRPr="001A5C4A">
        <w:rPr>
          <w:rFonts w:cs="Arial"/>
        </w:rPr>
        <w:t>разновидностей:</w:t>
      </w:r>
    </w:p>
    <w:p w14:paraId="7E46CF47" w14:textId="77777777" w:rsidR="00372D8E" w:rsidRPr="001A5C4A" w:rsidRDefault="00372D8E" w:rsidP="00AD7B82">
      <w:pPr>
        <w:pStyle w:val="aff9"/>
        <w:numPr>
          <w:ilvl w:val="0"/>
          <w:numId w:val="29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таблица: перечень свидетельств с определенным набором показателей - список;</w:t>
      </w:r>
    </w:p>
    <w:p w14:paraId="7D8AD259" w14:textId="77777777" w:rsidR="00372D8E" w:rsidRPr="001A5C4A" w:rsidRDefault="00372D8E" w:rsidP="00AD7B82">
      <w:pPr>
        <w:pStyle w:val="aff9"/>
        <w:numPr>
          <w:ilvl w:val="0"/>
          <w:numId w:val="29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lastRenderedPageBreak/>
        <w:t>сводная таблица: отчет представляет собой количественную оценку по различным показателям;</w:t>
      </w:r>
    </w:p>
    <w:p w14:paraId="51B48E67" w14:textId="77777777" w:rsidR="00372D8E" w:rsidRPr="001A5C4A" w:rsidRDefault="00372D8E" w:rsidP="00AD7B82">
      <w:pPr>
        <w:pStyle w:val="aff9"/>
        <w:numPr>
          <w:ilvl w:val="0"/>
          <w:numId w:val="29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график: графическое представление данных сводной таблицы.</w:t>
      </w:r>
    </w:p>
    <w:p w14:paraId="16C7D8D1" w14:textId="77777777" w:rsidR="00372D8E" w:rsidRPr="001A5C4A" w:rsidRDefault="00372D8E" w:rsidP="00AD7B82">
      <w:pPr>
        <w:pStyle w:val="aff9"/>
        <w:ind w:left="0" w:firstLine="851"/>
        <w:rPr>
          <w:rFonts w:cs="Arial"/>
        </w:rPr>
      </w:pPr>
      <w:r w:rsidRPr="001A5C4A">
        <w:rPr>
          <w:rFonts w:cs="Arial"/>
        </w:rPr>
        <w:t>Для получения списка свидетельств необходимо использовать отчета вида «таблица», а для количественных сведений – отчет вида «сводная таблица».</w:t>
      </w:r>
    </w:p>
    <w:p w14:paraId="0BD583C6" w14:textId="77777777" w:rsidR="00381664" w:rsidRPr="001A5C4A" w:rsidRDefault="00381664" w:rsidP="008A4AFE">
      <w:pPr>
        <w:pStyle w:val="af2"/>
        <w:ind w:left="0"/>
        <w:rPr>
          <w:rFonts w:cs="Arial"/>
        </w:rPr>
      </w:pPr>
      <w:bookmarkStart w:id="482" w:name="_Toc185414722"/>
      <w:r w:rsidRPr="001A5C4A">
        <w:rPr>
          <w:rFonts w:cs="Arial"/>
        </w:rPr>
        <w:t>Структура отчетов</w:t>
      </w:r>
      <w:bookmarkEnd w:id="482"/>
    </w:p>
    <w:p w14:paraId="192CFF1A" w14:textId="12EBE5BE" w:rsidR="00372D8E" w:rsidRPr="001A5C4A" w:rsidRDefault="00372D8E" w:rsidP="00AD7B82">
      <w:pPr>
        <w:ind w:firstLine="851"/>
        <w:rPr>
          <w:rFonts w:cs="Arial"/>
        </w:rPr>
      </w:pPr>
      <w:r w:rsidRPr="001A5C4A">
        <w:rPr>
          <w:rFonts w:cs="Arial"/>
        </w:rPr>
        <w:t>В общем виде отчет состоит из следующих составляющих</w:t>
      </w:r>
      <w:r w:rsidR="001560F3" w:rsidRPr="001A5C4A">
        <w:rPr>
          <w:rFonts w:cs="Arial"/>
        </w:rPr>
        <w:t xml:space="preserve"> (</w:t>
      </w:r>
      <w:r w:rsidR="001560F3" w:rsidRPr="001A5C4A">
        <w:rPr>
          <w:rFonts w:cs="Arial"/>
        </w:rPr>
        <w:fldChar w:fldCharType="begin"/>
      </w:r>
      <w:r w:rsidR="001560F3" w:rsidRPr="001A5C4A">
        <w:rPr>
          <w:rFonts w:cs="Arial"/>
        </w:rPr>
        <w:instrText xml:space="preserve"> REF _Ref488327176 \h </w:instrText>
      </w:r>
      <w:r w:rsidR="004728C9" w:rsidRPr="001A5C4A">
        <w:rPr>
          <w:rFonts w:cs="Arial"/>
        </w:rPr>
        <w:instrText xml:space="preserve"> \* MERGEFORMAT </w:instrText>
      </w:r>
      <w:r w:rsidR="001560F3" w:rsidRPr="001A5C4A">
        <w:rPr>
          <w:rFonts w:cs="Arial"/>
        </w:rPr>
      </w:r>
      <w:r w:rsidR="001560F3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247</w:t>
      </w:r>
      <w:r w:rsidR="001560F3" w:rsidRPr="001A5C4A">
        <w:rPr>
          <w:rFonts w:cs="Arial"/>
        </w:rPr>
        <w:fldChar w:fldCharType="end"/>
      </w:r>
      <w:r w:rsidR="001560F3" w:rsidRPr="001A5C4A">
        <w:rPr>
          <w:rFonts w:cs="Arial"/>
        </w:rPr>
        <w:t>)</w:t>
      </w:r>
      <w:r w:rsidRPr="001A5C4A">
        <w:rPr>
          <w:rFonts w:cs="Arial"/>
        </w:rPr>
        <w:t>:</w:t>
      </w:r>
    </w:p>
    <w:p w14:paraId="6E433673" w14:textId="56A1FDB9" w:rsidR="00372D8E" w:rsidRPr="001A5C4A" w:rsidRDefault="00372D8E" w:rsidP="00AD7B82">
      <w:pPr>
        <w:pStyle w:val="aff9"/>
        <w:numPr>
          <w:ilvl w:val="0"/>
          <w:numId w:val="30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источник данных: набор данных, которые участвуют в отчете (только свидетельства о смерти, или только свидетельства о рождении</w:t>
      </w:r>
      <w:r w:rsidR="00F32976" w:rsidRPr="001A5C4A">
        <w:rPr>
          <w:rFonts w:cs="Arial"/>
        </w:rPr>
        <w:t>,</w:t>
      </w:r>
      <w:r w:rsidRPr="001A5C4A">
        <w:rPr>
          <w:rFonts w:cs="Arial"/>
        </w:rPr>
        <w:t xml:space="preserve"> или все свидетельства);</w:t>
      </w:r>
    </w:p>
    <w:p w14:paraId="238CC7D9" w14:textId="3F4010CD" w:rsidR="00372D8E" w:rsidRPr="001A5C4A" w:rsidRDefault="00372D8E" w:rsidP="00AD7B82">
      <w:pPr>
        <w:pStyle w:val="aff9"/>
        <w:numPr>
          <w:ilvl w:val="0"/>
          <w:numId w:val="30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серверный фильтр: набор входных параметров для источника данных (например</w:t>
      </w:r>
      <w:r w:rsidR="005F2B6B" w:rsidRPr="001A5C4A">
        <w:rPr>
          <w:rFonts w:cs="Arial"/>
        </w:rPr>
        <w:t>,</w:t>
      </w:r>
      <w:r w:rsidRPr="001A5C4A">
        <w:rPr>
          <w:rFonts w:cs="Arial"/>
        </w:rPr>
        <w:t xml:space="preserve"> дата выдачи свидетельства или перечень МО, по которым необходимо просмотреть статистику);</w:t>
      </w:r>
    </w:p>
    <w:p w14:paraId="6ADBA33A" w14:textId="77E9D6F8" w:rsidR="00372D8E" w:rsidRPr="001A5C4A" w:rsidRDefault="00372D8E" w:rsidP="00AD7B82">
      <w:pPr>
        <w:pStyle w:val="aff9"/>
        <w:numPr>
          <w:ilvl w:val="0"/>
          <w:numId w:val="30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 xml:space="preserve">поля и строки: </w:t>
      </w:r>
      <w:r w:rsidR="00EC0593" w:rsidRPr="001A5C4A">
        <w:rPr>
          <w:rFonts w:cs="Arial"/>
        </w:rPr>
        <w:t xml:space="preserve">набор показателей, с помощью которых можно настраивать строки отчета или его </w:t>
      </w:r>
      <w:r w:rsidR="000D6FD8">
        <w:rPr>
          <w:rFonts w:cs="Arial"/>
        </w:rPr>
        <w:t>колонки</w:t>
      </w:r>
      <w:r w:rsidR="00EC0593" w:rsidRPr="001A5C4A">
        <w:rPr>
          <w:rFonts w:cs="Arial"/>
        </w:rPr>
        <w:t>;</w:t>
      </w:r>
    </w:p>
    <w:p w14:paraId="0711C848" w14:textId="0D1E16C9" w:rsidR="00372D8E" w:rsidRPr="001A5C4A" w:rsidRDefault="00372D8E" w:rsidP="00AD7B82">
      <w:pPr>
        <w:pStyle w:val="aff9"/>
        <w:numPr>
          <w:ilvl w:val="0"/>
          <w:numId w:val="30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количественные показатели:</w:t>
      </w:r>
      <w:r w:rsidR="00EC0593" w:rsidRPr="001A5C4A">
        <w:rPr>
          <w:rFonts w:cs="Arial"/>
        </w:rPr>
        <w:t xml:space="preserve"> </w:t>
      </w:r>
      <w:r w:rsidR="00F32976" w:rsidRPr="001A5C4A">
        <w:rPr>
          <w:rFonts w:cs="Arial"/>
        </w:rPr>
        <w:t xml:space="preserve">показатели, которые </w:t>
      </w:r>
      <w:r w:rsidR="00EC0593" w:rsidRPr="001A5C4A">
        <w:rPr>
          <w:rFonts w:cs="Arial"/>
        </w:rPr>
        <w:t xml:space="preserve">используются для сводной таблицы </w:t>
      </w:r>
      <w:r w:rsidR="00F32976" w:rsidRPr="001A5C4A">
        <w:rPr>
          <w:rFonts w:cs="Arial"/>
        </w:rPr>
        <w:t>и</w:t>
      </w:r>
      <w:r w:rsidR="00EC0593" w:rsidRPr="001A5C4A">
        <w:rPr>
          <w:rFonts w:cs="Arial"/>
        </w:rPr>
        <w:t xml:space="preserve"> по которым осуществляется подсчет (например, свидетельства, люди).</w:t>
      </w:r>
    </w:p>
    <w:p w14:paraId="5626FA85" w14:textId="2CB4B960" w:rsidR="00EC0593" w:rsidRPr="001A5C4A" w:rsidRDefault="00423036" w:rsidP="00F031FC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drawing>
          <wp:inline distT="0" distB="0" distL="0" distR="0" wp14:anchorId="03EFB41A" wp14:editId="62CB7040">
            <wp:extent cx="6030331" cy="3752850"/>
            <wp:effectExtent l="19050" t="19050" r="27940" b="1905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15" cy="37557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B0A370" w14:textId="64E11AE3" w:rsidR="001560F3" w:rsidRPr="001A5C4A" w:rsidRDefault="00CE39A5" w:rsidP="00AD7B82">
      <w:pPr>
        <w:pStyle w:val="26"/>
        <w:spacing w:after="240" w:line="276" w:lineRule="auto"/>
      </w:pPr>
      <w:bookmarkStart w:id="483" w:name="_Ref488327176"/>
      <w:r w:rsidRPr="001A5C4A">
        <w:t xml:space="preserve">Рисунок </w:t>
      </w:r>
      <w:r w:rsidR="005F05DE" w:rsidRPr="001A5C4A">
        <w:rPr>
          <w:noProof/>
        </w:rPr>
        <w:fldChar w:fldCharType="begin"/>
      </w:r>
      <w:r w:rsidR="005F05DE" w:rsidRPr="001A5C4A">
        <w:rPr>
          <w:noProof/>
        </w:rPr>
        <w:instrText xml:space="preserve"> SEQ Рисунок \* ARABIC </w:instrText>
      </w:r>
      <w:r w:rsidR="005F05DE" w:rsidRPr="001A5C4A">
        <w:rPr>
          <w:noProof/>
        </w:rPr>
        <w:fldChar w:fldCharType="separate"/>
      </w:r>
      <w:r w:rsidR="00C0526B">
        <w:rPr>
          <w:noProof/>
        </w:rPr>
        <w:t>247</w:t>
      </w:r>
      <w:r w:rsidR="005F05DE" w:rsidRPr="001A5C4A">
        <w:rPr>
          <w:noProof/>
        </w:rPr>
        <w:fldChar w:fldCharType="end"/>
      </w:r>
      <w:bookmarkEnd w:id="483"/>
      <w:r w:rsidR="001560F3" w:rsidRPr="001A5C4A">
        <w:t xml:space="preserve"> – Структура отчета</w:t>
      </w:r>
    </w:p>
    <w:p w14:paraId="47DFDF49" w14:textId="77777777" w:rsidR="00381664" w:rsidRPr="001A5C4A" w:rsidRDefault="00381664" w:rsidP="00A47846">
      <w:pPr>
        <w:pStyle w:val="af2"/>
        <w:ind w:left="0"/>
        <w:rPr>
          <w:rFonts w:cs="Arial"/>
        </w:rPr>
      </w:pPr>
      <w:bookmarkStart w:id="484" w:name="_Toc185414723"/>
      <w:r w:rsidRPr="001A5C4A">
        <w:rPr>
          <w:rFonts w:cs="Arial"/>
        </w:rPr>
        <w:t>Настройка отчета</w:t>
      </w:r>
      <w:bookmarkEnd w:id="484"/>
    </w:p>
    <w:p w14:paraId="7285CCC2" w14:textId="256DC029" w:rsidR="00EC0593" w:rsidRPr="001A5C4A" w:rsidRDefault="006F0586" w:rsidP="00AD7B82">
      <w:pPr>
        <w:ind w:firstLine="851"/>
        <w:rPr>
          <w:rFonts w:cs="Arial"/>
        </w:rPr>
      </w:pPr>
      <w:r w:rsidRPr="001A5C4A">
        <w:rPr>
          <w:rFonts w:cs="Arial"/>
        </w:rPr>
        <w:t xml:space="preserve">Для настройки строк и </w:t>
      </w:r>
      <w:r w:rsidR="000D6FD8">
        <w:rPr>
          <w:rFonts w:cs="Arial"/>
        </w:rPr>
        <w:t>колонок</w:t>
      </w:r>
      <w:r w:rsidRPr="001A5C4A">
        <w:rPr>
          <w:rFonts w:cs="Arial"/>
        </w:rPr>
        <w:t xml:space="preserve"> отчета необходимо перемещать </w:t>
      </w:r>
      <w:r w:rsidR="00862D55" w:rsidRPr="001A5C4A">
        <w:rPr>
          <w:rFonts w:cs="Arial"/>
        </w:rPr>
        <w:t xml:space="preserve">значения из полей отчета </w:t>
      </w:r>
      <w:r w:rsidRPr="001A5C4A">
        <w:rPr>
          <w:rFonts w:cs="Arial"/>
        </w:rPr>
        <w:t>в соответствующую область</w:t>
      </w:r>
      <w:r w:rsidR="00BF289E" w:rsidRPr="001A5C4A">
        <w:rPr>
          <w:rFonts w:cs="Arial"/>
        </w:rPr>
        <w:t xml:space="preserve"> (</w:t>
      </w:r>
      <w:r w:rsidR="00BF289E" w:rsidRPr="001A5C4A">
        <w:rPr>
          <w:rFonts w:cs="Arial"/>
        </w:rPr>
        <w:fldChar w:fldCharType="begin"/>
      </w:r>
      <w:r w:rsidR="00BF289E" w:rsidRPr="001A5C4A">
        <w:rPr>
          <w:rFonts w:cs="Arial"/>
        </w:rPr>
        <w:instrText xml:space="preserve"> REF _Ref488327176 \h  \* MERGEFORMAT </w:instrText>
      </w:r>
      <w:r w:rsidR="00BF289E" w:rsidRPr="001A5C4A">
        <w:rPr>
          <w:rFonts w:cs="Arial"/>
        </w:rPr>
      </w:r>
      <w:r w:rsidR="00BF289E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247</w:t>
      </w:r>
      <w:r w:rsidR="00BF289E" w:rsidRPr="001A5C4A">
        <w:rPr>
          <w:rFonts w:cs="Arial"/>
        </w:rPr>
        <w:fldChar w:fldCharType="end"/>
      </w:r>
      <w:r w:rsidR="00BF289E" w:rsidRPr="001A5C4A">
        <w:rPr>
          <w:rFonts w:cs="Arial"/>
        </w:rPr>
        <w:t>)</w:t>
      </w:r>
      <w:r w:rsidRPr="001A5C4A">
        <w:rPr>
          <w:rFonts w:cs="Arial"/>
        </w:rPr>
        <w:t>. Для добавления/удаления полей необходимо нажать на любо</w:t>
      </w:r>
      <w:r w:rsidR="000D6FD8">
        <w:rPr>
          <w:rFonts w:cs="Arial"/>
        </w:rPr>
        <w:t>й</w:t>
      </w:r>
      <w:r w:rsidRPr="001A5C4A">
        <w:rPr>
          <w:rFonts w:cs="Arial"/>
        </w:rPr>
        <w:t xml:space="preserve"> </w:t>
      </w:r>
      <w:r w:rsidR="000D6FD8">
        <w:rPr>
          <w:rFonts w:cs="Arial"/>
        </w:rPr>
        <w:t>колонке</w:t>
      </w:r>
      <w:r w:rsidRPr="001A5C4A">
        <w:rPr>
          <w:rFonts w:cs="Arial"/>
        </w:rPr>
        <w:t xml:space="preserve"> правой кнопкой мыши и в выпадающем меню выбрать подменю «Выбор колонок» (для таблицы) или «Показать список полей» (для сводной табл</w:t>
      </w:r>
      <w:r w:rsidR="00862D55" w:rsidRPr="001A5C4A">
        <w:rPr>
          <w:rFonts w:cs="Arial"/>
        </w:rPr>
        <w:t xml:space="preserve">ицы). В открывшемся окне </w:t>
      </w:r>
      <w:r w:rsidRPr="001A5C4A">
        <w:rPr>
          <w:rFonts w:cs="Arial"/>
        </w:rPr>
        <w:t>необходимо выбрать недостающее поле и перетащить его к другим полям отчета</w:t>
      </w:r>
      <w:r w:rsidR="00BF289E" w:rsidRPr="001A5C4A">
        <w:rPr>
          <w:rFonts w:cs="Arial"/>
        </w:rPr>
        <w:t xml:space="preserve"> (</w:t>
      </w:r>
      <w:r w:rsidR="00BF289E" w:rsidRPr="001A5C4A">
        <w:rPr>
          <w:rFonts w:cs="Arial"/>
        </w:rPr>
        <w:fldChar w:fldCharType="begin"/>
      </w:r>
      <w:r w:rsidR="00BF289E" w:rsidRPr="001A5C4A">
        <w:rPr>
          <w:rFonts w:cs="Arial"/>
        </w:rPr>
        <w:instrText xml:space="preserve"> REF _Ref488327265 \h  \* MERGEFORMAT </w:instrText>
      </w:r>
      <w:r w:rsidR="00BF289E" w:rsidRPr="001A5C4A">
        <w:rPr>
          <w:rFonts w:cs="Arial"/>
        </w:rPr>
      </w:r>
      <w:r w:rsidR="00BF289E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248</w:t>
      </w:r>
      <w:r w:rsidR="00BF289E" w:rsidRPr="001A5C4A">
        <w:rPr>
          <w:rFonts w:cs="Arial"/>
        </w:rPr>
        <w:fldChar w:fldCharType="end"/>
      </w:r>
      <w:r w:rsidR="00BF289E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120D1522" w14:textId="7853AD56" w:rsidR="006F0586" w:rsidRPr="001A5C4A" w:rsidRDefault="006F0586" w:rsidP="00F031FC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drawing>
          <wp:inline distT="0" distB="0" distL="0" distR="0" wp14:anchorId="00E32A97" wp14:editId="39D5E781">
            <wp:extent cx="1695450" cy="2593580"/>
            <wp:effectExtent l="19050" t="19050" r="19050" b="1651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1697655" cy="2596952"/>
                    </a:xfrm>
                    <a:prstGeom prst="rect">
                      <a:avLst/>
                    </a:prstGeom>
                    <a:ln>
                      <a:solidFill>
                        <a:schemeClr val="dk1">
                          <a:lumMod val="100000"/>
                          <a:lumOff val="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2DA870" w14:textId="53B09073" w:rsidR="00862D55" w:rsidRPr="001A5C4A" w:rsidRDefault="00CE39A5" w:rsidP="00AD7B82">
      <w:pPr>
        <w:pStyle w:val="26"/>
        <w:spacing w:after="240" w:line="276" w:lineRule="auto"/>
      </w:pPr>
      <w:bookmarkStart w:id="485" w:name="_Ref488327265"/>
      <w:r w:rsidRPr="001A5C4A">
        <w:t xml:space="preserve">Рисунок </w:t>
      </w:r>
      <w:r w:rsidR="005F05DE" w:rsidRPr="001A5C4A">
        <w:rPr>
          <w:noProof/>
        </w:rPr>
        <w:fldChar w:fldCharType="begin"/>
      </w:r>
      <w:r w:rsidR="005F05DE" w:rsidRPr="001A5C4A">
        <w:rPr>
          <w:noProof/>
        </w:rPr>
        <w:instrText xml:space="preserve"> SEQ Рисунок \* ARABIC </w:instrText>
      </w:r>
      <w:r w:rsidR="005F05DE" w:rsidRPr="001A5C4A">
        <w:rPr>
          <w:noProof/>
        </w:rPr>
        <w:fldChar w:fldCharType="separate"/>
      </w:r>
      <w:r w:rsidR="00C0526B">
        <w:rPr>
          <w:noProof/>
        </w:rPr>
        <w:t>248</w:t>
      </w:r>
      <w:r w:rsidR="005F05DE" w:rsidRPr="001A5C4A">
        <w:rPr>
          <w:noProof/>
        </w:rPr>
        <w:fldChar w:fldCharType="end"/>
      </w:r>
      <w:bookmarkEnd w:id="485"/>
      <w:r w:rsidR="00862D55" w:rsidRPr="001A5C4A">
        <w:t xml:space="preserve"> – Выбор дополнительных полей для отчета</w:t>
      </w:r>
    </w:p>
    <w:p w14:paraId="13B15C85" w14:textId="78C62E83" w:rsidR="006F0586" w:rsidRPr="001A5C4A" w:rsidRDefault="006F0586" w:rsidP="00AD7B82">
      <w:pPr>
        <w:ind w:firstLine="851"/>
        <w:rPr>
          <w:rFonts w:cs="Arial"/>
        </w:rPr>
      </w:pPr>
      <w:r w:rsidRPr="001A5C4A">
        <w:rPr>
          <w:rFonts w:cs="Arial"/>
        </w:rPr>
        <w:t>Также для каждого поля (</w:t>
      </w:r>
      <w:r w:rsidR="000D6FD8">
        <w:rPr>
          <w:rFonts w:cs="Arial"/>
        </w:rPr>
        <w:t>колонки</w:t>
      </w:r>
      <w:r w:rsidRPr="001A5C4A">
        <w:rPr>
          <w:rFonts w:cs="Arial"/>
        </w:rPr>
        <w:t>, строки) можно осуществлять дополнительную фильтрацию по данным этого поля. Для этого необходимо нажать на кноп</w:t>
      </w:r>
      <w:r w:rsidR="00F32976" w:rsidRPr="001A5C4A">
        <w:rPr>
          <w:rFonts w:cs="Arial"/>
        </w:rPr>
        <w:t>ку</w:t>
      </w:r>
      <w:r w:rsidRPr="001A5C4A">
        <w:rPr>
          <w:rFonts w:cs="Arial"/>
        </w:rPr>
        <w:t xml:space="preserve">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7603F2AF" wp14:editId="089D06FE">
            <wp:extent cx="190500" cy="17780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рядом с наименованием поля и в открыв</w:t>
      </w:r>
      <w:r w:rsidR="00862D55" w:rsidRPr="001A5C4A">
        <w:rPr>
          <w:rFonts w:cs="Arial"/>
        </w:rPr>
        <w:t xml:space="preserve">шемся окне </w:t>
      </w:r>
      <w:r w:rsidRPr="001A5C4A">
        <w:rPr>
          <w:rFonts w:cs="Arial"/>
        </w:rPr>
        <w:t>выбрать только те значения, которые должны участвовать в отчете</w:t>
      </w:r>
      <w:r w:rsidR="00BF289E" w:rsidRPr="001A5C4A">
        <w:rPr>
          <w:rFonts w:cs="Arial"/>
        </w:rPr>
        <w:t xml:space="preserve"> (</w:t>
      </w:r>
      <w:r w:rsidR="00BF289E" w:rsidRPr="001A5C4A">
        <w:rPr>
          <w:rFonts w:cs="Arial"/>
        </w:rPr>
        <w:fldChar w:fldCharType="begin"/>
      </w:r>
      <w:r w:rsidR="00BF289E" w:rsidRPr="001A5C4A">
        <w:rPr>
          <w:rFonts w:cs="Arial"/>
        </w:rPr>
        <w:instrText xml:space="preserve"> REF _Ref488327295 \h  \* MERGEFORMAT </w:instrText>
      </w:r>
      <w:r w:rsidR="00BF289E" w:rsidRPr="001A5C4A">
        <w:rPr>
          <w:rFonts w:cs="Arial"/>
        </w:rPr>
      </w:r>
      <w:r w:rsidR="00BF289E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249</w:t>
      </w:r>
      <w:r w:rsidR="00BF289E" w:rsidRPr="001A5C4A">
        <w:rPr>
          <w:rFonts w:cs="Arial"/>
        </w:rPr>
        <w:fldChar w:fldCharType="end"/>
      </w:r>
      <w:r w:rsidR="00BF289E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59F92C54" w14:textId="2BF30262" w:rsidR="006F0586" w:rsidRPr="001A5C4A" w:rsidRDefault="006F0586" w:rsidP="00F031FC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6A827812" wp14:editId="2A454CEA">
            <wp:extent cx="1676400" cy="1704975"/>
            <wp:effectExtent l="0" t="0" r="0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F2672" w14:textId="0B2E446D" w:rsidR="00862D55" w:rsidRPr="001A5C4A" w:rsidRDefault="00CE39A5" w:rsidP="00AD7B82">
      <w:pPr>
        <w:pStyle w:val="26"/>
        <w:spacing w:after="240" w:line="276" w:lineRule="auto"/>
      </w:pPr>
      <w:bookmarkStart w:id="486" w:name="_Ref488327295"/>
      <w:r w:rsidRPr="001A5C4A">
        <w:t xml:space="preserve">Рисунок </w:t>
      </w:r>
      <w:r w:rsidR="005F05DE" w:rsidRPr="001A5C4A">
        <w:rPr>
          <w:noProof/>
        </w:rPr>
        <w:fldChar w:fldCharType="begin"/>
      </w:r>
      <w:r w:rsidR="005F05DE" w:rsidRPr="001A5C4A">
        <w:rPr>
          <w:noProof/>
        </w:rPr>
        <w:instrText xml:space="preserve"> SEQ Рисунок \* ARABIC </w:instrText>
      </w:r>
      <w:r w:rsidR="005F05DE" w:rsidRPr="001A5C4A">
        <w:rPr>
          <w:noProof/>
        </w:rPr>
        <w:fldChar w:fldCharType="separate"/>
      </w:r>
      <w:r w:rsidR="00C0526B">
        <w:rPr>
          <w:noProof/>
        </w:rPr>
        <w:t>249</w:t>
      </w:r>
      <w:r w:rsidR="005F05DE" w:rsidRPr="001A5C4A">
        <w:rPr>
          <w:noProof/>
        </w:rPr>
        <w:fldChar w:fldCharType="end"/>
      </w:r>
      <w:bookmarkEnd w:id="486"/>
      <w:r w:rsidR="00862D55" w:rsidRPr="001A5C4A">
        <w:t xml:space="preserve"> – Фильтр по данным поля</w:t>
      </w:r>
    </w:p>
    <w:p w14:paraId="68E466D6" w14:textId="1FB27B63" w:rsidR="00D14DF5" w:rsidRPr="001A5C4A" w:rsidRDefault="000F5439" w:rsidP="00AD7B82">
      <w:pPr>
        <w:pStyle w:val="af2"/>
        <w:ind w:left="0"/>
        <w:rPr>
          <w:rFonts w:cs="Arial"/>
        </w:rPr>
      </w:pPr>
      <w:bookmarkStart w:id="487" w:name="_Toc25842066"/>
      <w:bookmarkStart w:id="488" w:name="_Toc185414724"/>
      <w:r w:rsidRPr="001A5C4A">
        <w:rPr>
          <w:rFonts w:cs="Arial"/>
        </w:rPr>
        <w:t>Работа с формой детализации отчета</w:t>
      </w:r>
      <w:bookmarkEnd w:id="487"/>
      <w:bookmarkEnd w:id="488"/>
    </w:p>
    <w:p w14:paraId="2B37C8DD" w14:textId="7244A45C" w:rsidR="000F5439" w:rsidRPr="001A5C4A" w:rsidRDefault="000F5439" w:rsidP="00AD7B82">
      <w:pPr>
        <w:ind w:firstLine="851"/>
        <w:rPr>
          <w:rFonts w:cs="Arial"/>
        </w:rPr>
      </w:pPr>
      <w:r w:rsidRPr="001A5C4A">
        <w:rPr>
          <w:rFonts w:cs="Arial"/>
        </w:rPr>
        <w:t>Форма детализации отчета предназначена для просмотра подробной информации по значению, выбранному в отчете. Для перехода к форме детализации пользователю необходимо в полях с количеством свидетельств нажать на соответствующую цифру с количеством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_Ref488327176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247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 В результате откроется форма детализации, сведения в которой представлены в табличном виде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_Ref25743056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250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16217F02" w14:textId="0F85C604" w:rsidR="000F5439" w:rsidRPr="001A5C4A" w:rsidRDefault="00D25A21" w:rsidP="00A619B6">
      <w:pPr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lastRenderedPageBreak/>
        <w:drawing>
          <wp:inline distT="0" distB="0" distL="0" distR="0" wp14:anchorId="2750DF92" wp14:editId="661A347C">
            <wp:extent cx="6120130" cy="3655695"/>
            <wp:effectExtent l="19050" t="19050" r="13970" b="2095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55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E123676" w14:textId="5F56EBD1" w:rsidR="000F5439" w:rsidRPr="001A5C4A" w:rsidRDefault="000F5439" w:rsidP="00AD7B82">
      <w:pPr>
        <w:pStyle w:val="26"/>
        <w:spacing w:after="240" w:line="276" w:lineRule="auto"/>
      </w:pPr>
      <w:bookmarkStart w:id="489" w:name="_Ref25743056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250</w:t>
      </w:r>
      <w:r w:rsidRPr="001A5C4A">
        <w:rPr>
          <w:noProof/>
        </w:rPr>
        <w:fldChar w:fldCharType="end"/>
      </w:r>
      <w:bookmarkEnd w:id="489"/>
      <w:r w:rsidRPr="001A5C4A">
        <w:t xml:space="preserve"> – Окно формы детализации сведений по отчету</w:t>
      </w:r>
    </w:p>
    <w:p w14:paraId="3BC01254" w14:textId="7B4A0E3D" w:rsidR="000F5439" w:rsidRPr="001A5C4A" w:rsidRDefault="000F5439" w:rsidP="00AD7B82">
      <w:pPr>
        <w:ind w:firstLine="851"/>
        <w:rPr>
          <w:rFonts w:cs="Arial"/>
        </w:rPr>
      </w:pPr>
      <w:r w:rsidRPr="001A5C4A">
        <w:rPr>
          <w:rFonts w:cs="Arial"/>
        </w:rPr>
        <w:t>Для каждого поля (</w:t>
      </w:r>
      <w:r w:rsidR="000D6FD8">
        <w:rPr>
          <w:rFonts w:cs="Arial"/>
        </w:rPr>
        <w:t>колонки</w:t>
      </w:r>
      <w:r w:rsidRPr="001A5C4A">
        <w:rPr>
          <w:rFonts w:cs="Arial"/>
        </w:rPr>
        <w:t xml:space="preserve">) можно осуществлять фильтрацию по данным этого поля. Для этого необходимо нажать на кнопку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713B1FDC" wp14:editId="044220E7">
            <wp:extent cx="190500" cy="1778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рядом с наименованием поля и в открывшемся окне выбрать только те значения, которые должны быть представлены в форме детализации</w:t>
      </w:r>
      <w:r w:rsidR="00FE4566" w:rsidRPr="001A5C4A">
        <w:rPr>
          <w:rFonts w:cs="Arial"/>
        </w:rPr>
        <w:t xml:space="preserve"> (</w:t>
      </w:r>
      <w:r w:rsidR="00FE4566" w:rsidRPr="001A5C4A">
        <w:rPr>
          <w:rFonts w:cs="Arial"/>
        </w:rPr>
        <w:fldChar w:fldCharType="begin"/>
      </w:r>
      <w:r w:rsidR="00FE4566" w:rsidRPr="001A5C4A">
        <w:rPr>
          <w:rFonts w:cs="Arial"/>
        </w:rPr>
        <w:instrText xml:space="preserve"> REF _Ref25841508 \h  \* MERGEFORMAT </w:instrText>
      </w:r>
      <w:r w:rsidR="00FE4566" w:rsidRPr="001A5C4A">
        <w:rPr>
          <w:rFonts w:cs="Arial"/>
        </w:rPr>
      </w:r>
      <w:r w:rsidR="00FE4566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251</w:t>
      </w:r>
      <w:r w:rsidR="00FE4566" w:rsidRPr="001A5C4A">
        <w:rPr>
          <w:rFonts w:cs="Arial"/>
        </w:rPr>
        <w:fldChar w:fldCharType="end"/>
      </w:r>
      <w:r w:rsidR="00FE4566" w:rsidRPr="001A5C4A">
        <w:rPr>
          <w:rFonts w:cs="Arial"/>
        </w:rPr>
        <w:t>)</w:t>
      </w:r>
      <w:r w:rsidRPr="001A5C4A">
        <w:rPr>
          <w:rFonts w:cs="Arial"/>
        </w:rPr>
        <w:t>.</w:t>
      </w:r>
    </w:p>
    <w:p w14:paraId="528BE29A" w14:textId="77777777" w:rsidR="000F5439" w:rsidRPr="001A5C4A" w:rsidRDefault="000F5439" w:rsidP="00344E14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77F4F9A2" wp14:editId="788CF92B">
            <wp:extent cx="3324225" cy="2276475"/>
            <wp:effectExtent l="19050" t="19050" r="28575" b="2857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27647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810FBA" w14:textId="38D4DE3B" w:rsidR="000F5439" w:rsidRPr="001A5C4A" w:rsidRDefault="000F5439" w:rsidP="00AD7B82">
      <w:pPr>
        <w:pStyle w:val="26"/>
        <w:spacing w:after="240" w:line="276" w:lineRule="auto"/>
      </w:pPr>
      <w:bookmarkStart w:id="490" w:name="_Ref25841508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251</w:t>
      </w:r>
      <w:r w:rsidRPr="001A5C4A">
        <w:rPr>
          <w:noProof/>
        </w:rPr>
        <w:fldChar w:fldCharType="end"/>
      </w:r>
      <w:bookmarkEnd w:id="490"/>
      <w:r w:rsidRPr="001A5C4A">
        <w:t xml:space="preserve"> – Фильтр по данным поля</w:t>
      </w:r>
    </w:p>
    <w:p w14:paraId="01452DFD" w14:textId="5E90ABDC" w:rsidR="000F5439" w:rsidRPr="001A5C4A" w:rsidRDefault="000F5439" w:rsidP="00AD7B82">
      <w:pPr>
        <w:ind w:firstLine="851"/>
        <w:rPr>
          <w:rFonts w:cs="Arial"/>
        </w:rPr>
      </w:pPr>
      <w:r w:rsidRPr="001A5C4A">
        <w:rPr>
          <w:rFonts w:cs="Arial"/>
        </w:rPr>
        <w:t>Для перемещения колонки в таблице пользователю требуется зажать левой кнопкой мыши нужную колонку и переместить ее в требуемое место, после чего отпустить кнопку мыши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_Ref6901939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252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5601E719" w14:textId="749C7828" w:rsidR="000F5439" w:rsidRPr="001A5C4A" w:rsidRDefault="000F5439" w:rsidP="008D692A">
      <w:pPr>
        <w:ind w:firstLine="851"/>
        <w:rPr>
          <w:rFonts w:cs="Arial"/>
        </w:rPr>
      </w:pPr>
      <w:r w:rsidRPr="001A5C4A">
        <w:rPr>
          <w:rFonts w:cs="Arial"/>
          <w:b/>
        </w:rPr>
        <w:lastRenderedPageBreak/>
        <w:t>ВАЖНО!!!</w:t>
      </w:r>
      <w:r w:rsidRPr="001A5C4A">
        <w:rPr>
          <w:rFonts w:cs="Arial"/>
        </w:rPr>
        <w:t xml:space="preserve"> Операция по перемещению колонки в таблице осуществиться только при появлении во время перемещения между колонками знака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50FA2626" wp14:editId="3309FB7F">
            <wp:extent cx="102870" cy="342900"/>
            <wp:effectExtent l="0" t="0" r="889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_Ref6901939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252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20BA006" w14:textId="77777777" w:rsidR="000F5439" w:rsidRPr="001A5C4A" w:rsidRDefault="000F5439" w:rsidP="00A619B6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4CA98FBE" wp14:editId="1FFC5B38">
            <wp:extent cx="6120130" cy="3548380"/>
            <wp:effectExtent l="19050" t="19050" r="13970" b="1397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48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06C160" w14:textId="4B8E2692" w:rsidR="000F5439" w:rsidRPr="001A5C4A" w:rsidRDefault="000F5439" w:rsidP="008D692A">
      <w:pPr>
        <w:pStyle w:val="26"/>
        <w:spacing w:after="240" w:line="276" w:lineRule="auto"/>
        <w:rPr>
          <w:i/>
        </w:rPr>
      </w:pPr>
      <w:bookmarkStart w:id="491" w:name="_Ref6901939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252</w:t>
      </w:r>
      <w:r w:rsidR="00C0526B">
        <w:rPr>
          <w:noProof/>
        </w:rPr>
        <w:fldChar w:fldCharType="end"/>
      </w:r>
      <w:bookmarkEnd w:id="491"/>
      <w:r w:rsidRPr="001A5C4A">
        <w:t xml:space="preserve"> – Перемещение колонок</w:t>
      </w:r>
    </w:p>
    <w:p w14:paraId="4F94C1E8" w14:textId="6E967515" w:rsidR="00D14DF5" w:rsidRPr="001A5C4A" w:rsidRDefault="000F5439" w:rsidP="008D692A">
      <w:pPr>
        <w:ind w:firstLine="851"/>
        <w:rPr>
          <w:rFonts w:cs="Arial"/>
        </w:rPr>
      </w:pPr>
      <w:r w:rsidRPr="001A5C4A">
        <w:rPr>
          <w:rFonts w:cs="Arial"/>
        </w:rPr>
        <w:t xml:space="preserve">Для выгрузки данных в формате </w:t>
      </w:r>
      <w:r w:rsidR="008D692A">
        <w:rPr>
          <w:rFonts w:cs="Arial"/>
        </w:rPr>
        <w:t>.</w:t>
      </w:r>
      <w:r w:rsidRPr="001A5C4A">
        <w:rPr>
          <w:rFonts w:cs="Arial"/>
          <w:lang w:val="en-US"/>
        </w:rPr>
        <w:t>xls</w:t>
      </w:r>
      <w:r w:rsidRPr="001A5C4A">
        <w:rPr>
          <w:rFonts w:cs="Arial"/>
        </w:rPr>
        <w:t xml:space="preserve"> из формы детализации отчета необходимо нажать на кнопку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2F443C1A" wp14:editId="67C2733B">
            <wp:extent cx="361950" cy="342900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_Ref25743056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250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). В результате </w:t>
      </w:r>
      <w:r w:rsidR="00D14DF5" w:rsidRPr="001A5C4A">
        <w:rPr>
          <w:rFonts w:cs="Arial"/>
        </w:rPr>
        <w:t>сформируется документ вида Детализация.[Наименование отчета].xlsx (</w:t>
      </w:r>
      <w:r w:rsidR="00C83802" w:rsidRPr="001A5C4A">
        <w:rPr>
          <w:rFonts w:cs="Arial"/>
        </w:rPr>
        <w:fldChar w:fldCharType="begin"/>
      </w:r>
      <w:r w:rsidR="00C83802" w:rsidRPr="001A5C4A">
        <w:rPr>
          <w:rFonts w:cs="Arial"/>
        </w:rPr>
        <w:instrText xml:space="preserve"> REF _Ref25749221 \h </w:instrText>
      </w:r>
      <w:r w:rsidR="004728C9" w:rsidRPr="001A5C4A">
        <w:rPr>
          <w:rFonts w:cs="Arial"/>
        </w:rPr>
        <w:instrText xml:space="preserve"> \* MERGEFORMAT </w:instrText>
      </w:r>
      <w:r w:rsidR="00C83802" w:rsidRPr="001A5C4A">
        <w:rPr>
          <w:rFonts w:cs="Arial"/>
        </w:rPr>
      </w:r>
      <w:r w:rsidR="00C83802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253</w:t>
      </w:r>
      <w:r w:rsidR="00C83802" w:rsidRPr="001A5C4A">
        <w:rPr>
          <w:rFonts w:cs="Arial"/>
        </w:rPr>
        <w:fldChar w:fldCharType="end"/>
      </w:r>
      <w:r w:rsidR="00D14DF5" w:rsidRPr="001A5C4A">
        <w:rPr>
          <w:rFonts w:cs="Arial"/>
        </w:rPr>
        <w:t>).</w:t>
      </w:r>
    </w:p>
    <w:p w14:paraId="18DFBF8B" w14:textId="77777777" w:rsidR="00D14DF5" w:rsidRPr="001A5C4A" w:rsidRDefault="00D14DF5" w:rsidP="00D14DF5">
      <w:pPr>
        <w:ind w:firstLine="0"/>
        <w:rPr>
          <w:rFonts w:cs="Arial"/>
        </w:rPr>
        <w:sectPr w:rsidR="00D14DF5" w:rsidRPr="001A5C4A" w:rsidSect="00FA6A0C">
          <w:headerReference w:type="default" r:id="rId285"/>
          <w:pgSz w:w="11906" w:h="16838"/>
          <w:pgMar w:top="1134" w:right="850" w:bottom="1134" w:left="1418" w:header="709" w:footer="709" w:gutter="0"/>
          <w:cols w:space="708"/>
          <w:titlePg/>
          <w:docGrid w:linePitch="360"/>
        </w:sectPr>
      </w:pPr>
    </w:p>
    <w:p w14:paraId="6B6FC17E" w14:textId="5D3FDE9D" w:rsidR="00C83802" w:rsidRPr="001A5C4A" w:rsidRDefault="00EF2AD7" w:rsidP="00A619B6">
      <w:pPr>
        <w:ind w:firstLine="0"/>
        <w:jc w:val="center"/>
        <w:rPr>
          <w:rFonts w:cs="Arial"/>
          <w:noProof/>
        </w:rPr>
      </w:pPr>
      <w:r w:rsidRPr="001A5C4A">
        <w:rPr>
          <w:noProof/>
          <w:lang w:eastAsia="ru-RU"/>
        </w:rPr>
        <w:lastRenderedPageBreak/>
        <w:drawing>
          <wp:inline distT="0" distB="0" distL="0" distR="0" wp14:anchorId="3C366124" wp14:editId="59AF564A">
            <wp:extent cx="8891905" cy="4813935"/>
            <wp:effectExtent l="19050" t="19050" r="23495" b="24765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48139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6E25E6" w14:textId="0C46B902" w:rsidR="00C83802" w:rsidRPr="001A5C4A" w:rsidRDefault="00C83802" w:rsidP="008D692A">
      <w:pPr>
        <w:pStyle w:val="26"/>
        <w:spacing w:after="240" w:line="276" w:lineRule="auto"/>
      </w:pPr>
      <w:bookmarkStart w:id="492" w:name="_Ref25749221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253</w:t>
      </w:r>
      <w:r w:rsidRPr="001A5C4A">
        <w:rPr>
          <w:noProof/>
        </w:rPr>
        <w:fldChar w:fldCharType="end"/>
      </w:r>
      <w:bookmarkEnd w:id="492"/>
      <w:r w:rsidRPr="001A5C4A">
        <w:t xml:space="preserve"> – Окно отчета с выгруженными данными в формате </w:t>
      </w:r>
      <w:r w:rsidR="008D692A">
        <w:t>.</w:t>
      </w:r>
      <w:r w:rsidRPr="001A5C4A">
        <w:rPr>
          <w:lang w:val="en-US"/>
        </w:rPr>
        <w:t>xls</w:t>
      </w:r>
    </w:p>
    <w:p w14:paraId="3E1D1592" w14:textId="6FB0E190" w:rsidR="00C83802" w:rsidRPr="001A5C4A" w:rsidRDefault="00C83802" w:rsidP="002F68EA">
      <w:pPr>
        <w:tabs>
          <w:tab w:val="left" w:pos="8070"/>
        </w:tabs>
        <w:rPr>
          <w:rFonts w:cs="Arial"/>
          <w:noProof/>
        </w:rPr>
      </w:pPr>
    </w:p>
    <w:p w14:paraId="22C258B1" w14:textId="34EFD519" w:rsidR="00111C83" w:rsidRPr="001A5C4A" w:rsidRDefault="00C83802" w:rsidP="002F68EA">
      <w:pPr>
        <w:tabs>
          <w:tab w:val="left" w:pos="8070"/>
        </w:tabs>
        <w:rPr>
          <w:rFonts w:cs="Arial"/>
        </w:rPr>
        <w:sectPr w:rsidR="00111C83" w:rsidRPr="001A5C4A" w:rsidSect="002F68EA">
          <w:headerReference w:type="default" r:id="rId287"/>
          <w:pgSz w:w="16838" w:h="11906" w:orient="landscape"/>
          <w:pgMar w:top="1276" w:right="1701" w:bottom="851" w:left="1134" w:header="709" w:footer="709" w:gutter="0"/>
          <w:cols w:space="708"/>
          <w:docGrid w:linePitch="360"/>
        </w:sectPr>
      </w:pPr>
      <w:r w:rsidRPr="001A5C4A">
        <w:rPr>
          <w:rFonts w:cs="Arial"/>
        </w:rPr>
        <w:tab/>
      </w:r>
    </w:p>
    <w:p w14:paraId="2B988862" w14:textId="7B79E143" w:rsidR="00381664" w:rsidRPr="001A5C4A" w:rsidRDefault="00381664" w:rsidP="00A47846">
      <w:pPr>
        <w:pStyle w:val="af2"/>
        <w:ind w:left="0"/>
        <w:rPr>
          <w:rFonts w:cs="Arial"/>
        </w:rPr>
      </w:pPr>
      <w:bookmarkStart w:id="493" w:name="_Toc185414725"/>
      <w:r w:rsidRPr="001A5C4A">
        <w:rPr>
          <w:rFonts w:cs="Arial"/>
        </w:rPr>
        <w:lastRenderedPageBreak/>
        <w:t>Сохранение макета отчета</w:t>
      </w:r>
      <w:bookmarkEnd w:id="493"/>
    </w:p>
    <w:p w14:paraId="15B4DD36" w14:textId="50F984F5" w:rsidR="006F0586" w:rsidRPr="001A5C4A" w:rsidRDefault="006F0586" w:rsidP="008D692A">
      <w:pPr>
        <w:ind w:firstLine="851"/>
        <w:rPr>
          <w:rFonts w:cs="Arial"/>
        </w:rPr>
      </w:pPr>
      <w:r w:rsidRPr="001A5C4A">
        <w:rPr>
          <w:rFonts w:cs="Arial"/>
        </w:rPr>
        <w:t>Для дальнейшей работы с настройками отчета (</w:t>
      </w:r>
      <w:r w:rsidR="00E21A7B" w:rsidRPr="001A5C4A">
        <w:rPr>
          <w:rFonts w:cs="Arial"/>
        </w:rPr>
        <w:t xml:space="preserve">загрузка </w:t>
      </w:r>
      <w:r w:rsidRPr="001A5C4A">
        <w:rPr>
          <w:rFonts w:cs="Arial"/>
        </w:rPr>
        <w:t xml:space="preserve">набора и </w:t>
      </w:r>
      <w:r w:rsidR="00E21A7B" w:rsidRPr="001A5C4A">
        <w:rPr>
          <w:rFonts w:cs="Arial"/>
        </w:rPr>
        <w:t xml:space="preserve">расположение </w:t>
      </w:r>
      <w:r w:rsidRPr="001A5C4A">
        <w:rPr>
          <w:rFonts w:cs="Arial"/>
        </w:rPr>
        <w:t xml:space="preserve">полей) необходимо нажать на </w:t>
      </w:r>
      <w:r w:rsidR="00E21A7B" w:rsidRPr="001A5C4A">
        <w:rPr>
          <w:rFonts w:cs="Arial"/>
        </w:rPr>
        <w:t xml:space="preserve">кнопку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3FA488F2" wp14:editId="262680E2">
            <wp:extent cx="371475" cy="295275"/>
            <wp:effectExtent l="0" t="0" r="952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для соответствующего созданного макета отчета. </w:t>
      </w:r>
      <w:r w:rsidR="00E21A7B" w:rsidRPr="001A5C4A">
        <w:rPr>
          <w:rFonts w:cs="Arial"/>
        </w:rPr>
        <w:t>При открытии отчета в следующий раз</w:t>
      </w:r>
      <w:r w:rsidRPr="001A5C4A">
        <w:rPr>
          <w:rFonts w:cs="Arial"/>
        </w:rPr>
        <w:t xml:space="preserve"> будет доступен последний сохраненный макет.</w:t>
      </w:r>
    </w:p>
    <w:p w14:paraId="569730A4" w14:textId="77777777" w:rsidR="00381664" w:rsidRPr="001A5C4A" w:rsidRDefault="006F0586" w:rsidP="00A47846">
      <w:pPr>
        <w:pStyle w:val="af2"/>
        <w:ind w:left="0"/>
        <w:rPr>
          <w:rFonts w:cs="Arial"/>
        </w:rPr>
      </w:pPr>
      <w:bookmarkStart w:id="494" w:name="_Toc185414726"/>
      <w:r w:rsidRPr="001A5C4A">
        <w:rPr>
          <w:rFonts w:cs="Arial"/>
        </w:rPr>
        <w:t>Экспорт отчета</w:t>
      </w:r>
      <w:bookmarkEnd w:id="494"/>
    </w:p>
    <w:p w14:paraId="0131DD1F" w14:textId="77777777" w:rsidR="006F0586" w:rsidRPr="001A5C4A" w:rsidRDefault="006F0586" w:rsidP="008D692A">
      <w:pPr>
        <w:ind w:firstLine="851"/>
        <w:rPr>
          <w:rFonts w:cs="Arial"/>
        </w:rPr>
      </w:pPr>
      <w:r w:rsidRPr="001A5C4A">
        <w:rPr>
          <w:rFonts w:cs="Arial"/>
        </w:rPr>
        <w:t>Для экспорта данных созданного отчета необходимо воспользоваться соответствующими кнопками экспорта над списком отчета:</w:t>
      </w:r>
    </w:p>
    <w:p w14:paraId="70FCA40F" w14:textId="20443649" w:rsidR="006F0586" w:rsidRPr="001A5C4A" w:rsidRDefault="006F0586" w:rsidP="00B179B2">
      <w:pPr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2E2B3731" wp14:editId="4AF12B84">
            <wp:extent cx="1571625" cy="29527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</w:t>
      </w:r>
      <w:r w:rsidR="001A18F9" w:rsidRPr="001A5C4A">
        <w:rPr>
          <w:rFonts w:cs="Arial"/>
        </w:rPr>
        <w:t>–</w:t>
      </w:r>
      <w:r w:rsidRPr="001A5C4A">
        <w:rPr>
          <w:rFonts w:cs="Arial"/>
        </w:rPr>
        <w:t xml:space="preserve"> для таблицы и сводной таблицы;</w:t>
      </w:r>
    </w:p>
    <w:p w14:paraId="272EBD53" w14:textId="0739DA58" w:rsidR="006F0586" w:rsidRPr="001A5C4A" w:rsidRDefault="006F0586" w:rsidP="00B179B2">
      <w:pPr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211F4331" wp14:editId="47617948">
            <wp:extent cx="2667000" cy="28575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 xml:space="preserve"> </w:t>
      </w:r>
      <w:r w:rsidR="001A18F9" w:rsidRPr="001A5C4A">
        <w:rPr>
          <w:rFonts w:cs="Arial"/>
        </w:rPr>
        <w:t>–</w:t>
      </w:r>
      <w:r w:rsidRPr="001A5C4A">
        <w:rPr>
          <w:rFonts w:cs="Arial"/>
        </w:rPr>
        <w:t xml:space="preserve"> для графика. При этом для графика в поле «Экспорт в» необходимо указать формат графика и нажать на кнопку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017687C4" wp14:editId="3B431E0E">
            <wp:extent cx="409575" cy="304800"/>
            <wp:effectExtent l="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.</w:t>
      </w:r>
    </w:p>
    <w:p w14:paraId="7441D8DA" w14:textId="79E9F3F2" w:rsidR="00311F2C" w:rsidRPr="001A5C4A" w:rsidRDefault="00311F2C" w:rsidP="008D692A">
      <w:pPr>
        <w:pStyle w:val="af2"/>
        <w:ind w:left="0"/>
        <w:rPr>
          <w:rFonts w:cs="Arial"/>
        </w:rPr>
      </w:pPr>
      <w:bookmarkStart w:id="495" w:name="_Toc185414727"/>
      <w:r w:rsidRPr="001A5C4A">
        <w:rPr>
          <w:rFonts w:cs="Arial"/>
          <w:bCs/>
        </w:rPr>
        <w:t>Выгрузка данных из формы детализации отчета</w:t>
      </w:r>
      <w:bookmarkEnd w:id="495"/>
    </w:p>
    <w:p w14:paraId="7CB505DF" w14:textId="3639B4D8" w:rsidR="00311F2C" w:rsidRPr="001A5C4A" w:rsidRDefault="00311F2C" w:rsidP="008D692A">
      <w:pPr>
        <w:ind w:firstLine="851"/>
        <w:rPr>
          <w:rFonts w:cs="Arial"/>
        </w:rPr>
      </w:pPr>
      <w:r w:rsidRPr="001A5C4A">
        <w:rPr>
          <w:rFonts w:cs="Arial"/>
        </w:rPr>
        <w:t>Для выгрузки данных необходимо в форме детализации отчета нажать на кнопку «Экспорт в xls»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_Ref28076533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254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7AF340C" w14:textId="77777777" w:rsidR="00311F2C" w:rsidRPr="001A5C4A" w:rsidRDefault="00311F2C" w:rsidP="00311F2C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08E849DD" wp14:editId="52664E98">
            <wp:extent cx="4829175" cy="2990850"/>
            <wp:effectExtent l="0" t="0" r="9525" b="0"/>
            <wp:docPr id="63" name="Рисунок 63" descr="C:\Users\admin\Desktop\ри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ис.png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C89E7" w14:textId="7C812C3A" w:rsidR="00311F2C" w:rsidRPr="001A5C4A" w:rsidRDefault="00311F2C" w:rsidP="008D692A">
      <w:pPr>
        <w:pStyle w:val="26"/>
        <w:spacing w:after="240" w:line="276" w:lineRule="auto"/>
      </w:pPr>
      <w:bookmarkStart w:id="496" w:name="_Ref2807653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254</w:t>
      </w:r>
      <w:r w:rsidR="00C0526B">
        <w:rPr>
          <w:noProof/>
        </w:rPr>
        <w:fldChar w:fldCharType="end"/>
      </w:r>
      <w:bookmarkEnd w:id="496"/>
      <w:r w:rsidRPr="001A5C4A">
        <w:t xml:space="preserve"> – Форма детализации отчета</w:t>
      </w:r>
    </w:p>
    <w:p w14:paraId="09F318B8" w14:textId="268CEE56" w:rsidR="00311F2C" w:rsidRPr="001A5C4A" w:rsidRDefault="00311F2C" w:rsidP="008D692A">
      <w:pPr>
        <w:ind w:firstLine="851"/>
        <w:rPr>
          <w:rFonts w:cs="Arial"/>
        </w:rPr>
      </w:pPr>
      <w:r w:rsidRPr="001A5C4A">
        <w:rPr>
          <w:rFonts w:cs="Arial"/>
        </w:rPr>
        <w:t>В результате сформируется отчет по данными детализации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_Ref28076673 \h 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>Рисунок 255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4E080E5B" w14:textId="77777777" w:rsidR="00311F2C" w:rsidRPr="001A5C4A" w:rsidRDefault="00311F2C" w:rsidP="00311F2C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lastRenderedPageBreak/>
        <w:drawing>
          <wp:inline distT="0" distB="0" distL="0" distR="0" wp14:anchorId="39E1F69C" wp14:editId="2CBE8CE6">
            <wp:extent cx="5940425" cy="3257550"/>
            <wp:effectExtent l="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B85C9" w14:textId="178D35CF" w:rsidR="00311F2C" w:rsidRPr="001A5C4A" w:rsidRDefault="00311F2C" w:rsidP="008D692A">
      <w:pPr>
        <w:pStyle w:val="26"/>
        <w:spacing w:after="240" w:line="276" w:lineRule="auto"/>
      </w:pPr>
      <w:bookmarkStart w:id="497" w:name="_Ref2807667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255</w:t>
      </w:r>
      <w:r w:rsidR="00C0526B">
        <w:rPr>
          <w:noProof/>
        </w:rPr>
        <w:fldChar w:fldCharType="end"/>
      </w:r>
      <w:bookmarkEnd w:id="497"/>
      <w:r w:rsidRPr="001A5C4A">
        <w:t xml:space="preserve"> – Сформированный отчет в формате xls</w:t>
      </w:r>
    </w:p>
    <w:p w14:paraId="4721F17E" w14:textId="77777777" w:rsidR="008C2BD0" w:rsidRPr="001A5C4A" w:rsidRDefault="008C2BD0" w:rsidP="00A47846">
      <w:pPr>
        <w:pStyle w:val="af2"/>
        <w:ind w:left="0"/>
        <w:rPr>
          <w:rFonts w:cs="Arial"/>
        </w:rPr>
      </w:pPr>
      <w:bookmarkStart w:id="498" w:name="_Ref488329127"/>
      <w:bookmarkStart w:id="499" w:name="_Toc185414728"/>
      <w:r w:rsidRPr="001A5C4A">
        <w:rPr>
          <w:rFonts w:cs="Arial"/>
        </w:rPr>
        <w:t>Сохранить созданный отчет как новый</w:t>
      </w:r>
      <w:bookmarkEnd w:id="498"/>
      <w:bookmarkEnd w:id="499"/>
    </w:p>
    <w:p w14:paraId="7C3A4E87" w14:textId="08F12063" w:rsidR="00344E13" w:rsidRPr="001A5C4A" w:rsidRDefault="008C2BD0" w:rsidP="008D692A">
      <w:pPr>
        <w:ind w:firstLine="851"/>
        <w:rPr>
          <w:rFonts w:cs="Arial"/>
        </w:rPr>
      </w:pPr>
      <w:r w:rsidRPr="001A5C4A">
        <w:rPr>
          <w:rFonts w:cs="Arial"/>
        </w:rPr>
        <w:t>Кнопка «Сохранить как» позволяет сохранить текущий отчет</w:t>
      </w:r>
      <w:r w:rsidR="007146BA" w:rsidRPr="001A5C4A">
        <w:rPr>
          <w:rFonts w:cs="Arial"/>
        </w:rPr>
        <w:t>,</w:t>
      </w:r>
      <w:r w:rsidRPr="001A5C4A">
        <w:rPr>
          <w:rFonts w:cs="Arial"/>
        </w:rPr>
        <w:t xml:space="preserve"> как отдельный пользовательский отчет.</w:t>
      </w:r>
      <w:r w:rsidR="00344E13" w:rsidRPr="001A5C4A">
        <w:rPr>
          <w:rFonts w:cs="Arial"/>
        </w:rPr>
        <w:t xml:space="preserve"> После нажатия кнопки на экране отобразится окно, в котором необходимо указать название нового пользовательского отчета (поле «Название») и указать его краткое описание (пояснение)</w:t>
      </w:r>
      <w:r w:rsidR="00FE4566" w:rsidRPr="001A5C4A">
        <w:rPr>
          <w:rFonts w:cs="Arial"/>
        </w:rPr>
        <w:t xml:space="preserve"> (</w:t>
      </w:r>
      <w:r w:rsidR="00FE4566" w:rsidRPr="001A5C4A">
        <w:rPr>
          <w:rFonts w:cs="Arial"/>
        </w:rPr>
        <w:fldChar w:fldCharType="begin"/>
      </w:r>
      <w:r w:rsidR="00FE4566" w:rsidRPr="001A5C4A">
        <w:rPr>
          <w:rFonts w:cs="Arial"/>
        </w:rPr>
        <w:instrText xml:space="preserve"> REF _Ref488327502 \h  \* MERGEFORMAT </w:instrText>
      </w:r>
      <w:r w:rsidR="00FE4566" w:rsidRPr="001A5C4A">
        <w:rPr>
          <w:rFonts w:cs="Arial"/>
        </w:rPr>
      </w:r>
      <w:r w:rsidR="00FE4566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256</w:t>
      </w:r>
      <w:r w:rsidR="00FE4566" w:rsidRPr="001A5C4A">
        <w:rPr>
          <w:rFonts w:cs="Arial"/>
        </w:rPr>
        <w:fldChar w:fldCharType="end"/>
      </w:r>
      <w:r w:rsidR="00FE4566" w:rsidRPr="001A5C4A">
        <w:rPr>
          <w:rFonts w:cs="Arial"/>
        </w:rPr>
        <w:t>).</w:t>
      </w:r>
    </w:p>
    <w:p w14:paraId="63E3967D" w14:textId="1346EC9A" w:rsidR="00344E13" w:rsidRPr="001A5C4A" w:rsidRDefault="00142522" w:rsidP="00F031FC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18E4CD3D" wp14:editId="27B62C60">
            <wp:extent cx="3912920" cy="2276475"/>
            <wp:effectExtent l="19050" t="19050" r="1143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3942171" cy="229349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EF96D4" w14:textId="7F533805" w:rsidR="00EC313D" w:rsidRPr="001A5C4A" w:rsidRDefault="00CE39A5" w:rsidP="008D692A">
      <w:pPr>
        <w:pStyle w:val="26"/>
        <w:spacing w:after="240" w:line="276" w:lineRule="auto"/>
      </w:pPr>
      <w:bookmarkStart w:id="500" w:name="_Ref488327502"/>
      <w:r w:rsidRPr="001A5C4A">
        <w:t xml:space="preserve">Рисунок </w:t>
      </w:r>
      <w:r w:rsidR="005F05DE" w:rsidRPr="001A5C4A">
        <w:rPr>
          <w:noProof/>
        </w:rPr>
        <w:fldChar w:fldCharType="begin"/>
      </w:r>
      <w:r w:rsidR="005F05DE" w:rsidRPr="001A5C4A">
        <w:rPr>
          <w:noProof/>
        </w:rPr>
        <w:instrText xml:space="preserve"> SEQ Рисунок \* ARABIC </w:instrText>
      </w:r>
      <w:r w:rsidR="005F05DE" w:rsidRPr="001A5C4A">
        <w:rPr>
          <w:noProof/>
        </w:rPr>
        <w:fldChar w:fldCharType="separate"/>
      </w:r>
      <w:r w:rsidR="00C0526B">
        <w:rPr>
          <w:noProof/>
        </w:rPr>
        <w:t>256</w:t>
      </w:r>
      <w:r w:rsidR="005F05DE" w:rsidRPr="001A5C4A">
        <w:rPr>
          <w:noProof/>
        </w:rPr>
        <w:fldChar w:fldCharType="end"/>
      </w:r>
      <w:bookmarkEnd w:id="500"/>
      <w:r w:rsidR="00EC313D" w:rsidRPr="001A5C4A">
        <w:t xml:space="preserve"> – Окно создания нового пользовательского отчета</w:t>
      </w:r>
    </w:p>
    <w:p w14:paraId="0601EE8F" w14:textId="75BC6DAB" w:rsidR="00344E13" w:rsidRPr="001A5C4A" w:rsidRDefault="00344E13" w:rsidP="008D692A">
      <w:pPr>
        <w:ind w:firstLine="851"/>
        <w:rPr>
          <w:rFonts w:cs="Arial"/>
        </w:rPr>
      </w:pPr>
      <w:r w:rsidRPr="001A5C4A">
        <w:rPr>
          <w:rFonts w:cs="Arial"/>
        </w:rPr>
        <w:t>После нажатия кнопки «Сохранить» в списке отчетов отобразится новый созданный отчет. Все настройки таблиц в отчете будут копироваться из первоначального.</w:t>
      </w:r>
    </w:p>
    <w:p w14:paraId="1329A1EB" w14:textId="77777777" w:rsidR="008D52C1" w:rsidRPr="001A5C4A" w:rsidRDefault="008D52C1" w:rsidP="00A47846">
      <w:pPr>
        <w:pStyle w:val="af2"/>
        <w:ind w:left="0"/>
        <w:rPr>
          <w:rFonts w:cs="Arial"/>
        </w:rPr>
      </w:pPr>
      <w:bookmarkStart w:id="501" w:name="_Toc185414729"/>
      <w:r w:rsidRPr="001A5C4A">
        <w:rPr>
          <w:rFonts w:cs="Arial"/>
        </w:rPr>
        <w:lastRenderedPageBreak/>
        <w:t>Создание нового пользовательского отчета</w:t>
      </w:r>
      <w:r w:rsidR="008C2BD0" w:rsidRPr="001A5C4A">
        <w:rPr>
          <w:rFonts w:cs="Arial"/>
        </w:rPr>
        <w:t xml:space="preserve"> из списка отчетов</w:t>
      </w:r>
      <w:bookmarkEnd w:id="501"/>
    </w:p>
    <w:p w14:paraId="3F35702A" w14:textId="4E904E25" w:rsidR="00344E13" w:rsidRPr="001A5C4A" w:rsidRDefault="008D52C1" w:rsidP="008D692A">
      <w:pPr>
        <w:ind w:firstLine="851"/>
        <w:rPr>
          <w:rFonts w:cs="Arial"/>
        </w:rPr>
      </w:pPr>
      <w:r w:rsidRPr="001A5C4A">
        <w:rPr>
          <w:rFonts w:cs="Arial"/>
        </w:rPr>
        <w:t>Для создания пользовательского отчета на основе уже созданного системного или другого пользовательского</w:t>
      </w:r>
      <w:r w:rsidR="007146BA" w:rsidRPr="001A5C4A">
        <w:rPr>
          <w:rFonts w:cs="Arial"/>
        </w:rPr>
        <w:t xml:space="preserve"> отчета</w:t>
      </w:r>
      <w:r w:rsidRPr="001A5C4A">
        <w:rPr>
          <w:rFonts w:cs="Arial"/>
        </w:rPr>
        <w:t xml:space="preserve"> необходимо в списке отчетов </w:t>
      </w:r>
      <w:r w:rsidR="008C2BD0" w:rsidRPr="001A5C4A">
        <w:rPr>
          <w:rFonts w:cs="Arial"/>
        </w:rPr>
        <w:t xml:space="preserve">нажать кнопку </w:t>
      </w:r>
      <w:r w:rsidR="008C2BD0" w:rsidRPr="001A5C4A">
        <w:rPr>
          <w:rFonts w:cs="Arial"/>
          <w:noProof/>
          <w:lang w:eastAsia="ru-RU"/>
        </w:rPr>
        <w:drawing>
          <wp:inline distT="0" distB="0" distL="0" distR="0" wp14:anchorId="1E4C1D3A" wp14:editId="690A09DE">
            <wp:extent cx="198120" cy="2159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2BD0" w:rsidRPr="001A5C4A">
        <w:rPr>
          <w:rFonts w:cs="Arial"/>
        </w:rPr>
        <w:t xml:space="preserve"> напротив копируемого отчета</w:t>
      </w:r>
      <w:r w:rsidR="00FE4566" w:rsidRPr="001A5C4A">
        <w:rPr>
          <w:rFonts w:cs="Arial"/>
        </w:rPr>
        <w:t xml:space="preserve"> (</w:t>
      </w:r>
      <w:r w:rsidR="00FE4566" w:rsidRPr="001A5C4A">
        <w:rPr>
          <w:rFonts w:cs="Arial"/>
        </w:rPr>
        <w:fldChar w:fldCharType="begin"/>
      </w:r>
      <w:r w:rsidR="00FE4566" w:rsidRPr="001A5C4A">
        <w:rPr>
          <w:rFonts w:cs="Arial"/>
        </w:rPr>
        <w:instrText xml:space="preserve"> REF _Ref488327105 \h  \* MERGEFORMAT </w:instrText>
      </w:r>
      <w:r w:rsidR="00FE4566" w:rsidRPr="001A5C4A">
        <w:rPr>
          <w:rFonts w:cs="Arial"/>
        </w:rPr>
      </w:r>
      <w:r w:rsidR="00FE4566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246</w:t>
      </w:r>
      <w:r w:rsidR="00FE4566" w:rsidRPr="001A5C4A">
        <w:rPr>
          <w:rFonts w:cs="Arial"/>
        </w:rPr>
        <w:fldChar w:fldCharType="end"/>
      </w:r>
      <w:r w:rsidR="00FE4566" w:rsidRPr="001A5C4A">
        <w:rPr>
          <w:rFonts w:cs="Arial"/>
        </w:rPr>
        <w:t>)</w:t>
      </w:r>
      <w:r w:rsidR="008C2BD0" w:rsidRPr="001A5C4A">
        <w:rPr>
          <w:rFonts w:cs="Arial"/>
        </w:rPr>
        <w:t>.</w:t>
      </w:r>
      <w:r w:rsidR="007146BA" w:rsidRPr="001A5C4A">
        <w:rPr>
          <w:rFonts w:cs="Arial"/>
        </w:rPr>
        <w:t xml:space="preserve"> При этом</w:t>
      </w:r>
      <w:r w:rsidR="008C2BD0" w:rsidRPr="001A5C4A">
        <w:rPr>
          <w:rFonts w:cs="Arial"/>
        </w:rPr>
        <w:t xml:space="preserve"> </w:t>
      </w:r>
      <w:r w:rsidR="007146BA" w:rsidRPr="001A5C4A">
        <w:rPr>
          <w:rFonts w:cs="Arial"/>
        </w:rPr>
        <w:t>н</w:t>
      </w:r>
      <w:r w:rsidR="00344E13" w:rsidRPr="001A5C4A">
        <w:rPr>
          <w:rFonts w:cs="Arial"/>
        </w:rPr>
        <w:t>а экране о</w:t>
      </w:r>
      <w:r w:rsidR="005F2B6B" w:rsidRPr="001A5C4A">
        <w:rPr>
          <w:rFonts w:cs="Arial"/>
        </w:rPr>
        <w:t>тобразится окно (</w:t>
      </w:r>
      <w:r w:rsidR="005F2B6B" w:rsidRPr="001A5C4A">
        <w:rPr>
          <w:rFonts w:cs="Arial"/>
        </w:rPr>
        <w:fldChar w:fldCharType="begin"/>
      </w:r>
      <w:r w:rsidR="005F2B6B" w:rsidRPr="001A5C4A">
        <w:rPr>
          <w:rFonts w:cs="Arial"/>
        </w:rPr>
        <w:instrText xml:space="preserve"> REF _Ref488327502 \h </w:instrText>
      </w:r>
      <w:r w:rsidR="004728C9" w:rsidRPr="001A5C4A">
        <w:rPr>
          <w:rFonts w:cs="Arial"/>
        </w:rPr>
        <w:instrText xml:space="preserve"> \* MERGEFORMAT </w:instrText>
      </w:r>
      <w:r w:rsidR="005F2B6B" w:rsidRPr="001A5C4A">
        <w:rPr>
          <w:rFonts w:cs="Arial"/>
        </w:rPr>
      </w:r>
      <w:r w:rsidR="005F2B6B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256</w:t>
      </w:r>
      <w:r w:rsidR="005F2B6B" w:rsidRPr="001A5C4A">
        <w:rPr>
          <w:rFonts w:cs="Arial"/>
        </w:rPr>
        <w:fldChar w:fldCharType="end"/>
      </w:r>
      <w:r w:rsidR="005F2B6B" w:rsidRPr="001A5C4A">
        <w:rPr>
          <w:rFonts w:cs="Arial"/>
        </w:rPr>
        <w:t>)</w:t>
      </w:r>
      <w:r w:rsidR="007146BA" w:rsidRPr="001A5C4A">
        <w:rPr>
          <w:rFonts w:cs="Arial"/>
        </w:rPr>
        <w:t>,</w:t>
      </w:r>
      <w:r w:rsidR="00344E13" w:rsidRPr="001A5C4A">
        <w:rPr>
          <w:rFonts w:cs="Arial"/>
        </w:rPr>
        <w:t xml:space="preserve"> </w:t>
      </w:r>
      <w:r w:rsidR="007146BA" w:rsidRPr="001A5C4A">
        <w:rPr>
          <w:rFonts w:cs="Arial"/>
        </w:rPr>
        <w:t>работа с которым</w:t>
      </w:r>
      <w:r w:rsidR="00344E13" w:rsidRPr="001A5C4A">
        <w:rPr>
          <w:rFonts w:cs="Arial"/>
        </w:rPr>
        <w:t xml:space="preserve"> описана в </w:t>
      </w:r>
      <w:r w:rsidR="00496047" w:rsidRPr="001A5C4A">
        <w:rPr>
          <w:rFonts w:cs="Arial"/>
        </w:rPr>
        <w:t xml:space="preserve">п. </w:t>
      </w:r>
      <w:r w:rsidR="00496047" w:rsidRPr="001A5C4A">
        <w:rPr>
          <w:rFonts w:cs="Arial"/>
        </w:rPr>
        <w:fldChar w:fldCharType="begin"/>
      </w:r>
      <w:r w:rsidR="00496047" w:rsidRPr="001A5C4A">
        <w:rPr>
          <w:rFonts w:cs="Arial"/>
        </w:rPr>
        <w:instrText xml:space="preserve"> REF _Ref488329127 \r \h  \* MERGEFORMAT </w:instrText>
      </w:r>
      <w:r w:rsidR="00496047" w:rsidRPr="001A5C4A">
        <w:rPr>
          <w:rFonts w:cs="Arial"/>
        </w:rPr>
      </w:r>
      <w:r w:rsidR="00496047" w:rsidRPr="001A5C4A">
        <w:rPr>
          <w:rFonts w:cs="Arial"/>
        </w:rPr>
        <w:fldChar w:fldCharType="separate"/>
      </w:r>
      <w:r w:rsidR="00C0526B">
        <w:rPr>
          <w:rFonts w:cs="Arial"/>
        </w:rPr>
        <w:t>4.7.8</w:t>
      </w:r>
      <w:r w:rsidR="00496047" w:rsidRPr="001A5C4A">
        <w:rPr>
          <w:rFonts w:cs="Arial"/>
        </w:rPr>
        <w:fldChar w:fldCharType="end"/>
      </w:r>
      <w:r w:rsidR="00FE4566" w:rsidRPr="001A5C4A">
        <w:rPr>
          <w:rFonts w:cs="Arial"/>
        </w:rPr>
        <w:t xml:space="preserve"> настоящего руководства</w:t>
      </w:r>
      <w:r w:rsidR="00344E13" w:rsidRPr="001A5C4A">
        <w:rPr>
          <w:rFonts w:cs="Arial"/>
        </w:rPr>
        <w:t>.</w:t>
      </w:r>
    </w:p>
    <w:p w14:paraId="001CD327" w14:textId="77777777" w:rsidR="008C2BD0" w:rsidRPr="001A5C4A" w:rsidRDefault="008C2BD0" w:rsidP="008D692A">
      <w:pPr>
        <w:ind w:firstLine="851"/>
        <w:rPr>
          <w:rFonts w:cs="Arial"/>
        </w:rPr>
      </w:pPr>
      <w:r w:rsidRPr="001A5C4A">
        <w:rPr>
          <w:rFonts w:cs="Arial"/>
        </w:rPr>
        <w:t xml:space="preserve">Для удаления пользовательского отчета необходимо нажать соответствующую кнопку </w:t>
      </w:r>
      <w:r w:rsidRPr="001A5C4A">
        <w:rPr>
          <w:rFonts w:cs="Arial"/>
          <w:noProof/>
          <w:lang w:eastAsia="ru-RU"/>
        </w:rPr>
        <w:drawing>
          <wp:inline distT="0" distB="0" distL="0" distR="0" wp14:anchorId="412974A5" wp14:editId="6E6CC677">
            <wp:extent cx="146685" cy="155575"/>
            <wp:effectExtent l="0" t="0" r="571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.</w:t>
      </w:r>
    </w:p>
    <w:p w14:paraId="6CDD351D" w14:textId="77777777" w:rsidR="00142522" w:rsidRPr="001A5C4A" w:rsidRDefault="00142522" w:rsidP="00A47846">
      <w:pPr>
        <w:pStyle w:val="af2"/>
        <w:ind w:left="0"/>
        <w:rPr>
          <w:rFonts w:cs="Arial"/>
        </w:rPr>
      </w:pPr>
      <w:bookmarkStart w:id="502" w:name="_Toc185414730"/>
      <w:r w:rsidRPr="001A5C4A">
        <w:rPr>
          <w:rFonts w:cs="Arial"/>
        </w:rPr>
        <w:t>Редактирование отчета</w:t>
      </w:r>
      <w:bookmarkEnd w:id="502"/>
    </w:p>
    <w:p w14:paraId="7D4B9158" w14:textId="4331CBE1" w:rsidR="00790A9B" w:rsidRPr="001A5C4A" w:rsidRDefault="00495AD2" w:rsidP="008D692A">
      <w:pPr>
        <w:ind w:firstLine="851"/>
        <w:rPr>
          <w:rFonts w:cs="Arial"/>
        </w:rPr>
      </w:pPr>
      <w:r w:rsidRPr="001A5C4A">
        <w:rPr>
          <w:rFonts w:cs="Arial"/>
        </w:rPr>
        <w:t>Для редактирования отчета необходимо выбрать его из списка (</w:t>
      </w:r>
      <w:r w:rsidR="00AB6B7A" w:rsidRPr="001A5C4A">
        <w:rPr>
          <w:rFonts w:cs="Arial"/>
        </w:rPr>
        <w:fldChar w:fldCharType="begin"/>
      </w:r>
      <w:r w:rsidR="00AB6B7A" w:rsidRPr="001A5C4A">
        <w:rPr>
          <w:rFonts w:cs="Arial"/>
        </w:rPr>
        <w:instrText xml:space="preserve"> REF _Ref488327105 \h </w:instrText>
      </w:r>
      <w:r w:rsidR="004728C9" w:rsidRPr="001A5C4A">
        <w:rPr>
          <w:rFonts w:cs="Arial"/>
        </w:rPr>
        <w:instrText xml:space="preserve"> \* MERGEFORMAT </w:instrText>
      </w:r>
      <w:r w:rsidR="00AB6B7A" w:rsidRPr="001A5C4A">
        <w:rPr>
          <w:rFonts w:cs="Arial"/>
        </w:rPr>
      </w:r>
      <w:r w:rsidR="00AB6B7A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246</w:t>
      </w:r>
      <w:r w:rsidR="00AB6B7A"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 и нажать соответствующую отчету кнопку </w:t>
      </w:r>
      <w:r w:rsidR="00790A9B" w:rsidRPr="001A5C4A">
        <w:rPr>
          <w:rFonts w:cs="Arial"/>
          <w:noProof/>
          <w:lang w:eastAsia="ru-RU"/>
        </w:rPr>
        <w:drawing>
          <wp:inline distT="0" distB="0" distL="0" distR="0" wp14:anchorId="5E06ABFB" wp14:editId="42BCC7C6">
            <wp:extent cx="273846" cy="33337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276497" cy="33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0A9B" w:rsidRPr="001A5C4A">
        <w:rPr>
          <w:rFonts w:cs="Arial"/>
        </w:rPr>
        <w:t>. После подтверждения редактирования</w:t>
      </w:r>
      <w:r w:rsidR="00496047" w:rsidRPr="001A5C4A">
        <w:rPr>
          <w:rFonts w:cs="Arial"/>
        </w:rPr>
        <w:t xml:space="preserve"> </w:t>
      </w:r>
      <w:r w:rsidR="00AB6B7A" w:rsidRPr="001A5C4A">
        <w:rPr>
          <w:rFonts w:cs="Arial"/>
        </w:rPr>
        <w:t>(кнопка «</w:t>
      </w:r>
      <w:r w:rsidR="00097823" w:rsidRPr="001A5C4A">
        <w:rPr>
          <w:rFonts w:cs="Arial"/>
        </w:rPr>
        <w:t>Подтвердить</w:t>
      </w:r>
      <w:r w:rsidR="00AB6B7A" w:rsidRPr="001A5C4A">
        <w:rPr>
          <w:rFonts w:cs="Arial"/>
        </w:rPr>
        <w:t>»)</w:t>
      </w:r>
      <w:r w:rsidR="00790A9B" w:rsidRPr="001A5C4A">
        <w:rPr>
          <w:rFonts w:cs="Arial"/>
        </w:rPr>
        <w:t xml:space="preserve"> в появившемся окн</w:t>
      </w:r>
      <w:r w:rsidR="00AB6B7A" w:rsidRPr="001A5C4A">
        <w:rPr>
          <w:rFonts w:cs="Arial"/>
        </w:rPr>
        <w:t xml:space="preserve">е </w:t>
      </w:r>
      <w:r w:rsidR="00FE4566" w:rsidRPr="001A5C4A">
        <w:rPr>
          <w:rFonts w:cs="Arial"/>
        </w:rPr>
        <w:t>откроется</w:t>
      </w:r>
      <w:r w:rsidR="00790A9B" w:rsidRPr="001A5C4A">
        <w:rPr>
          <w:rFonts w:cs="Arial"/>
        </w:rPr>
        <w:t xml:space="preserve"> окно редактирования данных отчета (</w:t>
      </w:r>
      <w:r w:rsidR="00FE4566" w:rsidRPr="001A5C4A">
        <w:rPr>
          <w:rFonts w:cs="Arial"/>
        </w:rPr>
        <w:fldChar w:fldCharType="begin"/>
      </w:r>
      <w:r w:rsidR="00FE4566" w:rsidRPr="001A5C4A">
        <w:rPr>
          <w:rFonts w:cs="Arial"/>
        </w:rPr>
        <w:instrText xml:space="preserve"> REF _Ref488327945 \h  \* MERGEFORMAT </w:instrText>
      </w:r>
      <w:r w:rsidR="00FE4566" w:rsidRPr="001A5C4A">
        <w:rPr>
          <w:rFonts w:cs="Arial"/>
        </w:rPr>
      </w:r>
      <w:r w:rsidR="00FE4566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257</w:t>
      </w:r>
      <w:r w:rsidR="00FE4566" w:rsidRPr="001A5C4A">
        <w:rPr>
          <w:rFonts w:cs="Arial"/>
        </w:rPr>
        <w:fldChar w:fldCharType="end"/>
      </w:r>
      <w:r w:rsidR="00FE4566" w:rsidRPr="001A5C4A">
        <w:rPr>
          <w:rFonts w:cs="Arial"/>
        </w:rPr>
        <w:t xml:space="preserve"> - </w:t>
      </w:r>
      <w:r w:rsidR="00AB6B7A" w:rsidRPr="001A5C4A">
        <w:rPr>
          <w:rFonts w:cs="Arial"/>
        </w:rPr>
        <w:fldChar w:fldCharType="begin"/>
      </w:r>
      <w:r w:rsidR="00AB6B7A" w:rsidRPr="001A5C4A">
        <w:rPr>
          <w:rFonts w:cs="Arial"/>
        </w:rPr>
        <w:instrText xml:space="preserve"> REF _Ref488327914 \h </w:instrText>
      </w:r>
      <w:r w:rsidR="004728C9" w:rsidRPr="001A5C4A">
        <w:rPr>
          <w:rFonts w:cs="Arial"/>
        </w:rPr>
        <w:instrText xml:space="preserve"> \* MERGEFORMAT </w:instrText>
      </w:r>
      <w:r w:rsidR="00AB6B7A" w:rsidRPr="001A5C4A">
        <w:rPr>
          <w:rFonts w:cs="Arial"/>
        </w:rPr>
      </w:r>
      <w:r w:rsidR="00AB6B7A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258</w:t>
      </w:r>
      <w:r w:rsidR="00AB6B7A" w:rsidRPr="001A5C4A">
        <w:rPr>
          <w:rFonts w:cs="Arial"/>
        </w:rPr>
        <w:fldChar w:fldCharType="end"/>
      </w:r>
      <w:r w:rsidR="00790A9B" w:rsidRPr="001A5C4A">
        <w:rPr>
          <w:rFonts w:cs="Arial"/>
        </w:rPr>
        <w:t>).</w:t>
      </w:r>
    </w:p>
    <w:p w14:paraId="5713D647" w14:textId="2D443173" w:rsidR="00142522" w:rsidRPr="001A5C4A" w:rsidRDefault="00097823" w:rsidP="00344E14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56C24487" wp14:editId="329A9E9D">
            <wp:extent cx="6210935" cy="773430"/>
            <wp:effectExtent l="0" t="0" r="0" b="7620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5A367" w14:textId="07D6DAD2" w:rsidR="005F2B6B" w:rsidRPr="001A5C4A" w:rsidRDefault="00CE39A5" w:rsidP="008D692A">
      <w:pPr>
        <w:pStyle w:val="26"/>
        <w:spacing w:after="240" w:line="276" w:lineRule="auto"/>
      </w:pPr>
      <w:bookmarkStart w:id="503" w:name="_Ref48832794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257</w:t>
      </w:r>
      <w:r w:rsidR="00C0526B">
        <w:rPr>
          <w:noProof/>
        </w:rPr>
        <w:fldChar w:fldCharType="end"/>
      </w:r>
      <w:bookmarkEnd w:id="503"/>
      <w:r w:rsidR="005F2B6B" w:rsidRPr="001A5C4A">
        <w:t xml:space="preserve"> – Подтверждение редактирования отчета</w:t>
      </w:r>
    </w:p>
    <w:p w14:paraId="1D3F825A" w14:textId="5F639F8E" w:rsidR="00790A9B" w:rsidRPr="001A5C4A" w:rsidRDefault="00097823" w:rsidP="00F031FC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0BECEAA6" wp14:editId="1AF2908A">
            <wp:extent cx="5940425" cy="3077210"/>
            <wp:effectExtent l="19050" t="19050" r="22225" b="27940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A5E54D" w14:textId="167086D2" w:rsidR="00AB6B7A" w:rsidRPr="001A5C4A" w:rsidRDefault="00CE39A5" w:rsidP="008D692A">
      <w:pPr>
        <w:pStyle w:val="26"/>
        <w:spacing w:after="240" w:line="276" w:lineRule="auto"/>
      </w:pPr>
      <w:bookmarkStart w:id="504" w:name="_Ref488327914"/>
      <w:r w:rsidRPr="001A5C4A">
        <w:t xml:space="preserve">Рисунок </w:t>
      </w:r>
      <w:r w:rsidR="005F05DE" w:rsidRPr="001A5C4A">
        <w:rPr>
          <w:noProof/>
        </w:rPr>
        <w:fldChar w:fldCharType="begin"/>
      </w:r>
      <w:r w:rsidR="005F05DE" w:rsidRPr="001A5C4A">
        <w:rPr>
          <w:noProof/>
        </w:rPr>
        <w:instrText xml:space="preserve"> SEQ Рисунок \* ARABIC </w:instrText>
      </w:r>
      <w:r w:rsidR="005F05DE" w:rsidRPr="001A5C4A">
        <w:rPr>
          <w:noProof/>
        </w:rPr>
        <w:fldChar w:fldCharType="separate"/>
      </w:r>
      <w:r w:rsidR="00C0526B">
        <w:rPr>
          <w:noProof/>
        </w:rPr>
        <w:t>258</w:t>
      </w:r>
      <w:r w:rsidR="005F05DE" w:rsidRPr="001A5C4A">
        <w:rPr>
          <w:noProof/>
        </w:rPr>
        <w:fldChar w:fldCharType="end"/>
      </w:r>
      <w:bookmarkEnd w:id="504"/>
      <w:r w:rsidR="00AB6B7A" w:rsidRPr="001A5C4A">
        <w:t xml:space="preserve"> – Окно редактирования отчета</w:t>
      </w:r>
    </w:p>
    <w:p w14:paraId="3A551853" w14:textId="15154A59" w:rsidR="00097823" w:rsidRPr="001A5C4A" w:rsidRDefault="00447650" w:rsidP="008D692A">
      <w:pPr>
        <w:spacing w:after="120"/>
        <w:ind w:firstLine="851"/>
        <w:rPr>
          <w:rFonts w:cs="Arial"/>
          <w:bCs/>
        </w:rPr>
      </w:pPr>
      <w:r w:rsidRPr="001A5C4A">
        <w:rPr>
          <w:rFonts w:cs="Arial"/>
        </w:rPr>
        <w:t xml:space="preserve">На </w:t>
      </w:r>
      <w:r w:rsidR="00A20E54" w:rsidRPr="001A5C4A">
        <w:rPr>
          <w:rFonts w:cs="Arial"/>
        </w:rPr>
        <w:t>вкладке</w:t>
      </w:r>
      <w:r w:rsidRPr="001A5C4A">
        <w:rPr>
          <w:rFonts w:cs="Arial"/>
        </w:rPr>
        <w:t xml:space="preserve"> «Основные параметры» ввод</w:t>
      </w:r>
      <w:r w:rsidR="007146BA" w:rsidRPr="001A5C4A">
        <w:rPr>
          <w:rFonts w:cs="Arial"/>
        </w:rPr>
        <w:t>и</w:t>
      </w:r>
      <w:r w:rsidRPr="001A5C4A">
        <w:rPr>
          <w:rFonts w:cs="Arial"/>
        </w:rPr>
        <w:t xml:space="preserve">тся общая информация об отчете: </w:t>
      </w:r>
      <w:r w:rsidR="007146BA" w:rsidRPr="001A5C4A">
        <w:rPr>
          <w:rFonts w:cs="Arial"/>
        </w:rPr>
        <w:t>название</w:t>
      </w:r>
      <w:r w:rsidRPr="001A5C4A">
        <w:rPr>
          <w:rFonts w:cs="Arial"/>
        </w:rPr>
        <w:t>,</w:t>
      </w:r>
      <w:r w:rsidR="007146BA" w:rsidRPr="001A5C4A">
        <w:rPr>
          <w:rFonts w:cs="Arial"/>
        </w:rPr>
        <w:t xml:space="preserve"> владелец,</w:t>
      </w:r>
      <w:r w:rsidRPr="001A5C4A">
        <w:rPr>
          <w:rFonts w:cs="Arial"/>
        </w:rPr>
        <w:t xml:space="preserve"> вид, тип (системный или пользовательский)</w:t>
      </w:r>
      <w:r w:rsidR="007146BA" w:rsidRPr="001A5C4A">
        <w:rPr>
          <w:rFonts w:cs="Arial"/>
        </w:rPr>
        <w:t xml:space="preserve"> и описание</w:t>
      </w:r>
      <w:r w:rsidRPr="001A5C4A">
        <w:rPr>
          <w:rFonts w:cs="Arial"/>
        </w:rPr>
        <w:t>.</w:t>
      </w:r>
      <w:r w:rsidR="00097823" w:rsidRPr="001A5C4A">
        <w:rPr>
          <w:rFonts w:cs="Arial"/>
        </w:rPr>
        <w:t xml:space="preserve"> При </w:t>
      </w:r>
      <w:r w:rsidR="00097823" w:rsidRPr="001A5C4A">
        <w:rPr>
          <w:rFonts w:cs="Arial"/>
        </w:rPr>
        <w:lastRenderedPageBreak/>
        <w:t>наличии отметки в поле «Отображать "Итого" в сводной таблице» в сводной таблице отчета будет отображаться поле «Итого» (</w:t>
      </w:r>
      <w:r w:rsidR="00097823" w:rsidRPr="001A5C4A">
        <w:rPr>
          <w:rFonts w:cs="Arial"/>
        </w:rPr>
        <w:fldChar w:fldCharType="begin"/>
      </w:r>
      <w:r w:rsidR="00097823" w:rsidRPr="001A5C4A">
        <w:rPr>
          <w:rFonts w:cs="Arial"/>
        </w:rPr>
        <w:instrText xml:space="preserve"> REF _Ref51235895 \h  \* MERGEFORMAT </w:instrText>
      </w:r>
      <w:r w:rsidR="00097823" w:rsidRPr="001A5C4A">
        <w:rPr>
          <w:rFonts w:cs="Arial"/>
        </w:rPr>
      </w:r>
      <w:r w:rsidR="00097823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259</w:t>
      </w:r>
      <w:r w:rsidR="00097823" w:rsidRPr="001A5C4A">
        <w:rPr>
          <w:rFonts w:cs="Arial"/>
        </w:rPr>
        <w:fldChar w:fldCharType="end"/>
      </w:r>
      <w:r w:rsidR="00097823" w:rsidRPr="001A5C4A">
        <w:rPr>
          <w:rFonts w:cs="Arial"/>
        </w:rPr>
        <w:t>).</w:t>
      </w:r>
    </w:p>
    <w:p w14:paraId="6D92FA6C" w14:textId="77777777" w:rsidR="00097823" w:rsidRPr="001A5C4A" w:rsidRDefault="00097823" w:rsidP="008D692A">
      <w:pPr>
        <w:ind w:firstLine="0"/>
        <w:jc w:val="center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12DBF0F5" wp14:editId="1AB792B1">
            <wp:extent cx="5614398" cy="3440657"/>
            <wp:effectExtent l="19050" t="19050" r="24765" b="2667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224" cy="34442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9DEC02" w14:textId="78FA7EB5" w:rsidR="00097823" w:rsidRPr="001A5C4A" w:rsidRDefault="00097823" w:rsidP="008D692A">
      <w:pPr>
        <w:pStyle w:val="26"/>
        <w:spacing w:after="240" w:line="276" w:lineRule="auto"/>
      </w:pPr>
      <w:bookmarkStart w:id="505" w:name="_Ref51235895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259</w:t>
      </w:r>
      <w:r w:rsidRPr="001A5C4A">
        <w:rPr>
          <w:noProof/>
        </w:rPr>
        <w:fldChar w:fldCharType="end"/>
      </w:r>
      <w:bookmarkEnd w:id="505"/>
      <w:r w:rsidRPr="001A5C4A">
        <w:t xml:space="preserve"> – Наличие поля «Итого» в сводной таблице</w:t>
      </w:r>
    </w:p>
    <w:p w14:paraId="12F4D2B8" w14:textId="5E76E5FC" w:rsidR="00447650" w:rsidRPr="001A5C4A" w:rsidRDefault="00447650" w:rsidP="008D692A">
      <w:pPr>
        <w:ind w:firstLine="851"/>
        <w:rPr>
          <w:rFonts w:cs="Arial"/>
        </w:rPr>
      </w:pPr>
      <w:r w:rsidRPr="001A5C4A">
        <w:rPr>
          <w:rFonts w:cs="Arial"/>
        </w:rPr>
        <w:t xml:space="preserve">На </w:t>
      </w:r>
      <w:r w:rsidR="00A20E54" w:rsidRPr="001A5C4A">
        <w:rPr>
          <w:rFonts w:cs="Arial"/>
        </w:rPr>
        <w:t>вкладке</w:t>
      </w:r>
      <w:r w:rsidRPr="001A5C4A">
        <w:rPr>
          <w:rFonts w:cs="Arial"/>
        </w:rPr>
        <w:t xml:space="preserve"> «Поля» настраива</w:t>
      </w:r>
      <w:r w:rsidR="00105810" w:rsidRPr="001A5C4A">
        <w:rPr>
          <w:rFonts w:cs="Arial"/>
        </w:rPr>
        <w:t>е</w:t>
      </w:r>
      <w:r w:rsidRPr="001A5C4A">
        <w:rPr>
          <w:rFonts w:cs="Arial"/>
        </w:rPr>
        <w:t>тся перечень полей отчета.</w:t>
      </w:r>
    </w:p>
    <w:p w14:paraId="5544963D" w14:textId="5DE3EE0A" w:rsidR="00447650" w:rsidRDefault="00447650" w:rsidP="008D692A">
      <w:pPr>
        <w:ind w:firstLine="851"/>
        <w:rPr>
          <w:rFonts w:cs="Arial"/>
        </w:rPr>
      </w:pPr>
      <w:r w:rsidRPr="001A5C4A">
        <w:rPr>
          <w:rFonts w:cs="Arial"/>
        </w:rPr>
        <w:t xml:space="preserve">На </w:t>
      </w:r>
      <w:r w:rsidR="00A20E54" w:rsidRPr="001A5C4A">
        <w:rPr>
          <w:rFonts w:cs="Arial"/>
        </w:rPr>
        <w:t>вкладке</w:t>
      </w:r>
      <w:r w:rsidRPr="001A5C4A">
        <w:rPr>
          <w:rFonts w:cs="Arial"/>
        </w:rPr>
        <w:t xml:space="preserve"> «Серверный фильтр» настраивается перечень фильтров для отчета, </w:t>
      </w:r>
      <w:r w:rsidR="00AB6B7A" w:rsidRPr="001A5C4A">
        <w:rPr>
          <w:rFonts w:cs="Arial"/>
        </w:rPr>
        <w:t>а так</w:t>
      </w:r>
      <w:r w:rsidR="00477869" w:rsidRPr="001A5C4A">
        <w:rPr>
          <w:rFonts w:cs="Arial"/>
        </w:rPr>
        <w:t xml:space="preserve">же значения фильтров по </w:t>
      </w:r>
      <w:r w:rsidR="005B4EFE" w:rsidRPr="001A5C4A">
        <w:rPr>
          <w:rFonts w:cs="Arial"/>
        </w:rPr>
        <w:t>умолчанию. Для сохранения внесенных изменений необходимо нажать кнопку «Сохранить».</w:t>
      </w:r>
    </w:p>
    <w:p w14:paraId="2AC41C4A" w14:textId="2AA8C890" w:rsidR="001C7CF6" w:rsidRDefault="001C7CF6" w:rsidP="001C7CF6">
      <w:pPr>
        <w:pStyle w:val="af1"/>
      </w:pPr>
      <w:bookmarkStart w:id="506" w:name="_Toc185414731"/>
      <w:r>
        <w:t>Дашборды</w:t>
      </w:r>
      <w:bookmarkEnd w:id="506"/>
    </w:p>
    <w:p w14:paraId="44FC7523" w14:textId="47C1A2EB" w:rsidR="001C7CF6" w:rsidRPr="001A5C4A" w:rsidRDefault="001C7CF6" w:rsidP="001C7CF6">
      <w:pPr>
        <w:pStyle w:val="af2"/>
        <w:ind w:left="0"/>
        <w:rPr>
          <w:rFonts w:cs="Arial"/>
        </w:rPr>
      </w:pPr>
      <w:bookmarkStart w:id="507" w:name="_Toc185414732"/>
      <w:r w:rsidRPr="001C7CF6">
        <w:rPr>
          <w:rFonts w:cs="Arial"/>
        </w:rPr>
        <w:t>Описание динамики системы умерших от новообразований</w:t>
      </w:r>
      <w:bookmarkEnd w:id="507"/>
    </w:p>
    <w:p w14:paraId="15EF82A2" w14:textId="0B550B56" w:rsidR="00C0526B" w:rsidRDefault="00C0526B" w:rsidP="00C0526B">
      <w:pPr>
        <w:ind w:firstLine="851"/>
        <w:rPr>
          <w:rFonts w:cs="Arial"/>
        </w:rPr>
      </w:pPr>
      <w:r>
        <w:rPr>
          <w:rFonts w:cs="Arial"/>
        </w:rPr>
        <w:t xml:space="preserve">Для просмотра </w:t>
      </w:r>
      <w:r w:rsidRPr="001C7CF6">
        <w:rPr>
          <w:rFonts w:cs="Arial"/>
        </w:rPr>
        <w:t>динамики системы умерших от новообразований</w:t>
      </w:r>
      <w:r w:rsidRPr="00891C90">
        <w:rPr>
          <w:rFonts w:cs="Arial"/>
        </w:rPr>
        <w:t xml:space="preserve"> </w:t>
      </w:r>
      <w:r>
        <w:rPr>
          <w:rFonts w:cs="Arial"/>
        </w:rPr>
        <w:t>пользователю необходимо</w:t>
      </w:r>
      <w:r w:rsidR="001C7CF6" w:rsidRPr="00891C90">
        <w:rPr>
          <w:rFonts w:cs="Arial"/>
        </w:rPr>
        <w:t xml:space="preserve"> в выпадающем списке</w:t>
      </w:r>
      <w:r>
        <w:rPr>
          <w:rFonts w:cs="Arial"/>
        </w:rPr>
        <w:t xml:space="preserve"> меню «Дашборды»</w:t>
      </w:r>
      <w:r w:rsidR="001C7CF6" w:rsidRPr="00891C90">
        <w:rPr>
          <w:rFonts w:cs="Arial"/>
        </w:rPr>
        <w:t xml:space="preserve"> </w:t>
      </w:r>
      <w:r>
        <w:rPr>
          <w:rFonts w:cs="Arial"/>
        </w:rPr>
        <w:t xml:space="preserve">выбрать </w:t>
      </w:r>
      <w:r w:rsidR="001C7CF6">
        <w:rPr>
          <w:rFonts w:cs="Arial"/>
        </w:rPr>
        <w:t>пункт</w:t>
      </w:r>
      <w:r w:rsidR="001C7CF6" w:rsidRPr="00891C90">
        <w:rPr>
          <w:rFonts w:cs="Arial"/>
        </w:rPr>
        <w:t xml:space="preserve"> «</w:t>
      </w:r>
      <w:r w:rsidR="001C7CF6" w:rsidRPr="00891C90">
        <w:rPr>
          <w:rFonts w:eastAsia="Times New Roman"/>
        </w:rPr>
        <w:t xml:space="preserve">Динамика системы умерших от новообразований» </w:t>
      </w:r>
      <w:r w:rsidR="001C7CF6" w:rsidRPr="00891C90">
        <w:rPr>
          <w:rFonts w:cs="Arial"/>
        </w:rPr>
        <w:t>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_Ref185414745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Pr="00C0526B">
        <w:t xml:space="preserve">Рисунок </w:t>
      </w:r>
      <w:r>
        <w:rPr>
          <w:noProof/>
        </w:rPr>
        <w:t>260</w:t>
      </w:r>
      <w:r>
        <w:rPr>
          <w:rFonts w:cs="Arial"/>
        </w:rPr>
        <w:fldChar w:fldCharType="end"/>
      </w:r>
      <w:r w:rsidR="001C7CF6" w:rsidRPr="00891C90">
        <w:rPr>
          <w:rFonts w:cs="Arial"/>
        </w:rPr>
        <w:t>)</w:t>
      </w:r>
      <w:r>
        <w:rPr>
          <w:rFonts w:cs="Arial"/>
        </w:rPr>
        <w:t>.</w:t>
      </w:r>
      <w:r w:rsidR="001C7CF6" w:rsidRPr="00891C90">
        <w:rPr>
          <w:rFonts w:cs="Arial"/>
        </w:rPr>
        <w:t xml:space="preserve"> </w:t>
      </w:r>
    </w:p>
    <w:p w14:paraId="2E9EF909" w14:textId="77777777" w:rsidR="00C0526B" w:rsidRDefault="00C0526B" w:rsidP="00E07365">
      <w:pPr>
        <w:ind w:firstLine="0"/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45AF42AE" wp14:editId="6F9DD537">
            <wp:extent cx="5934075" cy="647700"/>
            <wp:effectExtent l="0" t="0" r="9525" b="0"/>
            <wp:docPr id="557672813" name="Рисунок 557672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48857" w14:textId="56DE8108" w:rsidR="00C0526B" w:rsidRPr="00C0526B" w:rsidRDefault="00C0526B" w:rsidP="00C0526B">
      <w:pPr>
        <w:spacing w:after="240" w:line="276" w:lineRule="auto"/>
        <w:ind w:firstLine="0"/>
        <w:jc w:val="center"/>
        <w:rPr>
          <w:rFonts w:cs="Arial"/>
        </w:rPr>
      </w:pPr>
      <w:bookmarkStart w:id="508" w:name="_Ref185414745"/>
      <w:r w:rsidRPr="00C0526B">
        <w:t xml:space="preserve">Рисунок </w:t>
      </w:r>
      <w:r w:rsidRPr="00C0526B">
        <w:rPr>
          <w:noProof/>
        </w:rPr>
        <w:fldChar w:fldCharType="begin"/>
      </w:r>
      <w:r w:rsidRPr="00C0526B">
        <w:rPr>
          <w:noProof/>
        </w:rPr>
        <w:instrText xml:space="preserve"> SEQ Рисунок \* ARABIC </w:instrText>
      </w:r>
      <w:r w:rsidRPr="00C0526B">
        <w:rPr>
          <w:noProof/>
        </w:rPr>
        <w:fldChar w:fldCharType="separate"/>
      </w:r>
      <w:r>
        <w:rPr>
          <w:noProof/>
        </w:rPr>
        <w:t>260</w:t>
      </w:r>
      <w:r w:rsidRPr="00C0526B">
        <w:rPr>
          <w:noProof/>
        </w:rPr>
        <w:fldChar w:fldCharType="end"/>
      </w:r>
      <w:bookmarkEnd w:id="508"/>
      <w:r w:rsidRPr="00C0526B">
        <w:t xml:space="preserve"> – Меню «</w:t>
      </w:r>
      <w:r w:rsidRPr="00C0526B">
        <w:rPr>
          <w:rFonts w:cs="Arial"/>
        </w:rPr>
        <w:t>Дашборды</w:t>
      </w:r>
      <w:r w:rsidRPr="00C0526B">
        <w:t xml:space="preserve">». Пример отображения выпадающего списка с </w:t>
      </w:r>
      <w:r w:rsidRPr="00C0526B">
        <w:rPr>
          <w:rFonts w:cs="Arial"/>
        </w:rPr>
        <w:t>пунктами «</w:t>
      </w:r>
      <w:r w:rsidRPr="00C0526B">
        <w:rPr>
          <w:rFonts w:eastAsia="Times New Roman"/>
        </w:rPr>
        <w:t>Динамика системы умерших от новообразований» и «Таблица болезней»</w:t>
      </w:r>
    </w:p>
    <w:p w14:paraId="4EF4463F" w14:textId="77777777" w:rsidR="00C0526B" w:rsidRDefault="00C0526B" w:rsidP="00C0526B">
      <w:pPr>
        <w:ind w:firstLine="0"/>
        <w:rPr>
          <w:rFonts w:cs="Arial"/>
        </w:rPr>
      </w:pPr>
    </w:p>
    <w:p w14:paraId="488A68F0" w14:textId="3E246C0D" w:rsidR="001C7CF6" w:rsidRDefault="00C0526B" w:rsidP="00C0526B">
      <w:pPr>
        <w:ind w:firstLine="851"/>
        <w:rPr>
          <w:rFonts w:cs="Arial"/>
        </w:rPr>
      </w:pPr>
      <w:r>
        <w:rPr>
          <w:rFonts w:cs="Arial"/>
        </w:rPr>
        <w:lastRenderedPageBreak/>
        <w:t xml:space="preserve">В результате </w:t>
      </w:r>
      <w:r w:rsidR="001C7CF6">
        <w:rPr>
          <w:rFonts w:cs="Arial"/>
        </w:rPr>
        <w:t>от</w:t>
      </w:r>
      <w:r>
        <w:rPr>
          <w:rFonts w:cs="Arial"/>
        </w:rPr>
        <w:t>образит</w:t>
      </w:r>
      <w:r w:rsidR="001C7CF6">
        <w:rPr>
          <w:rFonts w:cs="Arial"/>
        </w:rPr>
        <w:t xml:space="preserve">ся окно с </w:t>
      </w:r>
      <w:r w:rsidR="001C7CF6" w:rsidRPr="00891C90">
        <w:rPr>
          <w:rFonts w:cs="Arial"/>
        </w:rPr>
        <w:t>отобра</w:t>
      </w:r>
      <w:r w:rsidR="001C7CF6">
        <w:rPr>
          <w:rFonts w:cs="Arial"/>
        </w:rPr>
        <w:t>жением</w:t>
      </w:r>
      <w:r w:rsidR="001C7CF6" w:rsidRPr="00891C90">
        <w:rPr>
          <w:rFonts w:cs="Arial"/>
        </w:rPr>
        <w:t xml:space="preserve"> графически</w:t>
      </w:r>
      <w:r w:rsidR="001C7CF6">
        <w:rPr>
          <w:rFonts w:cs="Arial"/>
        </w:rPr>
        <w:t>х</w:t>
      </w:r>
      <w:r w:rsidR="001C7CF6" w:rsidRPr="00891C90">
        <w:rPr>
          <w:rFonts w:cs="Arial"/>
        </w:rPr>
        <w:t xml:space="preserve"> сведени</w:t>
      </w:r>
      <w:r w:rsidR="001C7CF6">
        <w:rPr>
          <w:rFonts w:cs="Arial"/>
        </w:rPr>
        <w:t>й</w:t>
      </w:r>
      <w:r w:rsidR="001C7CF6" w:rsidRPr="00891C90">
        <w:rPr>
          <w:rFonts w:cs="Arial"/>
        </w:rPr>
        <w:t xml:space="preserve"> </w:t>
      </w:r>
      <w:r w:rsidR="001C7CF6">
        <w:rPr>
          <w:rFonts w:cs="Arial"/>
        </w:rPr>
        <w:t>о</w:t>
      </w:r>
      <w:r w:rsidR="001C7CF6" w:rsidRPr="00891C90">
        <w:rPr>
          <w:rFonts w:cs="Arial"/>
        </w:rPr>
        <w:t xml:space="preserve"> динамик</w:t>
      </w:r>
      <w:r w:rsidR="001C7CF6">
        <w:rPr>
          <w:rFonts w:cs="Arial"/>
        </w:rPr>
        <w:t>е</w:t>
      </w:r>
      <w:r w:rsidR="001C7CF6" w:rsidRPr="00891C90">
        <w:rPr>
          <w:rFonts w:cs="Arial"/>
        </w:rPr>
        <w:t xml:space="preserve"> числа умерших </w:t>
      </w:r>
      <w:r w:rsidR="001C7CF6" w:rsidRPr="00891C90">
        <w:rPr>
          <w:rFonts w:eastAsia="Times New Roman"/>
        </w:rPr>
        <w:t>от новообразований по месяцам</w:t>
      </w:r>
      <w:r w:rsidR="001C7CF6" w:rsidRPr="00891C90">
        <w:rPr>
          <w:rFonts w:cs="Arial"/>
        </w:rPr>
        <w:t xml:space="preserve"> </w:t>
      </w:r>
      <w:r w:rsidR="001C7CF6">
        <w:rPr>
          <w:rFonts w:cs="Arial"/>
        </w:rPr>
        <w:t>на основании</w:t>
      </w:r>
      <w:r w:rsidR="001C7CF6" w:rsidRPr="00891C90">
        <w:rPr>
          <w:rFonts w:cs="Arial"/>
        </w:rPr>
        <w:t xml:space="preserve"> данны</w:t>
      </w:r>
      <w:r w:rsidR="001C7CF6">
        <w:rPr>
          <w:rFonts w:cs="Arial"/>
        </w:rPr>
        <w:t xml:space="preserve">х из </w:t>
      </w:r>
      <w:r w:rsidR="001C7CF6" w:rsidRPr="00891C90">
        <w:rPr>
          <w:rFonts w:cs="Arial"/>
        </w:rPr>
        <w:t>ЕГР ЗАГС и оперативным данным РИС «Учет рождаемости и смертности» (</w:t>
      </w:r>
      <w:r w:rsidR="001C7CF6" w:rsidRPr="00891C90">
        <w:rPr>
          <w:rFonts w:cs="Arial"/>
        </w:rPr>
        <w:fldChar w:fldCharType="begin"/>
      </w:r>
      <w:r w:rsidR="001C7CF6" w:rsidRPr="00891C90">
        <w:rPr>
          <w:rFonts w:cs="Arial"/>
        </w:rPr>
        <w:instrText xml:space="preserve"> REF _Ref169161847 \h </w:instrText>
      </w:r>
      <w:r w:rsidR="001C7CF6">
        <w:rPr>
          <w:rFonts w:cs="Arial"/>
        </w:rPr>
        <w:instrText xml:space="preserve"> \* MERGEFORMAT </w:instrText>
      </w:r>
      <w:r w:rsidR="001C7CF6" w:rsidRPr="00891C90">
        <w:rPr>
          <w:rFonts w:cs="Arial"/>
        </w:rPr>
      </w:r>
      <w:r w:rsidR="001C7CF6" w:rsidRPr="00891C90">
        <w:rPr>
          <w:rFonts w:cs="Arial"/>
        </w:rPr>
        <w:fldChar w:fldCharType="separate"/>
      </w:r>
      <w:r w:rsidRPr="00C0526B">
        <w:t xml:space="preserve">Рисунок </w:t>
      </w:r>
      <w:r w:rsidRPr="00C0526B">
        <w:rPr>
          <w:noProof/>
        </w:rPr>
        <w:t>261</w:t>
      </w:r>
      <w:r w:rsidR="001C7CF6" w:rsidRPr="00891C90">
        <w:rPr>
          <w:rFonts w:cs="Arial"/>
        </w:rPr>
        <w:fldChar w:fldCharType="end"/>
      </w:r>
      <w:r w:rsidR="001C7CF6" w:rsidRPr="00891C90">
        <w:rPr>
          <w:rFonts w:cs="Arial"/>
        </w:rPr>
        <w:t>).</w:t>
      </w:r>
    </w:p>
    <w:p w14:paraId="00E8AB3D" w14:textId="77777777" w:rsidR="001C7CF6" w:rsidRDefault="001C7CF6" w:rsidP="00E07365">
      <w:pPr>
        <w:ind w:firstLine="0"/>
        <w:jc w:val="center"/>
      </w:pPr>
      <w:r>
        <w:rPr>
          <w:noProof/>
        </w:rPr>
        <w:drawing>
          <wp:inline distT="0" distB="0" distL="0" distR="0" wp14:anchorId="5D943AC2" wp14:editId="1A9F0FC7">
            <wp:extent cx="4705350" cy="6767245"/>
            <wp:effectExtent l="19050" t="19050" r="19050" b="14605"/>
            <wp:docPr id="799206723" name="Рисунок 799206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878" cy="677231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EEECE1">
                          <a:lumMod val="9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14:paraId="78FDF3C9" w14:textId="3FE9C1EF" w:rsidR="001C7CF6" w:rsidRPr="00E07365" w:rsidRDefault="001C7CF6" w:rsidP="00E07365">
      <w:pPr>
        <w:tabs>
          <w:tab w:val="left" w:pos="0"/>
        </w:tabs>
        <w:spacing w:after="240" w:line="276" w:lineRule="auto"/>
        <w:ind w:firstLine="0"/>
        <w:jc w:val="center"/>
        <w:rPr>
          <w:rFonts w:eastAsia="Times New Roman"/>
        </w:rPr>
      </w:pPr>
      <w:bookmarkStart w:id="509" w:name="_Ref169161847"/>
      <w:r w:rsidRPr="00E07365">
        <w:t xml:space="preserve">Рисунок </w:t>
      </w:r>
      <w:r w:rsidRPr="00E07365">
        <w:rPr>
          <w:noProof/>
        </w:rPr>
        <w:fldChar w:fldCharType="begin"/>
      </w:r>
      <w:r w:rsidRPr="00E07365">
        <w:rPr>
          <w:noProof/>
        </w:rPr>
        <w:instrText xml:space="preserve"> SEQ Рисунок \* ARABIC </w:instrText>
      </w:r>
      <w:r w:rsidRPr="00E07365">
        <w:rPr>
          <w:noProof/>
        </w:rPr>
        <w:fldChar w:fldCharType="separate"/>
      </w:r>
      <w:r w:rsidR="00C0526B" w:rsidRPr="00E07365">
        <w:rPr>
          <w:noProof/>
        </w:rPr>
        <w:t>261</w:t>
      </w:r>
      <w:r w:rsidRPr="00E07365">
        <w:rPr>
          <w:noProof/>
        </w:rPr>
        <w:fldChar w:fldCharType="end"/>
      </w:r>
      <w:bookmarkEnd w:id="509"/>
      <w:r w:rsidRPr="00E07365">
        <w:t xml:space="preserve"> – Окно с отображением </w:t>
      </w:r>
      <w:r w:rsidRPr="00E07365">
        <w:rPr>
          <w:rFonts w:cs="Arial"/>
        </w:rPr>
        <w:t xml:space="preserve">графических сведений о динамике числа умерших </w:t>
      </w:r>
      <w:r w:rsidRPr="00E07365">
        <w:rPr>
          <w:rFonts w:eastAsia="Times New Roman"/>
        </w:rPr>
        <w:t>от новообразований по месяцам</w:t>
      </w:r>
    </w:p>
    <w:p w14:paraId="387E3128" w14:textId="77777777" w:rsidR="00E07365" w:rsidRPr="00F702A8" w:rsidRDefault="00E07365" w:rsidP="00E07365">
      <w:pPr>
        <w:tabs>
          <w:tab w:val="left" w:pos="0"/>
        </w:tabs>
        <w:spacing w:after="240" w:line="276" w:lineRule="auto"/>
        <w:ind w:firstLine="0"/>
        <w:jc w:val="center"/>
        <w:rPr>
          <w:sz w:val="12"/>
          <w:szCs w:val="12"/>
        </w:rPr>
      </w:pPr>
    </w:p>
    <w:p w14:paraId="417E61CD" w14:textId="4A40B0CA" w:rsidR="001C7CF6" w:rsidRPr="00D2013C" w:rsidRDefault="001C7CF6" w:rsidP="00E07365">
      <w:pPr>
        <w:tabs>
          <w:tab w:val="left" w:pos="1134"/>
        </w:tabs>
        <w:ind w:firstLine="851"/>
        <w:rPr>
          <w:rFonts w:eastAsia="Times New Roman"/>
        </w:rPr>
      </w:pPr>
      <w:r w:rsidRPr="00D2013C">
        <w:rPr>
          <w:rFonts w:eastAsia="Times New Roman"/>
        </w:rPr>
        <w:t xml:space="preserve">На </w:t>
      </w:r>
      <w:r>
        <w:rPr>
          <w:rFonts w:eastAsia="Times New Roman"/>
        </w:rPr>
        <w:t>диаграмме, расположенной в верхней части окна,</w:t>
      </w:r>
      <w:r w:rsidRPr="00D2013C">
        <w:rPr>
          <w:rFonts w:eastAsia="Times New Roman"/>
        </w:rPr>
        <w:t xml:space="preserve"> отображается количество умерших в ХМАО в целом за текущий год и 4 года назад за тот же период (в порядке возрастания годов) от новообразований (</w:t>
      </w:r>
      <w:r w:rsidRPr="00D2013C">
        <w:rPr>
          <w:rFonts w:cs="Arial"/>
        </w:rPr>
        <w:fldChar w:fldCharType="begin"/>
      </w:r>
      <w:r w:rsidRPr="00D2013C">
        <w:rPr>
          <w:rFonts w:cs="Arial"/>
        </w:rPr>
        <w:instrText xml:space="preserve"> REF _Ref169161847 \h  \* MERGEFORMAT </w:instrText>
      </w:r>
      <w:r w:rsidRPr="00D2013C">
        <w:rPr>
          <w:rFonts w:cs="Arial"/>
        </w:rPr>
      </w:r>
      <w:r w:rsidRPr="00D2013C">
        <w:rPr>
          <w:rFonts w:cs="Arial"/>
        </w:rPr>
        <w:fldChar w:fldCharType="separate"/>
      </w:r>
      <w:r w:rsidR="00C0526B" w:rsidRPr="00C0526B">
        <w:t xml:space="preserve">Рисунок </w:t>
      </w:r>
      <w:r w:rsidR="00C0526B" w:rsidRPr="00C0526B">
        <w:rPr>
          <w:noProof/>
        </w:rPr>
        <w:t>261</w:t>
      </w:r>
      <w:r w:rsidRPr="00D2013C">
        <w:rPr>
          <w:rFonts w:cs="Arial"/>
        </w:rPr>
        <w:fldChar w:fldCharType="end"/>
      </w:r>
      <w:r w:rsidRPr="00D2013C">
        <w:rPr>
          <w:rFonts w:eastAsia="Times New Roman"/>
        </w:rPr>
        <w:t>).</w:t>
      </w:r>
    </w:p>
    <w:p w14:paraId="287ADD8D" w14:textId="2BE9ABF7" w:rsidR="001C7CF6" w:rsidRPr="00D2013C" w:rsidRDefault="001C7CF6" w:rsidP="00E07365">
      <w:pPr>
        <w:tabs>
          <w:tab w:val="left" w:pos="1134"/>
        </w:tabs>
        <w:ind w:firstLine="851"/>
        <w:rPr>
          <w:rFonts w:eastAsia="Times New Roman"/>
        </w:rPr>
      </w:pPr>
      <w:r w:rsidRPr="00D2013C">
        <w:rPr>
          <w:rFonts w:eastAsia="Times New Roman"/>
        </w:rPr>
        <w:lastRenderedPageBreak/>
        <w:t xml:space="preserve">При наведении курсора на требуемую диаграмму отображается хинт с информацией о </w:t>
      </w:r>
      <w:r>
        <w:rPr>
          <w:rFonts w:eastAsia="Times New Roman"/>
        </w:rPr>
        <w:t xml:space="preserve">годе и </w:t>
      </w:r>
      <w:r w:rsidRPr="00D2013C">
        <w:rPr>
          <w:rFonts w:eastAsia="Times New Roman"/>
        </w:rPr>
        <w:t>количестве медицинских свидетельств</w:t>
      </w:r>
      <w:r>
        <w:rPr>
          <w:rFonts w:eastAsia="Times New Roman"/>
        </w:rPr>
        <w:t>,</w:t>
      </w:r>
      <w:r w:rsidRPr="00D2013C">
        <w:rPr>
          <w:rFonts w:eastAsia="Times New Roman"/>
        </w:rPr>
        <w:t xml:space="preserve"> подлежащих учету</w:t>
      </w:r>
      <w:r>
        <w:rPr>
          <w:rFonts w:eastAsia="Times New Roman"/>
        </w:rPr>
        <w:t xml:space="preserve"> </w:t>
      </w:r>
      <w:r w:rsidRPr="00D2013C">
        <w:rPr>
          <w:rFonts w:eastAsia="Times New Roman"/>
        </w:rPr>
        <w:t>(</w:t>
      </w:r>
      <w:r w:rsidR="00E07365">
        <w:rPr>
          <w:rFonts w:eastAsia="Times New Roman"/>
        </w:rPr>
        <w:fldChar w:fldCharType="begin"/>
      </w:r>
      <w:r w:rsidR="00E07365">
        <w:rPr>
          <w:rFonts w:eastAsia="Times New Roman"/>
        </w:rPr>
        <w:instrText xml:space="preserve"> REF _Ref185414875 \h </w:instrText>
      </w:r>
      <w:r w:rsidR="00E07365">
        <w:rPr>
          <w:rFonts w:eastAsia="Times New Roman"/>
        </w:rPr>
      </w:r>
      <w:r w:rsidR="00E07365">
        <w:rPr>
          <w:rFonts w:eastAsia="Times New Roman"/>
        </w:rPr>
        <w:fldChar w:fldCharType="separate"/>
      </w:r>
      <w:r w:rsidR="00E07365" w:rsidRPr="00E07365">
        <w:t xml:space="preserve">Рисунок </w:t>
      </w:r>
      <w:r w:rsidR="00E07365" w:rsidRPr="00E07365">
        <w:rPr>
          <w:noProof/>
        </w:rPr>
        <w:t>262</w:t>
      </w:r>
      <w:r w:rsidR="00E07365">
        <w:rPr>
          <w:rFonts w:eastAsia="Times New Roman"/>
        </w:rPr>
        <w:fldChar w:fldCharType="end"/>
      </w:r>
      <w:r w:rsidRPr="00D2013C">
        <w:rPr>
          <w:rFonts w:eastAsia="Times New Roman"/>
        </w:rPr>
        <w:t>).</w:t>
      </w:r>
    </w:p>
    <w:p w14:paraId="0C92292A" w14:textId="77777777" w:rsidR="001C7CF6" w:rsidRPr="00F606D4" w:rsidRDefault="001C7CF6" w:rsidP="00E07365">
      <w:pPr>
        <w:tabs>
          <w:tab w:val="left" w:pos="0"/>
        </w:tabs>
        <w:ind w:firstLine="0"/>
        <w:jc w:val="center"/>
      </w:pPr>
      <w:r>
        <w:rPr>
          <w:noProof/>
        </w:rPr>
        <w:drawing>
          <wp:inline distT="0" distB="0" distL="0" distR="0" wp14:anchorId="632CFCF6" wp14:editId="4FF167FF">
            <wp:extent cx="5940425" cy="2903855"/>
            <wp:effectExtent l="19050" t="19050" r="22225" b="10795"/>
            <wp:docPr id="2140707087" name="Рисунок 2140707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38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EEECE1">
                          <a:lumMod val="9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14:paraId="5E41F9E9" w14:textId="12521B9A" w:rsidR="001C7CF6" w:rsidRPr="00E07365" w:rsidRDefault="001C7CF6" w:rsidP="00F702A8">
      <w:pPr>
        <w:spacing w:after="240" w:line="480" w:lineRule="auto"/>
        <w:ind w:firstLine="0"/>
        <w:jc w:val="center"/>
      </w:pPr>
      <w:bookmarkStart w:id="510" w:name="_Ref185414875"/>
      <w:r w:rsidRPr="00E07365">
        <w:t xml:space="preserve">Рисунок </w:t>
      </w:r>
      <w:r w:rsidRPr="00E07365">
        <w:rPr>
          <w:noProof/>
        </w:rPr>
        <w:fldChar w:fldCharType="begin"/>
      </w:r>
      <w:r w:rsidRPr="00E07365">
        <w:rPr>
          <w:noProof/>
        </w:rPr>
        <w:instrText xml:space="preserve"> SEQ Рисунок \* ARABIC </w:instrText>
      </w:r>
      <w:r w:rsidRPr="00E07365">
        <w:rPr>
          <w:noProof/>
        </w:rPr>
        <w:fldChar w:fldCharType="separate"/>
      </w:r>
      <w:r w:rsidR="00C0526B" w:rsidRPr="00E07365">
        <w:rPr>
          <w:noProof/>
        </w:rPr>
        <w:t>262</w:t>
      </w:r>
      <w:r w:rsidRPr="00E07365">
        <w:rPr>
          <w:noProof/>
        </w:rPr>
        <w:fldChar w:fldCharType="end"/>
      </w:r>
      <w:bookmarkEnd w:id="510"/>
      <w:r w:rsidRPr="00E07365">
        <w:t xml:space="preserve"> – Пример отображения хинта с информацией</w:t>
      </w:r>
    </w:p>
    <w:p w14:paraId="241D4EB1" w14:textId="344DD66E" w:rsidR="001C7CF6" w:rsidRPr="003B757E" w:rsidRDefault="001C7CF6" w:rsidP="00E07365">
      <w:pPr>
        <w:spacing w:before="120"/>
        <w:ind w:firstLine="851"/>
        <w:rPr>
          <w:rFonts w:cs="Arial"/>
        </w:rPr>
      </w:pPr>
      <w:r w:rsidRPr="003B757E">
        <w:rPr>
          <w:rFonts w:eastAsia="Times New Roman"/>
        </w:rPr>
        <w:t xml:space="preserve">На </w:t>
      </w:r>
      <w:r>
        <w:rPr>
          <w:rFonts w:eastAsia="Times New Roman"/>
        </w:rPr>
        <w:t>диаграмме, расположенной в средней части окна,</w:t>
      </w:r>
      <w:r w:rsidRPr="003B757E">
        <w:rPr>
          <w:rFonts w:eastAsia="Times New Roman"/>
        </w:rPr>
        <w:t xml:space="preserve"> отображается общее число умерших от новообразования </w:t>
      </w:r>
      <w:r>
        <w:rPr>
          <w:rFonts w:eastAsia="Times New Roman"/>
        </w:rPr>
        <w:t xml:space="preserve">в </w:t>
      </w:r>
      <w:r w:rsidRPr="003B757E">
        <w:rPr>
          <w:rFonts w:eastAsia="Times New Roman"/>
        </w:rPr>
        <w:t>текущ</w:t>
      </w:r>
      <w:r>
        <w:rPr>
          <w:rFonts w:eastAsia="Times New Roman"/>
        </w:rPr>
        <w:t>ем</w:t>
      </w:r>
      <w:r w:rsidRPr="003B757E">
        <w:rPr>
          <w:rFonts w:eastAsia="Times New Roman"/>
        </w:rPr>
        <w:t xml:space="preserve"> год</w:t>
      </w:r>
      <w:r>
        <w:rPr>
          <w:rFonts w:eastAsia="Times New Roman"/>
        </w:rPr>
        <w:t>у и за данный период четырех предыдущих лет, а также</w:t>
      </w:r>
      <w:r w:rsidRPr="003B757E">
        <w:rPr>
          <w:rFonts w:eastAsia="Times New Roman"/>
        </w:rPr>
        <w:t xml:space="preserve"> динамика в процентах и абсолютных значениях</w:t>
      </w:r>
      <w:r w:rsidRPr="003B757E">
        <w:rPr>
          <w:rFonts w:cs="Arial"/>
        </w:rPr>
        <w:t xml:space="preserve"> (</w:t>
      </w:r>
      <w:r w:rsidRPr="003B757E">
        <w:rPr>
          <w:rFonts w:cs="Arial"/>
        </w:rPr>
        <w:fldChar w:fldCharType="begin"/>
      </w:r>
      <w:r w:rsidRPr="003B757E">
        <w:rPr>
          <w:rFonts w:cs="Arial"/>
        </w:rPr>
        <w:instrText xml:space="preserve"> REF _Ref169161847 \h  \* MERGEFORMAT </w:instrText>
      </w:r>
      <w:r w:rsidRPr="003B757E">
        <w:rPr>
          <w:rFonts w:cs="Arial"/>
        </w:rPr>
      </w:r>
      <w:r w:rsidRPr="003B757E">
        <w:rPr>
          <w:rFonts w:cs="Arial"/>
        </w:rPr>
        <w:fldChar w:fldCharType="separate"/>
      </w:r>
      <w:r w:rsidR="00C0526B" w:rsidRPr="00C0526B">
        <w:t xml:space="preserve">Рисунок </w:t>
      </w:r>
      <w:r w:rsidR="00C0526B" w:rsidRPr="00C0526B">
        <w:rPr>
          <w:noProof/>
        </w:rPr>
        <w:t>261</w:t>
      </w:r>
      <w:r w:rsidRPr="003B757E">
        <w:rPr>
          <w:rFonts w:cs="Arial"/>
        </w:rPr>
        <w:fldChar w:fldCharType="end"/>
      </w:r>
      <w:r w:rsidRPr="003B757E">
        <w:rPr>
          <w:rFonts w:cs="Arial"/>
        </w:rPr>
        <w:t>).</w:t>
      </w:r>
    </w:p>
    <w:p w14:paraId="1360971F" w14:textId="5F93E988" w:rsidR="001C7CF6" w:rsidRPr="003B757E" w:rsidRDefault="001C7CF6" w:rsidP="00E07365">
      <w:pPr>
        <w:ind w:firstLine="851"/>
        <w:rPr>
          <w:rFonts w:cs="Arial"/>
        </w:rPr>
      </w:pPr>
      <w:r w:rsidRPr="003B757E">
        <w:rPr>
          <w:rFonts w:eastAsia="Times New Roman"/>
        </w:rPr>
        <w:t>При наведении курсора на требуемую диаграмму отображается хинт с информацией о</w:t>
      </w:r>
      <w:r>
        <w:rPr>
          <w:rFonts w:eastAsia="Times New Roman"/>
        </w:rPr>
        <w:t xml:space="preserve"> годе и</w:t>
      </w:r>
      <w:r w:rsidRPr="003B757E">
        <w:rPr>
          <w:rFonts w:eastAsia="Times New Roman"/>
        </w:rPr>
        <w:t xml:space="preserve"> количестве медицинских свидетельств</w:t>
      </w:r>
      <w:r>
        <w:rPr>
          <w:rFonts w:eastAsia="Times New Roman"/>
        </w:rPr>
        <w:t>,</w:t>
      </w:r>
      <w:r w:rsidRPr="003B757E">
        <w:rPr>
          <w:rFonts w:eastAsia="Times New Roman"/>
        </w:rPr>
        <w:t xml:space="preserve"> подлежащих учету (</w:t>
      </w:r>
      <w:r w:rsidRPr="003B757E">
        <w:rPr>
          <w:rFonts w:eastAsia="Times New Roman"/>
        </w:rPr>
        <w:fldChar w:fldCharType="begin"/>
      </w:r>
      <w:r w:rsidRPr="003B757E">
        <w:rPr>
          <w:rFonts w:eastAsia="Times New Roman"/>
        </w:rPr>
        <w:instrText xml:space="preserve"> REF _Ref169163688 \h </w:instrText>
      </w:r>
      <w:r>
        <w:rPr>
          <w:rFonts w:eastAsia="Times New Roman"/>
        </w:rPr>
        <w:instrText xml:space="preserve"> \* MERGEFORMAT </w:instrText>
      </w:r>
      <w:r w:rsidRPr="003B757E">
        <w:rPr>
          <w:rFonts w:eastAsia="Times New Roman"/>
        </w:rPr>
      </w:r>
      <w:r w:rsidRPr="003B757E">
        <w:rPr>
          <w:rFonts w:eastAsia="Times New Roman"/>
        </w:rPr>
        <w:fldChar w:fldCharType="separate"/>
      </w:r>
      <w:r w:rsidR="00C0526B" w:rsidRPr="00C0526B">
        <w:t xml:space="preserve">Рисунок </w:t>
      </w:r>
      <w:r w:rsidR="00C0526B" w:rsidRPr="00C0526B">
        <w:rPr>
          <w:noProof/>
        </w:rPr>
        <w:t>263</w:t>
      </w:r>
      <w:r w:rsidRPr="003B757E">
        <w:rPr>
          <w:rFonts w:eastAsia="Times New Roman"/>
        </w:rPr>
        <w:fldChar w:fldCharType="end"/>
      </w:r>
      <w:r w:rsidRPr="003B757E">
        <w:rPr>
          <w:rFonts w:eastAsia="Times New Roman"/>
        </w:rPr>
        <w:t>).</w:t>
      </w:r>
    </w:p>
    <w:p w14:paraId="7B924A4A" w14:textId="77777777" w:rsidR="001C7CF6" w:rsidRDefault="001C7CF6" w:rsidP="00E07365">
      <w:pPr>
        <w:ind w:firstLine="0"/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7B2F7A6C" wp14:editId="67788ACD">
            <wp:extent cx="5934075" cy="2657475"/>
            <wp:effectExtent l="19050" t="19050" r="28575" b="28575"/>
            <wp:docPr id="1670474940" name="Рисунок 1670474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574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EEECE1">
                          <a:lumMod val="9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14:paraId="3638E468" w14:textId="5F0F1FB6" w:rsidR="001C7CF6" w:rsidRPr="00E07365" w:rsidRDefault="001C7CF6" w:rsidP="00E07365">
      <w:pPr>
        <w:spacing w:after="240"/>
        <w:ind w:firstLine="0"/>
        <w:jc w:val="center"/>
        <w:rPr>
          <w:rFonts w:cs="Arial"/>
          <w:sz w:val="28"/>
          <w:szCs w:val="28"/>
        </w:rPr>
      </w:pPr>
      <w:bookmarkStart w:id="511" w:name="_Ref169163688"/>
      <w:r w:rsidRPr="00E07365">
        <w:t xml:space="preserve">Рисунок </w:t>
      </w:r>
      <w:r w:rsidRPr="00E07365">
        <w:rPr>
          <w:noProof/>
        </w:rPr>
        <w:fldChar w:fldCharType="begin"/>
      </w:r>
      <w:r w:rsidRPr="00E07365">
        <w:rPr>
          <w:noProof/>
        </w:rPr>
        <w:instrText xml:space="preserve"> SEQ Рисунок \* ARABIC </w:instrText>
      </w:r>
      <w:r w:rsidRPr="00E07365">
        <w:rPr>
          <w:noProof/>
        </w:rPr>
        <w:fldChar w:fldCharType="separate"/>
      </w:r>
      <w:r w:rsidR="00C0526B" w:rsidRPr="00E07365">
        <w:rPr>
          <w:noProof/>
        </w:rPr>
        <w:t>263</w:t>
      </w:r>
      <w:r w:rsidRPr="00E07365">
        <w:rPr>
          <w:noProof/>
        </w:rPr>
        <w:fldChar w:fldCharType="end"/>
      </w:r>
      <w:bookmarkEnd w:id="511"/>
      <w:r w:rsidRPr="00E07365">
        <w:t xml:space="preserve"> – Пример отображения хинта с информацией</w:t>
      </w:r>
    </w:p>
    <w:p w14:paraId="3F9F366F" w14:textId="37BF5D58" w:rsidR="001C7CF6" w:rsidRPr="00D2013C" w:rsidRDefault="001C7CF6" w:rsidP="00E07365">
      <w:pPr>
        <w:ind w:firstLine="851"/>
        <w:rPr>
          <w:rFonts w:cs="Arial"/>
        </w:rPr>
      </w:pPr>
      <w:r w:rsidRPr="00D2013C">
        <w:rPr>
          <w:rFonts w:eastAsia="Times New Roman"/>
        </w:rPr>
        <w:lastRenderedPageBreak/>
        <w:t xml:space="preserve">На </w:t>
      </w:r>
      <w:r>
        <w:rPr>
          <w:rFonts w:eastAsia="Times New Roman"/>
        </w:rPr>
        <w:t>диаграмме, расположенной в нижней части окна,</w:t>
      </w:r>
      <w:r w:rsidRPr="003B757E">
        <w:rPr>
          <w:rFonts w:eastAsia="Times New Roman"/>
        </w:rPr>
        <w:t xml:space="preserve"> </w:t>
      </w:r>
      <w:r w:rsidRPr="00D2013C">
        <w:rPr>
          <w:rFonts w:eastAsia="Times New Roman"/>
        </w:rPr>
        <w:t xml:space="preserve">отображается </w:t>
      </w:r>
      <w:r>
        <w:rPr>
          <w:rFonts w:eastAsia="Times New Roman"/>
        </w:rPr>
        <w:t xml:space="preserve">информация о </w:t>
      </w:r>
      <w:r w:rsidRPr="00D2013C">
        <w:rPr>
          <w:rFonts w:eastAsia="Times New Roman"/>
        </w:rPr>
        <w:t>числ</w:t>
      </w:r>
      <w:r>
        <w:rPr>
          <w:rFonts w:eastAsia="Times New Roman"/>
        </w:rPr>
        <w:t>е</w:t>
      </w:r>
      <w:r w:rsidRPr="00D2013C">
        <w:rPr>
          <w:rFonts w:eastAsia="Times New Roman"/>
        </w:rPr>
        <w:t xml:space="preserve"> умерших </w:t>
      </w:r>
      <w:r>
        <w:rPr>
          <w:rFonts w:eastAsia="Times New Roman"/>
        </w:rPr>
        <w:t xml:space="preserve">в разрезе </w:t>
      </w:r>
      <w:r w:rsidRPr="00D2013C">
        <w:rPr>
          <w:rFonts w:eastAsia="Times New Roman"/>
        </w:rPr>
        <w:t>недел</w:t>
      </w:r>
      <w:r>
        <w:rPr>
          <w:rFonts w:eastAsia="Times New Roman"/>
        </w:rPr>
        <w:t>ь</w:t>
      </w:r>
      <w:r w:rsidRPr="00D2013C">
        <w:rPr>
          <w:rFonts w:eastAsia="Times New Roman"/>
        </w:rPr>
        <w:t xml:space="preserve"> текущ</w:t>
      </w:r>
      <w:r>
        <w:rPr>
          <w:rFonts w:eastAsia="Times New Roman"/>
        </w:rPr>
        <w:t>его</w:t>
      </w:r>
      <w:r w:rsidRPr="00D2013C">
        <w:rPr>
          <w:rFonts w:eastAsia="Times New Roman"/>
        </w:rPr>
        <w:t xml:space="preserve"> год</w:t>
      </w:r>
      <w:r>
        <w:rPr>
          <w:rFonts w:eastAsia="Times New Roman"/>
        </w:rPr>
        <w:t>а</w:t>
      </w:r>
      <w:r w:rsidRPr="00D2013C">
        <w:rPr>
          <w:rFonts w:eastAsia="Times New Roman"/>
        </w:rPr>
        <w:t xml:space="preserve"> </w:t>
      </w:r>
      <w:r w:rsidRPr="00D2013C">
        <w:rPr>
          <w:rFonts w:cs="Arial"/>
        </w:rPr>
        <w:t>(</w:t>
      </w:r>
      <w:r w:rsidRPr="00D2013C">
        <w:rPr>
          <w:rFonts w:cs="Arial"/>
        </w:rPr>
        <w:fldChar w:fldCharType="begin"/>
      </w:r>
      <w:r w:rsidRPr="00D2013C">
        <w:rPr>
          <w:rFonts w:cs="Arial"/>
        </w:rPr>
        <w:instrText xml:space="preserve"> REF _Ref169161847 \h  \* MERGEFORMAT </w:instrText>
      </w:r>
      <w:r w:rsidRPr="00D2013C">
        <w:rPr>
          <w:rFonts w:cs="Arial"/>
        </w:rPr>
      </w:r>
      <w:r w:rsidRPr="00D2013C">
        <w:rPr>
          <w:rFonts w:cs="Arial"/>
        </w:rPr>
        <w:fldChar w:fldCharType="separate"/>
      </w:r>
      <w:r w:rsidR="00C0526B" w:rsidRPr="00C0526B">
        <w:t xml:space="preserve">Рисунок </w:t>
      </w:r>
      <w:r w:rsidR="00C0526B" w:rsidRPr="00C0526B">
        <w:rPr>
          <w:noProof/>
        </w:rPr>
        <w:t>261</w:t>
      </w:r>
      <w:r w:rsidRPr="00D2013C">
        <w:rPr>
          <w:rFonts w:cs="Arial"/>
        </w:rPr>
        <w:fldChar w:fldCharType="end"/>
      </w:r>
      <w:r w:rsidRPr="00D2013C">
        <w:rPr>
          <w:rFonts w:cs="Arial"/>
        </w:rPr>
        <w:t>).</w:t>
      </w:r>
    </w:p>
    <w:p w14:paraId="59F81332" w14:textId="30F206CE" w:rsidR="001C7CF6" w:rsidRPr="00D2013C" w:rsidRDefault="001C7CF6" w:rsidP="00E07365">
      <w:pPr>
        <w:ind w:firstLine="851"/>
        <w:rPr>
          <w:rFonts w:cs="Arial"/>
        </w:rPr>
      </w:pPr>
      <w:r w:rsidRPr="00D2013C">
        <w:rPr>
          <w:rFonts w:eastAsia="Times New Roman"/>
        </w:rPr>
        <w:t xml:space="preserve">При наведении курсора на требуемую диаграмму отображается хинт с информацией о </w:t>
      </w:r>
      <w:r>
        <w:rPr>
          <w:rFonts w:eastAsia="Times New Roman"/>
        </w:rPr>
        <w:t xml:space="preserve">неделе и </w:t>
      </w:r>
      <w:r w:rsidRPr="00D2013C">
        <w:rPr>
          <w:rFonts w:eastAsia="Times New Roman"/>
        </w:rPr>
        <w:t>количеств</w:t>
      </w:r>
      <w:r>
        <w:rPr>
          <w:rFonts w:eastAsia="Times New Roman"/>
        </w:rPr>
        <w:t>е</w:t>
      </w:r>
      <w:r w:rsidRPr="00D2013C">
        <w:rPr>
          <w:rFonts w:eastAsia="Times New Roman"/>
        </w:rPr>
        <w:t xml:space="preserve"> медицинских свидетельств</w:t>
      </w:r>
      <w:r>
        <w:rPr>
          <w:rFonts w:eastAsia="Times New Roman"/>
        </w:rPr>
        <w:t>,</w:t>
      </w:r>
      <w:r w:rsidRPr="00D2013C">
        <w:rPr>
          <w:rFonts w:eastAsia="Times New Roman"/>
        </w:rPr>
        <w:t xml:space="preserve"> подлежащих учету (</w:t>
      </w:r>
      <w:r w:rsidRPr="00D2013C">
        <w:rPr>
          <w:rFonts w:eastAsia="Times New Roman"/>
        </w:rPr>
        <w:fldChar w:fldCharType="begin"/>
      </w:r>
      <w:r w:rsidRPr="00D2013C">
        <w:rPr>
          <w:rFonts w:eastAsia="Times New Roman"/>
        </w:rPr>
        <w:instrText xml:space="preserve"> REF _Ref169164127 \h  \* MERGEFORMAT </w:instrText>
      </w:r>
      <w:r w:rsidRPr="00D2013C">
        <w:rPr>
          <w:rFonts w:eastAsia="Times New Roman"/>
        </w:rPr>
      </w:r>
      <w:r w:rsidRPr="00D2013C">
        <w:rPr>
          <w:rFonts w:eastAsia="Times New Roman"/>
        </w:rPr>
        <w:fldChar w:fldCharType="separate"/>
      </w:r>
      <w:r w:rsidR="00C0526B" w:rsidRPr="00C0526B">
        <w:t xml:space="preserve">Рисунок </w:t>
      </w:r>
      <w:r w:rsidR="00C0526B" w:rsidRPr="00C0526B">
        <w:rPr>
          <w:noProof/>
        </w:rPr>
        <w:t>264</w:t>
      </w:r>
      <w:r w:rsidRPr="00D2013C">
        <w:rPr>
          <w:rFonts w:eastAsia="Times New Roman"/>
        </w:rPr>
        <w:fldChar w:fldCharType="end"/>
      </w:r>
      <w:r w:rsidRPr="00D2013C">
        <w:rPr>
          <w:rFonts w:eastAsia="Times New Roman"/>
        </w:rPr>
        <w:t>).</w:t>
      </w:r>
    </w:p>
    <w:p w14:paraId="1D053AF6" w14:textId="77777777" w:rsidR="001C7CF6" w:rsidRDefault="001C7CF6" w:rsidP="00F702A8">
      <w:pPr>
        <w:ind w:firstLine="0"/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1671C732" wp14:editId="25F39225">
            <wp:extent cx="5934075" cy="2505075"/>
            <wp:effectExtent l="19050" t="19050" r="28575" b="285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050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EEECE1">
                          <a:lumMod val="9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14:paraId="6CB3A204" w14:textId="1EE6A296" w:rsidR="001C7CF6" w:rsidRPr="00F702A8" w:rsidRDefault="001C7CF6" w:rsidP="00F702A8">
      <w:pPr>
        <w:spacing w:after="240" w:line="276" w:lineRule="auto"/>
        <w:ind w:firstLine="0"/>
        <w:jc w:val="center"/>
      </w:pPr>
      <w:bookmarkStart w:id="512" w:name="_Ref169164127"/>
      <w:r w:rsidRPr="00F702A8">
        <w:t xml:space="preserve">Рисунок </w:t>
      </w:r>
      <w:r w:rsidRPr="00F702A8">
        <w:rPr>
          <w:noProof/>
        </w:rPr>
        <w:fldChar w:fldCharType="begin"/>
      </w:r>
      <w:r w:rsidRPr="00F702A8">
        <w:rPr>
          <w:noProof/>
        </w:rPr>
        <w:instrText xml:space="preserve"> SEQ Рисунок \* ARABIC </w:instrText>
      </w:r>
      <w:r w:rsidRPr="00F702A8">
        <w:rPr>
          <w:noProof/>
        </w:rPr>
        <w:fldChar w:fldCharType="separate"/>
      </w:r>
      <w:r w:rsidR="00C0526B" w:rsidRPr="00F702A8">
        <w:rPr>
          <w:noProof/>
        </w:rPr>
        <w:t>264</w:t>
      </w:r>
      <w:r w:rsidRPr="00F702A8">
        <w:rPr>
          <w:noProof/>
        </w:rPr>
        <w:fldChar w:fldCharType="end"/>
      </w:r>
      <w:bookmarkEnd w:id="512"/>
      <w:r w:rsidRPr="00F702A8">
        <w:t xml:space="preserve"> – Пример отображения хинта с информацией</w:t>
      </w:r>
    </w:p>
    <w:p w14:paraId="6485AFB6" w14:textId="634ED749" w:rsidR="00F702A8" w:rsidRPr="001A5C4A" w:rsidRDefault="00F702A8" w:rsidP="00F702A8">
      <w:pPr>
        <w:pStyle w:val="af2"/>
        <w:ind w:left="0"/>
        <w:rPr>
          <w:rFonts w:cs="Arial"/>
        </w:rPr>
      </w:pPr>
      <w:r w:rsidRPr="00F702A8">
        <w:rPr>
          <w:rFonts w:cs="Arial"/>
        </w:rPr>
        <w:t>Описание таблицы болезней</w:t>
      </w:r>
    </w:p>
    <w:p w14:paraId="483A53BF" w14:textId="60E27707" w:rsidR="001C7CF6" w:rsidRPr="006B47DA" w:rsidRDefault="001C7CF6" w:rsidP="00F702A8">
      <w:pPr>
        <w:ind w:firstLine="851"/>
        <w:rPr>
          <w:rFonts w:cs="Arial"/>
        </w:rPr>
      </w:pPr>
      <w:r w:rsidRPr="006B47DA">
        <w:rPr>
          <w:rFonts w:cs="Arial"/>
        </w:rPr>
        <w:t>При выборе в выпадающем списке п</w:t>
      </w:r>
      <w:r>
        <w:rPr>
          <w:rFonts w:cs="Arial"/>
        </w:rPr>
        <w:t>ункта</w:t>
      </w:r>
      <w:r w:rsidRPr="006B47DA">
        <w:rPr>
          <w:rFonts w:cs="Arial"/>
        </w:rPr>
        <w:t xml:space="preserve"> «</w:t>
      </w:r>
      <w:r w:rsidRPr="006B47DA">
        <w:rPr>
          <w:rFonts w:eastAsia="Times New Roman"/>
        </w:rPr>
        <w:t xml:space="preserve">Таблица болезней» </w:t>
      </w:r>
      <w:r w:rsidRPr="006B47DA">
        <w:rPr>
          <w:rFonts w:cs="Arial"/>
        </w:rPr>
        <w:t>(</w:t>
      </w:r>
      <w:r w:rsidR="00F702A8">
        <w:rPr>
          <w:rFonts w:cs="Arial"/>
        </w:rPr>
        <w:fldChar w:fldCharType="begin"/>
      </w:r>
      <w:r w:rsidR="00F702A8">
        <w:rPr>
          <w:rFonts w:cs="Arial"/>
        </w:rPr>
        <w:instrText xml:space="preserve"> REF _Ref185414745 \h </w:instrText>
      </w:r>
      <w:r w:rsidR="00F702A8">
        <w:rPr>
          <w:rFonts w:cs="Arial"/>
        </w:rPr>
      </w:r>
      <w:r w:rsidR="00F702A8">
        <w:rPr>
          <w:rFonts w:cs="Arial"/>
        </w:rPr>
        <w:fldChar w:fldCharType="separate"/>
      </w:r>
      <w:r w:rsidR="00F702A8" w:rsidRPr="00C0526B">
        <w:t xml:space="preserve">Рисунок </w:t>
      </w:r>
      <w:r w:rsidR="00F702A8">
        <w:rPr>
          <w:noProof/>
        </w:rPr>
        <w:t>260</w:t>
      </w:r>
      <w:r w:rsidR="00F702A8">
        <w:rPr>
          <w:rFonts w:cs="Arial"/>
        </w:rPr>
        <w:fldChar w:fldCharType="end"/>
      </w:r>
      <w:r w:rsidRPr="006B47DA">
        <w:rPr>
          <w:rFonts w:cs="Arial"/>
        </w:rPr>
        <w:t xml:space="preserve">) </w:t>
      </w:r>
      <w:r>
        <w:rPr>
          <w:rFonts w:cs="Arial"/>
        </w:rPr>
        <w:t>откроется</w:t>
      </w:r>
      <w:r w:rsidRPr="006B47DA">
        <w:rPr>
          <w:rFonts w:cs="Arial"/>
        </w:rPr>
        <w:t xml:space="preserve"> </w:t>
      </w:r>
      <w:r>
        <w:rPr>
          <w:rFonts w:cs="Arial"/>
        </w:rPr>
        <w:t>окно с отображением сведений</w:t>
      </w:r>
      <w:r w:rsidRPr="006B47DA">
        <w:rPr>
          <w:rFonts w:cs="Arial"/>
        </w:rPr>
        <w:t xml:space="preserve"> о выданных МС</w:t>
      </w:r>
      <w:r>
        <w:rPr>
          <w:rFonts w:cs="Arial"/>
        </w:rPr>
        <w:t>С</w:t>
      </w:r>
      <w:r w:rsidRPr="006B47DA">
        <w:rPr>
          <w:rFonts w:cs="Arial"/>
        </w:rPr>
        <w:t xml:space="preserve"> в разрезе болезней </w:t>
      </w:r>
      <w:r w:rsidRPr="006B47DA">
        <w:rPr>
          <w:rFonts w:eastAsia="Times New Roman"/>
        </w:rPr>
        <w:t xml:space="preserve">текущего года в сравнении с четырьмя предыдущими годами за тот же период </w:t>
      </w:r>
      <w:r w:rsidR="00F702A8">
        <w:rPr>
          <w:rFonts w:eastAsia="Times New Roman"/>
        </w:rPr>
        <w:t xml:space="preserve">  </w:t>
      </w:r>
      <w:r w:rsidRPr="006B47DA">
        <w:rPr>
          <w:rFonts w:eastAsia="Times New Roman"/>
        </w:rPr>
        <w:t>(</w:t>
      </w:r>
      <w:r w:rsidRPr="006B47DA">
        <w:rPr>
          <w:rFonts w:eastAsia="Times New Roman"/>
        </w:rPr>
        <w:fldChar w:fldCharType="begin"/>
      </w:r>
      <w:r w:rsidRPr="006B47DA">
        <w:rPr>
          <w:rFonts w:eastAsia="Times New Roman"/>
        </w:rPr>
        <w:instrText xml:space="preserve"> REF _Ref169676579 \h </w:instrText>
      </w:r>
      <w:r>
        <w:rPr>
          <w:rFonts w:eastAsia="Times New Roman"/>
        </w:rPr>
        <w:instrText xml:space="preserve"> \* MERGEFORMAT </w:instrText>
      </w:r>
      <w:r w:rsidRPr="006B47DA">
        <w:rPr>
          <w:rFonts w:eastAsia="Times New Roman"/>
        </w:rPr>
      </w:r>
      <w:r w:rsidRPr="006B47DA">
        <w:rPr>
          <w:rFonts w:eastAsia="Times New Roman"/>
        </w:rPr>
        <w:fldChar w:fldCharType="separate"/>
      </w:r>
      <w:r w:rsidR="00C0526B" w:rsidRPr="00C0526B">
        <w:t xml:space="preserve">Рисунок </w:t>
      </w:r>
      <w:r w:rsidR="00C0526B" w:rsidRPr="00C0526B">
        <w:rPr>
          <w:noProof/>
        </w:rPr>
        <w:t>265</w:t>
      </w:r>
      <w:r w:rsidRPr="006B47DA">
        <w:rPr>
          <w:rFonts w:eastAsia="Times New Roman"/>
        </w:rPr>
        <w:fldChar w:fldCharType="end"/>
      </w:r>
      <w:r w:rsidRPr="006B47DA">
        <w:rPr>
          <w:rFonts w:eastAsia="Times New Roman"/>
        </w:rPr>
        <w:t>).</w:t>
      </w:r>
    </w:p>
    <w:p w14:paraId="00AB9777" w14:textId="77777777" w:rsidR="001C7CF6" w:rsidRDefault="001C7CF6" w:rsidP="00F702A8">
      <w:pPr>
        <w:ind w:firstLine="0"/>
        <w:jc w:val="center"/>
        <w:rPr>
          <w:rFonts w:cs="Arial"/>
          <w:sz w:val="22"/>
          <w:szCs w:val="22"/>
        </w:rPr>
      </w:pPr>
      <w:r w:rsidRPr="006E762A">
        <w:rPr>
          <w:rFonts w:cs="Arial"/>
          <w:noProof/>
          <w:sz w:val="22"/>
          <w:szCs w:val="22"/>
        </w:rPr>
        <w:drawing>
          <wp:inline distT="0" distB="0" distL="0" distR="0" wp14:anchorId="0C3A6C23" wp14:editId="38533443">
            <wp:extent cx="5940425" cy="2882265"/>
            <wp:effectExtent l="19050" t="19050" r="22225" b="13335"/>
            <wp:docPr id="88826850" name="Рисунок 88826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22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DE51DF" w14:textId="1C758B69" w:rsidR="001C7CF6" w:rsidRPr="00F702A8" w:rsidRDefault="001C7CF6" w:rsidP="00F702A8">
      <w:pPr>
        <w:spacing w:after="240"/>
        <w:ind w:firstLine="0"/>
        <w:jc w:val="center"/>
        <w:rPr>
          <w:rFonts w:cs="Arial"/>
        </w:rPr>
      </w:pPr>
      <w:bookmarkStart w:id="513" w:name="_Ref169676579"/>
      <w:r w:rsidRPr="00F702A8">
        <w:t xml:space="preserve">Рисунок </w:t>
      </w:r>
      <w:r w:rsidRPr="00F702A8">
        <w:rPr>
          <w:noProof/>
        </w:rPr>
        <w:fldChar w:fldCharType="begin"/>
      </w:r>
      <w:r w:rsidRPr="00F702A8">
        <w:rPr>
          <w:noProof/>
        </w:rPr>
        <w:instrText xml:space="preserve"> SEQ Рисунок \* ARABIC </w:instrText>
      </w:r>
      <w:r w:rsidRPr="00F702A8">
        <w:rPr>
          <w:noProof/>
        </w:rPr>
        <w:fldChar w:fldCharType="separate"/>
      </w:r>
      <w:r w:rsidR="00C0526B" w:rsidRPr="00F702A8">
        <w:rPr>
          <w:noProof/>
        </w:rPr>
        <w:t>265</w:t>
      </w:r>
      <w:r w:rsidRPr="00F702A8">
        <w:rPr>
          <w:noProof/>
        </w:rPr>
        <w:fldChar w:fldCharType="end"/>
      </w:r>
      <w:bookmarkEnd w:id="513"/>
      <w:r w:rsidRPr="00F702A8">
        <w:t xml:space="preserve"> – Окно </w:t>
      </w:r>
      <w:r w:rsidRPr="00F702A8">
        <w:rPr>
          <w:rFonts w:cs="Arial"/>
        </w:rPr>
        <w:t>с отображением сведений о выданных МСС в разрезе болезней</w:t>
      </w:r>
    </w:p>
    <w:p w14:paraId="58F7C735" w14:textId="16B9071C" w:rsidR="001C7CF6" w:rsidRDefault="001C7CF6" w:rsidP="00155E00">
      <w:pPr>
        <w:ind w:firstLine="851"/>
        <w:rPr>
          <w:rFonts w:eastAsia="Times New Roman"/>
        </w:rPr>
      </w:pPr>
      <w:r w:rsidRPr="00C3514B">
        <w:rPr>
          <w:rFonts w:eastAsia="Times New Roman"/>
        </w:rPr>
        <w:lastRenderedPageBreak/>
        <w:t>Для просмотра детализированной информации по медицинским свидетельствам необходимо нажать ЛКМ на цифру в требуемом поле (</w:t>
      </w:r>
      <w:r w:rsidRPr="00C3514B">
        <w:rPr>
          <w:rFonts w:eastAsia="Times New Roman"/>
        </w:rPr>
        <w:fldChar w:fldCharType="begin"/>
      </w:r>
      <w:r w:rsidRPr="00C3514B">
        <w:rPr>
          <w:rFonts w:eastAsia="Times New Roman"/>
        </w:rPr>
        <w:instrText xml:space="preserve"> REF _Ref169678208 \h </w:instrText>
      </w:r>
      <w:r>
        <w:rPr>
          <w:rFonts w:eastAsia="Times New Roman"/>
        </w:rPr>
        <w:instrText xml:space="preserve"> \* MERGEFORMAT </w:instrText>
      </w:r>
      <w:r w:rsidRPr="00C3514B">
        <w:rPr>
          <w:rFonts w:eastAsia="Times New Roman"/>
        </w:rPr>
      </w:r>
      <w:r w:rsidRPr="00C3514B">
        <w:rPr>
          <w:rFonts w:eastAsia="Times New Roman"/>
        </w:rPr>
        <w:fldChar w:fldCharType="separate"/>
      </w:r>
      <w:r w:rsidR="00C0526B" w:rsidRPr="00C0526B">
        <w:t xml:space="preserve">Рисунок </w:t>
      </w:r>
      <w:r w:rsidR="00C0526B" w:rsidRPr="00C0526B">
        <w:rPr>
          <w:noProof/>
        </w:rPr>
        <w:t>266</w:t>
      </w:r>
      <w:r w:rsidRPr="00C3514B">
        <w:rPr>
          <w:rFonts w:eastAsia="Times New Roman"/>
        </w:rPr>
        <w:fldChar w:fldCharType="end"/>
      </w:r>
      <w:r w:rsidRPr="00C3514B">
        <w:rPr>
          <w:rFonts w:eastAsia="Times New Roman"/>
        </w:rPr>
        <w:t xml:space="preserve">). </w:t>
      </w:r>
    </w:p>
    <w:p w14:paraId="235AE04F" w14:textId="77777777" w:rsidR="00155E00" w:rsidRPr="00155E00" w:rsidRDefault="00155E00" w:rsidP="00155E00">
      <w:pPr>
        <w:ind w:firstLine="851"/>
        <w:rPr>
          <w:rFonts w:eastAsia="Times New Roman"/>
          <w:sz w:val="2"/>
          <w:szCs w:val="2"/>
        </w:rPr>
      </w:pPr>
    </w:p>
    <w:p w14:paraId="485ED217" w14:textId="77777777" w:rsidR="001C7CF6" w:rsidRDefault="001C7CF6" w:rsidP="00F702A8">
      <w:pPr>
        <w:spacing w:line="276" w:lineRule="auto"/>
        <w:ind w:firstLine="0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noProof/>
          <w:sz w:val="22"/>
          <w:szCs w:val="22"/>
        </w:rPr>
        <w:drawing>
          <wp:inline distT="0" distB="0" distL="0" distR="0" wp14:anchorId="6B08B4FF" wp14:editId="64B53E55">
            <wp:extent cx="6145412" cy="2988860"/>
            <wp:effectExtent l="0" t="0" r="8255" b="2540"/>
            <wp:docPr id="546726638" name="Рисунок 546726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29" cy="299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E97EA" w14:textId="1A832026" w:rsidR="001C7CF6" w:rsidRPr="00F702A8" w:rsidRDefault="001C7CF6" w:rsidP="00F702A8">
      <w:pPr>
        <w:spacing w:after="240" w:line="480" w:lineRule="auto"/>
        <w:ind w:firstLine="0"/>
        <w:jc w:val="center"/>
        <w:rPr>
          <w:color w:val="000000"/>
        </w:rPr>
      </w:pPr>
      <w:bookmarkStart w:id="514" w:name="_Ref169678208"/>
      <w:r w:rsidRPr="00F702A8">
        <w:t xml:space="preserve">Рисунок </w:t>
      </w:r>
      <w:r w:rsidRPr="00F702A8">
        <w:rPr>
          <w:noProof/>
        </w:rPr>
        <w:fldChar w:fldCharType="begin"/>
      </w:r>
      <w:r w:rsidRPr="00F702A8">
        <w:rPr>
          <w:noProof/>
        </w:rPr>
        <w:instrText xml:space="preserve"> SEQ Рисунок \* ARABIC </w:instrText>
      </w:r>
      <w:r w:rsidRPr="00F702A8">
        <w:rPr>
          <w:noProof/>
        </w:rPr>
        <w:fldChar w:fldCharType="separate"/>
      </w:r>
      <w:r w:rsidR="00C0526B" w:rsidRPr="00F702A8">
        <w:rPr>
          <w:noProof/>
        </w:rPr>
        <w:t>266</w:t>
      </w:r>
      <w:r w:rsidRPr="00F702A8">
        <w:rPr>
          <w:noProof/>
        </w:rPr>
        <w:fldChar w:fldCharType="end"/>
      </w:r>
      <w:bookmarkEnd w:id="514"/>
      <w:r w:rsidRPr="00F702A8">
        <w:t xml:space="preserve"> – Таблица болезней. Пример отображения цифры в требуемом поле</w:t>
      </w:r>
    </w:p>
    <w:p w14:paraId="5D06EADC" w14:textId="694BEBD1" w:rsidR="001C7CF6" w:rsidRDefault="001C7CF6" w:rsidP="00155E00">
      <w:pPr>
        <w:spacing w:after="120" w:line="276" w:lineRule="auto"/>
        <w:ind w:firstLine="851"/>
        <w:rPr>
          <w:color w:val="000000"/>
        </w:rPr>
      </w:pPr>
      <w:r w:rsidRPr="006B47DA">
        <w:rPr>
          <w:color w:val="000000"/>
        </w:rPr>
        <w:t>В результате отобразится окно со списком свидетельств (</w:t>
      </w:r>
      <w:r w:rsidRPr="006B47DA">
        <w:rPr>
          <w:color w:val="000000"/>
        </w:rPr>
        <w:fldChar w:fldCharType="begin"/>
      </w:r>
      <w:r w:rsidRPr="006B47DA">
        <w:rPr>
          <w:color w:val="000000"/>
        </w:rPr>
        <w:instrText xml:space="preserve"> REF _Ref169678120 \h </w:instrText>
      </w:r>
      <w:r>
        <w:rPr>
          <w:color w:val="000000"/>
        </w:rPr>
        <w:instrText xml:space="preserve"> \* MERGEFORMAT </w:instrText>
      </w:r>
      <w:r w:rsidRPr="006B47DA">
        <w:rPr>
          <w:color w:val="000000"/>
        </w:rPr>
      </w:r>
      <w:r w:rsidRPr="006B47DA">
        <w:rPr>
          <w:color w:val="000000"/>
        </w:rPr>
        <w:fldChar w:fldCharType="separate"/>
      </w:r>
      <w:r w:rsidR="00C0526B" w:rsidRPr="00C0526B">
        <w:t xml:space="preserve">Рисунок </w:t>
      </w:r>
      <w:r w:rsidR="00C0526B" w:rsidRPr="00C0526B">
        <w:rPr>
          <w:noProof/>
        </w:rPr>
        <w:t>267</w:t>
      </w:r>
      <w:r w:rsidRPr="006B47DA">
        <w:rPr>
          <w:color w:val="000000"/>
        </w:rPr>
        <w:fldChar w:fldCharType="end"/>
      </w:r>
      <w:r w:rsidRPr="006B47DA">
        <w:rPr>
          <w:color w:val="000000"/>
        </w:rPr>
        <w:t>).</w:t>
      </w:r>
    </w:p>
    <w:p w14:paraId="2374D0B4" w14:textId="77777777" w:rsidR="00155E00" w:rsidRPr="00155E00" w:rsidRDefault="00155E00" w:rsidP="00155E00">
      <w:pPr>
        <w:spacing w:after="120" w:line="276" w:lineRule="auto"/>
        <w:ind w:firstLine="851"/>
        <w:rPr>
          <w:color w:val="000000"/>
          <w:sz w:val="6"/>
          <w:szCs w:val="6"/>
        </w:rPr>
      </w:pPr>
    </w:p>
    <w:p w14:paraId="6D6CE7B0" w14:textId="77777777" w:rsidR="001C7CF6" w:rsidRDefault="001C7CF6" w:rsidP="00155E00">
      <w:pPr>
        <w:ind w:firstLine="0"/>
        <w:jc w:val="center"/>
        <w:rPr>
          <w:color w:val="000000"/>
          <w:sz w:val="22"/>
          <w:szCs w:val="22"/>
        </w:rPr>
      </w:pPr>
      <w:r w:rsidRPr="00F85E6A">
        <w:rPr>
          <w:noProof/>
          <w:color w:val="000000"/>
          <w:sz w:val="22"/>
          <w:szCs w:val="22"/>
        </w:rPr>
        <w:drawing>
          <wp:inline distT="0" distB="0" distL="0" distR="0" wp14:anchorId="556BCB21" wp14:editId="235CA055">
            <wp:extent cx="5181600" cy="4147510"/>
            <wp:effectExtent l="19050" t="19050" r="19050" b="24765"/>
            <wp:docPr id="658803968" name="Рисунок 658803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8"/>
                    <a:srcRect l="642" t="787" b="1510"/>
                    <a:stretch/>
                  </pic:blipFill>
                  <pic:spPr bwMode="auto">
                    <a:xfrm>
                      <a:off x="0" y="0"/>
                      <a:ext cx="5187997" cy="41526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14F1D" w14:textId="653A9D38" w:rsidR="001C7CF6" w:rsidRPr="00155E00" w:rsidRDefault="001C7CF6" w:rsidP="00155E00">
      <w:pPr>
        <w:spacing w:after="240" w:line="276" w:lineRule="auto"/>
        <w:ind w:firstLine="0"/>
        <w:jc w:val="center"/>
      </w:pPr>
      <w:bookmarkStart w:id="515" w:name="_Ref169678120"/>
      <w:r w:rsidRPr="00155E00">
        <w:t xml:space="preserve">Рисунок </w:t>
      </w:r>
      <w:r w:rsidRPr="00155E00">
        <w:rPr>
          <w:noProof/>
        </w:rPr>
        <w:fldChar w:fldCharType="begin"/>
      </w:r>
      <w:r w:rsidRPr="00155E00">
        <w:rPr>
          <w:noProof/>
        </w:rPr>
        <w:instrText xml:space="preserve"> SEQ Рисунок \* ARABIC </w:instrText>
      </w:r>
      <w:r w:rsidRPr="00155E00">
        <w:rPr>
          <w:noProof/>
        </w:rPr>
        <w:fldChar w:fldCharType="separate"/>
      </w:r>
      <w:r w:rsidR="00C0526B" w:rsidRPr="00155E00">
        <w:rPr>
          <w:noProof/>
        </w:rPr>
        <w:t>267</w:t>
      </w:r>
      <w:r w:rsidRPr="00155E00">
        <w:rPr>
          <w:noProof/>
        </w:rPr>
        <w:fldChar w:fldCharType="end"/>
      </w:r>
      <w:bookmarkEnd w:id="515"/>
      <w:r w:rsidRPr="00155E00">
        <w:t xml:space="preserve"> – Окно со списком свидетельств</w:t>
      </w:r>
    </w:p>
    <w:p w14:paraId="7B44CEE4" w14:textId="1B8BB3EC" w:rsidR="001C7CF6" w:rsidRPr="00556C4F" w:rsidRDefault="001C7CF6" w:rsidP="00155E00">
      <w:r w:rsidRPr="00556C4F">
        <w:lastRenderedPageBreak/>
        <w:t xml:space="preserve">Для просмотра требуемого свидетельства пользователю необходимо нажать </w:t>
      </w:r>
      <w:r>
        <w:t xml:space="preserve">ЛКМ </w:t>
      </w:r>
      <w:r w:rsidRPr="00556C4F">
        <w:t>на его номер</w:t>
      </w:r>
      <w:r>
        <w:t xml:space="preserve"> (</w:t>
      </w:r>
      <w:r w:rsidRPr="00556C4F">
        <w:fldChar w:fldCharType="begin"/>
      </w:r>
      <w:r w:rsidRPr="00556C4F">
        <w:instrText xml:space="preserve"> REF _Ref169682942 \h </w:instrText>
      </w:r>
      <w:r>
        <w:instrText xml:space="preserve"> \* MERGEFORMAT </w:instrText>
      </w:r>
      <w:r w:rsidRPr="00556C4F">
        <w:fldChar w:fldCharType="separate"/>
      </w:r>
      <w:r w:rsidR="00C0526B" w:rsidRPr="00C0526B">
        <w:t xml:space="preserve">Рисунок </w:t>
      </w:r>
      <w:r w:rsidR="00C0526B" w:rsidRPr="00C0526B">
        <w:rPr>
          <w:noProof/>
        </w:rPr>
        <w:t>268</w:t>
      </w:r>
      <w:r w:rsidRPr="00556C4F">
        <w:fldChar w:fldCharType="end"/>
      </w:r>
      <w:r>
        <w:t>).</w:t>
      </w:r>
      <w:r w:rsidRPr="00556C4F">
        <w:t xml:space="preserve"> </w:t>
      </w:r>
    </w:p>
    <w:p w14:paraId="19C20C59" w14:textId="77777777" w:rsidR="001C7CF6" w:rsidRDefault="001C7CF6" w:rsidP="00155E00">
      <w:pPr>
        <w:ind w:firstLine="0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337FB392" wp14:editId="4518C7F3">
            <wp:extent cx="5886450" cy="4733925"/>
            <wp:effectExtent l="19050" t="19050" r="19050" b="28575"/>
            <wp:docPr id="183938334" name="Рисунок 183938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3"/>
                    <a:stretch/>
                  </pic:blipFill>
                  <pic:spPr bwMode="auto">
                    <a:xfrm>
                      <a:off x="0" y="0"/>
                      <a:ext cx="5886450" cy="4733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606E33" w14:textId="7B3EE827" w:rsidR="001C7CF6" w:rsidRDefault="001C7CF6" w:rsidP="00155E00">
      <w:pPr>
        <w:spacing w:after="240" w:line="276" w:lineRule="auto"/>
        <w:ind w:firstLine="0"/>
        <w:jc w:val="center"/>
      </w:pPr>
      <w:bookmarkStart w:id="516" w:name="_Ref169682942"/>
      <w:r w:rsidRPr="00155E00">
        <w:t xml:space="preserve">Рисунок </w:t>
      </w:r>
      <w:r w:rsidRPr="00155E00">
        <w:rPr>
          <w:noProof/>
        </w:rPr>
        <w:fldChar w:fldCharType="begin"/>
      </w:r>
      <w:r w:rsidRPr="00155E00">
        <w:rPr>
          <w:noProof/>
        </w:rPr>
        <w:instrText xml:space="preserve"> SEQ Рисунок \* ARABIC </w:instrText>
      </w:r>
      <w:r w:rsidRPr="00155E00">
        <w:rPr>
          <w:noProof/>
        </w:rPr>
        <w:fldChar w:fldCharType="separate"/>
      </w:r>
      <w:r w:rsidR="00C0526B" w:rsidRPr="00155E00">
        <w:rPr>
          <w:noProof/>
        </w:rPr>
        <w:t>268</w:t>
      </w:r>
      <w:r w:rsidRPr="00155E00">
        <w:rPr>
          <w:noProof/>
        </w:rPr>
        <w:fldChar w:fldCharType="end"/>
      </w:r>
      <w:bookmarkEnd w:id="516"/>
      <w:r w:rsidRPr="00155E00">
        <w:t xml:space="preserve"> – Окно со списком свидетельств. Пример выбора требуемого МСС</w:t>
      </w:r>
    </w:p>
    <w:p w14:paraId="7AD0465A" w14:textId="77777777" w:rsidR="00155E00" w:rsidRPr="00155E00" w:rsidRDefault="00155E00" w:rsidP="00155E00">
      <w:pPr>
        <w:spacing w:after="240" w:line="276" w:lineRule="auto"/>
        <w:ind w:firstLine="0"/>
        <w:jc w:val="center"/>
        <w:rPr>
          <w:color w:val="000000"/>
          <w:sz w:val="16"/>
          <w:szCs w:val="16"/>
        </w:rPr>
      </w:pPr>
    </w:p>
    <w:p w14:paraId="42707963" w14:textId="5A6C6CFE" w:rsidR="001C7CF6" w:rsidRDefault="001C7CF6" w:rsidP="00155E00">
      <w:pPr>
        <w:spacing w:line="276" w:lineRule="auto"/>
        <w:ind w:firstLine="851"/>
        <w:rPr>
          <w:color w:val="000000"/>
          <w:sz w:val="22"/>
          <w:szCs w:val="22"/>
        </w:rPr>
      </w:pPr>
      <w:r>
        <w:t>В результате отобразится форма просмотра выбранного МСС</w:t>
      </w:r>
      <w:r w:rsidRPr="00556C4F">
        <w:t xml:space="preserve"> </w:t>
      </w:r>
      <w:r>
        <w:t>(</w:t>
      </w:r>
      <w:r w:rsidRPr="00556C4F">
        <w:fldChar w:fldCharType="begin"/>
      </w:r>
      <w:r w:rsidRPr="00556C4F">
        <w:instrText xml:space="preserve"> REF _Ref169682948 \h </w:instrText>
      </w:r>
      <w:r>
        <w:instrText xml:space="preserve"> \* MERGEFORMAT </w:instrText>
      </w:r>
      <w:r w:rsidRPr="00556C4F">
        <w:fldChar w:fldCharType="separate"/>
      </w:r>
      <w:r w:rsidR="00C0526B" w:rsidRPr="00C0526B">
        <w:t xml:space="preserve">Рисунок </w:t>
      </w:r>
      <w:r w:rsidR="00C0526B" w:rsidRPr="00C0526B">
        <w:rPr>
          <w:noProof/>
        </w:rPr>
        <w:t>269</w:t>
      </w:r>
      <w:r w:rsidRPr="00556C4F">
        <w:fldChar w:fldCharType="end"/>
      </w:r>
      <w:r w:rsidRPr="00556C4F">
        <w:t>).</w:t>
      </w:r>
    </w:p>
    <w:p w14:paraId="6FEDA327" w14:textId="77777777" w:rsidR="001C7CF6" w:rsidRDefault="001C7CF6" w:rsidP="00155E00">
      <w:pPr>
        <w:ind w:firstLine="0"/>
        <w:jc w:val="center"/>
        <w:rPr>
          <w:color w:val="000000"/>
          <w:sz w:val="22"/>
          <w:szCs w:val="22"/>
        </w:rPr>
      </w:pPr>
      <w:r w:rsidRPr="00E90355">
        <w:rPr>
          <w:noProof/>
          <w:color w:val="000000"/>
          <w:sz w:val="22"/>
          <w:szCs w:val="22"/>
        </w:rPr>
        <w:lastRenderedPageBreak/>
        <w:drawing>
          <wp:inline distT="0" distB="0" distL="0" distR="0" wp14:anchorId="62BB7BEF" wp14:editId="44B2AFBF">
            <wp:extent cx="5904884" cy="5450205"/>
            <wp:effectExtent l="19050" t="19050" r="19685" b="17145"/>
            <wp:docPr id="964681124" name="Рисунок 964681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0"/>
                    <a:srcRect l="598"/>
                    <a:stretch/>
                  </pic:blipFill>
                  <pic:spPr bwMode="auto">
                    <a:xfrm>
                      <a:off x="0" y="0"/>
                      <a:ext cx="5904884" cy="545020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61EE9C" w14:textId="29A812E8" w:rsidR="001C7CF6" w:rsidRPr="00155E00" w:rsidRDefault="001C7CF6" w:rsidP="00155E00">
      <w:pPr>
        <w:spacing w:after="240" w:line="276" w:lineRule="auto"/>
        <w:ind w:firstLine="0"/>
        <w:jc w:val="center"/>
        <w:rPr>
          <w:sz w:val="28"/>
          <w:szCs w:val="28"/>
        </w:rPr>
      </w:pPr>
      <w:bookmarkStart w:id="517" w:name="_Ref169682948"/>
      <w:r w:rsidRPr="00155E00">
        <w:t xml:space="preserve">Рисунок </w:t>
      </w:r>
      <w:r w:rsidRPr="00155E00">
        <w:rPr>
          <w:noProof/>
        </w:rPr>
        <w:fldChar w:fldCharType="begin"/>
      </w:r>
      <w:r w:rsidRPr="00155E00">
        <w:rPr>
          <w:noProof/>
        </w:rPr>
        <w:instrText xml:space="preserve"> SEQ Рисунок \* ARABIC </w:instrText>
      </w:r>
      <w:r w:rsidRPr="00155E00">
        <w:rPr>
          <w:noProof/>
        </w:rPr>
        <w:fldChar w:fldCharType="separate"/>
      </w:r>
      <w:r w:rsidR="00C0526B" w:rsidRPr="00155E00">
        <w:rPr>
          <w:noProof/>
        </w:rPr>
        <w:t>269</w:t>
      </w:r>
      <w:r w:rsidRPr="00155E00">
        <w:rPr>
          <w:noProof/>
        </w:rPr>
        <w:fldChar w:fldCharType="end"/>
      </w:r>
      <w:bookmarkEnd w:id="517"/>
      <w:r w:rsidRPr="00155E00">
        <w:t xml:space="preserve"> – Форма просмотра выбранного МСС</w:t>
      </w:r>
    </w:p>
    <w:p w14:paraId="32DBF00A" w14:textId="435D6292" w:rsidR="00F774FA" w:rsidRPr="001A5C4A" w:rsidRDefault="00F774FA" w:rsidP="00F774FA">
      <w:pPr>
        <w:pStyle w:val="af1"/>
      </w:pPr>
      <w:bookmarkStart w:id="518" w:name="_Toc185414734"/>
      <w:r w:rsidRPr="001A5C4A">
        <w:t>Печать пустого бланка МС</w:t>
      </w:r>
      <w:bookmarkEnd w:id="518"/>
    </w:p>
    <w:p w14:paraId="3A94874D" w14:textId="7B004949" w:rsidR="00F774FA" w:rsidRPr="001A5C4A" w:rsidRDefault="00F774FA" w:rsidP="008D692A">
      <w:pPr>
        <w:ind w:firstLine="851"/>
        <w:rPr>
          <w:rFonts w:cs="Arial"/>
        </w:rPr>
      </w:pPr>
      <w:r w:rsidRPr="001A5C4A">
        <w:rPr>
          <w:rFonts w:cs="Arial"/>
        </w:rPr>
        <w:t xml:space="preserve">Для печати пустого бланка МС с </w:t>
      </w:r>
      <w:r w:rsidRPr="001A5C4A">
        <w:rPr>
          <w:bCs/>
        </w:rPr>
        <w:t xml:space="preserve">дальнейшим заполнением </w:t>
      </w:r>
      <w:r w:rsidR="00033ED6" w:rsidRPr="001A5C4A">
        <w:rPr>
          <w:bCs/>
        </w:rPr>
        <w:t>его</w:t>
      </w:r>
      <w:r w:rsidRPr="001A5C4A">
        <w:rPr>
          <w:bCs/>
        </w:rPr>
        <w:t xml:space="preserve"> от руки пользователю необходимо в </w:t>
      </w:r>
      <w:r w:rsidRPr="001A5C4A">
        <w:t xml:space="preserve">основном окне работы с подсистемой воспользоваться одной из следующих кнопок </w:t>
      </w:r>
      <w:r w:rsidRPr="001A5C4A">
        <w:rPr>
          <w:bCs/>
        </w:rPr>
        <w:t>«Бланк МСС», «Бланк МСПС» или «Бланк МСР»</w:t>
      </w:r>
      <w:r w:rsidRPr="001A5C4A">
        <w:rPr>
          <w:rFonts w:cs="Arial"/>
        </w:rPr>
        <w:t xml:space="preserve"> </w:t>
      </w:r>
      <w:r w:rsidR="00033ED6" w:rsidRPr="001A5C4A">
        <w:rPr>
          <w:rFonts w:cs="Arial"/>
        </w:rPr>
        <w:t xml:space="preserve">     </w:t>
      </w:r>
      <w:r w:rsidRPr="001A5C4A">
        <w:rPr>
          <w:rFonts w:cs="Arial"/>
        </w:rPr>
        <w:t>(</w:t>
      </w:r>
      <w:r w:rsidR="00033ED6" w:rsidRPr="001A5C4A">
        <w:rPr>
          <w:rFonts w:cs="Arial"/>
        </w:rPr>
        <w:fldChar w:fldCharType="begin"/>
      </w:r>
      <w:r w:rsidR="00033ED6" w:rsidRPr="001A5C4A">
        <w:rPr>
          <w:rFonts w:cs="Arial"/>
        </w:rPr>
        <w:instrText xml:space="preserve"> REF _Ref106201262 \h </w:instrText>
      </w:r>
      <w:r w:rsidR="001A5C4A" w:rsidRPr="001A5C4A">
        <w:rPr>
          <w:rFonts w:cs="Arial"/>
        </w:rPr>
        <w:instrText xml:space="preserve"> \* MERGEFORMAT </w:instrText>
      </w:r>
      <w:r w:rsidR="00033ED6" w:rsidRPr="001A5C4A">
        <w:rPr>
          <w:rFonts w:cs="Arial"/>
        </w:rPr>
      </w:r>
      <w:r w:rsidR="00033ED6"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270</w:t>
      </w:r>
      <w:r w:rsidR="00033ED6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137631BB" w14:textId="7F2E6D21" w:rsidR="00033ED6" w:rsidRPr="001A5C4A" w:rsidRDefault="008C6D62" w:rsidP="00033ED6">
      <w:pPr>
        <w:ind w:firstLine="0"/>
        <w:rPr>
          <w:rFonts w:cs="Arial"/>
        </w:rPr>
      </w:pPr>
      <w:r w:rsidRPr="008C6D62">
        <w:rPr>
          <w:noProof/>
          <w:lang w:eastAsia="ru-RU"/>
        </w:rPr>
        <w:lastRenderedPageBreak/>
        <w:drawing>
          <wp:inline distT="0" distB="0" distL="0" distR="0" wp14:anchorId="76754261" wp14:editId="0F326B65">
            <wp:extent cx="6210935" cy="2218055"/>
            <wp:effectExtent l="19050" t="19050" r="18415" b="10795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2180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1CFC73" w14:textId="7697E238" w:rsidR="00033ED6" w:rsidRPr="001A5C4A" w:rsidRDefault="00033ED6" w:rsidP="008D692A">
      <w:pPr>
        <w:pStyle w:val="26"/>
        <w:spacing w:after="240" w:line="276" w:lineRule="auto"/>
      </w:pPr>
      <w:bookmarkStart w:id="519" w:name="_Ref106201262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270</w:t>
      </w:r>
      <w:r w:rsidRPr="001A5C4A">
        <w:rPr>
          <w:noProof/>
        </w:rPr>
        <w:fldChar w:fldCharType="end"/>
      </w:r>
      <w:bookmarkEnd w:id="519"/>
      <w:r w:rsidRPr="001A5C4A">
        <w:t xml:space="preserve"> – Основное окно подсистемы. Кнопки </w:t>
      </w:r>
      <w:r w:rsidRPr="001A5C4A">
        <w:rPr>
          <w:bCs/>
        </w:rPr>
        <w:t>«Бланк МСС», «Бланк МСПС» и «Бланк МСР»</w:t>
      </w:r>
    </w:p>
    <w:p w14:paraId="656970E5" w14:textId="5EA792E8" w:rsidR="00033ED6" w:rsidRPr="001A5C4A" w:rsidRDefault="00033ED6" w:rsidP="008D692A">
      <w:pPr>
        <w:ind w:firstLine="851"/>
        <w:rPr>
          <w:rFonts w:cs="Arial"/>
        </w:rPr>
      </w:pPr>
      <w:r w:rsidRPr="001A5C4A">
        <w:rPr>
          <w:rFonts w:cs="Arial"/>
        </w:rPr>
        <w:t>В результате отобразится пустой бланк МС, в котором пользователю следует по кнопке</w:t>
      </w:r>
      <w:r w:rsidRPr="001A5C4A">
        <w:rPr>
          <w:rFonts w:cs="Arial"/>
          <w:noProof/>
          <w:lang w:eastAsia="ru-RU"/>
        </w:rPr>
        <w:drawing>
          <wp:inline distT="0" distB="0" distL="0" distR="0" wp14:anchorId="246F3570" wp14:editId="5961D07E">
            <wp:extent cx="276264" cy="190527"/>
            <wp:effectExtent l="0" t="0" r="9525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C4A">
        <w:rPr>
          <w:rFonts w:cs="Arial"/>
        </w:rPr>
        <w:t>скачать бланк на локальный ресурс и затем, распечатав его, заполнить требуемые поля от руки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_Ref106201407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271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6C6BFF75" w14:textId="3C2EECC1" w:rsidR="00033ED6" w:rsidRPr="001A5C4A" w:rsidRDefault="00727CC8" w:rsidP="00033ED6">
      <w:pPr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drawing>
          <wp:inline distT="0" distB="0" distL="0" distR="0" wp14:anchorId="6F3D84F2" wp14:editId="26223A24">
            <wp:extent cx="6120130" cy="3689350"/>
            <wp:effectExtent l="19050" t="19050" r="13970" b="25400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89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844ACC" w14:textId="252B6D65" w:rsidR="00033ED6" w:rsidRPr="001A5C4A" w:rsidRDefault="00033ED6" w:rsidP="008D692A">
      <w:pPr>
        <w:pStyle w:val="26"/>
        <w:spacing w:after="240" w:line="276" w:lineRule="auto"/>
      </w:pPr>
      <w:bookmarkStart w:id="520" w:name="_Ref106201407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271</w:t>
      </w:r>
      <w:r w:rsidRPr="001A5C4A">
        <w:rPr>
          <w:noProof/>
        </w:rPr>
        <w:fldChar w:fldCharType="end"/>
      </w:r>
      <w:bookmarkEnd w:id="520"/>
      <w:r w:rsidRPr="001A5C4A">
        <w:t xml:space="preserve"> – Пример пустого бланка МС. Кнопка для загрузки бланка свидетельства на локальный ресурс</w:t>
      </w:r>
    </w:p>
    <w:p w14:paraId="3D29DED4" w14:textId="77777777" w:rsidR="00F276B9" w:rsidRPr="001A5C4A" w:rsidRDefault="00F276B9" w:rsidP="002F68EA">
      <w:pPr>
        <w:pStyle w:val="af1"/>
        <w:rPr>
          <w:rFonts w:cs="Arial"/>
        </w:rPr>
      </w:pPr>
      <w:bookmarkStart w:id="521" w:name="_Ref25847750"/>
      <w:bookmarkStart w:id="522" w:name="_Toc185414735"/>
      <w:bookmarkEnd w:id="413"/>
      <w:r w:rsidRPr="001A5C4A">
        <w:rPr>
          <w:rFonts w:cs="Arial"/>
        </w:rPr>
        <w:lastRenderedPageBreak/>
        <w:t>Личный кабинет пользователя</w:t>
      </w:r>
      <w:bookmarkEnd w:id="521"/>
      <w:bookmarkEnd w:id="522"/>
    </w:p>
    <w:p w14:paraId="0A563C18" w14:textId="2E2B25B8" w:rsidR="00F276B9" w:rsidRPr="001A5C4A" w:rsidRDefault="00F276B9" w:rsidP="008D692A">
      <w:pPr>
        <w:ind w:firstLine="851"/>
        <w:rPr>
          <w:rFonts w:cs="Arial"/>
        </w:rPr>
      </w:pPr>
      <w:r w:rsidRPr="001A5C4A">
        <w:rPr>
          <w:rFonts w:cs="Arial"/>
        </w:rPr>
        <w:t>Для роли «Администратор» работа должна производиться пользователем с профилем «Админ». Текущий профиль пользователя отображается под ФИО пользователя (</w:t>
      </w:r>
      <w:r w:rsidR="00440ADA" w:rsidRPr="001A5C4A">
        <w:rPr>
          <w:rFonts w:cs="Arial"/>
        </w:rPr>
        <w:fldChar w:fldCharType="begin"/>
      </w:r>
      <w:r w:rsidR="00440ADA" w:rsidRPr="001A5C4A">
        <w:rPr>
          <w:rFonts w:cs="Arial"/>
        </w:rPr>
        <w:instrText xml:space="preserve"> REF _Ref25847671 \h </w:instrText>
      </w:r>
      <w:r w:rsidR="004728C9" w:rsidRPr="001A5C4A">
        <w:rPr>
          <w:rFonts w:cs="Arial"/>
        </w:rPr>
        <w:instrText xml:space="preserve"> \* MERGEFORMAT </w:instrText>
      </w:r>
      <w:r w:rsidR="00440ADA" w:rsidRPr="001A5C4A">
        <w:rPr>
          <w:rFonts w:cs="Arial"/>
        </w:rPr>
      </w:r>
      <w:r w:rsidR="00440ADA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272</w:t>
      </w:r>
      <w:r w:rsidR="00440ADA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94C1D5E" w14:textId="50A7C836" w:rsidR="00F276B9" w:rsidRPr="001A5C4A" w:rsidRDefault="00797861" w:rsidP="00D60D40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6F0EEB29" wp14:editId="2A63208B">
            <wp:extent cx="1442352" cy="464820"/>
            <wp:effectExtent l="19050" t="19050" r="24765" b="1143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1479747" cy="476871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0F5EE9" w14:textId="4C0682C9" w:rsidR="00F276B9" w:rsidRPr="001A5C4A" w:rsidRDefault="00F276B9" w:rsidP="008D692A">
      <w:pPr>
        <w:pStyle w:val="26"/>
        <w:spacing w:after="240" w:line="276" w:lineRule="auto"/>
      </w:pPr>
      <w:bookmarkStart w:id="523" w:name="_Ref25847671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272</w:t>
      </w:r>
      <w:r w:rsidRPr="001A5C4A">
        <w:rPr>
          <w:noProof/>
        </w:rPr>
        <w:fldChar w:fldCharType="end"/>
      </w:r>
      <w:bookmarkEnd w:id="523"/>
      <w:r w:rsidRPr="001A5C4A">
        <w:t xml:space="preserve"> – Профиль пользователя</w:t>
      </w:r>
    </w:p>
    <w:p w14:paraId="30B90097" w14:textId="2EC18C3B" w:rsidR="00F276B9" w:rsidRPr="001A5C4A" w:rsidRDefault="00F276B9" w:rsidP="008D692A">
      <w:pPr>
        <w:ind w:firstLine="851"/>
        <w:rPr>
          <w:rFonts w:cs="Arial"/>
        </w:rPr>
      </w:pPr>
      <w:r w:rsidRPr="001A5C4A">
        <w:rPr>
          <w:rFonts w:cs="Arial"/>
        </w:rPr>
        <w:t>Если пользователь имеет несколько профилей, то необходимо выбрать профиль «Админ» в личном кабинете (п.</w:t>
      </w:r>
      <w:r w:rsidR="00440ADA" w:rsidRPr="001A5C4A">
        <w:rPr>
          <w:rFonts w:cs="Arial"/>
        </w:rPr>
        <w:fldChar w:fldCharType="begin"/>
      </w:r>
      <w:r w:rsidR="00440ADA" w:rsidRPr="001A5C4A">
        <w:rPr>
          <w:rFonts w:cs="Arial"/>
        </w:rPr>
        <w:instrText xml:space="preserve"> REF _Ref25847724 \n \h </w:instrText>
      </w:r>
      <w:r w:rsidR="004728C9" w:rsidRPr="001A5C4A">
        <w:rPr>
          <w:rFonts w:cs="Arial"/>
        </w:rPr>
        <w:instrText xml:space="preserve"> \* MERGEFORMAT </w:instrText>
      </w:r>
      <w:r w:rsidR="00440ADA" w:rsidRPr="001A5C4A">
        <w:rPr>
          <w:rFonts w:cs="Arial"/>
        </w:rPr>
      </w:r>
      <w:r w:rsidR="00440ADA" w:rsidRPr="001A5C4A">
        <w:rPr>
          <w:rFonts w:cs="Arial"/>
        </w:rPr>
        <w:fldChar w:fldCharType="separate"/>
      </w:r>
      <w:r w:rsidR="00C0526B">
        <w:rPr>
          <w:rFonts w:cs="Arial"/>
        </w:rPr>
        <w:t>4.10.2</w:t>
      </w:r>
      <w:r w:rsidR="00440ADA"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 настоящего документа).</w:t>
      </w:r>
    </w:p>
    <w:p w14:paraId="44586291" w14:textId="77777777" w:rsidR="00F276B9" w:rsidRPr="001A5C4A" w:rsidRDefault="00F276B9" w:rsidP="00F276B9">
      <w:pPr>
        <w:pStyle w:val="af2"/>
        <w:ind w:left="0"/>
        <w:rPr>
          <w:rFonts w:cs="Arial"/>
        </w:rPr>
      </w:pPr>
      <w:bookmarkStart w:id="524" w:name="_Toc185414736"/>
      <w:r w:rsidRPr="001A5C4A">
        <w:rPr>
          <w:rFonts w:cs="Arial"/>
        </w:rPr>
        <w:t>Данные пользователя</w:t>
      </w:r>
      <w:bookmarkEnd w:id="524"/>
    </w:p>
    <w:p w14:paraId="0DCA39FB" w14:textId="67713EFE" w:rsidR="00F276B9" w:rsidRPr="001A5C4A" w:rsidRDefault="00F276B9" w:rsidP="008D692A">
      <w:pPr>
        <w:ind w:firstLine="851"/>
        <w:rPr>
          <w:rFonts w:cs="Arial"/>
        </w:rPr>
      </w:pPr>
      <w:r w:rsidRPr="001A5C4A">
        <w:rPr>
          <w:rFonts w:cs="Arial"/>
        </w:rPr>
        <w:t>Для просмотра/изменения текущего профиля пользователя, а также его личных данных, в подсистеме предусмотрен личный кабинет. Для того, чтобы открыть личный кабинет, следует нажать на ФИО в панели главного меню (</w:t>
      </w:r>
      <w:r w:rsidR="00440ADA" w:rsidRPr="001A5C4A">
        <w:rPr>
          <w:rFonts w:cs="Arial"/>
        </w:rPr>
        <w:fldChar w:fldCharType="begin"/>
      </w:r>
      <w:r w:rsidR="00440ADA" w:rsidRPr="001A5C4A">
        <w:rPr>
          <w:rFonts w:cs="Arial"/>
        </w:rPr>
        <w:instrText xml:space="preserve"> REF _Ref25847671 \h </w:instrText>
      </w:r>
      <w:r w:rsidR="004728C9" w:rsidRPr="001A5C4A">
        <w:rPr>
          <w:rFonts w:cs="Arial"/>
        </w:rPr>
        <w:instrText xml:space="preserve"> \* MERGEFORMAT </w:instrText>
      </w:r>
      <w:r w:rsidR="00440ADA" w:rsidRPr="001A5C4A">
        <w:rPr>
          <w:rFonts w:cs="Arial"/>
        </w:rPr>
      </w:r>
      <w:r w:rsidR="00440ADA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272</w:t>
      </w:r>
      <w:r w:rsidR="00440ADA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221F1BD7" w14:textId="201E63C4" w:rsidR="00F276B9" w:rsidRPr="001A5C4A" w:rsidRDefault="00F276B9" w:rsidP="008D692A">
      <w:pPr>
        <w:ind w:firstLine="851"/>
        <w:rPr>
          <w:rFonts w:cs="Arial"/>
        </w:rPr>
      </w:pPr>
      <w:r w:rsidRPr="001A5C4A">
        <w:rPr>
          <w:rFonts w:cs="Arial"/>
        </w:rPr>
        <w:t>Окно личного кабинета представлено на рисунке ниже (</w:t>
      </w:r>
      <w:r w:rsidR="00440ADA" w:rsidRPr="001A5C4A">
        <w:rPr>
          <w:rFonts w:cs="Arial"/>
        </w:rPr>
        <w:fldChar w:fldCharType="begin"/>
      </w:r>
      <w:r w:rsidR="00440ADA" w:rsidRPr="001A5C4A">
        <w:rPr>
          <w:rFonts w:cs="Arial"/>
        </w:rPr>
        <w:instrText xml:space="preserve"> REF _Ref25847685 \h </w:instrText>
      </w:r>
      <w:r w:rsidR="004728C9" w:rsidRPr="001A5C4A">
        <w:rPr>
          <w:rFonts w:cs="Arial"/>
        </w:rPr>
        <w:instrText xml:space="preserve"> \* MERGEFORMAT </w:instrText>
      </w:r>
      <w:r w:rsidR="00440ADA" w:rsidRPr="001A5C4A">
        <w:rPr>
          <w:rFonts w:cs="Arial"/>
        </w:rPr>
      </w:r>
      <w:r w:rsidR="00440ADA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273</w:t>
      </w:r>
      <w:r w:rsidR="00440ADA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1E7BCFCA" w14:textId="1F2A2D36" w:rsidR="00F276B9" w:rsidRPr="001A5C4A" w:rsidRDefault="00CA037F" w:rsidP="00F276B9">
      <w:pPr>
        <w:keepNext/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lastRenderedPageBreak/>
        <w:drawing>
          <wp:inline distT="0" distB="0" distL="0" distR="0" wp14:anchorId="6B6F6B12" wp14:editId="7C46EE05">
            <wp:extent cx="6210935" cy="6906260"/>
            <wp:effectExtent l="19050" t="19050" r="18415" b="2794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69062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F276B9" w:rsidRPr="001A5C4A">
        <w:rPr>
          <w:rFonts w:cs="Arial"/>
          <w:noProof/>
          <w:lang w:eastAsia="ru-RU"/>
        </w:rPr>
        <w:t xml:space="preserve">  </w:t>
      </w:r>
    </w:p>
    <w:p w14:paraId="0EDF3334" w14:textId="4E037C76" w:rsidR="00F276B9" w:rsidRPr="001A5C4A" w:rsidRDefault="00F276B9" w:rsidP="001E1D9F">
      <w:pPr>
        <w:pStyle w:val="26"/>
        <w:spacing w:after="240" w:line="276" w:lineRule="auto"/>
      </w:pPr>
      <w:bookmarkStart w:id="525" w:name="_Ref25847685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273</w:t>
      </w:r>
      <w:r w:rsidRPr="001A5C4A">
        <w:rPr>
          <w:noProof/>
        </w:rPr>
        <w:fldChar w:fldCharType="end"/>
      </w:r>
      <w:bookmarkEnd w:id="525"/>
      <w:r w:rsidRPr="001A5C4A">
        <w:t xml:space="preserve"> – Личный кабинет пользователя</w:t>
      </w:r>
    </w:p>
    <w:p w14:paraId="23BC1BEC" w14:textId="77777777" w:rsidR="00F276B9" w:rsidRPr="001A5C4A" w:rsidRDefault="00F276B9" w:rsidP="001E1D9F">
      <w:pPr>
        <w:ind w:firstLine="851"/>
        <w:rPr>
          <w:rFonts w:cs="Arial"/>
        </w:rPr>
      </w:pPr>
      <w:r w:rsidRPr="001A5C4A">
        <w:rPr>
          <w:rFonts w:cs="Arial"/>
        </w:rPr>
        <w:t>В разделе «Кабинет пользователя» возможно редактирование личных данных пользователя. Для сохранения внесенных изменений необходимо нажать кнопку «Сохранить».</w:t>
      </w:r>
    </w:p>
    <w:p w14:paraId="0287F1E6" w14:textId="77777777" w:rsidR="00F276B9" w:rsidRPr="001A5C4A" w:rsidRDefault="00F276B9" w:rsidP="001E1D9F">
      <w:pPr>
        <w:ind w:firstLine="851"/>
        <w:rPr>
          <w:rFonts w:cs="Arial"/>
        </w:rPr>
      </w:pPr>
      <w:r w:rsidRPr="001A5C4A">
        <w:rPr>
          <w:rFonts w:cs="Arial"/>
          <w:b/>
        </w:rPr>
        <w:t>ВНИМАНИЕ!!!</w:t>
      </w:r>
      <w:r w:rsidRPr="001A5C4A">
        <w:rPr>
          <w:rFonts w:cs="Arial"/>
        </w:rPr>
        <w:t xml:space="preserve"> Будьте внимательны при внесении изменений в свои личные данные. Они используются при передаче и получении данных по интеграционной шине.</w:t>
      </w:r>
    </w:p>
    <w:p w14:paraId="3457AAC5" w14:textId="77777777" w:rsidR="00F276B9" w:rsidRPr="001A5C4A" w:rsidRDefault="00F276B9" w:rsidP="00F276B9">
      <w:pPr>
        <w:pStyle w:val="af2"/>
        <w:ind w:left="0"/>
        <w:rPr>
          <w:rFonts w:cs="Arial"/>
        </w:rPr>
      </w:pPr>
      <w:bookmarkStart w:id="526" w:name="_Ref25847724"/>
      <w:bookmarkStart w:id="527" w:name="_Toc185414737"/>
      <w:r w:rsidRPr="001A5C4A">
        <w:rPr>
          <w:rFonts w:cs="Arial"/>
        </w:rPr>
        <w:lastRenderedPageBreak/>
        <w:t>Смена профиля</w:t>
      </w:r>
      <w:bookmarkEnd w:id="526"/>
      <w:bookmarkEnd w:id="527"/>
    </w:p>
    <w:p w14:paraId="223F1379" w14:textId="70517807" w:rsidR="00F276B9" w:rsidRPr="001A5C4A" w:rsidRDefault="00F276B9" w:rsidP="001E1D9F">
      <w:pPr>
        <w:ind w:firstLine="851"/>
        <w:rPr>
          <w:rFonts w:cs="Arial"/>
        </w:rPr>
      </w:pPr>
      <w:r w:rsidRPr="001A5C4A">
        <w:rPr>
          <w:rFonts w:cs="Arial"/>
        </w:rPr>
        <w:t>Раздел «Текущий профиль пользователя» показывает информацию о МО пользователя, его должности и список ролей (</w:t>
      </w:r>
      <w:r w:rsidR="00440ADA" w:rsidRPr="001A5C4A">
        <w:rPr>
          <w:rFonts w:cs="Arial"/>
        </w:rPr>
        <w:fldChar w:fldCharType="begin"/>
      </w:r>
      <w:r w:rsidR="00440ADA" w:rsidRPr="001A5C4A">
        <w:rPr>
          <w:rFonts w:cs="Arial"/>
        </w:rPr>
        <w:instrText xml:space="preserve"> REF _Ref25847685 \h </w:instrText>
      </w:r>
      <w:r w:rsidR="004728C9" w:rsidRPr="001A5C4A">
        <w:rPr>
          <w:rFonts w:cs="Arial"/>
        </w:rPr>
        <w:instrText xml:space="preserve"> \* MERGEFORMAT </w:instrText>
      </w:r>
      <w:r w:rsidR="00440ADA" w:rsidRPr="001A5C4A">
        <w:rPr>
          <w:rFonts w:cs="Arial"/>
        </w:rPr>
      </w:r>
      <w:r w:rsidR="00440ADA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273</w:t>
      </w:r>
      <w:r w:rsidR="00440ADA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68DAD382" w14:textId="3FED4FFE" w:rsidR="00F276B9" w:rsidRPr="001A5C4A" w:rsidRDefault="00F276B9" w:rsidP="001E1D9F">
      <w:pPr>
        <w:ind w:firstLine="851"/>
        <w:rPr>
          <w:rFonts w:cs="Arial"/>
        </w:rPr>
      </w:pPr>
      <w:r w:rsidRPr="001A5C4A">
        <w:rPr>
          <w:rFonts w:cs="Arial"/>
        </w:rPr>
        <w:t>Для работы под ролью «Администратор» необходимо в поле «Профиль» выбрать из выпадающего списка значение «Админ» (</w:t>
      </w:r>
      <w:r w:rsidR="00440ADA" w:rsidRPr="001A5C4A">
        <w:rPr>
          <w:rFonts w:cs="Arial"/>
        </w:rPr>
        <w:fldChar w:fldCharType="begin"/>
      </w:r>
      <w:r w:rsidR="00440ADA" w:rsidRPr="001A5C4A">
        <w:rPr>
          <w:rFonts w:cs="Arial"/>
        </w:rPr>
        <w:instrText xml:space="preserve"> REF _Ref25847705 \h </w:instrText>
      </w:r>
      <w:r w:rsidR="004728C9" w:rsidRPr="001A5C4A">
        <w:rPr>
          <w:rFonts w:cs="Arial"/>
        </w:rPr>
        <w:instrText xml:space="preserve"> \* MERGEFORMAT </w:instrText>
      </w:r>
      <w:r w:rsidR="00440ADA" w:rsidRPr="001A5C4A">
        <w:rPr>
          <w:rFonts w:cs="Arial"/>
        </w:rPr>
      </w:r>
      <w:r w:rsidR="00440ADA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274</w:t>
      </w:r>
      <w:r w:rsidR="00440ADA"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). </w:t>
      </w:r>
    </w:p>
    <w:p w14:paraId="2DF1182A" w14:textId="77777777" w:rsidR="00F276B9" w:rsidRPr="001A5C4A" w:rsidRDefault="00F276B9" w:rsidP="00F276B9">
      <w:pPr>
        <w:keepNext/>
        <w:ind w:firstLine="0"/>
        <w:jc w:val="center"/>
        <w:rPr>
          <w:rFonts w:cs="Arial"/>
          <w:noProof/>
          <w:lang w:eastAsia="ru-RU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768BAB30" wp14:editId="67335775">
            <wp:extent cx="4429125" cy="923925"/>
            <wp:effectExtent l="19050" t="19050" r="28575" b="2857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9239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A5C4A">
        <w:rPr>
          <w:rFonts w:cs="Arial"/>
          <w:noProof/>
          <w:lang w:eastAsia="ru-RU"/>
        </w:rPr>
        <w:t xml:space="preserve">  </w:t>
      </w:r>
    </w:p>
    <w:p w14:paraId="1538D95A" w14:textId="367E01D4" w:rsidR="00F276B9" w:rsidRPr="001A5C4A" w:rsidRDefault="00F276B9" w:rsidP="001E1D9F">
      <w:pPr>
        <w:pStyle w:val="26"/>
        <w:spacing w:after="240" w:line="276" w:lineRule="auto"/>
      </w:pPr>
      <w:bookmarkStart w:id="528" w:name="_Ref25847705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274</w:t>
      </w:r>
      <w:r w:rsidRPr="001A5C4A">
        <w:rPr>
          <w:noProof/>
        </w:rPr>
        <w:fldChar w:fldCharType="end"/>
      </w:r>
      <w:bookmarkEnd w:id="528"/>
      <w:r w:rsidRPr="001A5C4A">
        <w:t xml:space="preserve"> – Выбранный </w:t>
      </w:r>
      <w:r w:rsidRPr="001A5C4A">
        <w:rPr>
          <w:iCs/>
          <w:sz w:val="22"/>
          <w:szCs w:val="18"/>
        </w:rPr>
        <w:t>профиль</w:t>
      </w:r>
      <w:r w:rsidRPr="001A5C4A">
        <w:t xml:space="preserve"> пользователя</w:t>
      </w:r>
    </w:p>
    <w:p w14:paraId="783B1995" w14:textId="45668409" w:rsidR="00ED18E1" w:rsidRPr="001A5C4A" w:rsidRDefault="00ED18E1" w:rsidP="007349AA">
      <w:pPr>
        <w:pStyle w:val="af1"/>
        <w:rPr>
          <w:rFonts w:cs="Arial"/>
        </w:rPr>
      </w:pPr>
      <w:bookmarkStart w:id="529" w:name="_Toc185414738"/>
      <w:r w:rsidRPr="001A5C4A">
        <w:rPr>
          <w:rFonts w:cs="Arial"/>
        </w:rPr>
        <w:t>Завершение работы</w:t>
      </w:r>
      <w:bookmarkEnd w:id="101"/>
      <w:bookmarkEnd w:id="102"/>
      <w:bookmarkEnd w:id="529"/>
    </w:p>
    <w:p w14:paraId="6FBAF393" w14:textId="177B3D84" w:rsidR="000F540C" w:rsidRPr="001A5C4A" w:rsidRDefault="000F540C" w:rsidP="001E1D9F">
      <w:pPr>
        <w:ind w:firstLine="851"/>
        <w:rPr>
          <w:rFonts w:cs="Arial"/>
        </w:rPr>
      </w:pPr>
      <w:r w:rsidRPr="001A5C4A">
        <w:rPr>
          <w:rFonts w:cs="Arial"/>
        </w:rPr>
        <w:t xml:space="preserve">Для выхода из </w:t>
      </w:r>
      <w:r w:rsidR="007146BA" w:rsidRPr="001A5C4A">
        <w:rPr>
          <w:rFonts w:cs="Arial"/>
          <w:lang w:val="en-US"/>
        </w:rPr>
        <w:t>web</w:t>
      </w:r>
      <w:r w:rsidRPr="001A5C4A">
        <w:rPr>
          <w:rFonts w:cs="Arial"/>
        </w:rPr>
        <w:t>-приложения необходимо нажать кнопку «Выйти», расположенную в правой части главного меню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721F3234" w14:textId="221F2E67" w:rsidR="000F540C" w:rsidRPr="001A5C4A" w:rsidRDefault="000F540C" w:rsidP="001E1D9F">
      <w:pPr>
        <w:ind w:firstLine="851"/>
        <w:rPr>
          <w:rFonts w:cs="Arial"/>
        </w:rPr>
      </w:pPr>
      <w:r w:rsidRPr="001A5C4A">
        <w:rPr>
          <w:rFonts w:cs="Arial"/>
        </w:rPr>
        <w:t>После этого произойдет автоматический выход из учетной записи на портале госуслуг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_Ref503881835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275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 и возврат на стартовую страницу приложения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_Ref503871690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31D5F2FF" w14:textId="77777777" w:rsidR="000F540C" w:rsidRPr="001A5C4A" w:rsidRDefault="000F540C" w:rsidP="00D60D40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31FBFFA7" wp14:editId="16C4D0B5">
            <wp:extent cx="6120765" cy="1393190"/>
            <wp:effectExtent l="19050" t="19050" r="13335" b="1651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931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C601388" w14:textId="1C0F2B0D" w:rsidR="000F540C" w:rsidRPr="001A5C4A" w:rsidRDefault="000F540C" w:rsidP="001E1D9F">
      <w:pPr>
        <w:pStyle w:val="26"/>
        <w:spacing w:after="240"/>
      </w:pPr>
      <w:bookmarkStart w:id="530" w:name="_Ref503881835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275</w:t>
      </w:r>
      <w:r w:rsidR="00C0526B">
        <w:rPr>
          <w:noProof/>
        </w:rPr>
        <w:fldChar w:fldCharType="end"/>
      </w:r>
      <w:bookmarkEnd w:id="530"/>
      <w:r w:rsidRPr="001A5C4A">
        <w:t xml:space="preserve"> – Выход из </w:t>
      </w:r>
      <w:r w:rsidR="009D3485" w:rsidRPr="001A5C4A">
        <w:t>под</w:t>
      </w:r>
      <w:r w:rsidRPr="001A5C4A">
        <w:t>системы</w:t>
      </w:r>
    </w:p>
    <w:p w14:paraId="6453F2D9" w14:textId="77777777" w:rsidR="0040221C" w:rsidRPr="001A5C4A" w:rsidRDefault="00ED18E1" w:rsidP="00B179B2">
      <w:pPr>
        <w:pStyle w:val="af0"/>
        <w:rPr>
          <w:rFonts w:cs="Arial"/>
        </w:rPr>
      </w:pPr>
      <w:bookmarkStart w:id="531" w:name="_Toc185414739"/>
      <w:r w:rsidRPr="001A5C4A">
        <w:rPr>
          <w:rFonts w:cs="Arial"/>
        </w:rPr>
        <w:lastRenderedPageBreak/>
        <w:t>АВАРИЙНЫЕ СИТУАЦИИ</w:t>
      </w:r>
      <w:bookmarkEnd w:id="531"/>
    </w:p>
    <w:p w14:paraId="03985CD5" w14:textId="77777777" w:rsidR="00324709" w:rsidRPr="001A5C4A" w:rsidRDefault="00ED18E1" w:rsidP="001E1D9F">
      <w:pPr>
        <w:ind w:firstLine="851"/>
        <w:rPr>
          <w:rFonts w:cs="Arial"/>
        </w:rPr>
      </w:pPr>
      <w:r w:rsidRPr="001A5C4A">
        <w:rPr>
          <w:rFonts w:cs="Arial"/>
        </w:rPr>
        <w:t>В сл</w:t>
      </w:r>
      <w:r w:rsidR="00324709" w:rsidRPr="001A5C4A">
        <w:rPr>
          <w:rFonts w:cs="Arial"/>
        </w:rPr>
        <w:t>учае возникновения ошибок в подсистеме</w:t>
      </w:r>
      <w:r w:rsidRPr="001A5C4A">
        <w:rPr>
          <w:rFonts w:cs="Arial"/>
        </w:rPr>
        <w:t xml:space="preserve"> необходимо выйти из </w:t>
      </w:r>
      <w:r w:rsidR="00324709" w:rsidRPr="001A5C4A">
        <w:rPr>
          <w:rFonts w:cs="Arial"/>
        </w:rPr>
        <w:t>подсистемы и перезапустить ее</w:t>
      </w:r>
      <w:r w:rsidRPr="001A5C4A">
        <w:rPr>
          <w:rFonts w:cs="Arial"/>
        </w:rPr>
        <w:t xml:space="preserve">. </w:t>
      </w:r>
    </w:p>
    <w:p w14:paraId="072DFD5F" w14:textId="43D61000" w:rsidR="00ED18E1" w:rsidRPr="001A5C4A" w:rsidRDefault="00ED18E1" w:rsidP="001E1D9F">
      <w:pPr>
        <w:ind w:firstLine="851"/>
        <w:rPr>
          <w:rFonts w:cs="Arial"/>
        </w:rPr>
      </w:pPr>
      <w:r w:rsidRPr="001A5C4A">
        <w:rPr>
          <w:rFonts w:cs="Arial"/>
        </w:rPr>
        <w:t>В случае, если ошибка продолжает появляться и после вышеперечисленны</w:t>
      </w:r>
      <w:r w:rsidR="00DA75F3" w:rsidRPr="001A5C4A">
        <w:rPr>
          <w:rFonts w:cs="Arial"/>
        </w:rPr>
        <w:t>х</w:t>
      </w:r>
      <w:r w:rsidRPr="001A5C4A">
        <w:rPr>
          <w:rFonts w:cs="Arial"/>
        </w:rPr>
        <w:t xml:space="preserve"> манипуляций, </w:t>
      </w:r>
      <w:r w:rsidR="00A56A13" w:rsidRPr="001A5C4A">
        <w:rPr>
          <w:rFonts w:cs="Arial"/>
        </w:rPr>
        <w:t xml:space="preserve">необходимо написать заявку на </w:t>
      </w:r>
      <w:hyperlink r:id="rId318" w:history="1">
        <w:r w:rsidR="00A56A13" w:rsidRPr="001A5C4A">
          <w:rPr>
            <w:rStyle w:val="aff6"/>
            <w:rFonts w:cs="Arial"/>
            <w:color w:val="auto"/>
          </w:rPr>
          <w:t>support@miacugra.ru</w:t>
        </w:r>
      </w:hyperlink>
      <w:r w:rsidR="00A56A13" w:rsidRPr="001A5C4A">
        <w:rPr>
          <w:rFonts w:cs="Arial"/>
        </w:rPr>
        <w:t>. В тексте заявки необходимо указать:</w:t>
      </w:r>
    </w:p>
    <w:p w14:paraId="6220C38A" w14:textId="5E1DEAAC" w:rsidR="00A56A13" w:rsidRPr="001A5C4A" w:rsidRDefault="00A56A13" w:rsidP="001E1D9F">
      <w:pPr>
        <w:pStyle w:val="aff9"/>
        <w:numPr>
          <w:ilvl w:val="0"/>
          <w:numId w:val="33"/>
        </w:numPr>
        <w:tabs>
          <w:tab w:val="left" w:pos="1134"/>
        </w:tabs>
        <w:ind w:left="0" w:firstLine="851"/>
        <w:rPr>
          <w:rFonts w:cs="Arial"/>
        </w:rPr>
      </w:pPr>
      <w:bookmarkStart w:id="532" w:name="_Hlk517363329"/>
      <w:r w:rsidRPr="001A5C4A">
        <w:rPr>
          <w:rFonts w:cs="Arial"/>
        </w:rPr>
        <w:t xml:space="preserve">Наименование проекта: веб-приложение </w:t>
      </w:r>
      <w:r w:rsidR="00202C78" w:rsidRPr="001A5C4A">
        <w:rPr>
          <w:rFonts w:cs="Arial"/>
        </w:rPr>
        <w:t>подсистемы</w:t>
      </w:r>
      <w:r w:rsidRPr="001A5C4A">
        <w:rPr>
          <w:rFonts w:cs="Arial"/>
        </w:rPr>
        <w:t xml:space="preserve"> «Учет смертности и рождаемости населения ХМАО</w:t>
      </w:r>
      <w:r w:rsidR="00914A45" w:rsidRPr="001A5C4A">
        <w:rPr>
          <w:rFonts w:cs="Arial"/>
        </w:rPr>
        <w:t xml:space="preserve"> – </w:t>
      </w:r>
      <w:r w:rsidR="00FC20DE" w:rsidRPr="001A5C4A">
        <w:rPr>
          <w:rFonts w:cs="Arial"/>
        </w:rPr>
        <w:t>Югры</w:t>
      </w:r>
      <w:r w:rsidRPr="001A5C4A">
        <w:rPr>
          <w:rFonts w:cs="Arial"/>
        </w:rPr>
        <w:t>»;</w:t>
      </w:r>
    </w:p>
    <w:p w14:paraId="1DFA6425" w14:textId="451460BB" w:rsidR="00A56A13" w:rsidRPr="001A5C4A" w:rsidRDefault="00A56A13" w:rsidP="001E1D9F">
      <w:pPr>
        <w:pStyle w:val="aff9"/>
        <w:numPr>
          <w:ilvl w:val="0"/>
          <w:numId w:val="3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Версия: &lt;указать версию, которая указывается на главной странице&gt; Номер версии можно посмотреть под панелью главного меню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_Ref503871706 \h </w:instrText>
      </w:r>
      <w:r w:rsidR="004728C9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6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>);</w:t>
      </w:r>
    </w:p>
    <w:p w14:paraId="29E09F35" w14:textId="73BD4C6D" w:rsidR="00A56A13" w:rsidRPr="001A5C4A" w:rsidRDefault="00A56A13" w:rsidP="001E1D9F">
      <w:pPr>
        <w:pStyle w:val="aff9"/>
        <w:numPr>
          <w:ilvl w:val="0"/>
          <w:numId w:val="3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 xml:space="preserve">ФИО пользователя: &lt;&gt;. Личные данные пользователь может </w:t>
      </w:r>
      <w:r w:rsidR="00263A87" w:rsidRPr="001A5C4A">
        <w:rPr>
          <w:rFonts w:cs="Arial"/>
        </w:rPr>
        <w:t>просмотреть</w:t>
      </w:r>
      <w:r w:rsidRPr="001A5C4A">
        <w:rPr>
          <w:rFonts w:cs="Arial"/>
        </w:rPr>
        <w:t>, перейдя в личный кабинет (п.</w:t>
      </w:r>
      <w:r w:rsidR="00440ADA" w:rsidRPr="001A5C4A">
        <w:rPr>
          <w:rFonts w:cs="Arial"/>
        </w:rPr>
        <w:fldChar w:fldCharType="begin"/>
      </w:r>
      <w:r w:rsidR="00440ADA" w:rsidRPr="001A5C4A">
        <w:rPr>
          <w:rFonts w:cs="Arial"/>
        </w:rPr>
        <w:instrText xml:space="preserve"> REF _Ref25847750 \n \h </w:instrText>
      </w:r>
      <w:r w:rsidR="004728C9" w:rsidRPr="001A5C4A">
        <w:rPr>
          <w:rFonts w:cs="Arial"/>
        </w:rPr>
        <w:instrText xml:space="preserve"> \* MERGEFORMAT </w:instrText>
      </w:r>
      <w:r w:rsidR="00440ADA" w:rsidRPr="001A5C4A">
        <w:rPr>
          <w:rFonts w:cs="Arial"/>
        </w:rPr>
      </w:r>
      <w:r w:rsidR="00440ADA" w:rsidRPr="001A5C4A">
        <w:rPr>
          <w:rFonts w:cs="Arial"/>
        </w:rPr>
        <w:fldChar w:fldCharType="separate"/>
      </w:r>
      <w:r w:rsidR="00C0526B">
        <w:rPr>
          <w:rFonts w:cs="Arial"/>
        </w:rPr>
        <w:t>4.10</w:t>
      </w:r>
      <w:r w:rsidR="00440ADA" w:rsidRPr="001A5C4A">
        <w:rPr>
          <w:rFonts w:cs="Arial"/>
        </w:rPr>
        <w:fldChar w:fldCharType="end"/>
      </w:r>
      <w:r w:rsidR="008E340E" w:rsidRPr="001A5C4A">
        <w:rPr>
          <w:rFonts w:cs="Arial"/>
        </w:rPr>
        <w:t xml:space="preserve"> </w:t>
      </w:r>
      <w:r w:rsidR="008E340E" w:rsidRPr="001A5C4A">
        <w:t>настоящего документа</w:t>
      </w:r>
      <w:r w:rsidRPr="001A5C4A">
        <w:rPr>
          <w:rFonts w:cs="Arial"/>
        </w:rPr>
        <w:t>);</w:t>
      </w:r>
    </w:p>
    <w:p w14:paraId="29487DD6" w14:textId="77777777" w:rsidR="00A56A13" w:rsidRPr="001A5C4A" w:rsidRDefault="00A56A13" w:rsidP="001E1D9F">
      <w:pPr>
        <w:pStyle w:val="aff9"/>
        <w:numPr>
          <w:ilvl w:val="0"/>
          <w:numId w:val="3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Описание проблемы: &lt;краткое описание ошибки или проблемы&gt;;</w:t>
      </w:r>
    </w:p>
    <w:p w14:paraId="5D103C74" w14:textId="77777777" w:rsidR="00A56A13" w:rsidRPr="001A5C4A" w:rsidRDefault="00A56A13" w:rsidP="001E1D9F">
      <w:pPr>
        <w:pStyle w:val="aff9"/>
        <w:numPr>
          <w:ilvl w:val="0"/>
          <w:numId w:val="3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Порядок действий: &lt;описать порядок действий пользователя, при котором возникает проблемы, при необходимости с указанием номера МС, вида и МО&gt;;</w:t>
      </w:r>
    </w:p>
    <w:p w14:paraId="52EC1371" w14:textId="77777777" w:rsidR="00A56A13" w:rsidRPr="001A5C4A" w:rsidRDefault="00A56A13" w:rsidP="001E1D9F">
      <w:pPr>
        <w:pStyle w:val="aff9"/>
        <w:numPr>
          <w:ilvl w:val="0"/>
          <w:numId w:val="33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Телефон заявителя: &lt;телефон для обратной связи с заявителем проблемы&gt;.</w:t>
      </w:r>
      <w:bookmarkEnd w:id="532"/>
    </w:p>
    <w:p w14:paraId="30453D06" w14:textId="77777777" w:rsidR="00A56A13" w:rsidRPr="001A5C4A" w:rsidRDefault="00A56A13" w:rsidP="00B179B2">
      <w:pPr>
        <w:rPr>
          <w:rFonts w:cs="Arial"/>
        </w:rPr>
      </w:pPr>
    </w:p>
    <w:p w14:paraId="0A5DDC83" w14:textId="77777777" w:rsidR="0040221C" w:rsidRPr="001A5C4A" w:rsidRDefault="00ED18E1" w:rsidP="00B179B2">
      <w:pPr>
        <w:pStyle w:val="af0"/>
        <w:rPr>
          <w:rFonts w:cs="Arial"/>
        </w:rPr>
      </w:pPr>
      <w:bookmarkStart w:id="533" w:name="_Toc185414740"/>
      <w:r w:rsidRPr="001A5C4A">
        <w:rPr>
          <w:rFonts w:cs="Arial"/>
        </w:rPr>
        <w:lastRenderedPageBreak/>
        <w:t>РЕКОМЕНДАЦИИ ПО ОСВОЕНИЮ</w:t>
      </w:r>
      <w:bookmarkEnd w:id="533"/>
    </w:p>
    <w:p w14:paraId="4DE14D81" w14:textId="3DAED9B0" w:rsidR="000279B7" w:rsidRPr="001A5C4A" w:rsidRDefault="00261968" w:rsidP="001E1D9F">
      <w:pPr>
        <w:ind w:firstLine="851"/>
        <w:rPr>
          <w:rFonts w:cs="Arial"/>
        </w:rPr>
      </w:pPr>
      <w:r w:rsidRPr="001A5C4A">
        <w:rPr>
          <w:rFonts w:cs="Arial"/>
        </w:rPr>
        <w:t xml:space="preserve">Для ознакомления с модулем </w:t>
      </w:r>
      <w:r w:rsidR="004F75B8" w:rsidRPr="001A5C4A">
        <w:rPr>
          <w:rFonts w:cs="Arial"/>
        </w:rPr>
        <w:t>«Администратор»</w:t>
      </w:r>
      <w:r w:rsidRPr="001A5C4A">
        <w:rPr>
          <w:rFonts w:cs="Arial"/>
        </w:rPr>
        <w:t xml:space="preserve"> необходимо изучить общее описание подсистемы </w:t>
      </w:r>
      <w:r w:rsidR="00B56D22" w:rsidRPr="001A5C4A">
        <w:rPr>
          <w:rFonts w:cs="Arial"/>
        </w:rPr>
        <w:t>38422703.425730.011.ПД.04.2</w:t>
      </w:r>
      <w:r w:rsidR="00494004" w:rsidRPr="001A5C4A">
        <w:rPr>
          <w:rFonts w:cs="Arial"/>
        </w:rPr>
        <w:t xml:space="preserve"> </w:t>
      </w:r>
      <w:r w:rsidRPr="001A5C4A">
        <w:rPr>
          <w:rFonts w:cs="Arial"/>
        </w:rPr>
        <w:t>и настоящее руководство пользователя.</w:t>
      </w:r>
    </w:p>
    <w:p w14:paraId="57672561" w14:textId="77777777" w:rsidR="000279B7" w:rsidRPr="001A5C4A" w:rsidRDefault="000279B7" w:rsidP="00B179B2">
      <w:pPr>
        <w:rPr>
          <w:rFonts w:cs="Arial"/>
        </w:rPr>
      </w:pPr>
      <w:r w:rsidRPr="001A5C4A">
        <w:rPr>
          <w:rFonts w:cs="Arial"/>
        </w:rPr>
        <w:br w:type="page"/>
      </w:r>
    </w:p>
    <w:p w14:paraId="1B30627E" w14:textId="71720229" w:rsidR="003673CA" w:rsidRPr="001A5C4A" w:rsidRDefault="008C2D65" w:rsidP="007129C1">
      <w:pPr>
        <w:pStyle w:val="af0"/>
        <w:numPr>
          <w:ilvl w:val="0"/>
          <w:numId w:val="39"/>
        </w:numPr>
        <w:ind w:left="0" w:firstLine="0"/>
        <w:rPr>
          <w:rFonts w:cs="Arial"/>
          <w:b w:val="0"/>
          <w:bCs/>
        </w:rPr>
      </w:pPr>
      <w:bookmarkStart w:id="534" w:name="_Ref24981935"/>
      <w:bookmarkStart w:id="535" w:name="_Toc185414741"/>
      <w:r w:rsidRPr="001A5C4A">
        <w:rPr>
          <w:rFonts w:cs="Arial"/>
          <w:caps w:val="0"/>
        </w:rPr>
        <w:lastRenderedPageBreak/>
        <w:t>СПРАВОЧНОЕ</w:t>
      </w:r>
      <w:bookmarkEnd w:id="534"/>
      <w:bookmarkEnd w:id="535"/>
    </w:p>
    <w:p w14:paraId="5F8B1036" w14:textId="09DB6F5C" w:rsidR="000279B7" w:rsidRPr="001A5C4A" w:rsidRDefault="000279B7" w:rsidP="001E1D9F">
      <w:pPr>
        <w:ind w:firstLine="851"/>
        <w:rPr>
          <w:rFonts w:cs="Arial"/>
        </w:rPr>
      </w:pPr>
      <w:r w:rsidRPr="001A5C4A">
        <w:rPr>
          <w:rFonts w:cs="Arial"/>
        </w:rPr>
        <w:t>Описание статусов свидетельств</w:t>
      </w:r>
      <w:r w:rsidR="00305D3F" w:rsidRPr="001A5C4A">
        <w:rPr>
          <w:rFonts w:cs="Arial"/>
        </w:rPr>
        <w:t>:</w:t>
      </w:r>
    </w:p>
    <w:p w14:paraId="74F9CC8B" w14:textId="34761F69" w:rsidR="000279B7" w:rsidRPr="001A5C4A" w:rsidRDefault="001E1D9F" w:rsidP="001E1D9F">
      <w:pPr>
        <w:pStyle w:val="aff9"/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0279B7" w:rsidRPr="001A5C4A">
        <w:rPr>
          <w:rFonts w:cs="Arial"/>
        </w:rPr>
        <w:t>создано</w:t>
      </w:r>
      <w:r>
        <w:rPr>
          <w:rFonts w:cs="Arial"/>
        </w:rPr>
        <w:t>»</w:t>
      </w:r>
      <w:r w:rsidR="000279B7" w:rsidRPr="001A5C4A">
        <w:rPr>
          <w:rFonts w:cs="Arial"/>
        </w:rPr>
        <w:t xml:space="preserve"> – создано только под пользователем</w:t>
      </w:r>
      <w:r w:rsidR="007146BA" w:rsidRPr="001A5C4A">
        <w:rPr>
          <w:rFonts w:cs="Arial"/>
        </w:rPr>
        <w:t>, но</w:t>
      </w:r>
      <w:r w:rsidR="000279B7" w:rsidRPr="001A5C4A">
        <w:rPr>
          <w:rFonts w:cs="Arial"/>
        </w:rPr>
        <w:t xml:space="preserve"> не прошло проверки ФЛК</w:t>
      </w:r>
      <w:r w:rsidR="007146BA" w:rsidRPr="001A5C4A">
        <w:rPr>
          <w:rFonts w:cs="Arial"/>
        </w:rPr>
        <w:t>;</w:t>
      </w:r>
    </w:p>
    <w:p w14:paraId="2E28E409" w14:textId="065F4336" w:rsidR="000279B7" w:rsidRPr="001A5C4A" w:rsidRDefault="001E1D9F" w:rsidP="001E1D9F">
      <w:pPr>
        <w:pStyle w:val="aff9"/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0279B7" w:rsidRPr="001A5C4A">
        <w:rPr>
          <w:rFonts w:cs="Arial"/>
        </w:rPr>
        <w:t>на экспертизе</w:t>
      </w:r>
      <w:r>
        <w:rPr>
          <w:rFonts w:cs="Arial"/>
        </w:rPr>
        <w:t>»</w:t>
      </w:r>
      <w:r w:rsidR="000279B7" w:rsidRPr="001A5C4A">
        <w:rPr>
          <w:rFonts w:cs="Arial"/>
        </w:rPr>
        <w:t xml:space="preserve"> – прошло ФЛК</w:t>
      </w:r>
      <w:r w:rsidR="007146BA" w:rsidRPr="001A5C4A">
        <w:rPr>
          <w:rFonts w:cs="Arial"/>
        </w:rPr>
        <w:t xml:space="preserve"> и</w:t>
      </w:r>
      <w:r w:rsidR="000279B7" w:rsidRPr="001A5C4A">
        <w:rPr>
          <w:rFonts w:cs="Arial"/>
        </w:rPr>
        <w:t xml:space="preserve"> отправлено на проверку к проверяющему</w:t>
      </w:r>
      <w:r w:rsidR="007146BA" w:rsidRPr="001A5C4A">
        <w:rPr>
          <w:rFonts w:cs="Arial"/>
        </w:rPr>
        <w:t>;</w:t>
      </w:r>
    </w:p>
    <w:p w14:paraId="71C10AB4" w14:textId="6094BC5B" w:rsidR="000279B7" w:rsidRPr="001A5C4A" w:rsidRDefault="001E1D9F" w:rsidP="001E1D9F">
      <w:pPr>
        <w:pStyle w:val="aff9"/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0279B7" w:rsidRPr="001A5C4A">
        <w:rPr>
          <w:rFonts w:cs="Arial"/>
        </w:rPr>
        <w:t>возврат</w:t>
      </w:r>
      <w:r>
        <w:rPr>
          <w:rFonts w:cs="Arial"/>
        </w:rPr>
        <w:t>»</w:t>
      </w:r>
      <w:r w:rsidR="000279B7" w:rsidRPr="001A5C4A">
        <w:rPr>
          <w:rFonts w:cs="Arial"/>
        </w:rPr>
        <w:t xml:space="preserve"> – не прошло проверку у проверяющего</w:t>
      </w:r>
      <w:r w:rsidR="007146BA" w:rsidRPr="001A5C4A">
        <w:rPr>
          <w:rFonts w:cs="Arial"/>
        </w:rPr>
        <w:t xml:space="preserve"> и </w:t>
      </w:r>
      <w:r w:rsidR="000279B7" w:rsidRPr="001A5C4A">
        <w:rPr>
          <w:rFonts w:cs="Arial"/>
        </w:rPr>
        <w:t>возвращено заполняющему для устранения замечаний</w:t>
      </w:r>
      <w:r w:rsidR="007146BA" w:rsidRPr="001A5C4A">
        <w:rPr>
          <w:rFonts w:cs="Arial"/>
        </w:rPr>
        <w:t>;</w:t>
      </w:r>
    </w:p>
    <w:p w14:paraId="15C488A4" w14:textId="4A018D51" w:rsidR="000279B7" w:rsidRPr="001A5C4A" w:rsidRDefault="001E1D9F" w:rsidP="001E1D9F">
      <w:pPr>
        <w:pStyle w:val="aff9"/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0279B7" w:rsidRPr="001A5C4A">
        <w:rPr>
          <w:rFonts w:cs="Arial"/>
        </w:rPr>
        <w:t>к печати</w:t>
      </w:r>
      <w:r>
        <w:rPr>
          <w:rFonts w:cs="Arial"/>
        </w:rPr>
        <w:t>»</w:t>
      </w:r>
      <w:r w:rsidR="000279B7" w:rsidRPr="001A5C4A">
        <w:rPr>
          <w:rFonts w:cs="Arial"/>
        </w:rPr>
        <w:t xml:space="preserve"> – прошло проверку у проверяющего</w:t>
      </w:r>
      <w:r w:rsidR="007146BA" w:rsidRPr="001A5C4A">
        <w:rPr>
          <w:rFonts w:cs="Arial"/>
        </w:rPr>
        <w:t xml:space="preserve"> и</w:t>
      </w:r>
      <w:r w:rsidR="000279B7" w:rsidRPr="001A5C4A">
        <w:rPr>
          <w:rFonts w:cs="Arial"/>
        </w:rPr>
        <w:t xml:space="preserve"> доступно для вывода на печать</w:t>
      </w:r>
      <w:r w:rsidR="007146BA" w:rsidRPr="001A5C4A">
        <w:rPr>
          <w:rFonts w:cs="Arial"/>
        </w:rPr>
        <w:t>;</w:t>
      </w:r>
    </w:p>
    <w:p w14:paraId="2FBAA8C3" w14:textId="268C95FC" w:rsidR="000279B7" w:rsidRPr="001A5C4A" w:rsidRDefault="001E1D9F" w:rsidP="001E1D9F">
      <w:pPr>
        <w:pStyle w:val="aff9"/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0279B7" w:rsidRPr="001A5C4A">
        <w:rPr>
          <w:rFonts w:cs="Arial"/>
        </w:rPr>
        <w:t>выдано</w:t>
      </w:r>
      <w:r>
        <w:rPr>
          <w:rFonts w:cs="Arial"/>
        </w:rPr>
        <w:t>»</w:t>
      </w:r>
      <w:r w:rsidR="000279B7" w:rsidRPr="001A5C4A">
        <w:rPr>
          <w:rFonts w:cs="Arial"/>
        </w:rPr>
        <w:t xml:space="preserve"> – распечатано</w:t>
      </w:r>
      <w:r w:rsidR="007146BA" w:rsidRPr="001A5C4A">
        <w:rPr>
          <w:rFonts w:cs="Arial"/>
        </w:rPr>
        <w:t xml:space="preserve"> и</w:t>
      </w:r>
      <w:r w:rsidR="000279B7" w:rsidRPr="001A5C4A">
        <w:rPr>
          <w:rFonts w:cs="Arial"/>
        </w:rPr>
        <w:t xml:space="preserve"> выдано на руки</w:t>
      </w:r>
      <w:r w:rsidR="007146BA" w:rsidRPr="001A5C4A">
        <w:rPr>
          <w:rFonts w:cs="Arial"/>
        </w:rPr>
        <w:t>;</w:t>
      </w:r>
    </w:p>
    <w:p w14:paraId="5899377A" w14:textId="35091FCA" w:rsidR="00BB2225" w:rsidRPr="001A5C4A" w:rsidRDefault="001E1D9F" w:rsidP="001E1D9F">
      <w:pPr>
        <w:pStyle w:val="aff9"/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BB2225" w:rsidRPr="001A5C4A">
        <w:rPr>
          <w:rFonts w:cs="Arial"/>
        </w:rPr>
        <w:t>выдано и заменено</w:t>
      </w:r>
      <w:r>
        <w:rPr>
          <w:rFonts w:cs="Arial"/>
        </w:rPr>
        <w:t>»</w:t>
      </w:r>
      <w:r w:rsidR="00BB2225" w:rsidRPr="001A5C4A">
        <w:rPr>
          <w:rFonts w:cs="Arial"/>
        </w:rPr>
        <w:t xml:space="preserve"> – распечатано и выдано на руки, но заменено свидетельством «взамен…»;</w:t>
      </w:r>
    </w:p>
    <w:p w14:paraId="08F227A7" w14:textId="77D2E2B9" w:rsidR="00BB2225" w:rsidRPr="001A5C4A" w:rsidRDefault="001E1D9F" w:rsidP="001E1D9F">
      <w:pPr>
        <w:pStyle w:val="aff9"/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BB2225" w:rsidRPr="001A5C4A">
        <w:rPr>
          <w:rFonts w:cs="Arial"/>
        </w:rPr>
        <w:t>выдано и исправлено</w:t>
      </w:r>
      <w:r>
        <w:rPr>
          <w:rFonts w:cs="Arial"/>
        </w:rPr>
        <w:t>»</w:t>
      </w:r>
      <w:r w:rsidR="00BB2225" w:rsidRPr="001A5C4A">
        <w:rPr>
          <w:rFonts w:cs="Arial"/>
        </w:rPr>
        <w:t xml:space="preserve"> – распечатано и выдано на руки</w:t>
      </w:r>
      <w:r w:rsidR="00C81EA9" w:rsidRPr="001A5C4A">
        <w:rPr>
          <w:rFonts w:cs="Arial"/>
        </w:rPr>
        <w:t xml:space="preserve"> с соответствующим статусом</w:t>
      </w:r>
      <w:r w:rsidR="00BB2225" w:rsidRPr="001A5C4A">
        <w:rPr>
          <w:rFonts w:cs="Arial"/>
        </w:rPr>
        <w:t>;</w:t>
      </w:r>
    </w:p>
    <w:p w14:paraId="4CE7ED76" w14:textId="0C603F7F" w:rsidR="00BB2225" w:rsidRPr="001A5C4A" w:rsidRDefault="001E1D9F" w:rsidP="001E1D9F">
      <w:pPr>
        <w:pStyle w:val="aff9"/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«</w:t>
      </w:r>
      <w:r w:rsidR="00BB2225" w:rsidRPr="001A5C4A">
        <w:rPr>
          <w:rFonts w:cs="Arial"/>
        </w:rPr>
        <w:t>замена</w:t>
      </w:r>
      <w:r>
        <w:rPr>
          <w:rFonts w:cs="Arial"/>
        </w:rPr>
        <w:t>»</w:t>
      </w:r>
      <w:r w:rsidR="00BB2225" w:rsidRPr="001A5C4A">
        <w:rPr>
          <w:rFonts w:cs="Arial"/>
        </w:rPr>
        <w:t xml:space="preserve"> – статус присваивает эксперт в случае, если в свидетельстве есть грубые нарушения. Свидетельству должно быть выписано свидетельство «взамен…».</w:t>
      </w:r>
    </w:p>
    <w:p w14:paraId="54FC960D" w14:textId="56F73862" w:rsidR="000279B7" w:rsidRPr="001A5C4A" w:rsidRDefault="000279B7" w:rsidP="00587DF5">
      <w:pPr>
        <w:ind w:left="1211" w:firstLine="0"/>
        <w:rPr>
          <w:rFonts w:cs="Arial"/>
        </w:rPr>
      </w:pPr>
    </w:p>
    <w:p w14:paraId="227C7478" w14:textId="5B530717" w:rsidR="00587DF5" w:rsidRPr="001A5C4A" w:rsidRDefault="008C2D65" w:rsidP="007129C1">
      <w:pPr>
        <w:pStyle w:val="af0"/>
        <w:numPr>
          <w:ilvl w:val="0"/>
          <w:numId w:val="39"/>
        </w:numPr>
        <w:ind w:left="0" w:firstLine="0"/>
        <w:rPr>
          <w:rFonts w:cs="Arial"/>
          <w:b w:val="0"/>
          <w:bCs/>
        </w:rPr>
      </w:pPr>
      <w:bookmarkStart w:id="536" w:name="_Ref24982166"/>
      <w:bookmarkStart w:id="537" w:name="_Toc185414742"/>
      <w:bookmarkStart w:id="538" w:name="_Hlk1642434"/>
      <w:r w:rsidRPr="001A5C4A">
        <w:rPr>
          <w:rStyle w:val="13"/>
          <w:rFonts w:cs="Arial"/>
          <w:b/>
          <w:bCs w:val="0"/>
        </w:rPr>
        <w:lastRenderedPageBreak/>
        <w:t xml:space="preserve">ОПИСАНИЕ </w:t>
      </w:r>
      <w:r w:rsidRPr="001A5C4A">
        <w:rPr>
          <w:rStyle w:val="13"/>
          <w:rFonts w:eastAsiaTheme="minorHAnsi" w:cs="Arial"/>
          <w:b/>
          <w:bCs w:val="0"/>
          <w:szCs w:val="24"/>
        </w:rPr>
        <w:t>ПРОЦЕССА</w:t>
      </w:r>
      <w:r w:rsidRPr="001A5C4A">
        <w:rPr>
          <w:rStyle w:val="13"/>
          <w:rFonts w:cs="Arial"/>
          <w:b/>
          <w:bCs w:val="0"/>
        </w:rPr>
        <w:t xml:space="preserve"> ПРИСВОЕНИЯ РОЛЕЙ ПОЛЬЗОВАТЕЛЯМ </w:t>
      </w:r>
      <w:r w:rsidR="009D3485" w:rsidRPr="001A5C4A">
        <w:rPr>
          <w:rStyle w:val="13"/>
          <w:rFonts w:cs="Arial"/>
          <w:b/>
          <w:bCs w:val="0"/>
        </w:rPr>
        <w:t>ПОД</w:t>
      </w:r>
      <w:r w:rsidRPr="001A5C4A">
        <w:rPr>
          <w:rStyle w:val="13"/>
          <w:rFonts w:cs="Arial"/>
          <w:b/>
          <w:bCs w:val="0"/>
        </w:rPr>
        <w:t>СИСТЕМЫ</w:t>
      </w:r>
      <w:bookmarkEnd w:id="536"/>
      <w:bookmarkEnd w:id="537"/>
    </w:p>
    <w:p w14:paraId="653AF957" w14:textId="567CD511" w:rsidR="00587DF5" w:rsidRPr="001A5C4A" w:rsidRDefault="00587DF5" w:rsidP="001E1D9F">
      <w:pPr>
        <w:ind w:firstLine="851"/>
        <w:rPr>
          <w:rFonts w:cs="Arial"/>
        </w:rPr>
      </w:pPr>
      <w:r w:rsidRPr="001A5C4A">
        <w:rPr>
          <w:rFonts w:cs="Arial"/>
        </w:rPr>
        <w:t xml:space="preserve">Для присвоения ролей </w:t>
      </w:r>
      <w:r w:rsidR="009429A3" w:rsidRPr="001A5C4A">
        <w:rPr>
          <w:rFonts w:cs="Arial"/>
        </w:rPr>
        <w:t>пользователям</w:t>
      </w:r>
      <w:r w:rsidRPr="001A5C4A">
        <w:rPr>
          <w:rFonts w:cs="Arial"/>
        </w:rPr>
        <w:t xml:space="preserve"> в </w:t>
      </w:r>
      <w:r w:rsidR="009D3485" w:rsidRPr="001A5C4A">
        <w:rPr>
          <w:rFonts w:cs="Arial"/>
        </w:rPr>
        <w:t>подс</w:t>
      </w:r>
      <w:r w:rsidRPr="001A5C4A">
        <w:rPr>
          <w:rFonts w:cs="Arial"/>
        </w:rPr>
        <w:t>истеме пользователю</w:t>
      </w:r>
      <w:r w:rsidR="009429A3" w:rsidRPr="001A5C4A">
        <w:rPr>
          <w:rFonts w:cs="Arial"/>
        </w:rPr>
        <w:t xml:space="preserve"> с ролью «Админ»</w:t>
      </w:r>
      <w:r w:rsidRPr="001A5C4A">
        <w:rPr>
          <w:rFonts w:cs="Arial"/>
        </w:rPr>
        <w:t xml:space="preserve"> необходимо</w:t>
      </w:r>
      <w:r w:rsidR="001275E2" w:rsidRPr="001A5C4A">
        <w:rPr>
          <w:rFonts w:cs="Arial"/>
        </w:rPr>
        <w:t xml:space="preserve"> в разделе «Пользователи»</w:t>
      </w:r>
      <w:r w:rsidRPr="001A5C4A">
        <w:rPr>
          <w:rFonts w:cs="Arial"/>
        </w:rPr>
        <w:t xml:space="preserve"> открыть окно редактирования (</w:t>
      </w:r>
      <w:r w:rsidR="001275E2" w:rsidRPr="001A5C4A">
        <w:rPr>
          <w:rFonts w:cs="Arial"/>
        </w:rPr>
        <w:fldChar w:fldCharType="begin"/>
      </w:r>
      <w:r w:rsidR="001275E2" w:rsidRPr="001A5C4A">
        <w:rPr>
          <w:rFonts w:cs="Arial"/>
        </w:rPr>
        <w:instrText xml:space="preserve"> REF _Ref1639980 \h </w:instrText>
      </w:r>
      <w:r w:rsidR="004728C9" w:rsidRPr="001A5C4A">
        <w:rPr>
          <w:rFonts w:cs="Arial"/>
        </w:rPr>
        <w:instrText xml:space="preserve"> \* MERGEFORMAT </w:instrText>
      </w:r>
      <w:r w:rsidR="001275E2" w:rsidRPr="001A5C4A">
        <w:rPr>
          <w:rFonts w:cs="Arial"/>
        </w:rPr>
      </w:r>
      <w:r w:rsidR="001275E2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276</w:t>
      </w:r>
      <w:r w:rsidR="001275E2" w:rsidRPr="001A5C4A">
        <w:rPr>
          <w:rFonts w:cs="Arial"/>
        </w:rPr>
        <w:fldChar w:fldCharType="end"/>
      </w:r>
      <w:r w:rsidRPr="001A5C4A">
        <w:rPr>
          <w:rFonts w:cs="Arial"/>
        </w:rPr>
        <w:t>)</w:t>
      </w:r>
      <w:r w:rsidR="001275E2" w:rsidRPr="001A5C4A">
        <w:rPr>
          <w:rFonts w:cs="Arial"/>
        </w:rPr>
        <w:t>, либо открыть данное окно, выбрав пользователя в списке заявок на регистрацию (</w:t>
      </w:r>
      <w:r w:rsidR="001275E2" w:rsidRPr="001A5C4A">
        <w:rPr>
          <w:rFonts w:cs="Arial"/>
        </w:rPr>
        <w:fldChar w:fldCharType="begin"/>
      </w:r>
      <w:r w:rsidR="001275E2" w:rsidRPr="001A5C4A">
        <w:rPr>
          <w:rFonts w:cs="Arial"/>
        </w:rPr>
        <w:instrText xml:space="preserve"> REF _Ref520282130 \h </w:instrText>
      </w:r>
      <w:r w:rsidR="004728C9" w:rsidRPr="001A5C4A">
        <w:rPr>
          <w:rFonts w:cs="Arial"/>
        </w:rPr>
        <w:instrText xml:space="preserve"> \* MERGEFORMAT </w:instrText>
      </w:r>
      <w:r w:rsidR="001275E2" w:rsidRPr="001A5C4A">
        <w:rPr>
          <w:rFonts w:cs="Arial"/>
        </w:rPr>
      </w:r>
      <w:r w:rsidR="001275E2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13</w:t>
      </w:r>
      <w:r w:rsidR="001275E2" w:rsidRPr="001A5C4A">
        <w:rPr>
          <w:rFonts w:cs="Arial"/>
        </w:rPr>
        <w:fldChar w:fldCharType="end"/>
      </w:r>
      <w:r w:rsidR="001275E2" w:rsidRPr="001A5C4A">
        <w:rPr>
          <w:rFonts w:cs="Arial"/>
        </w:rPr>
        <w:t>).</w:t>
      </w:r>
      <w:r w:rsidRPr="001A5C4A">
        <w:rPr>
          <w:rFonts w:cs="Arial"/>
        </w:rPr>
        <w:t xml:space="preserve"> </w:t>
      </w:r>
    </w:p>
    <w:p w14:paraId="059FD76F" w14:textId="75F6F41A" w:rsidR="001275E2" w:rsidRPr="001A5C4A" w:rsidRDefault="008C6D62" w:rsidP="009429A3">
      <w:pPr>
        <w:ind w:firstLine="0"/>
        <w:jc w:val="center"/>
        <w:rPr>
          <w:rFonts w:cs="Arial"/>
        </w:rPr>
      </w:pPr>
      <w:r w:rsidRPr="008C6D62">
        <w:rPr>
          <w:noProof/>
          <w:lang w:eastAsia="ru-RU"/>
        </w:rPr>
        <w:drawing>
          <wp:inline distT="0" distB="0" distL="0" distR="0" wp14:anchorId="359C6076" wp14:editId="62F7A94F">
            <wp:extent cx="6210935" cy="6836410"/>
            <wp:effectExtent l="19050" t="19050" r="18415" b="2159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68364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169D2A" w14:textId="1EB1169B" w:rsidR="001275E2" w:rsidRPr="001A5C4A" w:rsidRDefault="001275E2" w:rsidP="001E1D9F">
      <w:pPr>
        <w:pStyle w:val="26"/>
        <w:spacing w:after="240" w:line="276" w:lineRule="auto"/>
      </w:pPr>
      <w:bookmarkStart w:id="539" w:name="_Ref1639980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276</w:t>
      </w:r>
      <w:r w:rsidRPr="001A5C4A">
        <w:rPr>
          <w:noProof/>
        </w:rPr>
        <w:fldChar w:fldCharType="end"/>
      </w:r>
      <w:bookmarkEnd w:id="539"/>
      <w:r w:rsidRPr="001A5C4A">
        <w:t xml:space="preserve"> – Окно редактирования пользователя</w:t>
      </w:r>
    </w:p>
    <w:p w14:paraId="756D5E5D" w14:textId="2A01CB33" w:rsidR="004A42E7" w:rsidRPr="001A5C4A" w:rsidRDefault="004A42E7" w:rsidP="001E1D9F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Для добавления роли, необходимо нажать кнопку «Добавить», при этом в открывшемся окне необходимо выбрать из справочника роль для пользователя</w:t>
      </w:r>
      <w:r w:rsidR="00FE4566" w:rsidRPr="001A5C4A">
        <w:rPr>
          <w:rFonts w:cs="Arial"/>
        </w:rPr>
        <w:t xml:space="preserve"> (</w:t>
      </w:r>
      <w:r w:rsidR="00FE4566" w:rsidRPr="001A5C4A">
        <w:rPr>
          <w:rFonts w:cs="Arial"/>
        </w:rPr>
        <w:fldChar w:fldCharType="begin"/>
      </w:r>
      <w:r w:rsidR="00FE4566" w:rsidRPr="001A5C4A">
        <w:rPr>
          <w:rFonts w:cs="Arial"/>
        </w:rPr>
        <w:instrText xml:space="preserve"> REF _Ref24983010 \h  \* MERGEFORMAT </w:instrText>
      </w:r>
      <w:r w:rsidR="00FE4566" w:rsidRPr="001A5C4A">
        <w:rPr>
          <w:rFonts w:cs="Arial"/>
        </w:rPr>
      </w:r>
      <w:r w:rsidR="00FE4566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277</w:t>
      </w:r>
      <w:r w:rsidR="00FE4566" w:rsidRPr="001A5C4A">
        <w:rPr>
          <w:rFonts w:cs="Arial"/>
        </w:rPr>
        <w:fldChar w:fldCharType="end"/>
      </w:r>
      <w:r w:rsidR="00FE4566" w:rsidRPr="001A5C4A">
        <w:rPr>
          <w:rFonts w:cs="Arial"/>
        </w:rPr>
        <w:t>)</w:t>
      </w:r>
      <w:r w:rsidRPr="001A5C4A">
        <w:rPr>
          <w:rFonts w:cs="Arial"/>
        </w:rPr>
        <w:t>. После ввода всех необходимых данных, необходимо нажать кнопку «Сохранить».</w:t>
      </w:r>
    </w:p>
    <w:p w14:paraId="7FCA153C" w14:textId="77777777" w:rsidR="004A42E7" w:rsidRPr="001A5C4A" w:rsidRDefault="004A42E7" w:rsidP="00D60D40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7D2992C4" wp14:editId="0334C4FE">
            <wp:extent cx="2908259" cy="1771957"/>
            <wp:effectExtent l="19050" t="19050" r="26035" b="1905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2910911" cy="177357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69D9DF4" w14:textId="08D4D499" w:rsidR="004A42E7" w:rsidRPr="001A5C4A" w:rsidRDefault="004A42E7" w:rsidP="001E1D9F">
      <w:pPr>
        <w:pStyle w:val="26"/>
        <w:spacing w:after="240" w:line="276" w:lineRule="auto"/>
        <w:rPr>
          <w:noProof/>
        </w:rPr>
      </w:pPr>
      <w:bookmarkStart w:id="540" w:name="_Ref24983010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277</w:t>
      </w:r>
      <w:r w:rsidRPr="001A5C4A">
        <w:rPr>
          <w:noProof/>
        </w:rPr>
        <w:fldChar w:fldCharType="end"/>
      </w:r>
      <w:bookmarkEnd w:id="540"/>
      <w:r w:rsidRPr="001A5C4A">
        <w:rPr>
          <w:noProof/>
        </w:rPr>
        <w:t xml:space="preserve"> – Окно добавления роли для пользователя</w:t>
      </w:r>
    </w:p>
    <w:p w14:paraId="67C1568E" w14:textId="77777777" w:rsidR="004A42E7" w:rsidRPr="001A5C4A" w:rsidRDefault="004A42E7" w:rsidP="001E1D9F">
      <w:pPr>
        <w:ind w:firstLine="851"/>
        <w:rPr>
          <w:rFonts w:cs="Arial"/>
        </w:rPr>
      </w:pPr>
      <w:r w:rsidRPr="001A5C4A">
        <w:rPr>
          <w:rFonts w:cs="Arial"/>
          <w:b/>
          <w:bCs/>
        </w:rPr>
        <w:t>ВНИМАНИЕ!!!</w:t>
      </w:r>
      <w:r w:rsidRPr="001A5C4A">
        <w:rPr>
          <w:rFonts w:cs="Arial"/>
        </w:rPr>
        <w:t xml:space="preserve"> Дата и номер договора обязательны для ролей «Проверяющий» и «Эксперт».</w:t>
      </w:r>
    </w:p>
    <w:p w14:paraId="7F227946" w14:textId="178C85CC" w:rsidR="004A42E7" w:rsidRPr="001A5C4A" w:rsidRDefault="004A42E7" w:rsidP="001E1D9F">
      <w:pPr>
        <w:ind w:firstLine="851"/>
        <w:rPr>
          <w:rFonts w:cs="Arial"/>
        </w:rPr>
      </w:pPr>
      <w:r w:rsidRPr="001A5C4A">
        <w:rPr>
          <w:rFonts w:cs="Arial"/>
        </w:rPr>
        <w:t>В случае, если в роли выбран эксперт, то для просмотра свидетельств не только со статусом «Выдано»</w:t>
      </w:r>
      <w:r w:rsidRPr="001A5C4A">
        <w:rPr>
          <w:rStyle w:val="afffb"/>
          <w:rFonts w:cs="Arial"/>
        </w:rPr>
        <w:footnoteReference w:id="32"/>
      </w:r>
      <w:r w:rsidRPr="001A5C4A">
        <w:rPr>
          <w:rFonts w:cs="Arial"/>
        </w:rPr>
        <w:t xml:space="preserve">, но и во всех статусах, необходимо в поле «МО для полного контроля» указать МО, свидетельства которых должен просматривать эксперт </w:t>
      </w:r>
      <w:r w:rsidR="00FE4566" w:rsidRPr="001A5C4A">
        <w:rPr>
          <w:rFonts w:cs="Arial"/>
        </w:rPr>
        <w:t xml:space="preserve"> </w:t>
      </w:r>
      <w:r w:rsidRPr="001A5C4A">
        <w:rPr>
          <w:rFonts w:cs="Arial"/>
        </w:rPr>
        <w:t>(</w:t>
      </w:r>
      <w:r w:rsidR="00C44ECD" w:rsidRPr="001A5C4A">
        <w:rPr>
          <w:rFonts w:cs="Arial"/>
        </w:rPr>
        <w:fldChar w:fldCharType="begin"/>
      </w:r>
      <w:r w:rsidR="00C44ECD" w:rsidRPr="001A5C4A">
        <w:rPr>
          <w:rFonts w:cs="Arial"/>
        </w:rPr>
        <w:instrText xml:space="preserve"> REF _Ref24983023 \h </w:instrText>
      </w:r>
      <w:r w:rsidR="004728C9" w:rsidRPr="001A5C4A">
        <w:rPr>
          <w:rFonts w:cs="Arial"/>
        </w:rPr>
        <w:instrText xml:space="preserve"> \* MERGEFORMAT </w:instrText>
      </w:r>
      <w:r w:rsidR="00C44ECD" w:rsidRPr="001A5C4A">
        <w:rPr>
          <w:rFonts w:cs="Arial"/>
        </w:rPr>
      </w:r>
      <w:r w:rsidR="00C44ECD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278</w:t>
      </w:r>
      <w:r w:rsidR="00C44ECD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68935DA6" w14:textId="77777777" w:rsidR="004A42E7" w:rsidRPr="001A5C4A" w:rsidRDefault="004A42E7" w:rsidP="00D60D40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drawing>
          <wp:inline distT="0" distB="0" distL="0" distR="0" wp14:anchorId="29503DC9" wp14:editId="1A75FE0C">
            <wp:extent cx="3122762" cy="2504101"/>
            <wp:effectExtent l="19050" t="19050" r="20955" b="1079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3117095" cy="249955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7CA6CE" w14:textId="0A1B8A2A" w:rsidR="004A42E7" w:rsidRPr="001A5C4A" w:rsidRDefault="004A42E7" w:rsidP="001E1D9F">
      <w:pPr>
        <w:pStyle w:val="26"/>
        <w:spacing w:after="240" w:line="276" w:lineRule="auto"/>
      </w:pPr>
      <w:bookmarkStart w:id="541" w:name="_Ref24983023"/>
      <w:r w:rsidRPr="001A5C4A">
        <w:t xml:space="preserve">Рисунок </w:t>
      </w:r>
      <w:r w:rsidRPr="001A5C4A">
        <w:rPr>
          <w:noProof/>
        </w:rPr>
        <w:fldChar w:fldCharType="begin"/>
      </w:r>
      <w:r w:rsidRPr="001A5C4A">
        <w:rPr>
          <w:noProof/>
        </w:rPr>
        <w:instrText xml:space="preserve"> SEQ Рисунок \* ARABIC </w:instrText>
      </w:r>
      <w:r w:rsidRPr="001A5C4A">
        <w:rPr>
          <w:noProof/>
        </w:rPr>
        <w:fldChar w:fldCharType="separate"/>
      </w:r>
      <w:r w:rsidR="00C0526B">
        <w:rPr>
          <w:noProof/>
        </w:rPr>
        <w:t>278</w:t>
      </w:r>
      <w:r w:rsidRPr="001A5C4A">
        <w:rPr>
          <w:noProof/>
        </w:rPr>
        <w:fldChar w:fldCharType="end"/>
      </w:r>
      <w:bookmarkEnd w:id="541"/>
      <w:r w:rsidRPr="001A5C4A">
        <w:t xml:space="preserve"> – Настройка для роли эксперта</w:t>
      </w:r>
    </w:p>
    <w:p w14:paraId="6118368D" w14:textId="29D33CC8" w:rsidR="004A42E7" w:rsidRPr="001A5C4A" w:rsidRDefault="004A42E7" w:rsidP="001E1D9F">
      <w:pPr>
        <w:ind w:firstLine="851"/>
        <w:rPr>
          <w:rFonts w:cs="Arial"/>
        </w:rPr>
      </w:pPr>
      <w:r w:rsidRPr="001A5C4A">
        <w:rPr>
          <w:rFonts w:cs="Arial"/>
        </w:rPr>
        <w:lastRenderedPageBreak/>
        <w:t>Для добавления права пользователю необходимо в поле «Индив.права» выбрать дополнительное право</w:t>
      </w:r>
      <w:r w:rsidRPr="001A5C4A">
        <w:rPr>
          <w:rStyle w:val="afffb"/>
          <w:rFonts w:cs="Arial"/>
        </w:rPr>
        <w:footnoteReference w:id="33"/>
      </w:r>
      <w:r w:rsidRPr="001A5C4A">
        <w:rPr>
          <w:rFonts w:cs="Arial"/>
        </w:rPr>
        <w:t>.</w:t>
      </w:r>
      <w:r w:rsidR="00106F6E" w:rsidRPr="001A5C4A">
        <w:rPr>
          <w:rFonts w:cs="Arial"/>
        </w:rPr>
        <w:t xml:space="preserve"> Также пользователю доступна возможность совмещения прав:</w:t>
      </w:r>
    </w:p>
    <w:p w14:paraId="6A84D208" w14:textId="77777777" w:rsidR="00106F6E" w:rsidRPr="001A5C4A" w:rsidRDefault="00106F6E" w:rsidP="00602B13">
      <w:pPr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«ЭП заполнившего для МСР» + «Руководитель МО для МСР» + «ЭП МО для МСР»;</w:t>
      </w:r>
    </w:p>
    <w:p w14:paraId="047A6CEE" w14:textId="77777777" w:rsidR="00106F6E" w:rsidRPr="001A5C4A" w:rsidRDefault="00106F6E" w:rsidP="00602B13">
      <w:pPr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«ЭП заполнившего для МСС» + «Руководитель МО для МСС» + «ЭП МО для МСПС»;</w:t>
      </w:r>
    </w:p>
    <w:p w14:paraId="67B188C7" w14:textId="77777777" w:rsidR="00106F6E" w:rsidRPr="001A5C4A" w:rsidRDefault="00106F6E" w:rsidP="00602B13">
      <w:pPr>
        <w:numPr>
          <w:ilvl w:val="0"/>
          <w:numId w:val="57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«ЭП заполнившего для МСПС» + «Руководитель МО для МСПС» + «ЭП МО для МСПС».</w:t>
      </w:r>
    </w:p>
    <w:p w14:paraId="20D91B7A" w14:textId="77777777" w:rsidR="00106F6E" w:rsidRPr="001A5C4A" w:rsidRDefault="00106F6E" w:rsidP="001E1D9F">
      <w:pPr>
        <w:ind w:firstLine="851"/>
        <w:rPr>
          <w:rFonts w:cs="Arial"/>
        </w:rPr>
      </w:pPr>
      <w:r w:rsidRPr="001A5C4A">
        <w:rPr>
          <w:rFonts w:cs="Arial"/>
        </w:rPr>
        <w:t>Пользователь, у которого есть все три права на подпись, может подписать МС всеми тремя подписями поочерёдно: сначала ЭП заполнившего, далее ЭП руководителя и затем ЭП МО. При этом:</w:t>
      </w:r>
    </w:p>
    <w:p w14:paraId="43FFE159" w14:textId="77777777" w:rsidR="00106F6E" w:rsidRPr="001A5C4A" w:rsidRDefault="00106F6E" w:rsidP="00602B13">
      <w:pPr>
        <w:numPr>
          <w:ilvl w:val="0"/>
          <w:numId w:val="5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при попытке подписи ЭП заполняющего будет осуществлена проверка на совпадение ФИО в сертификате с ФИО врача/заполнившего в МС;</w:t>
      </w:r>
    </w:p>
    <w:p w14:paraId="4A74FEDB" w14:textId="4A33D77D" w:rsidR="00106F6E" w:rsidRPr="001A5C4A" w:rsidRDefault="00106F6E" w:rsidP="00602B13">
      <w:pPr>
        <w:numPr>
          <w:ilvl w:val="0"/>
          <w:numId w:val="5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при попытке подписи ЭП руководителя будет осуществлена проверка на совпадение ФИО в сертификате с ФИО Руководителя в МС;</w:t>
      </w:r>
    </w:p>
    <w:p w14:paraId="41DEC275" w14:textId="3199327E" w:rsidR="00106F6E" w:rsidRPr="001A5C4A" w:rsidRDefault="00106F6E" w:rsidP="00602B13">
      <w:pPr>
        <w:numPr>
          <w:ilvl w:val="0"/>
          <w:numId w:val="58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при попытке подписи ЭП МО будет осуществлена проверка, является ли сертификат сертификатом МО.</w:t>
      </w:r>
    </w:p>
    <w:p w14:paraId="78F1BA07" w14:textId="77777777" w:rsidR="004A42E7" w:rsidRPr="001A5C4A" w:rsidRDefault="004A42E7" w:rsidP="0049498E">
      <w:pPr>
        <w:ind w:firstLine="851"/>
        <w:rPr>
          <w:rFonts w:cs="Arial"/>
        </w:rPr>
      </w:pPr>
      <w:r w:rsidRPr="001A5C4A">
        <w:rPr>
          <w:rFonts w:cs="Arial"/>
        </w:rPr>
        <w:t>Для сохранения внесенных изменений необходимо нажать кнопку «Сохранить».</w:t>
      </w:r>
    </w:p>
    <w:p w14:paraId="6C7A9394" w14:textId="4269E733" w:rsidR="004A42E7" w:rsidRPr="001A5C4A" w:rsidRDefault="004A42E7" w:rsidP="0049498E">
      <w:pPr>
        <w:ind w:firstLine="851"/>
        <w:rPr>
          <w:rFonts w:cs="Arial"/>
        </w:rPr>
      </w:pPr>
      <w:r w:rsidRPr="001A5C4A">
        <w:rPr>
          <w:rFonts w:cs="Arial"/>
        </w:rPr>
        <w:t>Роль «Администратор МО» (Администратор МО) дает доступ к справочнику пользователей и сотрудников МО, которое выбрано в поле «МО для администрирования» (</w:t>
      </w:r>
      <w:r w:rsidR="00C44ECD" w:rsidRPr="001A5C4A">
        <w:rPr>
          <w:rFonts w:cs="Arial"/>
        </w:rPr>
        <w:fldChar w:fldCharType="begin"/>
      </w:r>
      <w:r w:rsidR="00C44ECD" w:rsidRPr="001A5C4A">
        <w:rPr>
          <w:rFonts w:cs="Arial"/>
        </w:rPr>
        <w:instrText xml:space="preserve"> REF _Ref24983034 \h </w:instrText>
      </w:r>
      <w:r w:rsidR="004728C9" w:rsidRPr="001A5C4A">
        <w:rPr>
          <w:rFonts w:cs="Arial"/>
        </w:rPr>
        <w:instrText xml:space="preserve"> \* MERGEFORMAT </w:instrText>
      </w:r>
      <w:r w:rsidR="00C44ECD" w:rsidRPr="001A5C4A">
        <w:rPr>
          <w:rFonts w:cs="Arial"/>
        </w:rPr>
      </w:r>
      <w:r w:rsidR="00C44ECD" w:rsidRPr="001A5C4A">
        <w:rPr>
          <w:rFonts w:cs="Arial"/>
        </w:rPr>
        <w:fldChar w:fldCharType="separate"/>
      </w:r>
      <w:r w:rsidR="00C0526B" w:rsidRPr="00C0526B">
        <w:rPr>
          <w:rFonts w:cs="Arial"/>
        </w:rPr>
        <w:t xml:space="preserve">Рисунок </w:t>
      </w:r>
      <w:r w:rsidR="00C0526B" w:rsidRPr="00C0526B">
        <w:rPr>
          <w:rFonts w:cs="Arial"/>
          <w:noProof/>
        </w:rPr>
        <w:t>279</w:t>
      </w:r>
      <w:r w:rsidR="00C44ECD" w:rsidRPr="001A5C4A">
        <w:rPr>
          <w:rFonts w:cs="Arial"/>
        </w:rPr>
        <w:fldChar w:fldCharType="end"/>
      </w:r>
      <w:r w:rsidRPr="001A5C4A">
        <w:rPr>
          <w:rFonts w:cs="Arial"/>
        </w:rPr>
        <w:t>).</w:t>
      </w:r>
    </w:p>
    <w:p w14:paraId="357C8A7B" w14:textId="77777777" w:rsidR="004A42E7" w:rsidRPr="001A5C4A" w:rsidRDefault="004A42E7" w:rsidP="000136AA">
      <w:pPr>
        <w:pStyle w:val="affff8"/>
        <w:spacing w:before="0" w:after="0"/>
        <w:rPr>
          <w:rFonts w:cs="Arial"/>
        </w:rPr>
      </w:pPr>
      <w:r w:rsidRPr="001A5C4A">
        <w:rPr>
          <w:rFonts w:cs="Arial"/>
        </w:rPr>
        <w:lastRenderedPageBreak/>
        <w:drawing>
          <wp:inline distT="0" distB="0" distL="0" distR="0" wp14:anchorId="0A32ABA4" wp14:editId="196D2E41">
            <wp:extent cx="3362325" cy="2505075"/>
            <wp:effectExtent l="19050" t="19050" r="28575" b="28575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050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CEC8E8" w14:textId="131045E6" w:rsidR="00620D86" w:rsidRPr="001A5C4A" w:rsidRDefault="004A42E7" w:rsidP="0049498E">
      <w:pPr>
        <w:pStyle w:val="26"/>
        <w:spacing w:after="240" w:line="276" w:lineRule="auto"/>
      </w:pPr>
      <w:bookmarkStart w:id="542" w:name="_Ref24983034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279</w:t>
      </w:r>
      <w:r w:rsidR="00C0526B">
        <w:rPr>
          <w:noProof/>
        </w:rPr>
        <w:fldChar w:fldCharType="end"/>
      </w:r>
      <w:bookmarkEnd w:id="542"/>
      <w:r w:rsidRPr="001A5C4A">
        <w:t xml:space="preserve"> – Добавление роли администратора МО</w:t>
      </w:r>
    </w:p>
    <w:p w14:paraId="727F528F" w14:textId="51BF6DAE" w:rsidR="00B146A1" w:rsidRPr="001A5C4A" w:rsidRDefault="00753799" w:rsidP="00B146A1">
      <w:pPr>
        <w:tabs>
          <w:tab w:val="left" w:pos="993"/>
          <w:tab w:val="left" w:pos="3195"/>
        </w:tabs>
        <w:ind w:firstLine="0"/>
        <w:rPr>
          <w:rFonts w:cs="Arial"/>
        </w:rPr>
      </w:pPr>
      <w:r w:rsidRPr="001A5C4A">
        <w:rPr>
          <w:rFonts w:cs="Arial"/>
          <w:noProof/>
          <w:lang w:eastAsia="ru-RU"/>
        </w:rPr>
        <w:drawing>
          <wp:inline distT="0" distB="0" distL="0" distR="0" wp14:anchorId="37DF92DD" wp14:editId="752F09ED">
            <wp:extent cx="6210935" cy="3232785"/>
            <wp:effectExtent l="19050" t="19050" r="18415" b="24765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2327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DE3D2B" w14:textId="703707A2" w:rsidR="009429A3" w:rsidRPr="001A5C4A" w:rsidRDefault="009429A3" w:rsidP="0049498E">
      <w:pPr>
        <w:pStyle w:val="26"/>
        <w:spacing w:after="240" w:line="276" w:lineRule="auto"/>
      </w:pPr>
      <w:bookmarkStart w:id="543" w:name="_Ref1642184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280</w:t>
      </w:r>
      <w:r w:rsidR="00C0526B">
        <w:rPr>
          <w:noProof/>
        </w:rPr>
        <w:fldChar w:fldCharType="end"/>
      </w:r>
      <w:bookmarkEnd w:id="543"/>
      <w:r w:rsidRPr="001A5C4A">
        <w:t xml:space="preserve"> – Окно редактирования пользователя с</w:t>
      </w:r>
      <w:r w:rsidR="00753799" w:rsidRPr="001A5C4A">
        <w:t>о списком добавленных ролей в нижней части формы</w:t>
      </w:r>
    </w:p>
    <w:p w14:paraId="2241425C" w14:textId="13244F65" w:rsidR="009429A3" w:rsidRPr="001A5C4A" w:rsidRDefault="009429A3" w:rsidP="0049498E">
      <w:pPr>
        <w:tabs>
          <w:tab w:val="left" w:pos="0"/>
        </w:tabs>
        <w:ind w:firstLine="851"/>
        <w:rPr>
          <w:rFonts w:cs="Arial"/>
        </w:rPr>
      </w:pPr>
      <w:r w:rsidRPr="001A5C4A">
        <w:rPr>
          <w:rFonts w:cs="Arial"/>
        </w:rPr>
        <w:t>Пользователю с ролью «Админ» необходимо заполнить все обязательные поля и нажать кнопку «Сохранить». В результате пользователю будут присвоены выбранные роли.</w:t>
      </w:r>
    </w:p>
    <w:p w14:paraId="702B2FF1" w14:textId="6EB6DBD1" w:rsidR="00602DE6" w:rsidRPr="001A5C4A" w:rsidRDefault="00602DE6" w:rsidP="009429A3">
      <w:pPr>
        <w:tabs>
          <w:tab w:val="left" w:pos="0"/>
        </w:tabs>
        <w:rPr>
          <w:rFonts w:cs="Arial"/>
        </w:rPr>
      </w:pPr>
    </w:p>
    <w:p w14:paraId="72EE9606" w14:textId="3AE8DDC6" w:rsidR="00602DE6" w:rsidRPr="001A5C4A" w:rsidRDefault="00602DE6" w:rsidP="007129C1">
      <w:pPr>
        <w:pStyle w:val="af0"/>
        <w:numPr>
          <w:ilvl w:val="0"/>
          <w:numId w:val="39"/>
        </w:numPr>
        <w:ind w:left="0" w:firstLine="0"/>
        <w:rPr>
          <w:rFonts w:cs="Arial"/>
          <w:b w:val="0"/>
          <w:bCs/>
        </w:rPr>
      </w:pPr>
      <w:bookmarkStart w:id="544" w:name="_Ref71624613"/>
      <w:bookmarkStart w:id="545" w:name="_Toc185414743"/>
      <w:r w:rsidRPr="001A5C4A">
        <w:rPr>
          <w:rStyle w:val="13"/>
          <w:rFonts w:cs="Arial"/>
          <w:b/>
          <w:bCs w:val="0"/>
        </w:rPr>
        <w:lastRenderedPageBreak/>
        <w:t>ОПИСАНИЕ ПРОВЕРКИ МАССОВОЙ ПОДПИСИ МС ЭП</w:t>
      </w:r>
      <w:bookmarkEnd w:id="544"/>
      <w:bookmarkEnd w:id="545"/>
    </w:p>
    <w:p w14:paraId="1EB8A2F4" w14:textId="77777777" w:rsidR="00602DE6" w:rsidRPr="001A5C4A" w:rsidRDefault="00602DE6" w:rsidP="00602B13">
      <w:pPr>
        <w:numPr>
          <w:ilvl w:val="0"/>
          <w:numId w:val="5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Для массовой подписи необходимо, чтобы все выбранные МС были созданы в одной МО и имели одинаковый статус РЭМД;</w:t>
      </w:r>
    </w:p>
    <w:p w14:paraId="2C5021CA" w14:textId="1290C46F" w:rsidR="00602DE6" w:rsidRPr="001A5C4A" w:rsidRDefault="00602DE6" w:rsidP="00602B13">
      <w:pPr>
        <w:numPr>
          <w:ilvl w:val="0"/>
          <w:numId w:val="5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Для подписи ЭП заполнившего в МО без настройки «Считать заполнившего МСР автором при отправке в РЭМД» / «Считать заполнившего МСС автором при отправке в РЭМД» / «Считать заполнившего МСПС автором при отправке в РЭМД» необходимо, чтобы во всех выбранных МС были одинаковые ФИО врача;</w:t>
      </w:r>
    </w:p>
    <w:p w14:paraId="192D103C" w14:textId="56CC7F16" w:rsidR="00602DE6" w:rsidRPr="001A5C4A" w:rsidRDefault="00602DE6" w:rsidP="00602B13">
      <w:pPr>
        <w:numPr>
          <w:ilvl w:val="0"/>
          <w:numId w:val="5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Для подписи ЭП заполнившего в МО с настройкой «Считать заполнившего МСР автором при отправке в РЭМД» / «Считать заполнившего МСС автором при отправке в РЭМД» / «Считать заполнившего МСПС автором при отправке в РЭМД» необходимо, чтобы во всех выбранных МС были одинаковые ФИО заполнившего;</w:t>
      </w:r>
    </w:p>
    <w:p w14:paraId="70D49D11" w14:textId="7E3441A2" w:rsidR="00602DE6" w:rsidRPr="001A5C4A" w:rsidRDefault="00602DE6" w:rsidP="00602B13">
      <w:pPr>
        <w:numPr>
          <w:ilvl w:val="0"/>
          <w:numId w:val="56"/>
        </w:numPr>
        <w:tabs>
          <w:tab w:val="left" w:pos="1134"/>
        </w:tabs>
        <w:ind w:left="0" w:firstLine="851"/>
        <w:rPr>
          <w:rFonts w:cs="Arial"/>
        </w:rPr>
      </w:pPr>
      <w:r w:rsidRPr="001A5C4A">
        <w:rPr>
          <w:rFonts w:cs="Arial"/>
        </w:rPr>
        <w:t>Для подписи ЭП руководителя необходимо, чтобы во всех выбранных МС были одинаковые ФИО руководителя.</w:t>
      </w:r>
    </w:p>
    <w:p w14:paraId="45FE4DE7" w14:textId="0124E2E6" w:rsidR="00602DE6" w:rsidRPr="001A5C4A" w:rsidRDefault="00602DE6" w:rsidP="0049498E">
      <w:pPr>
        <w:ind w:firstLine="851"/>
        <w:rPr>
          <w:rFonts w:cs="Arial"/>
        </w:rPr>
      </w:pPr>
      <w:r w:rsidRPr="001A5C4A">
        <w:t>В случае если хотя бы одна из проверок не пройдена, отобразится сообщение: «Для массовой подписи выберите МС с одинаковыми статусами РЭМД и одинаковыми ФИО заполнившего/врача (для подписи заполнившим) или одинаковыми ФИО руководителя (для подписи руководителем), созданные в одной МО»</w:t>
      </w:r>
      <w:r w:rsidRPr="001A5C4A">
        <w:rPr>
          <w:rFonts w:cs="Arial"/>
        </w:rPr>
        <w:t xml:space="preserve"> (</w:t>
      </w:r>
      <w:r w:rsidRPr="001A5C4A">
        <w:rPr>
          <w:rFonts w:cs="Arial"/>
        </w:rPr>
        <w:fldChar w:fldCharType="begin"/>
      </w:r>
      <w:r w:rsidRPr="001A5C4A">
        <w:rPr>
          <w:rFonts w:cs="Arial"/>
        </w:rPr>
        <w:instrText xml:space="preserve"> REF _Ref71620321 \h </w:instrText>
      </w:r>
      <w:r w:rsidR="001A5C4A" w:rsidRPr="001A5C4A">
        <w:rPr>
          <w:rFonts w:cs="Arial"/>
        </w:rPr>
        <w:instrText xml:space="preserve"> \* MERGEFORMAT </w:instrText>
      </w:r>
      <w:r w:rsidRPr="001A5C4A">
        <w:rPr>
          <w:rFonts w:cs="Arial"/>
        </w:rPr>
      </w:r>
      <w:r w:rsidRPr="001A5C4A">
        <w:rPr>
          <w:rFonts w:cs="Arial"/>
        </w:rP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281</w:t>
      </w:r>
      <w:r w:rsidRPr="001A5C4A">
        <w:rPr>
          <w:rFonts w:cs="Arial"/>
        </w:rPr>
        <w:fldChar w:fldCharType="end"/>
      </w:r>
      <w:r w:rsidRPr="001A5C4A">
        <w:rPr>
          <w:rFonts w:cs="Arial"/>
        </w:rPr>
        <w:t xml:space="preserve">). </w:t>
      </w:r>
    </w:p>
    <w:p w14:paraId="47FF7C25" w14:textId="3AA98FCB" w:rsidR="00602DE6" w:rsidRPr="001A5C4A" w:rsidRDefault="00602DE6" w:rsidP="00602DE6">
      <w:pPr>
        <w:ind w:firstLine="0"/>
        <w:jc w:val="center"/>
        <w:rPr>
          <w:rFonts w:cs="Arial"/>
        </w:rPr>
      </w:pPr>
      <w:r w:rsidRPr="001A5C4A">
        <w:rPr>
          <w:noProof/>
          <w:lang w:eastAsia="ru-RU"/>
        </w:rPr>
        <w:drawing>
          <wp:inline distT="0" distB="0" distL="0" distR="0" wp14:anchorId="15FE44A7" wp14:editId="569C6F57">
            <wp:extent cx="3343275" cy="1809750"/>
            <wp:effectExtent l="19050" t="19050" r="28575" b="1905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8097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1BE0AD" w14:textId="2453FF11" w:rsidR="00602DE6" w:rsidRPr="001A5C4A" w:rsidRDefault="00602DE6" w:rsidP="0049498E">
      <w:pPr>
        <w:pStyle w:val="26"/>
        <w:spacing w:after="240" w:line="276" w:lineRule="auto"/>
      </w:pPr>
      <w:bookmarkStart w:id="546" w:name="_Ref71620321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281</w:t>
      </w:r>
      <w:r w:rsidR="00C0526B">
        <w:rPr>
          <w:noProof/>
        </w:rPr>
        <w:fldChar w:fldCharType="end"/>
      </w:r>
      <w:bookmarkEnd w:id="546"/>
      <w:r w:rsidRPr="001A5C4A">
        <w:t xml:space="preserve"> – Блокирующее окно</w:t>
      </w:r>
    </w:p>
    <w:p w14:paraId="42AEE799" w14:textId="6CF9A3F0" w:rsidR="007A3DE8" w:rsidRPr="001A5C4A" w:rsidRDefault="007A3DE8" w:rsidP="0049498E">
      <w:pPr>
        <w:ind w:firstLine="851"/>
      </w:pPr>
      <w:r w:rsidRPr="001A5C4A">
        <w:t>Также при подписи нескольких свидетельств осуществляется проверка</w:t>
      </w:r>
      <w:r w:rsidRPr="001A5C4A">
        <w:rPr>
          <w:vertAlign w:val="superscript"/>
        </w:rPr>
        <w:footnoteReference w:id="34"/>
      </w:r>
      <w:r w:rsidRPr="001A5C4A">
        <w:t xml:space="preserve"> версии </w:t>
      </w:r>
      <w:r w:rsidR="009D3485" w:rsidRPr="001A5C4A">
        <w:t>под</w:t>
      </w:r>
      <w:r w:rsidRPr="001A5C4A">
        <w:t>системы на форме «</w:t>
      </w:r>
      <w:r w:rsidR="002E1344" w:rsidRPr="001A5C4A">
        <w:t>Список родившихся на подпись</w:t>
      </w:r>
      <w:r w:rsidRPr="001A5C4A">
        <w:t xml:space="preserve">». Т.е. при нажатии на кнопку «Подписать ЭП» происходит проверка версии </w:t>
      </w:r>
      <w:r w:rsidR="009D3485" w:rsidRPr="001A5C4A">
        <w:t>под</w:t>
      </w:r>
      <w:r w:rsidRPr="001A5C4A">
        <w:t xml:space="preserve">системы, в которой были созданы подписываемые МСР. Если МСР были созданы в одной из устаревших версий </w:t>
      </w:r>
      <w:r w:rsidR="009D3485" w:rsidRPr="001A5C4A">
        <w:t>под</w:t>
      </w:r>
      <w:r w:rsidRPr="001A5C4A">
        <w:t xml:space="preserve">системы, то отобразится соответствующее сообщение: «ВНИМАНИЕ! МСР </w:t>
      </w:r>
      <w:r w:rsidRPr="001A5C4A">
        <w:lastRenderedPageBreak/>
        <w:t>необходимо подписывать с помощью ЭП в течении суток после их создания в системе! Среди выбранных МСР есть свидетельства (</w:t>
      </w:r>
      <w:r w:rsidRPr="001A5C4A">
        <w:rPr>
          <w:iCs/>
        </w:rPr>
        <w:t>номера МСР</w:t>
      </w:r>
      <w:r w:rsidRPr="001A5C4A">
        <w:t xml:space="preserve">), созданные в старой версии </w:t>
      </w:r>
      <w:r w:rsidR="009D3485" w:rsidRPr="001A5C4A">
        <w:t>под</w:t>
      </w:r>
      <w:r w:rsidRPr="001A5C4A">
        <w:t>системы. Они могут не содержать обязательные данные для формирования xml документа. В случае отсутствия обязательных данных документ не будет принят в РЭМД. Продолжить подписание?» (</w:t>
      </w:r>
      <w:r w:rsidRPr="001A5C4A">
        <w:fldChar w:fldCharType="begin"/>
      </w:r>
      <w:r w:rsidRPr="001A5C4A">
        <w:instrText xml:space="preserve"> REF _Ref71625950 \h </w:instrText>
      </w:r>
      <w:r w:rsidR="001A5C4A" w:rsidRPr="001A5C4A">
        <w:instrText xml:space="preserve">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282</w:t>
      </w:r>
      <w:r w:rsidRPr="001A5C4A">
        <w:fldChar w:fldCharType="end"/>
      </w:r>
      <w:r w:rsidRPr="001A5C4A">
        <w:t>).</w:t>
      </w:r>
    </w:p>
    <w:p w14:paraId="4AF7A0E3" w14:textId="77777777" w:rsidR="007A3DE8" w:rsidRPr="001A5C4A" w:rsidRDefault="007A3DE8" w:rsidP="007A3DE8">
      <w:pPr>
        <w:ind w:firstLine="0"/>
        <w:jc w:val="center"/>
      </w:pPr>
      <w:r w:rsidRPr="001A5C4A">
        <w:rPr>
          <w:noProof/>
          <w:lang w:eastAsia="ru-RU"/>
        </w:rPr>
        <w:drawing>
          <wp:inline distT="0" distB="0" distL="0" distR="0" wp14:anchorId="7F409541" wp14:editId="6BAAC843">
            <wp:extent cx="4229100" cy="2933700"/>
            <wp:effectExtent l="19050" t="19050" r="19050" b="1905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9337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8E4092C" w14:textId="0418F012" w:rsidR="007A3DE8" w:rsidRPr="001A5C4A" w:rsidRDefault="007A3DE8" w:rsidP="0049498E">
      <w:pPr>
        <w:pStyle w:val="26"/>
        <w:spacing w:after="240" w:line="276" w:lineRule="auto"/>
      </w:pPr>
      <w:bookmarkStart w:id="547" w:name="_Ref71625950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282</w:t>
      </w:r>
      <w:r w:rsidR="00C0526B">
        <w:rPr>
          <w:noProof/>
        </w:rPr>
        <w:fldChar w:fldCharType="end"/>
      </w:r>
      <w:bookmarkEnd w:id="547"/>
      <w:r w:rsidRPr="001A5C4A">
        <w:t xml:space="preserve"> – Пример предупреждающего сообщения при проверке версии </w:t>
      </w:r>
      <w:r w:rsidR="009D3485" w:rsidRPr="001A5C4A">
        <w:t>под</w:t>
      </w:r>
      <w:r w:rsidRPr="001A5C4A">
        <w:t>системы</w:t>
      </w:r>
    </w:p>
    <w:p w14:paraId="07A76854" w14:textId="34259CF7" w:rsidR="00574537" w:rsidRPr="001A5C4A" w:rsidRDefault="00A158D6" w:rsidP="0049498E">
      <w:pPr>
        <w:ind w:firstLine="851"/>
      </w:pPr>
      <w:r w:rsidRPr="001A5C4A">
        <w:t>При нажатии на кнопку «Да» будет осуществлена ЭП МСР. При нажатии «Нет»</w:t>
      </w:r>
      <w:r w:rsidR="00C11B14" w:rsidRPr="001A5C4A">
        <w:t xml:space="preserve"> </w:t>
      </w:r>
      <w:r w:rsidRPr="001A5C4A">
        <w:t>предупреждающее окно будет закрыто, и пользователь останется в форме «</w:t>
      </w:r>
      <w:r w:rsidR="002E1344" w:rsidRPr="001A5C4A">
        <w:t>Список родившихся на подпись</w:t>
      </w:r>
      <w:r w:rsidRPr="001A5C4A">
        <w:t>».</w:t>
      </w:r>
    </w:p>
    <w:p w14:paraId="2A57A7EF" w14:textId="372E6A49" w:rsidR="00B11364" w:rsidRPr="001A5C4A" w:rsidRDefault="009E54AD" w:rsidP="00B11364">
      <w:pPr>
        <w:pStyle w:val="af0"/>
        <w:numPr>
          <w:ilvl w:val="0"/>
          <w:numId w:val="39"/>
        </w:numPr>
        <w:ind w:left="0" w:firstLine="0"/>
        <w:rPr>
          <w:rFonts w:eastAsia="Times New Roman"/>
        </w:rPr>
      </w:pPr>
      <w:bookmarkStart w:id="548" w:name="_Ref88137648"/>
      <w:bookmarkStart w:id="549" w:name="_Toc185414744"/>
      <w:bookmarkStart w:id="550" w:name="_Hlk88208592"/>
      <w:r w:rsidRPr="001A5C4A">
        <w:rPr>
          <w:rStyle w:val="13"/>
          <w:rFonts w:cs="Arial"/>
          <w:b/>
          <w:bCs w:val="0"/>
        </w:rPr>
        <w:lastRenderedPageBreak/>
        <w:t xml:space="preserve">ОПИСАНИЕ ПРОЦЕССА </w:t>
      </w:r>
      <w:r w:rsidRPr="001A5C4A">
        <w:rPr>
          <w:rFonts w:eastAsia="Times New Roman"/>
          <w:caps w:val="0"/>
        </w:rPr>
        <w:t>СВЕРКИ ДАННЫХ ПОЛЬЗОВАТЕЛЯ О ТРУДОУСТРОЙСТВЕ В ПОДСИСТЕМЕ С ДАННЫМИ В МТБЗ (ФРМР)</w:t>
      </w:r>
      <w:bookmarkEnd w:id="548"/>
      <w:bookmarkEnd w:id="549"/>
    </w:p>
    <w:p w14:paraId="5C532D66" w14:textId="7620F38D" w:rsidR="00687324" w:rsidRPr="001A5C4A" w:rsidRDefault="00687324" w:rsidP="0049498E">
      <w:pPr>
        <w:ind w:firstLine="851"/>
      </w:pPr>
      <w:bookmarkStart w:id="551" w:name="_Hlk88129183"/>
      <w:r w:rsidRPr="001A5C4A">
        <w:t xml:space="preserve">На странице редактирования пользователя на вкладке «Список МО» имеется кнопка «Сверить с данными МТБЗ», предназначенная для </w:t>
      </w:r>
      <w:bookmarkStart w:id="552" w:name="_Hlk88129341"/>
      <w:r w:rsidRPr="001A5C4A">
        <w:t>сверки данных пользователя о трудоустройстве в подсистеме с данными в МТБЗ (ФРМР)</w:t>
      </w:r>
      <w:bookmarkEnd w:id="552"/>
      <w:r w:rsidRPr="001A5C4A">
        <w:t>. Сверка происходит по тем МО, которые присутствуют в списке должностей пользователя</w:t>
      </w:r>
      <w:r w:rsidR="00A52684">
        <w:t xml:space="preserve"> (</w:t>
      </w:r>
      <w:r w:rsidR="00A52684">
        <w:fldChar w:fldCharType="begin"/>
      </w:r>
      <w:r w:rsidR="00A52684">
        <w:instrText xml:space="preserve"> REF _Ref77236120 \h </w:instrText>
      </w:r>
      <w:r w:rsidR="00A52684"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283</w:t>
      </w:r>
      <w:r w:rsidR="00A52684">
        <w:fldChar w:fldCharType="end"/>
      </w:r>
      <w:r w:rsidR="00A52684">
        <w:t>)</w:t>
      </w:r>
      <w:r w:rsidRPr="001A5C4A">
        <w:t>.</w:t>
      </w:r>
      <w:bookmarkEnd w:id="551"/>
    </w:p>
    <w:p w14:paraId="7E017AB1" w14:textId="77777777" w:rsidR="00687324" w:rsidRPr="001A5C4A" w:rsidRDefault="00687324" w:rsidP="00687324">
      <w:pPr>
        <w:ind w:firstLine="0"/>
        <w:jc w:val="center"/>
      </w:pPr>
      <w:r w:rsidRPr="001A5C4A">
        <w:rPr>
          <w:noProof/>
          <w:lang w:eastAsia="ru-RU"/>
        </w:rPr>
        <w:drawing>
          <wp:inline distT="0" distB="0" distL="0" distR="0" wp14:anchorId="0652F5A4" wp14:editId="37A63BFE">
            <wp:extent cx="5940425" cy="4665980"/>
            <wp:effectExtent l="19050" t="19050" r="22225" b="2032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5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4511A7" w14:textId="09A6B399" w:rsidR="00687324" w:rsidRPr="001A5C4A" w:rsidRDefault="00687324" w:rsidP="0049498E">
      <w:pPr>
        <w:pStyle w:val="26"/>
        <w:spacing w:after="240" w:line="276" w:lineRule="auto"/>
      </w:pPr>
      <w:bookmarkStart w:id="553" w:name="_Ref77236120"/>
      <w:bookmarkStart w:id="554" w:name="_Hlk77236438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283</w:t>
      </w:r>
      <w:r w:rsidR="00C0526B">
        <w:rPr>
          <w:noProof/>
        </w:rPr>
        <w:fldChar w:fldCharType="end"/>
      </w:r>
      <w:bookmarkEnd w:id="553"/>
      <w:r w:rsidRPr="001A5C4A">
        <w:t xml:space="preserve"> – Окно «Редактирование пользователя». Кнопка «Сверить с данными МТБЗ»</w:t>
      </w:r>
    </w:p>
    <w:bookmarkEnd w:id="554"/>
    <w:p w14:paraId="61EB4692" w14:textId="77777777" w:rsidR="00687324" w:rsidRPr="001A5C4A" w:rsidRDefault="00687324" w:rsidP="0049498E">
      <w:pPr>
        <w:ind w:firstLine="851"/>
      </w:pPr>
      <w:r w:rsidRPr="001A5C4A">
        <w:t xml:space="preserve">В случае, если после нажатия кнопки «Сверить с данными МТБЗ»: </w:t>
      </w:r>
    </w:p>
    <w:p w14:paraId="19FF4B93" w14:textId="56351BC4" w:rsidR="00687324" w:rsidRPr="001A5C4A" w:rsidRDefault="00687324" w:rsidP="00602B13">
      <w:pPr>
        <w:numPr>
          <w:ilvl w:val="0"/>
          <w:numId w:val="60"/>
        </w:numPr>
        <w:tabs>
          <w:tab w:val="left" w:pos="1134"/>
        </w:tabs>
        <w:ind w:left="0" w:firstLine="851"/>
      </w:pPr>
      <w:r w:rsidRPr="001A5C4A">
        <w:t>будут обнаружены несоответствия данных в подсистеме с данными в МТБЗ, то отобразится следующее сообщение: «Обнаружено несоответствие данных по работе пользователя в системе с данными в ФРМР. Обновить данные?» (</w:t>
      </w:r>
      <w:r w:rsidRPr="001A5C4A">
        <w:fldChar w:fldCharType="begin"/>
      </w:r>
      <w:r w:rsidRPr="001A5C4A">
        <w:instrText xml:space="preserve"> REF _Ref77236484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284</w:t>
      </w:r>
      <w:r w:rsidRPr="001A5C4A">
        <w:fldChar w:fldCharType="end"/>
      </w:r>
      <w:r w:rsidRPr="001A5C4A">
        <w:t>). Для обновления данных следует нажать на кнопку «Подтвердить» (</w:t>
      </w:r>
      <w:r w:rsidRPr="001A5C4A">
        <w:fldChar w:fldCharType="begin"/>
      </w:r>
      <w:r w:rsidRPr="001A5C4A">
        <w:instrText xml:space="preserve"> REF _Ref77236484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284</w:t>
      </w:r>
      <w:r w:rsidRPr="001A5C4A">
        <w:fldChar w:fldCharType="end"/>
      </w:r>
      <w:r w:rsidRPr="001A5C4A">
        <w:t>).</w:t>
      </w:r>
    </w:p>
    <w:p w14:paraId="7202F588" w14:textId="77777777" w:rsidR="00687324" w:rsidRPr="001A5C4A" w:rsidRDefault="00687324" w:rsidP="00687324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7F584793" wp14:editId="78BEDD77">
            <wp:extent cx="5940425" cy="4563110"/>
            <wp:effectExtent l="19050" t="19050" r="22225" b="2794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31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9C5A64" w14:textId="715E74B4" w:rsidR="00687324" w:rsidRPr="001A5C4A" w:rsidRDefault="00687324" w:rsidP="0049498E">
      <w:pPr>
        <w:pStyle w:val="26"/>
        <w:spacing w:after="240" w:line="276" w:lineRule="auto"/>
      </w:pPr>
      <w:bookmarkStart w:id="555" w:name="_Ref77236484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284</w:t>
      </w:r>
      <w:r w:rsidR="00C0526B">
        <w:rPr>
          <w:noProof/>
        </w:rPr>
        <w:fldChar w:fldCharType="end"/>
      </w:r>
      <w:bookmarkEnd w:id="555"/>
      <w:r w:rsidRPr="001A5C4A">
        <w:t xml:space="preserve"> – Окно «Редактирование пользователя». Всплывающее сообщение</w:t>
      </w:r>
    </w:p>
    <w:p w14:paraId="6490DDE0" w14:textId="053E5885" w:rsidR="00687324" w:rsidRDefault="00687324" w:rsidP="0049498E">
      <w:pPr>
        <w:ind w:firstLine="851"/>
      </w:pPr>
      <w:r w:rsidRPr="001A5C4A">
        <w:t xml:space="preserve">В результате данные </w:t>
      </w:r>
      <w:r w:rsidR="000A1BAD">
        <w:t xml:space="preserve">в списке </w:t>
      </w:r>
      <w:r w:rsidRPr="001A5C4A">
        <w:t xml:space="preserve">обновятся, </w:t>
      </w:r>
      <w:r w:rsidR="000A1BAD">
        <w:t xml:space="preserve">а </w:t>
      </w:r>
      <w:r w:rsidR="00FF6BF7">
        <w:t xml:space="preserve">также </w:t>
      </w:r>
      <w:r w:rsidRPr="001A5C4A">
        <w:t>обновится дата в поле «Обновлено из МТБЗ» (</w:t>
      </w:r>
      <w:r w:rsidRPr="001A5C4A">
        <w:fldChar w:fldCharType="begin"/>
      </w:r>
      <w:r w:rsidRPr="001A5C4A">
        <w:instrText xml:space="preserve"> REF _Ref77236733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286</w:t>
      </w:r>
      <w:r w:rsidRPr="001A5C4A">
        <w:fldChar w:fldCharType="end"/>
      </w:r>
      <w:r w:rsidRPr="001A5C4A">
        <w:t>).</w:t>
      </w:r>
    </w:p>
    <w:p w14:paraId="58025AFE" w14:textId="27CF282F" w:rsidR="00345ECF" w:rsidRPr="00407AFB" w:rsidRDefault="00345ECF" w:rsidP="0049498E">
      <w:pPr>
        <w:pStyle w:val="aff9"/>
        <w:tabs>
          <w:tab w:val="left" w:pos="1134"/>
        </w:tabs>
        <w:ind w:left="0" w:firstLine="851"/>
      </w:pPr>
      <w:r w:rsidRPr="00345ECF">
        <w:rPr>
          <w:b/>
          <w:bCs/>
        </w:rPr>
        <w:t>ВНИМАНИЕ!!!</w:t>
      </w:r>
      <w:r>
        <w:t xml:space="preserve"> Е</w:t>
      </w:r>
      <w:r w:rsidRPr="00407AFB">
        <w:t>сли у пользователя есть несколько должностей</w:t>
      </w:r>
      <w:r>
        <w:t>,</w:t>
      </w:r>
      <w:r w:rsidRPr="00407AFB">
        <w:t xml:space="preserve"> записанных в профиле</w:t>
      </w:r>
      <w:r>
        <w:t>,</w:t>
      </w:r>
      <w:r w:rsidRPr="00407AFB">
        <w:t xml:space="preserve"> и некоторые не соответствуют данным МТБЗ, то при нажатии на кнопку «Сверить с данными МТБЗ»</w:t>
      </w:r>
      <w:r>
        <w:t xml:space="preserve"> (</w:t>
      </w:r>
      <w:r>
        <w:fldChar w:fldCharType="begin"/>
      </w:r>
      <w:r>
        <w:instrText xml:space="preserve"> REF _Ref77236120 \h </w:instrText>
      </w:r>
      <w:r>
        <w:fldChar w:fldCharType="separate"/>
      </w:r>
      <w:r w:rsidR="00C0526B" w:rsidRPr="001A5C4A">
        <w:t xml:space="preserve">Рисунок </w:t>
      </w:r>
      <w:r w:rsidR="00C0526B">
        <w:rPr>
          <w:noProof/>
        </w:rPr>
        <w:t>283</w:t>
      </w:r>
      <w:r>
        <w:fldChar w:fldCharType="end"/>
      </w:r>
      <w:r>
        <w:t>)</w:t>
      </w:r>
      <w:r w:rsidRPr="00407AFB">
        <w:t xml:space="preserve"> не соответствующие должности автоматически заменятся на соответствующие данным МТБЗ и откроется </w:t>
      </w:r>
      <w:r>
        <w:t xml:space="preserve">окно подтверждения действия содержащее следующий текст: </w:t>
      </w:r>
      <w:r w:rsidRPr="00407AFB">
        <w:t>«Обнаружено несоответствие данных по работе пользователя в системе с данными ФРМР. Обновить данные?» (</w:t>
      </w:r>
      <w:r w:rsidRPr="001A5C4A">
        <w:fldChar w:fldCharType="begin"/>
      </w:r>
      <w:r w:rsidRPr="001A5C4A">
        <w:instrText xml:space="preserve"> REF _Ref77236484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284</w:t>
      </w:r>
      <w:r w:rsidRPr="001A5C4A">
        <w:fldChar w:fldCharType="end"/>
      </w:r>
      <w:r w:rsidRPr="00407AFB">
        <w:t>).</w:t>
      </w:r>
    </w:p>
    <w:p w14:paraId="6D69B19D" w14:textId="6AF12B05" w:rsidR="00345ECF" w:rsidRDefault="00345ECF" w:rsidP="0049498E">
      <w:pPr>
        <w:ind w:firstLine="851"/>
      </w:pPr>
      <w:r w:rsidRPr="00407AFB">
        <w:t>По нажатию на кнопку «Подтвердить» будет открыто окно «Выбор специальностей»</w:t>
      </w:r>
      <w:r>
        <w:t>,</w:t>
      </w:r>
      <w:r w:rsidRPr="00407AFB">
        <w:t xml:space="preserve"> в котором необходимо в строке с измененной должностью в колонке «Специализация» нажать ЛКМ на название специальности и в выпадающем списке выбрать требуемую, далее нажать кнопку «Сохранить» (</w:t>
      </w:r>
      <w:r w:rsidRPr="00407AFB">
        <w:fldChar w:fldCharType="begin"/>
      </w:r>
      <w:r w:rsidRPr="00407AFB">
        <w:instrText xml:space="preserve"> REF _Ref128644522 \h </w:instrText>
      </w:r>
      <w:r>
        <w:instrText xml:space="preserve"> \* MERGEFORMAT </w:instrText>
      </w:r>
      <w:r w:rsidRPr="00407AFB">
        <w:fldChar w:fldCharType="separate"/>
      </w:r>
      <w:r w:rsidR="00C0526B" w:rsidRPr="00407AFB">
        <w:t xml:space="preserve">Рисунок </w:t>
      </w:r>
      <w:r w:rsidR="00C0526B">
        <w:rPr>
          <w:noProof/>
        </w:rPr>
        <w:t>285</w:t>
      </w:r>
      <w:r w:rsidRPr="00407AFB">
        <w:fldChar w:fldCharType="end"/>
      </w:r>
      <w:r w:rsidRPr="00407AFB">
        <w:t>).</w:t>
      </w:r>
    </w:p>
    <w:p w14:paraId="0ACFD118" w14:textId="77777777" w:rsidR="00345ECF" w:rsidRDefault="00345ECF" w:rsidP="0049498E">
      <w:pPr>
        <w:spacing w:line="276" w:lineRule="auto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8144A2B" wp14:editId="5D6E1A34">
            <wp:extent cx="4800600" cy="4107372"/>
            <wp:effectExtent l="19050" t="19050" r="19050" b="2667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3" r="894" b="621"/>
                    <a:stretch/>
                  </pic:blipFill>
                  <pic:spPr bwMode="auto">
                    <a:xfrm>
                      <a:off x="0" y="0"/>
                      <a:ext cx="4806603" cy="41125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53F56" w14:textId="48595B2D" w:rsidR="00345ECF" w:rsidRPr="00407AFB" w:rsidRDefault="00345ECF" w:rsidP="0049498E">
      <w:pPr>
        <w:pStyle w:val="26"/>
        <w:spacing w:after="240" w:line="276" w:lineRule="auto"/>
      </w:pPr>
      <w:bookmarkStart w:id="556" w:name="_Ref128644522"/>
      <w:r w:rsidRPr="00407AFB">
        <w:t xml:space="preserve">Рисунок </w:t>
      </w:r>
      <w:r w:rsidRPr="00407AFB">
        <w:rPr>
          <w:noProof/>
        </w:rPr>
        <w:fldChar w:fldCharType="begin"/>
      </w:r>
      <w:r w:rsidRPr="00407AFB">
        <w:rPr>
          <w:noProof/>
        </w:rPr>
        <w:instrText xml:space="preserve"> SEQ Рисунок \* ARABIC </w:instrText>
      </w:r>
      <w:r w:rsidRPr="00407AFB">
        <w:rPr>
          <w:noProof/>
        </w:rPr>
        <w:fldChar w:fldCharType="separate"/>
      </w:r>
      <w:r w:rsidR="00C0526B">
        <w:rPr>
          <w:noProof/>
        </w:rPr>
        <w:t>285</w:t>
      </w:r>
      <w:r w:rsidRPr="00407AFB">
        <w:rPr>
          <w:noProof/>
        </w:rPr>
        <w:fldChar w:fldCharType="end"/>
      </w:r>
      <w:bookmarkEnd w:id="556"/>
      <w:r w:rsidRPr="00407AFB">
        <w:t xml:space="preserve"> – Окно «Выбор специальностей». </w:t>
      </w:r>
      <w:r>
        <w:t>Пример в</w:t>
      </w:r>
      <w:r w:rsidRPr="00407AFB">
        <w:t>ыбор</w:t>
      </w:r>
      <w:r>
        <w:t>а</w:t>
      </w:r>
      <w:r w:rsidRPr="00407AFB">
        <w:t xml:space="preserve"> специальности в выпадающем списке. Кнопка «Сохранить»</w:t>
      </w:r>
    </w:p>
    <w:p w14:paraId="549AF6FE" w14:textId="35ABBA3B" w:rsidR="00345ECF" w:rsidRPr="001A5C4A" w:rsidRDefault="00345ECF" w:rsidP="0049498E">
      <w:pPr>
        <w:ind w:firstLine="851"/>
      </w:pPr>
      <w:r>
        <w:t>В результате выбранная специальность сохранится и отобразится в профиле пользователя.</w:t>
      </w:r>
    </w:p>
    <w:p w14:paraId="249CB950" w14:textId="77777777" w:rsidR="00687324" w:rsidRPr="001A5C4A" w:rsidRDefault="00687324" w:rsidP="00687324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4D43233A" wp14:editId="23AB51CC">
            <wp:extent cx="5940425" cy="4679315"/>
            <wp:effectExtent l="19050" t="19050" r="22225" b="26035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79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0FD184" w14:textId="042FA2CA" w:rsidR="00687324" w:rsidRPr="001A5C4A" w:rsidRDefault="00687324" w:rsidP="0049498E">
      <w:pPr>
        <w:pStyle w:val="26"/>
        <w:spacing w:after="240" w:line="276" w:lineRule="auto"/>
      </w:pPr>
      <w:bookmarkStart w:id="557" w:name="_Ref77236733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286</w:t>
      </w:r>
      <w:r w:rsidR="00C0526B">
        <w:rPr>
          <w:noProof/>
        </w:rPr>
        <w:fldChar w:fldCharType="end"/>
      </w:r>
      <w:bookmarkEnd w:id="557"/>
      <w:r w:rsidRPr="001A5C4A">
        <w:t xml:space="preserve"> – Окно «Редактирование пользователя». Поле «Обновлено из МТБЗ»</w:t>
      </w:r>
    </w:p>
    <w:p w14:paraId="18A7C7A0" w14:textId="169D45BE" w:rsidR="00687324" w:rsidRPr="001A5C4A" w:rsidRDefault="00687324" w:rsidP="00602B13">
      <w:pPr>
        <w:numPr>
          <w:ilvl w:val="0"/>
          <w:numId w:val="60"/>
        </w:numPr>
        <w:tabs>
          <w:tab w:val="left" w:pos="1134"/>
        </w:tabs>
        <w:ind w:left="0" w:firstLine="851"/>
      </w:pPr>
      <w:r w:rsidRPr="001A5C4A">
        <w:t>данные в подсистеме и МТБЗ совпадают, то отобразится сообщение: «Данные совпадают» (</w:t>
      </w:r>
      <w:r w:rsidRPr="001A5C4A">
        <w:fldChar w:fldCharType="begin"/>
      </w:r>
      <w:r w:rsidRPr="001A5C4A">
        <w:instrText xml:space="preserve"> REF _Ref77236918 \h  \* MERGEFORMAT </w:instrText>
      </w:r>
      <w:r w:rsidRPr="001A5C4A">
        <w:fldChar w:fldCharType="separate"/>
      </w:r>
      <w:r w:rsidR="00C0526B" w:rsidRPr="001A5C4A">
        <w:t xml:space="preserve">Рисунок </w:t>
      </w:r>
      <w:r w:rsidR="00C0526B">
        <w:t>287</w:t>
      </w:r>
      <w:r w:rsidRPr="001A5C4A">
        <w:fldChar w:fldCharType="end"/>
      </w:r>
      <w:r w:rsidRPr="001A5C4A">
        <w:t>).</w:t>
      </w:r>
    </w:p>
    <w:p w14:paraId="77A20676" w14:textId="77777777" w:rsidR="00687324" w:rsidRPr="001A5C4A" w:rsidRDefault="00687324" w:rsidP="00687324">
      <w:pPr>
        <w:ind w:firstLine="0"/>
        <w:jc w:val="center"/>
      </w:pPr>
      <w:r w:rsidRPr="001A5C4A">
        <w:rPr>
          <w:noProof/>
          <w:lang w:eastAsia="ru-RU"/>
        </w:rPr>
        <w:lastRenderedPageBreak/>
        <w:drawing>
          <wp:inline distT="0" distB="0" distL="0" distR="0" wp14:anchorId="7E6DBDE5" wp14:editId="531B02A3">
            <wp:extent cx="5942897" cy="4581525"/>
            <wp:effectExtent l="19050" t="19050" r="20320" b="9525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501" cy="45920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D955F3" w14:textId="0E0DE9E0" w:rsidR="00687324" w:rsidRPr="001A5C4A" w:rsidRDefault="00687324" w:rsidP="0049498E">
      <w:pPr>
        <w:pStyle w:val="26"/>
        <w:spacing w:after="240" w:line="276" w:lineRule="auto"/>
      </w:pPr>
      <w:bookmarkStart w:id="558" w:name="_Ref77236918"/>
      <w:r w:rsidRPr="001A5C4A">
        <w:t xml:space="preserve">Рисунок </w:t>
      </w:r>
      <w:r w:rsidR="00C0526B">
        <w:fldChar w:fldCharType="begin"/>
      </w:r>
      <w:r w:rsidR="00C0526B">
        <w:instrText xml:space="preserve"> SEQ Рисунок \* ARABIC </w:instrText>
      </w:r>
      <w:r w:rsidR="00C0526B">
        <w:fldChar w:fldCharType="separate"/>
      </w:r>
      <w:r w:rsidR="00C0526B">
        <w:rPr>
          <w:noProof/>
        </w:rPr>
        <w:t>287</w:t>
      </w:r>
      <w:r w:rsidR="00C0526B">
        <w:rPr>
          <w:noProof/>
        </w:rPr>
        <w:fldChar w:fldCharType="end"/>
      </w:r>
      <w:bookmarkEnd w:id="558"/>
      <w:r w:rsidRPr="001A5C4A">
        <w:t xml:space="preserve"> – Окно «Редактирование пользователя». Всплывающее сообщение</w:t>
      </w:r>
      <w:bookmarkEnd w:id="550"/>
    </w:p>
    <w:p w14:paraId="0B0A3EA6" w14:textId="796038C2" w:rsidR="00A52684" w:rsidRPr="00EE4FBB" w:rsidRDefault="00A52684" w:rsidP="00677ABB">
      <w:pPr>
        <w:rPr>
          <w:b/>
          <w:bCs/>
          <w:sz w:val="22"/>
          <w:szCs w:val="22"/>
        </w:rPr>
      </w:pPr>
    </w:p>
    <w:p w14:paraId="22036D79" w14:textId="77777777" w:rsidR="00B11364" w:rsidRPr="001A5C4A" w:rsidRDefault="00B11364" w:rsidP="00574537"/>
    <w:bookmarkEnd w:id="538"/>
    <w:p w14:paraId="791545D7" w14:textId="77777777" w:rsidR="00F20269" w:rsidRPr="001A5C4A" w:rsidRDefault="00F20269" w:rsidP="00B179B2">
      <w:pPr>
        <w:pStyle w:val="af6"/>
        <w:rPr>
          <w:rFonts w:cs="Arial"/>
        </w:rPr>
      </w:pPr>
    </w:p>
    <w:p w14:paraId="0D3BC723" w14:textId="51618DAE" w:rsidR="00C44ECD" w:rsidRPr="00904452" w:rsidRDefault="00582C67" w:rsidP="00B179B2">
      <w:pPr>
        <w:rPr>
          <w:rFonts w:cs="Arial"/>
        </w:rPr>
      </w:pPr>
      <w:bookmarkStart w:id="559" w:name="_Hlk89096641"/>
      <w:r w:rsidRPr="00904452">
        <w:rPr>
          <w:rFonts w:cs="Arial"/>
        </w:rPr>
        <w:t>БД – База данных</w:t>
      </w:r>
      <w:bookmarkEnd w:id="559"/>
    </w:p>
    <w:p w14:paraId="29366864" w14:textId="77777777" w:rsidR="00C44ECD" w:rsidRPr="00904452" w:rsidRDefault="00C44ECD" w:rsidP="00C44ECD">
      <w:pPr>
        <w:rPr>
          <w:rFonts w:cs="Arial"/>
        </w:rPr>
      </w:pPr>
      <w:r w:rsidRPr="00904452">
        <w:rPr>
          <w:rFonts w:cs="Arial"/>
        </w:rPr>
        <w:t>БСМЭ – Бюро судебно-медицинской экспертизы</w:t>
      </w:r>
    </w:p>
    <w:p w14:paraId="274F860B" w14:textId="10347032" w:rsidR="00C44ECD" w:rsidRPr="00904452" w:rsidRDefault="00C44ECD" w:rsidP="00C44ECD">
      <w:pPr>
        <w:rPr>
          <w:rFonts w:cs="Arial"/>
        </w:rPr>
      </w:pPr>
      <w:r w:rsidRPr="00904452">
        <w:rPr>
          <w:rFonts w:cs="Arial"/>
        </w:rPr>
        <w:t>БУ – Бюджетное учреждение</w:t>
      </w:r>
    </w:p>
    <w:p w14:paraId="773BB416" w14:textId="6DB120D7" w:rsidR="00B94CBA" w:rsidRPr="00904452" w:rsidRDefault="00B94CBA" w:rsidP="00B94CBA">
      <w:bookmarkStart w:id="560" w:name="_Hlk89674876"/>
      <w:r w:rsidRPr="00904452">
        <w:rPr>
          <w:rFonts w:cs="Arial"/>
        </w:rPr>
        <w:t xml:space="preserve">ВИМИС «АКиНЕО» – </w:t>
      </w:r>
      <w:r w:rsidRPr="00904452">
        <w:t>Вертикально-интегрированная медицинская информационная система по профилю оказания медицинской помощи «Акушерство, гинекология и неонатология»</w:t>
      </w:r>
    </w:p>
    <w:p w14:paraId="4878B6CA" w14:textId="70CDF6F7" w:rsidR="00B94CBA" w:rsidRPr="00904452" w:rsidRDefault="00B94CBA" w:rsidP="00B94CBA">
      <w:bookmarkStart w:id="561" w:name="_Hlk89671993"/>
      <w:r w:rsidRPr="00904452">
        <w:rPr>
          <w:rFonts w:cs="Arial"/>
        </w:rPr>
        <w:t xml:space="preserve">ВИМИС «Онкология» – </w:t>
      </w:r>
      <w:r w:rsidRPr="00904452">
        <w:t>Вертикально-интегрированная медицинская информационная система по профилю оказания медицинской помощи «</w:t>
      </w:r>
      <w:r w:rsidRPr="00904452">
        <w:rPr>
          <w:rFonts w:cs="Arial"/>
        </w:rPr>
        <w:t>Онкология</w:t>
      </w:r>
      <w:r w:rsidRPr="00904452">
        <w:t>»</w:t>
      </w:r>
    </w:p>
    <w:bookmarkEnd w:id="561"/>
    <w:p w14:paraId="748979F3" w14:textId="127C32CF" w:rsidR="009757A9" w:rsidRPr="00904452" w:rsidRDefault="00B94CBA" w:rsidP="00B94CBA">
      <w:r w:rsidRPr="00904452">
        <w:rPr>
          <w:rFonts w:cs="Arial"/>
        </w:rPr>
        <w:t xml:space="preserve">ВИМИС «ССЗ» – </w:t>
      </w:r>
      <w:r w:rsidRPr="00904452">
        <w:t>Вертикально-интегрированная медицинская информационная система по профилю оказания медицинской помощи «</w:t>
      </w:r>
      <w:r w:rsidRPr="00904452">
        <w:rPr>
          <w:rFonts w:cs="Arial"/>
        </w:rPr>
        <w:t>Сердечно-сосудистые заболевания</w:t>
      </w:r>
      <w:r w:rsidRPr="00904452">
        <w:t>»</w:t>
      </w:r>
      <w:bookmarkEnd w:id="560"/>
    </w:p>
    <w:p w14:paraId="41B5EBE4" w14:textId="4397AD2E" w:rsidR="00586E15" w:rsidRDefault="00586E15" w:rsidP="00B94CBA">
      <w:r w:rsidRPr="00904452">
        <w:rPr>
          <w:rFonts w:cs="Arial"/>
        </w:rPr>
        <w:t xml:space="preserve">ВИМИС «Профилактика» – </w:t>
      </w:r>
      <w:r w:rsidRPr="00904452">
        <w:t>Вертикально-интегрированная медицинская информационная система по профилю оказания медицинской помощи «</w:t>
      </w:r>
      <w:r w:rsidRPr="00904452">
        <w:rPr>
          <w:rFonts w:cs="Arial"/>
        </w:rPr>
        <w:t>Профилактика</w:t>
      </w:r>
      <w:r w:rsidRPr="00904452">
        <w:t>»</w:t>
      </w:r>
    </w:p>
    <w:p w14:paraId="2CDB898A" w14:textId="258976AF" w:rsidR="005162FD" w:rsidRPr="00904452" w:rsidRDefault="005162FD" w:rsidP="00B94CBA">
      <w:r w:rsidRPr="00904452">
        <w:rPr>
          <w:rFonts w:cs="Arial"/>
        </w:rPr>
        <w:t>ВИМИС «Профилактика</w:t>
      </w:r>
      <w:r>
        <w:rPr>
          <w:rFonts w:cs="Arial"/>
        </w:rPr>
        <w:t xml:space="preserve"> инфекционных заболеваний</w:t>
      </w:r>
      <w:r w:rsidRPr="00904452">
        <w:rPr>
          <w:rFonts w:cs="Arial"/>
        </w:rPr>
        <w:t xml:space="preserve">» – </w:t>
      </w:r>
      <w:r w:rsidRPr="00904452">
        <w:t>Вертикально-интегрированная медицинская информационная система по профилю оказания медицинской помощи «</w:t>
      </w:r>
      <w:r w:rsidRPr="00904452">
        <w:rPr>
          <w:rFonts w:cs="Arial"/>
        </w:rPr>
        <w:t>Профилактика</w:t>
      </w:r>
      <w:r>
        <w:rPr>
          <w:rFonts w:cs="Arial"/>
        </w:rPr>
        <w:t xml:space="preserve"> инфекционных заболеваний</w:t>
      </w:r>
      <w:r w:rsidRPr="00904452">
        <w:t>»</w:t>
      </w:r>
    </w:p>
    <w:p w14:paraId="64374A02" w14:textId="2DEDC7EA" w:rsidR="00BB1418" w:rsidRPr="00904452" w:rsidRDefault="00BB1418" w:rsidP="00C44ECD">
      <w:pPr>
        <w:rPr>
          <w:rFonts w:cs="Arial"/>
        </w:rPr>
      </w:pPr>
      <w:r w:rsidRPr="00904452">
        <w:t xml:space="preserve">ДТП </w:t>
      </w:r>
      <w:r w:rsidRPr="00904452">
        <w:rPr>
          <w:rFonts w:cs="Arial"/>
        </w:rPr>
        <w:t>– Дорожно-транспортное происшествие</w:t>
      </w:r>
    </w:p>
    <w:p w14:paraId="6D39BE3F" w14:textId="7DCA86F8" w:rsidR="00184A2B" w:rsidRDefault="00184A2B" w:rsidP="00C44ECD">
      <w:pPr>
        <w:rPr>
          <w:rFonts w:cs="Arial"/>
        </w:rPr>
      </w:pPr>
      <w:r w:rsidRPr="007A080A">
        <w:t>ЕГР</w:t>
      </w:r>
      <w:r>
        <w:t xml:space="preserve"> </w:t>
      </w:r>
      <w:r w:rsidRPr="00904452">
        <w:rPr>
          <w:rFonts w:cs="Arial"/>
        </w:rPr>
        <w:t>–</w:t>
      </w:r>
      <w:r>
        <w:rPr>
          <w:rFonts w:cs="Arial"/>
        </w:rPr>
        <w:t xml:space="preserve"> </w:t>
      </w:r>
      <w:r w:rsidRPr="00184A2B">
        <w:rPr>
          <w:rFonts w:cs="Arial"/>
        </w:rPr>
        <w:t>Единый государственный реестр</w:t>
      </w:r>
    </w:p>
    <w:p w14:paraId="30D612F0" w14:textId="47D90FA3" w:rsidR="00C44ECD" w:rsidRPr="00904452" w:rsidRDefault="00C44ECD" w:rsidP="00C44ECD">
      <w:pPr>
        <w:rPr>
          <w:rFonts w:cs="Arial"/>
        </w:rPr>
      </w:pPr>
      <w:r w:rsidRPr="00904452">
        <w:rPr>
          <w:rFonts w:cs="Arial"/>
        </w:rPr>
        <w:t>ЕСИА – Единый сервис авторизации пользователей системы здравоохранения ХМАО-Югры</w:t>
      </w:r>
    </w:p>
    <w:p w14:paraId="1FA14AD8" w14:textId="79F0F8AF" w:rsidR="00C44ECD" w:rsidRPr="00904452" w:rsidRDefault="00C44ECD" w:rsidP="00C44ECD">
      <w:pPr>
        <w:rPr>
          <w:rFonts w:cs="Arial"/>
        </w:rPr>
      </w:pPr>
      <w:r w:rsidRPr="00904452">
        <w:rPr>
          <w:rFonts w:cs="Arial"/>
        </w:rPr>
        <w:t>ЗАГС – Орган</w:t>
      </w:r>
      <w:r w:rsidR="000D520E" w:rsidRPr="00904452">
        <w:rPr>
          <w:rFonts w:cs="Arial"/>
        </w:rPr>
        <w:t xml:space="preserve"> </w:t>
      </w:r>
      <w:r w:rsidRPr="00904452">
        <w:rPr>
          <w:rFonts w:cs="Arial"/>
        </w:rPr>
        <w:t>записи актов гражданского состояния</w:t>
      </w:r>
    </w:p>
    <w:p w14:paraId="09905237" w14:textId="32940BF9" w:rsidR="00177AEF" w:rsidRPr="00904452" w:rsidRDefault="00177AEF" w:rsidP="00C44ECD">
      <w:pPr>
        <w:rPr>
          <w:rFonts w:cs="Arial"/>
        </w:rPr>
      </w:pPr>
      <w:r w:rsidRPr="00904452">
        <w:rPr>
          <w:rFonts w:cs="Arial"/>
          <w:szCs w:val="22"/>
        </w:rPr>
        <w:t xml:space="preserve">ИНН </w:t>
      </w:r>
      <w:r w:rsidRPr="00904452">
        <w:rPr>
          <w:rFonts w:cs="Arial"/>
        </w:rPr>
        <w:t xml:space="preserve">– </w:t>
      </w:r>
      <w:r w:rsidRPr="00904452">
        <w:rPr>
          <w:rFonts w:cs="Arial"/>
          <w:szCs w:val="22"/>
        </w:rPr>
        <w:t>Идентификационный номер налогоплательщика</w:t>
      </w:r>
    </w:p>
    <w:p w14:paraId="624AE98E" w14:textId="11C37F76" w:rsidR="00582C67" w:rsidRPr="00904452" w:rsidRDefault="00582C67" w:rsidP="00C44ECD">
      <w:pPr>
        <w:rPr>
          <w:rFonts w:cs="Arial"/>
        </w:rPr>
      </w:pPr>
      <w:bookmarkStart w:id="562" w:name="_Hlk53579818"/>
      <w:r w:rsidRPr="00904452">
        <w:rPr>
          <w:rFonts w:cs="Arial"/>
        </w:rPr>
        <w:t>ИС – Информационная система</w:t>
      </w:r>
    </w:p>
    <w:p w14:paraId="13FD7F5A" w14:textId="1B483BA8" w:rsidR="00177AEF" w:rsidRPr="00904452" w:rsidRDefault="00177AEF" w:rsidP="00C44ECD">
      <w:pPr>
        <w:rPr>
          <w:rFonts w:cs="Arial"/>
          <w:szCs w:val="22"/>
        </w:rPr>
      </w:pPr>
      <w:r w:rsidRPr="00904452">
        <w:rPr>
          <w:rFonts w:cs="Arial"/>
          <w:szCs w:val="22"/>
        </w:rPr>
        <w:t xml:space="preserve">ИЭМК </w:t>
      </w:r>
      <w:r w:rsidRPr="00904452">
        <w:rPr>
          <w:rFonts w:cs="Arial"/>
        </w:rPr>
        <w:t xml:space="preserve">– </w:t>
      </w:r>
      <w:r w:rsidRPr="00904452">
        <w:rPr>
          <w:rFonts w:cs="Arial"/>
          <w:szCs w:val="22"/>
        </w:rPr>
        <w:t>Интегрированная электронная медицинская карта</w:t>
      </w:r>
    </w:p>
    <w:p w14:paraId="3D256EAE" w14:textId="5131A377" w:rsidR="000E0118" w:rsidRPr="00904452" w:rsidRDefault="000E0118" w:rsidP="00C44ECD">
      <w:pPr>
        <w:rPr>
          <w:rStyle w:val="hgkelc"/>
        </w:rPr>
      </w:pPr>
      <w:r w:rsidRPr="00904452">
        <w:rPr>
          <w:rFonts w:cs="Arial"/>
          <w:szCs w:val="22"/>
        </w:rPr>
        <w:t xml:space="preserve">КИЛИ </w:t>
      </w:r>
      <w:r w:rsidRPr="00904452">
        <w:rPr>
          <w:rFonts w:cs="Arial"/>
        </w:rPr>
        <w:t xml:space="preserve">– </w:t>
      </w:r>
      <w:r w:rsidRPr="00904452">
        <w:rPr>
          <w:rStyle w:val="hgkelc"/>
        </w:rPr>
        <w:t>Комиссия по изучению летальных исходов</w:t>
      </w:r>
    </w:p>
    <w:p w14:paraId="7858F966" w14:textId="16331B20" w:rsidR="00BB1418" w:rsidRDefault="00BB1418" w:rsidP="00C44ECD">
      <w:bookmarkStart w:id="563" w:name="_Hlk88209860"/>
      <w:r w:rsidRPr="00904452">
        <w:rPr>
          <w:rStyle w:val="hgkelc"/>
        </w:rPr>
        <w:t xml:space="preserve">КЛАДР </w:t>
      </w:r>
      <w:r w:rsidRPr="00904452">
        <w:rPr>
          <w:rFonts w:cs="Arial"/>
        </w:rPr>
        <w:t xml:space="preserve">– </w:t>
      </w:r>
      <w:r w:rsidRPr="00904452">
        <w:rPr>
          <w:rStyle w:val="affffc"/>
          <w:i w:val="0"/>
          <w:iCs w:val="0"/>
        </w:rPr>
        <w:t>Классификатор адресов</w:t>
      </w:r>
      <w:r w:rsidRPr="00904452">
        <w:rPr>
          <w:i/>
          <w:iCs/>
        </w:rPr>
        <w:t xml:space="preserve"> </w:t>
      </w:r>
      <w:r w:rsidRPr="00904452">
        <w:t>Российской Федерации</w:t>
      </w:r>
      <w:bookmarkEnd w:id="563"/>
    </w:p>
    <w:p w14:paraId="7C9BA994" w14:textId="46AF17FA" w:rsidR="00184A2B" w:rsidRPr="00904452" w:rsidRDefault="00184A2B" w:rsidP="00C44ECD">
      <w:pPr>
        <w:rPr>
          <w:rFonts w:cs="Arial"/>
        </w:rPr>
      </w:pPr>
      <w:r w:rsidRPr="007A080A">
        <w:t>ЛКМ</w:t>
      </w:r>
      <w:r>
        <w:t xml:space="preserve"> </w:t>
      </w:r>
      <w:r w:rsidRPr="00904452">
        <w:rPr>
          <w:rFonts w:cs="Arial"/>
        </w:rPr>
        <w:t>–</w:t>
      </w:r>
      <w:r>
        <w:rPr>
          <w:rFonts w:cs="Arial"/>
        </w:rPr>
        <w:t xml:space="preserve"> </w:t>
      </w:r>
      <w:r w:rsidRPr="00184A2B">
        <w:rPr>
          <w:rFonts w:cs="Arial"/>
        </w:rPr>
        <w:t>Левая кнопка мыши</w:t>
      </w:r>
    </w:p>
    <w:bookmarkEnd w:id="562"/>
    <w:p w14:paraId="40253022" w14:textId="161B39EE" w:rsidR="00F017C1" w:rsidRPr="00904452" w:rsidRDefault="004E760D" w:rsidP="00B179B2">
      <w:pPr>
        <w:rPr>
          <w:rFonts w:cs="Arial"/>
        </w:rPr>
      </w:pPr>
      <w:r w:rsidRPr="00904452">
        <w:rPr>
          <w:rFonts w:cs="Arial"/>
        </w:rPr>
        <w:t>МИАЦ – БУ ХМАО-Югры «Медицинский информационно-аналитический центр»</w:t>
      </w:r>
    </w:p>
    <w:p w14:paraId="2D8A1273" w14:textId="4E6A06FC" w:rsidR="00BB1418" w:rsidRPr="00904452" w:rsidRDefault="00BB1418" w:rsidP="00B179B2">
      <w:pPr>
        <w:rPr>
          <w:rFonts w:cs="Arial"/>
        </w:rPr>
      </w:pPr>
      <w:bookmarkStart w:id="564" w:name="_Hlk89096610"/>
      <w:r w:rsidRPr="00904452">
        <w:rPr>
          <w:rFonts w:cs="Arial"/>
        </w:rPr>
        <w:t>МИС – Медицинская информационная система</w:t>
      </w:r>
      <w:bookmarkEnd w:id="564"/>
    </w:p>
    <w:p w14:paraId="4B6ED620" w14:textId="3CC7D38B" w:rsidR="00A66367" w:rsidRPr="00904452" w:rsidRDefault="00A66367" w:rsidP="00B179B2">
      <w:pPr>
        <w:rPr>
          <w:rFonts w:cs="Arial"/>
        </w:rPr>
      </w:pPr>
      <w:r w:rsidRPr="00904452">
        <w:rPr>
          <w:rFonts w:cs="Arial"/>
        </w:rPr>
        <w:t xml:space="preserve">МКБ-10 – </w:t>
      </w:r>
      <w:r w:rsidRPr="00904452">
        <w:rPr>
          <w:rFonts w:cs="Arial"/>
          <w:bCs/>
        </w:rPr>
        <w:t>Международная классификация болезней 10</w:t>
      </w:r>
      <w:r w:rsidRPr="00904452">
        <w:rPr>
          <w:rFonts w:cs="Arial"/>
        </w:rPr>
        <w:t>-го пересмотра</w:t>
      </w:r>
    </w:p>
    <w:p w14:paraId="6DB458E6" w14:textId="78A8A453" w:rsidR="00314532" w:rsidRPr="00904452" w:rsidRDefault="00314532" w:rsidP="00B179B2">
      <w:pPr>
        <w:rPr>
          <w:rFonts w:cs="Arial"/>
        </w:rPr>
      </w:pPr>
      <w:r w:rsidRPr="00904452">
        <w:rPr>
          <w:rFonts w:cs="Arial"/>
        </w:rPr>
        <w:t>М</w:t>
      </w:r>
      <w:r w:rsidR="00CE2A93" w:rsidRPr="00904452">
        <w:rPr>
          <w:rFonts w:cs="Arial"/>
        </w:rPr>
        <w:t>О</w:t>
      </w:r>
      <w:r w:rsidRPr="00904452">
        <w:rPr>
          <w:rFonts w:cs="Arial"/>
        </w:rPr>
        <w:t xml:space="preserve"> – </w:t>
      </w:r>
      <w:r w:rsidR="000E0118" w:rsidRPr="00904452">
        <w:rPr>
          <w:rFonts w:cs="Arial"/>
        </w:rPr>
        <w:t>М</w:t>
      </w:r>
      <w:r w:rsidRPr="00904452">
        <w:rPr>
          <w:rFonts w:cs="Arial"/>
        </w:rPr>
        <w:t>едицинск</w:t>
      </w:r>
      <w:r w:rsidR="00CE2A93" w:rsidRPr="00904452">
        <w:rPr>
          <w:rFonts w:cs="Arial"/>
        </w:rPr>
        <w:t>ая организация</w:t>
      </w:r>
    </w:p>
    <w:p w14:paraId="790E2C61" w14:textId="509AC9A7" w:rsidR="00C44ECD" w:rsidRPr="00904452" w:rsidRDefault="00C44ECD" w:rsidP="00C44ECD">
      <w:pPr>
        <w:rPr>
          <w:rFonts w:cs="Arial"/>
        </w:rPr>
      </w:pPr>
      <w:r w:rsidRPr="00904452">
        <w:rPr>
          <w:rFonts w:cs="Arial"/>
        </w:rPr>
        <w:lastRenderedPageBreak/>
        <w:t xml:space="preserve">МС – </w:t>
      </w:r>
      <w:r w:rsidR="000E0118" w:rsidRPr="00904452">
        <w:rPr>
          <w:rFonts w:cs="Arial"/>
        </w:rPr>
        <w:t>М</w:t>
      </w:r>
      <w:r w:rsidRPr="00904452">
        <w:rPr>
          <w:rFonts w:cs="Arial"/>
        </w:rPr>
        <w:t>едицинское свидетельство</w:t>
      </w:r>
    </w:p>
    <w:p w14:paraId="2FC973D5" w14:textId="20B01FA3" w:rsidR="00C44ECD" w:rsidRPr="00904452" w:rsidRDefault="00C44ECD" w:rsidP="00C44ECD">
      <w:pPr>
        <w:rPr>
          <w:rFonts w:cs="Arial"/>
        </w:rPr>
      </w:pPr>
      <w:r w:rsidRPr="00904452">
        <w:rPr>
          <w:rFonts w:cs="Arial"/>
        </w:rPr>
        <w:t xml:space="preserve">МСПС – </w:t>
      </w:r>
      <w:r w:rsidR="000E0118" w:rsidRPr="00904452">
        <w:rPr>
          <w:rFonts w:cs="Arial"/>
        </w:rPr>
        <w:t>М</w:t>
      </w:r>
      <w:r w:rsidRPr="00904452">
        <w:rPr>
          <w:rFonts w:cs="Arial"/>
        </w:rPr>
        <w:t>едицинское свидетельство о перинатальной смерти</w:t>
      </w:r>
    </w:p>
    <w:p w14:paraId="5E6D901D" w14:textId="51749696" w:rsidR="00C44ECD" w:rsidRPr="00904452" w:rsidRDefault="00C44ECD" w:rsidP="00C44ECD">
      <w:pPr>
        <w:rPr>
          <w:rFonts w:cs="Arial"/>
        </w:rPr>
      </w:pPr>
      <w:r w:rsidRPr="00904452">
        <w:rPr>
          <w:rFonts w:cs="Arial"/>
        </w:rPr>
        <w:t xml:space="preserve">МСР – </w:t>
      </w:r>
      <w:r w:rsidR="000E0118" w:rsidRPr="00904452">
        <w:rPr>
          <w:rFonts w:cs="Arial"/>
        </w:rPr>
        <w:t>М</w:t>
      </w:r>
      <w:r w:rsidRPr="00904452">
        <w:rPr>
          <w:rFonts w:cs="Arial"/>
        </w:rPr>
        <w:t>едицинское свидетельство о рождении</w:t>
      </w:r>
    </w:p>
    <w:p w14:paraId="6A0C6867" w14:textId="7409840B" w:rsidR="00C44ECD" w:rsidRPr="00904452" w:rsidRDefault="00C44ECD" w:rsidP="00C44ECD">
      <w:pPr>
        <w:rPr>
          <w:rFonts w:cs="Arial"/>
        </w:rPr>
      </w:pPr>
      <w:r w:rsidRPr="00904452">
        <w:rPr>
          <w:rFonts w:cs="Arial"/>
        </w:rPr>
        <w:t xml:space="preserve">МСС – </w:t>
      </w:r>
      <w:r w:rsidR="000E0118" w:rsidRPr="00904452">
        <w:rPr>
          <w:rFonts w:cs="Arial"/>
        </w:rPr>
        <w:t>М</w:t>
      </w:r>
      <w:r w:rsidRPr="00904452">
        <w:rPr>
          <w:rFonts w:cs="Arial"/>
        </w:rPr>
        <w:t>едицинское свидетельство о смерти</w:t>
      </w:r>
    </w:p>
    <w:p w14:paraId="2C1B7E67" w14:textId="26A5FCE3" w:rsidR="00EB7F5A" w:rsidRPr="00904452" w:rsidRDefault="00EB7F5A" w:rsidP="00C44ECD">
      <w:pPr>
        <w:rPr>
          <w:rFonts w:cs="Arial"/>
        </w:rPr>
      </w:pPr>
      <w:bookmarkStart w:id="565" w:name="_Hlk88209849"/>
      <w:r w:rsidRPr="00904452">
        <w:rPr>
          <w:rFonts w:cs="Arial"/>
        </w:rPr>
        <w:t>МТБЗ – Материально-техническая база здравоохранения</w:t>
      </w:r>
      <w:bookmarkEnd w:id="565"/>
    </w:p>
    <w:p w14:paraId="3AC35382" w14:textId="59A3F16B" w:rsidR="00324709" w:rsidRPr="00904452" w:rsidRDefault="00324709" w:rsidP="00B179B2">
      <w:pPr>
        <w:rPr>
          <w:rFonts w:cs="Arial"/>
        </w:rPr>
      </w:pPr>
      <w:r w:rsidRPr="00904452">
        <w:rPr>
          <w:rFonts w:cs="Arial"/>
        </w:rPr>
        <w:t xml:space="preserve">НСИ – </w:t>
      </w:r>
      <w:r w:rsidR="000E0118" w:rsidRPr="00904452">
        <w:rPr>
          <w:rFonts w:cs="Arial"/>
        </w:rPr>
        <w:t>Н</w:t>
      </w:r>
      <w:r w:rsidRPr="00904452">
        <w:rPr>
          <w:rFonts w:cs="Arial"/>
        </w:rPr>
        <w:t>ормативно-справочная информация</w:t>
      </w:r>
    </w:p>
    <w:p w14:paraId="017184D8" w14:textId="0FC11AA6" w:rsidR="00EB7F5A" w:rsidRPr="00904452" w:rsidRDefault="00EB7F5A" w:rsidP="00B179B2">
      <w:pPr>
        <w:rPr>
          <w:rFonts w:cs="Arial"/>
        </w:rPr>
      </w:pPr>
      <w:r w:rsidRPr="00904452">
        <w:rPr>
          <w:rFonts w:cs="Arial"/>
        </w:rPr>
        <w:t xml:space="preserve">ОМП – </w:t>
      </w:r>
      <w:r w:rsidRPr="00904452">
        <w:t>Оказание медицинской помощи</w:t>
      </w:r>
    </w:p>
    <w:p w14:paraId="1F4DC32E" w14:textId="0F68D872" w:rsidR="00C44ECD" w:rsidRPr="00904452" w:rsidRDefault="00C44ECD" w:rsidP="00C44ECD">
      <w:pPr>
        <w:rPr>
          <w:rFonts w:cs="Arial"/>
        </w:rPr>
      </w:pPr>
      <w:r w:rsidRPr="00904452">
        <w:rPr>
          <w:rFonts w:cs="Arial"/>
        </w:rPr>
        <w:t xml:space="preserve">ПС – </w:t>
      </w:r>
      <w:r w:rsidR="000E0118" w:rsidRPr="00904452">
        <w:rPr>
          <w:rFonts w:cs="Arial"/>
        </w:rPr>
        <w:t>П</w:t>
      </w:r>
      <w:r w:rsidRPr="00904452">
        <w:rPr>
          <w:rFonts w:cs="Arial"/>
        </w:rPr>
        <w:t>ричина смерти</w:t>
      </w:r>
    </w:p>
    <w:p w14:paraId="157B3A9F" w14:textId="77777777" w:rsidR="00184A2B" w:rsidRDefault="00A737B9" w:rsidP="00C44ECD">
      <w:r w:rsidRPr="00904452">
        <w:rPr>
          <w:rFonts w:cs="Arial"/>
        </w:rPr>
        <w:t xml:space="preserve">РВИМИС – Региональная </w:t>
      </w:r>
      <w:r w:rsidRPr="00904452">
        <w:t>вертикально-интегрированная медицинская информационная система;</w:t>
      </w:r>
    </w:p>
    <w:p w14:paraId="44443BF2" w14:textId="17472722" w:rsidR="00A737B9" w:rsidRPr="00904452" w:rsidRDefault="00184A2B" w:rsidP="00C44ECD">
      <w:pPr>
        <w:rPr>
          <w:rFonts w:cs="Arial"/>
        </w:rPr>
      </w:pPr>
      <w:r w:rsidRPr="007A080A">
        <w:rPr>
          <w:rFonts w:cs="Arial"/>
        </w:rPr>
        <w:t>РИС</w:t>
      </w:r>
      <w:r w:rsidR="00A737B9" w:rsidRPr="00904452">
        <w:rPr>
          <w:rFonts w:cs="Arial"/>
        </w:rPr>
        <w:t xml:space="preserve"> </w:t>
      </w:r>
      <w:r w:rsidRPr="00904452">
        <w:rPr>
          <w:rFonts w:cs="Arial"/>
        </w:rPr>
        <w:t>–</w:t>
      </w:r>
      <w:r>
        <w:rPr>
          <w:rFonts w:cs="Arial"/>
        </w:rPr>
        <w:t xml:space="preserve"> </w:t>
      </w:r>
      <w:r w:rsidRPr="007A080A">
        <w:rPr>
          <w:rFonts w:cs="Arial"/>
        </w:rPr>
        <w:t>Региональная информационная система</w:t>
      </w:r>
    </w:p>
    <w:p w14:paraId="53EAB8C7" w14:textId="17D0546C" w:rsidR="002E1344" w:rsidRPr="00904452" w:rsidRDefault="002E1344" w:rsidP="00C44ECD">
      <w:pPr>
        <w:rPr>
          <w:rFonts w:cs="Arial"/>
        </w:rPr>
      </w:pPr>
      <w:r w:rsidRPr="00904452">
        <w:rPr>
          <w:rFonts w:cs="Arial"/>
        </w:rPr>
        <w:t xml:space="preserve">РМИС – </w:t>
      </w:r>
      <w:r w:rsidR="000E0118" w:rsidRPr="00904452">
        <w:rPr>
          <w:rFonts w:cs="Arial"/>
        </w:rPr>
        <w:t>Р</w:t>
      </w:r>
      <w:r w:rsidRPr="00904452">
        <w:rPr>
          <w:rFonts w:cs="Arial"/>
        </w:rPr>
        <w:t>егиональная медицинская информационная система</w:t>
      </w:r>
    </w:p>
    <w:p w14:paraId="2557173B" w14:textId="3D82A3C7" w:rsidR="00177AEF" w:rsidRPr="00904452" w:rsidRDefault="00177AEF" w:rsidP="00C44ECD">
      <w:pPr>
        <w:rPr>
          <w:rFonts w:cs="Arial"/>
        </w:rPr>
      </w:pPr>
      <w:bookmarkStart w:id="566" w:name="_Hlk53579873"/>
      <w:r w:rsidRPr="00904452">
        <w:rPr>
          <w:rFonts w:cs="Arial"/>
        </w:rPr>
        <w:t>РРЭМД – Региональный реестр электронных медицинских документов</w:t>
      </w:r>
    </w:p>
    <w:p w14:paraId="13462C7D" w14:textId="1AAB0F87" w:rsidR="00C44ECD" w:rsidRPr="00904452" w:rsidRDefault="00C44ECD" w:rsidP="00C44ECD">
      <w:pPr>
        <w:rPr>
          <w:rFonts w:cs="Arial"/>
        </w:rPr>
      </w:pPr>
      <w:r w:rsidRPr="00904452">
        <w:rPr>
          <w:rFonts w:cs="Arial"/>
        </w:rPr>
        <w:t>РФ – Российская Федерация</w:t>
      </w:r>
    </w:p>
    <w:p w14:paraId="2F7F759A" w14:textId="00F06C90" w:rsidR="00177AEF" w:rsidRPr="00904452" w:rsidRDefault="00177AEF" w:rsidP="00C44ECD">
      <w:pPr>
        <w:rPr>
          <w:rFonts w:cs="Arial"/>
        </w:rPr>
      </w:pPr>
      <w:r w:rsidRPr="00904452">
        <w:rPr>
          <w:rFonts w:cs="Arial"/>
        </w:rPr>
        <w:t>РЭМД – Реестр электронных медицинских документов</w:t>
      </w:r>
    </w:p>
    <w:bookmarkEnd w:id="566"/>
    <w:p w14:paraId="6AA38C64" w14:textId="4654A14B" w:rsidR="00C44ECD" w:rsidRPr="00904452" w:rsidRDefault="00C44ECD" w:rsidP="00C44ECD">
      <w:pPr>
        <w:rPr>
          <w:rFonts w:cs="Arial"/>
        </w:rPr>
      </w:pPr>
      <w:r w:rsidRPr="00904452">
        <w:rPr>
          <w:rFonts w:cs="Arial"/>
        </w:rPr>
        <w:t>СНИЛС – Страховой номер индивидуального лицевого счёта</w:t>
      </w:r>
    </w:p>
    <w:p w14:paraId="37BCA2FF" w14:textId="451220CC" w:rsidR="00865616" w:rsidRPr="00904452" w:rsidRDefault="00865616" w:rsidP="00C44ECD">
      <w:pPr>
        <w:rPr>
          <w:rFonts w:cs="Arial"/>
        </w:rPr>
      </w:pPr>
      <w:r w:rsidRPr="00904452">
        <w:rPr>
          <w:rFonts w:cs="Arial"/>
        </w:rPr>
        <w:t xml:space="preserve">УдКон – </w:t>
      </w:r>
      <w:r w:rsidR="006A6B79" w:rsidRPr="00904452">
        <w:rPr>
          <w:szCs w:val="22"/>
        </w:rPr>
        <w:t>Компонент ЦУ РС ЕГИСЗ</w:t>
      </w:r>
      <w:r w:rsidRPr="00904452">
        <w:rPr>
          <w:rFonts w:cs="Arial"/>
        </w:rPr>
        <w:t xml:space="preserve"> «Удаленное консультирование» </w:t>
      </w:r>
    </w:p>
    <w:p w14:paraId="40D1B77B" w14:textId="6DC1E384" w:rsidR="00582C67" w:rsidRPr="00904452" w:rsidRDefault="00582C67" w:rsidP="00C44ECD">
      <w:pPr>
        <w:rPr>
          <w:rFonts w:cs="Arial"/>
        </w:rPr>
      </w:pPr>
      <w:r w:rsidRPr="00904452">
        <w:rPr>
          <w:rFonts w:cs="Arial"/>
        </w:rPr>
        <w:t xml:space="preserve">ФЛК – </w:t>
      </w:r>
      <w:r w:rsidR="000E0118" w:rsidRPr="00904452">
        <w:rPr>
          <w:rFonts w:cs="Arial"/>
        </w:rPr>
        <w:t>Ф</w:t>
      </w:r>
      <w:r w:rsidRPr="00904452">
        <w:rPr>
          <w:rFonts w:cs="Arial"/>
        </w:rPr>
        <w:t>орматно-логический контроль</w:t>
      </w:r>
    </w:p>
    <w:p w14:paraId="64A39868" w14:textId="0966EFCB" w:rsidR="005E6493" w:rsidRPr="00904452" w:rsidRDefault="005E6493" w:rsidP="00C44ECD">
      <w:pPr>
        <w:rPr>
          <w:rStyle w:val="hgkelc"/>
        </w:rPr>
      </w:pPr>
      <w:bookmarkStart w:id="567" w:name="_Hlk89096574"/>
      <w:r w:rsidRPr="00904452">
        <w:rPr>
          <w:szCs w:val="22"/>
        </w:rPr>
        <w:t xml:space="preserve">ФИО </w:t>
      </w:r>
      <w:r w:rsidRPr="00904452">
        <w:rPr>
          <w:rFonts w:cs="Arial"/>
        </w:rPr>
        <w:t xml:space="preserve">– </w:t>
      </w:r>
      <w:r w:rsidRPr="00904452">
        <w:rPr>
          <w:rStyle w:val="hgkelc"/>
        </w:rPr>
        <w:t>Фамилия Имя Отчество</w:t>
      </w:r>
    </w:p>
    <w:p w14:paraId="4D09E782" w14:textId="019F5460" w:rsidR="00EB7F5A" w:rsidRPr="00904452" w:rsidRDefault="00EB7F5A" w:rsidP="00C44ECD">
      <w:pPr>
        <w:rPr>
          <w:rFonts w:cs="Arial"/>
        </w:rPr>
      </w:pPr>
      <w:bookmarkStart w:id="568" w:name="_Hlk88209830"/>
      <w:bookmarkEnd w:id="567"/>
      <w:r w:rsidRPr="00904452">
        <w:rPr>
          <w:rFonts w:cs="Arial"/>
        </w:rPr>
        <w:t xml:space="preserve">ФРМР – </w:t>
      </w:r>
      <w:r w:rsidRPr="00904452">
        <w:t>Федеральный регистр медицинских работников</w:t>
      </w:r>
      <w:bookmarkEnd w:id="568"/>
    </w:p>
    <w:p w14:paraId="231B0B60" w14:textId="2A11FAA8" w:rsidR="00177AEF" w:rsidRPr="00904452" w:rsidRDefault="00177AEF" w:rsidP="00C44ECD">
      <w:pPr>
        <w:rPr>
          <w:rFonts w:cs="Arial"/>
        </w:rPr>
      </w:pPr>
      <w:bookmarkStart w:id="569" w:name="_Hlk53579895"/>
      <w:r w:rsidRPr="00904452">
        <w:rPr>
          <w:rFonts w:cs="Arial"/>
        </w:rPr>
        <w:t>ФРЭМД – Федеральный реестр электронных медицинских документов</w:t>
      </w:r>
    </w:p>
    <w:bookmarkEnd w:id="569"/>
    <w:p w14:paraId="7267880D" w14:textId="493E3942" w:rsidR="006E612D" w:rsidRPr="00904452" w:rsidRDefault="006E612D" w:rsidP="00B179B2">
      <w:pPr>
        <w:rPr>
          <w:rFonts w:cs="Arial"/>
        </w:rPr>
      </w:pPr>
      <w:r w:rsidRPr="00904452">
        <w:rPr>
          <w:rFonts w:cs="Arial"/>
        </w:rPr>
        <w:t xml:space="preserve">ХМАО </w:t>
      </w:r>
      <w:r w:rsidR="00324709" w:rsidRPr="00904452">
        <w:rPr>
          <w:rFonts w:cs="Arial"/>
        </w:rPr>
        <w:t>–</w:t>
      </w:r>
      <w:r w:rsidRPr="00904452">
        <w:rPr>
          <w:rFonts w:cs="Arial"/>
        </w:rPr>
        <w:t xml:space="preserve"> </w:t>
      </w:r>
      <w:r w:rsidR="00324709" w:rsidRPr="00904452">
        <w:rPr>
          <w:rFonts w:cs="Arial"/>
        </w:rPr>
        <w:t>Ханты-Мансийский автономный округ</w:t>
      </w:r>
    </w:p>
    <w:p w14:paraId="76FD6E5B" w14:textId="77777777" w:rsidR="00305D3F" w:rsidRPr="00904452" w:rsidRDefault="00C44ECD" w:rsidP="00C44ECD">
      <w:pPr>
        <w:rPr>
          <w:rFonts w:cs="Arial"/>
        </w:rPr>
      </w:pPr>
      <w:r w:rsidRPr="00904452">
        <w:rPr>
          <w:rFonts w:cs="Arial"/>
        </w:rPr>
        <w:t>ЦУ РС ЕГИСЗ – Центральный узел регионального сегмента единой государственной информационной системы в сфере здравоохранения</w:t>
      </w:r>
    </w:p>
    <w:p w14:paraId="4D18DA54" w14:textId="7FBD7309" w:rsidR="00C44ECD" w:rsidRPr="001A5C4A" w:rsidRDefault="00305D3F" w:rsidP="00C44ECD">
      <w:pPr>
        <w:rPr>
          <w:rFonts w:cs="Arial"/>
        </w:rPr>
      </w:pPr>
      <w:bookmarkStart w:id="570" w:name="_Hlk53579908"/>
      <w:r w:rsidRPr="00904452">
        <w:rPr>
          <w:rFonts w:cs="Arial"/>
        </w:rPr>
        <w:t xml:space="preserve">ЭП – </w:t>
      </w:r>
      <w:r w:rsidR="000E0118" w:rsidRPr="00904452">
        <w:rPr>
          <w:rFonts w:cs="Arial"/>
        </w:rPr>
        <w:t>Э</w:t>
      </w:r>
      <w:r w:rsidRPr="00904452">
        <w:rPr>
          <w:rFonts w:cs="Arial"/>
        </w:rPr>
        <w:t>лектронная подпись</w:t>
      </w:r>
      <w:bookmarkEnd w:id="570"/>
    </w:p>
    <w:p w14:paraId="0DFE8704" w14:textId="0481E144" w:rsidR="00937016" w:rsidRPr="001A5C4A" w:rsidRDefault="007E4E47" w:rsidP="00177AEF">
      <w:pPr>
        <w:rPr>
          <w:rFonts w:cs="Arial"/>
          <w:sz w:val="2"/>
          <w:szCs w:val="2"/>
        </w:rPr>
      </w:pPr>
      <w:r w:rsidRPr="001A5C4A">
        <w:rPr>
          <w:rFonts w:cs="Arial"/>
        </w:rPr>
        <w:br w:type="page"/>
      </w:r>
    </w:p>
    <w:tbl>
      <w:tblPr>
        <w:tblStyle w:val="aff1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743"/>
        <w:gridCol w:w="850"/>
        <w:gridCol w:w="851"/>
        <w:gridCol w:w="992"/>
        <w:gridCol w:w="992"/>
        <w:gridCol w:w="1305"/>
        <w:gridCol w:w="1388"/>
        <w:gridCol w:w="993"/>
        <w:gridCol w:w="1134"/>
      </w:tblGrid>
      <w:tr w:rsidR="00C83802" w:rsidRPr="001A5C4A" w14:paraId="7748958B" w14:textId="77777777" w:rsidTr="006B12E0">
        <w:trPr>
          <w:trHeight w:val="567"/>
          <w:tblHeader/>
        </w:trPr>
        <w:tc>
          <w:tcPr>
            <w:tcW w:w="9782" w:type="dxa"/>
            <w:gridSpan w:val="10"/>
            <w:vAlign w:val="center"/>
          </w:tcPr>
          <w:p w14:paraId="525DE5E0" w14:textId="77777777" w:rsidR="00C83802" w:rsidRPr="001A5C4A" w:rsidRDefault="00C83802" w:rsidP="00F83F3A">
            <w:pPr>
              <w:ind w:firstLine="0"/>
              <w:jc w:val="center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lastRenderedPageBreak/>
              <w:t>Лист регистрации изменений</w:t>
            </w:r>
          </w:p>
        </w:tc>
      </w:tr>
      <w:tr w:rsidR="00C83802" w:rsidRPr="001A5C4A" w14:paraId="2DF4888D" w14:textId="77777777" w:rsidTr="006E53AE">
        <w:trPr>
          <w:trHeight w:val="340"/>
          <w:tblHeader/>
        </w:trPr>
        <w:tc>
          <w:tcPr>
            <w:tcW w:w="3970" w:type="dxa"/>
            <w:gridSpan w:val="5"/>
            <w:vAlign w:val="center"/>
          </w:tcPr>
          <w:p w14:paraId="369DE72A" w14:textId="77777777" w:rsidR="00C83802" w:rsidRPr="001A5C4A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Номера листов (страниц)</w:t>
            </w:r>
          </w:p>
        </w:tc>
        <w:tc>
          <w:tcPr>
            <w:tcW w:w="992" w:type="dxa"/>
            <w:vMerge w:val="restart"/>
            <w:vAlign w:val="center"/>
          </w:tcPr>
          <w:p w14:paraId="62B9FEDD" w14:textId="77777777" w:rsidR="00C83802" w:rsidRPr="001A5C4A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Всего</w:t>
            </w:r>
          </w:p>
          <w:p w14:paraId="14733E80" w14:textId="77777777" w:rsidR="00C83802" w:rsidRPr="001A5C4A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листов</w:t>
            </w:r>
          </w:p>
          <w:p w14:paraId="243182A7" w14:textId="77777777" w:rsidR="00C83802" w:rsidRPr="001A5C4A" w:rsidRDefault="00C83802" w:rsidP="00F83F3A">
            <w:pPr>
              <w:spacing w:line="240" w:lineRule="auto"/>
              <w:ind w:left="-57" w:right="-340" w:firstLine="0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(страниц)</w:t>
            </w:r>
          </w:p>
          <w:p w14:paraId="1A6E0574" w14:textId="77777777" w:rsidR="00C83802" w:rsidRPr="001A5C4A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в докум.</w:t>
            </w:r>
          </w:p>
        </w:tc>
        <w:tc>
          <w:tcPr>
            <w:tcW w:w="1305" w:type="dxa"/>
            <w:vMerge w:val="restart"/>
            <w:vAlign w:val="center"/>
          </w:tcPr>
          <w:p w14:paraId="09D4033E" w14:textId="77777777" w:rsidR="00C83802" w:rsidRPr="001A5C4A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№</w:t>
            </w:r>
          </w:p>
          <w:p w14:paraId="258D1BAB" w14:textId="77777777" w:rsidR="00C83802" w:rsidRPr="001A5C4A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документа</w:t>
            </w:r>
          </w:p>
        </w:tc>
        <w:tc>
          <w:tcPr>
            <w:tcW w:w="1388" w:type="dxa"/>
            <w:vMerge w:val="restart"/>
            <w:vAlign w:val="center"/>
          </w:tcPr>
          <w:p w14:paraId="316B472A" w14:textId="77777777" w:rsidR="00C83802" w:rsidRPr="001A5C4A" w:rsidRDefault="00C83802" w:rsidP="00F83F3A">
            <w:pPr>
              <w:spacing w:line="240" w:lineRule="auto"/>
              <w:ind w:left="-57" w:firstLine="0"/>
              <w:jc w:val="center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Входящий</w:t>
            </w:r>
          </w:p>
          <w:p w14:paraId="7B95DA24" w14:textId="77777777" w:rsidR="00C83802" w:rsidRPr="001A5C4A" w:rsidRDefault="00C83802" w:rsidP="00F83F3A">
            <w:pPr>
              <w:spacing w:line="240" w:lineRule="auto"/>
              <w:ind w:left="-57" w:firstLine="0"/>
              <w:jc w:val="center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№ сопрово-дительного докум. и дата</w:t>
            </w:r>
          </w:p>
        </w:tc>
        <w:tc>
          <w:tcPr>
            <w:tcW w:w="993" w:type="dxa"/>
            <w:vMerge w:val="restart"/>
            <w:vAlign w:val="center"/>
          </w:tcPr>
          <w:p w14:paraId="3EDE86A6" w14:textId="77777777" w:rsidR="00C83802" w:rsidRPr="001A5C4A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Подп.</w:t>
            </w:r>
          </w:p>
        </w:tc>
        <w:tc>
          <w:tcPr>
            <w:tcW w:w="1134" w:type="dxa"/>
            <w:vMerge w:val="restart"/>
            <w:vAlign w:val="center"/>
          </w:tcPr>
          <w:p w14:paraId="79E0539C" w14:textId="77777777" w:rsidR="00C83802" w:rsidRPr="001A5C4A" w:rsidRDefault="00C83802" w:rsidP="00F83F3A">
            <w:pPr>
              <w:spacing w:line="240" w:lineRule="auto"/>
              <w:ind w:left="-170" w:right="-170" w:firstLine="0"/>
              <w:jc w:val="center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Дата</w:t>
            </w:r>
          </w:p>
        </w:tc>
      </w:tr>
      <w:tr w:rsidR="00C83802" w:rsidRPr="001A5C4A" w14:paraId="7EF43294" w14:textId="77777777" w:rsidTr="006E53AE">
        <w:trPr>
          <w:trHeight w:val="1077"/>
        </w:trPr>
        <w:tc>
          <w:tcPr>
            <w:tcW w:w="534" w:type="dxa"/>
            <w:vAlign w:val="center"/>
          </w:tcPr>
          <w:p w14:paraId="19274CE3" w14:textId="77777777" w:rsidR="00C83802" w:rsidRPr="001A5C4A" w:rsidRDefault="00C83802" w:rsidP="00F83F3A">
            <w:pPr>
              <w:ind w:left="-113" w:right="-227" w:firstLine="32"/>
              <w:jc w:val="left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Изм.</w:t>
            </w:r>
          </w:p>
        </w:tc>
        <w:tc>
          <w:tcPr>
            <w:tcW w:w="743" w:type="dxa"/>
            <w:vAlign w:val="center"/>
          </w:tcPr>
          <w:p w14:paraId="13BD54C5" w14:textId="77777777" w:rsidR="00C83802" w:rsidRPr="001A5C4A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изме</w:t>
            </w:r>
            <w:r w:rsidRPr="001A5C4A">
              <w:rPr>
                <w:rFonts w:cs="Arial"/>
                <w:sz w:val="22"/>
              </w:rPr>
              <w:softHyphen/>
              <w:t>ненных</w:t>
            </w:r>
          </w:p>
        </w:tc>
        <w:tc>
          <w:tcPr>
            <w:tcW w:w="850" w:type="dxa"/>
            <w:vAlign w:val="center"/>
          </w:tcPr>
          <w:p w14:paraId="6169B4CC" w14:textId="77777777" w:rsidR="00C83802" w:rsidRPr="001A5C4A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заме</w:t>
            </w:r>
            <w:r w:rsidRPr="001A5C4A">
              <w:rPr>
                <w:rFonts w:cs="Arial"/>
                <w:sz w:val="22"/>
              </w:rPr>
              <w:softHyphen/>
              <w:t>ненных</w:t>
            </w:r>
          </w:p>
        </w:tc>
        <w:tc>
          <w:tcPr>
            <w:tcW w:w="851" w:type="dxa"/>
            <w:vAlign w:val="center"/>
          </w:tcPr>
          <w:p w14:paraId="2F49EEE5" w14:textId="77777777" w:rsidR="00C83802" w:rsidRPr="001A5C4A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новых</w:t>
            </w:r>
          </w:p>
        </w:tc>
        <w:tc>
          <w:tcPr>
            <w:tcW w:w="992" w:type="dxa"/>
            <w:vAlign w:val="center"/>
          </w:tcPr>
          <w:p w14:paraId="425E998A" w14:textId="77777777" w:rsidR="00C83802" w:rsidRPr="001A5C4A" w:rsidRDefault="00C83802" w:rsidP="00F83F3A">
            <w:pPr>
              <w:spacing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1A5C4A">
              <w:rPr>
                <w:rFonts w:cs="Arial"/>
                <w:sz w:val="22"/>
              </w:rPr>
              <w:t>аннули</w:t>
            </w:r>
            <w:r w:rsidRPr="001A5C4A">
              <w:rPr>
                <w:rFonts w:cs="Arial"/>
                <w:sz w:val="22"/>
              </w:rPr>
              <w:softHyphen/>
              <w:t>рован</w:t>
            </w:r>
            <w:r w:rsidRPr="001A5C4A">
              <w:rPr>
                <w:rFonts w:cs="Arial"/>
                <w:sz w:val="22"/>
              </w:rPr>
              <w:softHyphen/>
              <w:t>ных</w:t>
            </w:r>
          </w:p>
        </w:tc>
        <w:tc>
          <w:tcPr>
            <w:tcW w:w="992" w:type="dxa"/>
            <w:vMerge/>
          </w:tcPr>
          <w:p w14:paraId="42350E83" w14:textId="77777777" w:rsidR="00C83802" w:rsidRPr="001A5C4A" w:rsidRDefault="00C83802" w:rsidP="00F83F3A">
            <w:pPr>
              <w:spacing w:line="240" w:lineRule="auto"/>
              <w:ind w:firstLine="0"/>
              <w:rPr>
                <w:rFonts w:cs="Arial"/>
                <w:i/>
                <w:sz w:val="22"/>
              </w:rPr>
            </w:pPr>
          </w:p>
        </w:tc>
        <w:tc>
          <w:tcPr>
            <w:tcW w:w="1305" w:type="dxa"/>
            <w:vMerge/>
          </w:tcPr>
          <w:p w14:paraId="087A8718" w14:textId="77777777" w:rsidR="00C83802" w:rsidRPr="001A5C4A" w:rsidRDefault="00C83802" w:rsidP="00F83F3A">
            <w:pPr>
              <w:spacing w:line="240" w:lineRule="auto"/>
              <w:ind w:firstLine="0"/>
              <w:rPr>
                <w:rFonts w:cs="Arial"/>
                <w:i/>
                <w:sz w:val="22"/>
              </w:rPr>
            </w:pPr>
          </w:p>
        </w:tc>
        <w:tc>
          <w:tcPr>
            <w:tcW w:w="1388" w:type="dxa"/>
            <w:vMerge/>
          </w:tcPr>
          <w:p w14:paraId="5F9D4C7A" w14:textId="77777777" w:rsidR="00C83802" w:rsidRPr="001A5C4A" w:rsidRDefault="00C83802" w:rsidP="00F83F3A">
            <w:pPr>
              <w:spacing w:line="240" w:lineRule="auto"/>
              <w:ind w:firstLine="0"/>
              <w:rPr>
                <w:rFonts w:cs="Arial"/>
                <w:i/>
                <w:sz w:val="22"/>
              </w:rPr>
            </w:pPr>
          </w:p>
        </w:tc>
        <w:tc>
          <w:tcPr>
            <w:tcW w:w="993" w:type="dxa"/>
            <w:vMerge/>
          </w:tcPr>
          <w:p w14:paraId="308BDD55" w14:textId="77777777" w:rsidR="00C83802" w:rsidRPr="001A5C4A" w:rsidRDefault="00C83802" w:rsidP="00F83F3A">
            <w:pPr>
              <w:spacing w:line="240" w:lineRule="auto"/>
              <w:ind w:firstLine="0"/>
              <w:rPr>
                <w:rFonts w:cs="Arial"/>
                <w:sz w:val="22"/>
              </w:rPr>
            </w:pPr>
          </w:p>
        </w:tc>
        <w:tc>
          <w:tcPr>
            <w:tcW w:w="1134" w:type="dxa"/>
            <w:vMerge/>
          </w:tcPr>
          <w:p w14:paraId="00B6C6C5" w14:textId="77777777" w:rsidR="00C83802" w:rsidRPr="001A5C4A" w:rsidRDefault="00C83802" w:rsidP="00F83F3A">
            <w:pPr>
              <w:spacing w:line="240" w:lineRule="auto"/>
              <w:ind w:firstLine="0"/>
              <w:rPr>
                <w:rFonts w:cs="Arial"/>
                <w:sz w:val="22"/>
              </w:rPr>
            </w:pPr>
          </w:p>
        </w:tc>
      </w:tr>
      <w:tr w:rsidR="00962AD8" w:rsidRPr="001A5C4A" w14:paraId="19BBBF62" w14:textId="77777777" w:rsidTr="006E53AE">
        <w:trPr>
          <w:trHeight w:val="454"/>
        </w:trPr>
        <w:tc>
          <w:tcPr>
            <w:tcW w:w="534" w:type="dxa"/>
            <w:vAlign w:val="center"/>
          </w:tcPr>
          <w:p w14:paraId="79454EC0" w14:textId="2FD995F6" w:rsidR="00962AD8" w:rsidRPr="001A5C4A" w:rsidRDefault="00962AD8" w:rsidP="00FA6A0C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743" w:type="dxa"/>
            <w:vAlign w:val="center"/>
          </w:tcPr>
          <w:p w14:paraId="72EB1235" w14:textId="04D74C69" w:rsidR="00962AD8" w:rsidRPr="001A5C4A" w:rsidRDefault="00962AD8" w:rsidP="00FA6A0C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850" w:type="dxa"/>
            <w:vAlign w:val="center"/>
          </w:tcPr>
          <w:p w14:paraId="3F268233" w14:textId="3925E8F7" w:rsidR="00962AD8" w:rsidRPr="001A5C4A" w:rsidRDefault="00962AD8" w:rsidP="00FA6A0C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35DBD9D" w14:textId="67BC5186" w:rsidR="00962AD8" w:rsidRPr="001A5C4A" w:rsidRDefault="00962AD8" w:rsidP="00FA6A0C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7E3FF6C4" w14:textId="576C5473" w:rsidR="00962AD8" w:rsidRPr="001A5C4A" w:rsidRDefault="00962AD8" w:rsidP="00FA6A0C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6EAA906" w14:textId="32E8FE23" w:rsidR="00962AD8" w:rsidRPr="001A5C4A" w:rsidRDefault="00962AD8" w:rsidP="00FA6A0C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12</w:t>
            </w:r>
            <w:r w:rsidR="00E87351" w:rsidRPr="001A5C4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05" w:type="dxa"/>
            <w:vAlign w:val="center"/>
          </w:tcPr>
          <w:p w14:paraId="236333B5" w14:textId="0232BB87" w:rsidR="00962AD8" w:rsidRPr="001A5C4A" w:rsidRDefault="00962AD8" w:rsidP="00FA6A0C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ИЗ.07.3</w:t>
            </w:r>
          </w:p>
        </w:tc>
        <w:tc>
          <w:tcPr>
            <w:tcW w:w="1388" w:type="dxa"/>
            <w:vAlign w:val="center"/>
          </w:tcPr>
          <w:p w14:paraId="2FC36937" w14:textId="77777777" w:rsidR="00962AD8" w:rsidRPr="001A5C4A" w:rsidRDefault="00962AD8" w:rsidP="00FA6A0C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6A8413D" w14:textId="77777777" w:rsidR="00962AD8" w:rsidRPr="001A5C4A" w:rsidRDefault="00962AD8" w:rsidP="00FA6A0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DBAE55" w14:textId="6AB1C200" w:rsidR="00962AD8" w:rsidRPr="001A5C4A" w:rsidRDefault="00962AD8" w:rsidP="00FA6A0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25.12.2019</w:t>
            </w:r>
          </w:p>
        </w:tc>
      </w:tr>
      <w:tr w:rsidR="00962AD8" w:rsidRPr="001A5C4A" w14:paraId="00E6877A" w14:textId="77777777" w:rsidTr="0047521D">
        <w:trPr>
          <w:trHeight w:val="454"/>
        </w:trPr>
        <w:tc>
          <w:tcPr>
            <w:tcW w:w="9782" w:type="dxa"/>
            <w:gridSpan w:val="10"/>
            <w:vAlign w:val="bottom"/>
          </w:tcPr>
          <w:p w14:paraId="74273C79" w14:textId="34CC40E5" w:rsidR="00962AD8" w:rsidRPr="001A5C4A" w:rsidRDefault="00962AD8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страницы: 22-28, 44-46, </w:t>
            </w:r>
            <w:r w:rsidR="00217E88" w:rsidRPr="001A5C4A">
              <w:rPr>
                <w:rFonts w:cs="Arial"/>
                <w:sz w:val="18"/>
                <w:szCs w:val="18"/>
              </w:rPr>
              <w:t>51, 61-62, 68-74, 85, 100, 116</w:t>
            </w:r>
          </w:p>
          <w:p w14:paraId="2047E2B3" w14:textId="69A1E0D4" w:rsidR="00962AD8" w:rsidRPr="001A5C4A" w:rsidRDefault="00962AD8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пункты: 4.1.</w:t>
            </w:r>
            <w:r w:rsidR="00217E88" w:rsidRPr="001A5C4A">
              <w:rPr>
                <w:rFonts w:cs="Arial"/>
                <w:sz w:val="18"/>
                <w:szCs w:val="18"/>
              </w:rPr>
              <w:t>6</w:t>
            </w:r>
            <w:r w:rsidRPr="001A5C4A">
              <w:rPr>
                <w:rFonts w:cs="Arial"/>
                <w:sz w:val="18"/>
                <w:szCs w:val="18"/>
              </w:rPr>
              <w:t>.</w:t>
            </w:r>
            <w:r w:rsidR="00217E88" w:rsidRPr="001A5C4A">
              <w:rPr>
                <w:rFonts w:cs="Arial"/>
                <w:sz w:val="18"/>
                <w:szCs w:val="18"/>
              </w:rPr>
              <w:t>4, 4.2.4, 4.3.15, 4.7.7</w:t>
            </w:r>
          </w:p>
          <w:p w14:paraId="00D0A082" w14:textId="0014E058" w:rsidR="00962AD8" w:rsidRPr="001A5C4A" w:rsidRDefault="00962AD8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Добавлены рисунки: </w:t>
            </w:r>
            <w:r w:rsidR="00217E88" w:rsidRPr="001A5C4A">
              <w:rPr>
                <w:rFonts w:cs="Arial"/>
                <w:sz w:val="18"/>
                <w:szCs w:val="18"/>
              </w:rPr>
              <w:t>24-27, 50-53, 78-79, 83-85, 12</w:t>
            </w:r>
            <w:r w:rsidR="0047521D" w:rsidRPr="001A5C4A">
              <w:rPr>
                <w:rFonts w:cs="Arial"/>
                <w:sz w:val="18"/>
                <w:szCs w:val="18"/>
              </w:rPr>
              <w:t>1</w:t>
            </w:r>
            <w:r w:rsidR="00217E88" w:rsidRPr="001A5C4A">
              <w:rPr>
                <w:rFonts w:cs="Arial"/>
                <w:sz w:val="18"/>
                <w:szCs w:val="18"/>
              </w:rPr>
              <w:t>-12</w:t>
            </w:r>
            <w:r w:rsidR="0047521D" w:rsidRPr="001A5C4A">
              <w:rPr>
                <w:rFonts w:cs="Arial"/>
                <w:sz w:val="18"/>
                <w:szCs w:val="18"/>
              </w:rPr>
              <w:t>2</w:t>
            </w:r>
          </w:p>
          <w:p w14:paraId="01890737" w14:textId="52BB2E26" w:rsidR="00962AD8" w:rsidRPr="001A5C4A" w:rsidRDefault="00962AD8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рисунки: </w:t>
            </w:r>
            <w:r w:rsidR="00217E88" w:rsidRPr="001A5C4A">
              <w:rPr>
                <w:rFonts w:cs="Arial"/>
                <w:sz w:val="18"/>
                <w:szCs w:val="18"/>
              </w:rPr>
              <w:t>19-20, 22, 54, 60, 70, 72, 80, 9</w:t>
            </w:r>
            <w:r w:rsidR="0047521D" w:rsidRPr="001A5C4A">
              <w:rPr>
                <w:rFonts w:cs="Arial"/>
                <w:sz w:val="18"/>
                <w:szCs w:val="18"/>
              </w:rPr>
              <w:t>5</w:t>
            </w:r>
            <w:r w:rsidR="00217E88" w:rsidRPr="001A5C4A">
              <w:rPr>
                <w:rFonts w:cs="Arial"/>
                <w:sz w:val="18"/>
                <w:szCs w:val="18"/>
              </w:rPr>
              <w:t>, 11</w:t>
            </w:r>
            <w:r w:rsidR="0047521D" w:rsidRPr="001A5C4A">
              <w:rPr>
                <w:rFonts w:cs="Arial"/>
                <w:sz w:val="18"/>
                <w:szCs w:val="18"/>
              </w:rPr>
              <w:t>3</w:t>
            </w:r>
            <w:r w:rsidR="00217E88" w:rsidRPr="001A5C4A">
              <w:rPr>
                <w:rFonts w:cs="Arial"/>
                <w:sz w:val="18"/>
                <w:szCs w:val="18"/>
              </w:rPr>
              <w:t>, 13</w:t>
            </w:r>
            <w:r w:rsidR="0047521D" w:rsidRPr="001A5C4A">
              <w:rPr>
                <w:rFonts w:cs="Arial"/>
                <w:sz w:val="18"/>
                <w:szCs w:val="18"/>
              </w:rPr>
              <w:t>0</w:t>
            </w:r>
          </w:p>
        </w:tc>
      </w:tr>
      <w:tr w:rsidR="00177AEF" w:rsidRPr="001A5C4A" w14:paraId="15428819" w14:textId="77777777" w:rsidTr="006E53AE">
        <w:trPr>
          <w:trHeight w:val="454"/>
        </w:trPr>
        <w:tc>
          <w:tcPr>
            <w:tcW w:w="534" w:type="dxa"/>
            <w:vAlign w:val="center"/>
          </w:tcPr>
          <w:p w14:paraId="26E7F32B" w14:textId="0D5B4EA4" w:rsidR="00177AEF" w:rsidRPr="001A5C4A" w:rsidRDefault="00177AEF" w:rsidP="00177AEF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43" w:type="dxa"/>
            <w:vAlign w:val="center"/>
          </w:tcPr>
          <w:p w14:paraId="2B687F2A" w14:textId="14285CE4" w:rsidR="00177AEF" w:rsidRPr="001A5C4A" w:rsidRDefault="00FD329A" w:rsidP="00177AEF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850" w:type="dxa"/>
            <w:vAlign w:val="center"/>
          </w:tcPr>
          <w:p w14:paraId="62E344D6" w14:textId="2EEDA06E" w:rsidR="00177AEF" w:rsidRPr="001A5C4A" w:rsidRDefault="00177AEF" w:rsidP="00177AEF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3D4AE61" w14:textId="733E8CAD" w:rsidR="00177AEF" w:rsidRPr="001A5C4A" w:rsidRDefault="00177AEF" w:rsidP="00177AEF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51329F4C" w14:textId="737DD52C" w:rsidR="00177AEF" w:rsidRPr="001A5C4A" w:rsidRDefault="00177AEF" w:rsidP="00177AEF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E15FB35" w14:textId="4149DDA6" w:rsidR="00177AEF" w:rsidRPr="001A5C4A" w:rsidRDefault="00177AEF" w:rsidP="00177AEF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142</w:t>
            </w:r>
          </w:p>
        </w:tc>
        <w:tc>
          <w:tcPr>
            <w:tcW w:w="1305" w:type="dxa"/>
            <w:vAlign w:val="center"/>
          </w:tcPr>
          <w:p w14:paraId="4C52D680" w14:textId="19BA191F" w:rsidR="00177AEF" w:rsidRPr="001A5C4A" w:rsidRDefault="00177AEF" w:rsidP="00177AEF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ИЗ.07.4</w:t>
            </w:r>
          </w:p>
        </w:tc>
        <w:tc>
          <w:tcPr>
            <w:tcW w:w="1388" w:type="dxa"/>
            <w:vAlign w:val="center"/>
          </w:tcPr>
          <w:p w14:paraId="20FBD9D3" w14:textId="77777777" w:rsidR="00177AEF" w:rsidRPr="001A5C4A" w:rsidRDefault="00177AEF" w:rsidP="00177AEF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8E027A6" w14:textId="77777777" w:rsidR="00177AEF" w:rsidRPr="001A5C4A" w:rsidRDefault="00177AEF" w:rsidP="00177AEF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5E0DC1" w14:textId="519A908D" w:rsidR="00177AEF" w:rsidRPr="001A5C4A" w:rsidRDefault="00177AEF" w:rsidP="00177AEF">
            <w:pPr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1A5C4A">
              <w:rPr>
                <w:rFonts w:cs="Arial"/>
                <w:sz w:val="18"/>
                <w:szCs w:val="18"/>
              </w:rPr>
              <w:t>13.10.2020</w:t>
            </w:r>
          </w:p>
        </w:tc>
      </w:tr>
      <w:tr w:rsidR="00FD329A" w:rsidRPr="001A5C4A" w14:paraId="0719B338" w14:textId="77777777" w:rsidTr="004728C9">
        <w:trPr>
          <w:trHeight w:val="454"/>
        </w:trPr>
        <w:tc>
          <w:tcPr>
            <w:tcW w:w="9782" w:type="dxa"/>
            <w:gridSpan w:val="10"/>
            <w:vAlign w:val="center"/>
          </w:tcPr>
          <w:p w14:paraId="1FB16DCD" w14:textId="348DD900" w:rsidR="00FD329A" w:rsidRPr="001A5C4A" w:rsidRDefault="00FD329A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страницы: 2, 13, 16, 22-23, 25-26, 28-31, 45-54, 62, 65, 68-69, 77-95, 97, </w:t>
            </w:r>
            <w:r w:rsidR="00BF5447" w:rsidRPr="001A5C4A">
              <w:rPr>
                <w:rFonts w:cs="Arial"/>
                <w:sz w:val="18"/>
                <w:szCs w:val="18"/>
              </w:rPr>
              <w:t>99-102, 105-111, 121, 130-131, 137</w:t>
            </w:r>
          </w:p>
          <w:p w14:paraId="74CE1C40" w14:textId="4AC9BF9A" w:rsidR="00FD329A" w:rsidRPr="001A5C4A" w:rsidRDefault="00FD329A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пункты: 4.1.6.</w:t>
            </w:r>
            <w:r w:rsidR="00BF5447" w:rsidRPr="001A5C4A">
              <w:rPr>
                <w:rFonts w:cs="Arial"/>
                <w:sz w:val="18"/>
                <w:szCs w:val="18"/>
              </w:rPr>
              <w:t>5</w:t>
            </w:r>
            <w:r w:rsidRPr="001A5C4A">
              <w:rPr>
                <w:rFonts w:cs="Arial"/>
                <w:sz w:val="18"/>
                <w:szCs w:val="18"/>
              </w:rPr>
              <w:t xml:space="preserve">, </w:t>
            </w:r>
            <w:r w:rsidR="00BF5447" w:rsidRPr="001A5C4A">
              <w:rPr>
                <w:rFonts w:cs="Arial"/>
                <w:sz w:val="18"/>
                <w:szCs w:val="18"/>
              </w:rPr>
              <w:t>4.2.5, 4.3.16-4.3.18, 4.4.4, 4.5.10</w:t>
            </w:r>
          </w:p>
          <w:p w14:paraId="221EA7BB" w14:textId="0DBA2D68" w:rsidR="00FD329A" w:rsidRPr="001A5C4A" w:rsidRDefault="00FD329A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Добавлены рисунки: </w:t>
            </w:r>
            <w:r w:rsidR="00BF5447" w:rsidRPr="001A5C4A">
              <w:rPr>
                <w:rFonts w:cs="Arial"/>
                <w:sz w:val="18"/>
                <w:szCs w:val="18"/>
              </w:rPr>
              <w:t>28-31, 53-55, 60-63, 90-92, 97-98, 101-111, 126-136, 161</w:t>
            </w:r>
          </w:p>
          <w:p w14:paraId="2EC64389" w14:textId="7AC18BB4" w:rsidR="00FD329A" w:rsidRPr="001A5C4A" w:rsidRDefault="00FD329A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рисунки: </w:t>
            </w:r>
            <w:r w:rsidR="00BF5447" w:rsidRPr="001A5C4A">
              <w:rPr>
                <w:rFonts w:cs="Arial"/>
                <w:sz w:val="18"/>
                <w:szCs w:val="18"/>
              </w:rPr>
              <w:t>6, 12, 19-20, 22, 24, 27, 52, 56-59, 64-65, 74, 77, 80, 82, 93-96, 99, 112, 117, 119-120, 148, 159-160, 165</w:t>
            </w:r>
          </w:p>
        </w:tc>
      </w:tr>
      <w:tr w:rsidR="00A73AEA" w:rsidRPr="001A5C4A" w14:paraId="5F220B97" w14:textId="77777777" w:rsidTr="006E53AE">
        <w:trPr>
          <w:trHeight w:val="454"/>
        </w:trPr>
        <w:tc>
          <w:tcPr>
            <w:tcW w:w="534" w:type="dxa"/>
            <w:vAlign w:val="center"/>
          </w:tcPr>
          <w:p w14:paraId="7FFD13A7" w14:textId="11246C74" w:rsidR="00A73AEA" w:rsidRPr="001A5C4A" w:rsidRDefault="00A73AEA" w:rsidP="00A73AE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743" w:type="dxa"/>
            <w:vAlign w:val="center"/>
          </w:tcPr>
          <w:p w14:paraId="2AE7E33B" w14:textId="0B94D910" w:rsidR="00A73AEA" w:rsidRPr="001A5C4A" w:rsidRDefault="00A73AEA" w:rsidP="00A73AE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1D052820" w14:textId="392DB99C" w:rsidR="00A73AEA" w:rsidRPr="001A5C4A" w:rsidRDefault="00A73AEA" w:rsidP="00A73AE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9E1175C" w14:textId="45E969A3" w:rsidR="00A73AEA" w:rsidRPr="001A5C4A" w:rsidRDefault="00A73AEA" w:rsidP="00A73AE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7B4A060D" w14:textId="022D8B20" w:rsidR="00A73AEA" w:rsidRPr="001A5C4A" w:rsidRDefault="00A73AEA" w:rsidP="00A73AE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1D7148F" w14:textId="2950B93D" w:rsidR="00A73AEA" w:rsidRPr="001A5C4A" w:rsidRDefault="00A73AEA" w:rsidP="00A73AE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146</w:t>
            </w:r>
          </w:p>
        </w:tc>
        <w:tc>
          <w:tcPr>
            <w:tcW w:w="1305" w:type="dxa"/>
            <w:vAlign w:val="center"/>
          </w:tcPr>
          <w:p w14:paraId="133CAB43" w14:textId="5D5EDFB6" w:rsidR="00A73AEA" w:rsidRPr="001A5C4A" w:rsidRDefault="00A73AEA" w:rsidP="00A73AE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ИЗ.07.5</w:t>
            </w:r>
          </w:p>
        </w:tc>
        <w:tc>
          <w:tcPr>
            <w:tcW w:w="1388" w:type="dxa"/>
            <w:vAlign w:val="center"/>
          </w:tcPr>
          <w:p w14:paraId="1982DFBE" w14:textId="77777777" w:rsidR="00A73AEA" w:rsidRPr="001A5C4A" w:rsidRDefault="00A73AEA" w:rsidP="00A73AEA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4CCE2A8E" w14:textId="77777777" w:rsidR="00A73AEA" w:rsidRPr="001A5C4A" w:rsidRDefault="00A73AEA" w:rsidP="00A73AEA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1C435BB6" w14:textId="702CCFA0" w:rsidR="00A73AEA" w:rsidRPr="001A5C4A" w:rsidRDefault="00A73AEA" w:rsidP="00A73AE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02.12.2020</w:t>
            </w:r>
          </w:p>
        </w:tc>
      </w:tr>
      <w:tr w:rsidR="00A73AEA" w:rsidRPr="001A5C4A" w14:paraId="07C2DA3C" w14:textId="77777777" w:rsidTr="00006A69">
        <w:trPr>
          <w:trHeight w:val="454"/>
        </w:trPr>
        <w:tc>
          <w:tcPr>
            <w:tcW w:w="9782" w:type="dxa"/>
            <w:gridSpan w:val="10"/>
            <w:vAlign w:val="bottom"/>
          </w:tcPr>
          <w:p w14:paraId="0469135C" w14:textId="1705A5AF" w:rsidR="00A73AEA" w:rsidRPr="001A5C4A" w:rsidRDefault="00A73AEA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bookmarkStart w:id="571" w:name="_Hlk64020715"/>
            <w:r w:rsidRPr="001A5C4A">
              <w:rPr>
                <w:rFonts w:cs="Arial"/>
                <w:sz w:val="18"/>
                <w:szCs w:val="18"/>
              </w:rPr>
              <w:t>Обновлены страницы: 2, 6, 21, 48-49, 122-124</w:t>
            </w:r>
          </w:p>
          <w:p w14:paraId="4E18597B" w14:textId="013B06D0" w:rsidR="00A73AEA" w:rsidRPr="001A5C4A" w:rsidRDefault="00A73AEA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пункты: 4.1.2, 4.6.6</w:t>
            </w:r>
          </w:p>
          <w:p w14:paraId="172DB235" w14:textId="7832D5A9" w:rsidR="00A73AEA" w:rsidRPr="001A5C4A" w:rsidRDefault="00A73AEA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рисунки: 18, 149-152</w:t>
            </w:r>
          </w:p>
          <w:p w14:paraId="732FB1BF" w14:textId="187EDA99" w:rsidR="00A73AEA" w:rsidRPr="001A5C4A" w:rsidRDefault="00A73AEA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рисунки: 57-58</w:t>
            </w:r>
            <w:bookmarkEnd w:id="571"/>
          </w:p>
        </w:tc>
      </w:tr>
      <w:tr w:rsidR="00E8267D" w:rsidRPr="001A5C4A" w14:paraId="00C56976" w14:textId="77777777" w:rsidTr="006E53AE">
        <w:trPr>
          <w:trHeight w:val="454"/>
        </w:trPr>
        <w:tc>
          <w:tcPr>
            <w:tcW w:w="534" w:type="dxa"/>
            <w:vAlign w:val="center"/>
          </w:tcPr>
          <w:p w14:paraId="593AEE5C" w14:textId="1FC7D436" w:rsidR="00E8267D" w:rsidRPr="001A5C4A" w:rsidRDefault="00E8267D" w:rsidP="00E8267D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43" w:type="dxa"/>
            <w:vAlign w:val="center"/>
          </w:tcPr>
          <w:p w14:paraId="44D732F6" w14:textId="1252F697" w:rsidR="00E8267D" w:rsidRPr="001A5C4A" w:rsidRDefault="00E8267D" w:rsidP="00E8267D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14:paraId="0ECAE4A8" w14:textId="72B61144" w:rsidR="00E8267D" w:rsidRPr="001A5C4A" w:rsidRDefault="00E8267D" w:rsidP="00E8267D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8B2B9FB" w14:textId="7E857BF7" w:rsidR="00E8267D" w:rsidRPr="001A5C4A" w:rsidRDefault="00E8267D" w:rsidP="00E8267D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B958776" w14:textId="0BB87C00" w:rsidR="00E8267D" w:rsidRPr="001A5C4A" w:rsidRDefault="00E8267D" w:rsidP="00E8267D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27A72F6" w14:textId="3F79C864" w:rsidR="00E8267D" w:rsidRPr="001A5C4A" w:rsidRDefault="00E8267D" w:rsidP="00E8267D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146</w:t>
            </w:r>
          </w:p>
        </w:tc>
        <w:tc>
          <w:tcPr>
            <w:tcW w:w="1305" w:type="dxa"/>
            <w:vAlign w:val="center"/>
          </w:tcPr>
          <w:p w14:paraId="3E9930F1" w14:textId="33512D8B" w:rsidR="00E8267D" w:rsidRPr="001A5C4A" w:rsidRDefault="00E8267D" w:rsidP="00E8267D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ИЗ.07.6</w:t>
            </w:r>
          </w:p>
        </w:tc>
        <w:tc>
          <w:tcPr>
            <w:tcW w:w="1388" w:type="dxa"/>
            <w:vAlign w:val="center"/>
          </w:tcPr>
          <w:p w14:paraId="15F764C5" w14:textId="77777777" w:rsidR="00E8267D" w:rsidRPr="001A5C4A" w:rsidRDefault="00E8267D" w:rsidP="00E8267D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4EE19D87" w14:textId="77777777" w:rsidR="00E8267D" w:rsidRPr="001A5C4A" w:rsidRDefault="00E8267D" w:rsidP="00E8267D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40651437" w14:textId="0F8A2EA8" w:rsidR="00E8267D" w:rsidRPr="001A5C4A" w:rsidRDefault="00E8267D" w:rsidP="00E8267D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02.12.2020</w:t>
            </w:r>
          </w:p>
        </w:tc>
      </w:tr>
      <w:tr w:rsidR="00E8267D" w:rsidRPr="001A5C4A" w14:paraId="5FA88E4D" w14:textId="77777777" w:rsidTr="00331B0F">
        <w:trPr>
          <w:trHeight w:val="454"/>
        </w:trPr>
        <w:tc>
          <w:tcPr>
            <w:tcW w:w="9782" w:type="dxa"/>
            <w:gridSpan w:val="10"/>
            <w:vAlign w:val="bottom"/>
          </w:tcPr>
          <w:p w14:paraId="7639203F" w14:textId="1DF59F4A" w:rsidR="00E8267D" w:rsidRPr="001A5C4A" w:rsidRDefault="00E8267D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страницы: 2, 25-26, 108-113</w:t>
            </w:r>
          </w:p>
          <w:p w14:paraId="27AC733D" w14:textId="4B3FC793" w:rsidR="00E8267D" w:rsidRPr="001A5C4A" w:rsidRDefault="00E8267D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рисунки: 138-139</w:t>
            </w:r>
          </w:p>
          <w:p w14:paraId="784A90F9" w14:textId="14910216" w:rsidR="00E8267D" w:rsidRPr="001A5C4A" w:rsidRDefault="00E8267D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рисунки: 23, 130, 132, 134, 136</w:t>
            </w:r>
          </w:p>
        </w:tc>
      </w:tr>
      <w:tr w:rsidR="0064639E" w:rsidRPr="001A5C4A" w14:paraId="3980AC15" w14:textId="77777777" w:rsidTr="006E53AE">
        <w:trPr>
          <w:trHeight w:val="454"/>
        </w:trPr>
        <w:tc>
          <w:tcPr>
            <w:tcW w:w="534" w:type="dxa"/>
            <w:vAlign w:val="center"/>
          </w:tcPr>
          <w:p w14:paraId="606804E6" w14:textId="1B352464" w:rsidR="0064639E" w:rsidRPr="001A5C4A" w:rsidRDefault="004D37EC" w:rsidP="0064639E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43" w:type="dxa"/>
            <w:vAlign w:val="center"/>
          </w:tcPr>
          <w:p w14:paraId="1190DF19" w14:textId="2DEED043" w:rsidR="0064639E" w:rsidRPr="001A5C4A" w:rsidRDefault="00D7459B" w:rsidP="0064639E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7DCB7900" w14:textId="2E9038FA" w:rsidR="0064639E" w:rsidRPr="001A5C4A" w:rsidRDefault="0064639E" w:rsidP="0064639E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1EDFAAD" w14:textId="65D856B4" w:rsidR="0064639E" w:rsidRPr="001A5C4A" w:rsidRDefault="00D7459B" w:rsidP="0064639E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21B67420" w14:textId="7F84E7A2" w:rsidR="0064639E" w:rsidRPr="001A5C4A" w:rsidRDefault="004D37EC" w:rsidP="0064639E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6F91A8B8" w14:textId="28A886A7" w:rsidR="0064639E" w:rsidRPr="001A5C4A" w:rsidRDefault="0064639E" w:rsidP="0064639E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15</w:t>
            </w:r>
            <w:r w:rsidR="00865616" w:rsidRPr="001A5C4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305" w:type="dxa"/>
            <w:vAlign w:val="center"/>
          </w:tcPr>
          <w:p w14:paraId="42029B6C" w14:textId="22D54FAD" w:rsidR="0064639E" w:rsidRPr="001A5C4A" w:rsidRDefault="0064639E" w:rsidP="0064639E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ИЗ.07.6</w:t>
            </w:r>
          </w:p>
        </w:tc>
        <w:tc>
          <w:tcPr>
            <w:tcW w:w="1388" w:type="dxa"/>
            <w:vAlign w:val="center"/>
          </w:tcPr>
          <w:p w14:paraId="79114C62" w14:textId="77777777" w:rsidR="0064639E" w:rsidRPr="001A5C4A" w:rsidRDefault="0064639E" w:rsidP="0064639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27AC36C0" w14:textId="77777777" w:rsidR="0064639E" w:rsidRPr="001A5C4A" w:rsidRDefault="0064639E" w:rsidP="0064639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14BD3400" w14:textId="17315381" w:rsidR="0064639E" w:rsidRPr="001A5C4A" w:rsidRDefault="0064639E" w:rsidP="0064639E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0</w:t>
            </w:r>
            <w:r w:rsidR="004D37EC" w:rsidRPr="001A5C4A">
              <w:rPr>
                <w:rFonts w:cs="Arial"/>
                <w:sz w:val="18"/>
                <w:szCs w:val="18"/>
              </w:rPr>
              <w:t>4</w:t>
            </w:r>
            <w:r w:rsidRPr="001A5C4A">
              <w:rPr>
                <w:rFonts w:cs="Arial"/>
                <w:sz w:val="18"/>
                <w:szCs w:val="18"/>
              </w:rPr>
              <w:t>.12.2020</w:t>
            </w:r>
          </w:p>
        </w:tc>
      </w:tr>
      <w:tr w:rsidR="004D37EC" w:rsidRPr="001A5C4A" w14:paraId="01AE403D" w14:textId="77777777" w:rsidTr="00AC7A5F">
        <w:trPr>
          <w:trHeight w:val="454"/>
        </w:trPr>
        <w:tc>
          <w:tcPr>
            <w:tcW w:w="9782" w:type="dxa"/>
            <w:gridSpan w:val="10"/>
            <w:vAlign w:val="bottom"/>
          </w:tcPr>
          <w:p w14:paraId="06F0A9AE" w14:textId="72BA7F3A" w:rsidR="004D37EC" w:rsidRPr="001A5C4A" w:rsidRDefault="004D37EC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страницы: 106-11</w:t>
            </w:r>
            <w:r w:rsidR="00D7459B" w:rsidRPr="001A5C4A">
              <w:rPr>
                <w:rFonts w:cs="Arial"/>
                <w:sz w:val="18"/>
                <w:szCs w:val="18"/>
              </w:rPr>
              <w:t>4</w:t>
            </w:r>
          </w:p>
          <w:p w14:paraId="59AA3DD1" w14:textId="34801876" w:rsidR="004D37EC" w:rsidRPr="001A5C4A" w:rsidRDefault="004D37EC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пункты: 4.5.10</w:t>
            </w:r>
          </w:p>
          <w:p w14:paraId="44C2D691" w14:textId="1545B869" w:rsidR="004D37EC" w:rsidRPr="001A5C4A" w:rsidRDefault="004D37EC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рисунки: 127-143</w:t>
            </w:r>
          </w:p>
        </w:tc>
      </w:tr>
      <w:tr w:rsidR="00D210E6" w:rsidRPr="001A5C4A" w14:paraId="74A55EF2" w14:textId="77777777" w:rsidTr="006E53AE">
        <w:trPr>
          <w:trHeight w:val="454"/>
        </w:trPr>
        <w:tc>
          <w:tcPr>
            <w:tcW w:w="534" w:type="dxa"/>
            <w:vAlign w:val="center"/>
          </w:tcPr>
          <w:p w14:paraId="14E3032F" w14:textId="5A3A495F" w:rsidR="00D210E6" w:rsidRPr="001A5C4A" w:rsidRDefault="00D210E6" w:rsidP="00D210E6">
            <w:pPr>
              <w:ind w:firstLine="0"/>
              <w:jc w:val="center"/>
              <w:rPr>
                <w:rFonts w:cs="Arial"/>
                <w:lang w:val="en-US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743" w:type="dxa"/>
            <w:vAlign w:val="center"/>
          </w:tcPr>
          <w:p w14:paraId="63FDDD31" w14:textId="16451594" w:rsidR="00D210E6" w:rsidRPr="001A5C4A" w:rsidRDefault="00D52D04" w:rsidP="00D210E6">
            <w:pPr>
              <w:ind w:firstLine="0"/>
              <w:jc w:val="center"/>
              <w:rPr>
                <w:rFonts w:cs="Arial"/>
                <w:lang w:val="en-US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14:paraId="1D1B9DB5" w14:textId="71BE1C70" w:rsidR="00D210E6" w:rsidRPr="001A5C4A" w:rsidRDefault="00D210E6" w:rsidP="00D210E6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77DFABA" w14:textId="1F45EC70" w:rsidR="00D210E6" w:rsidRPr="001A5C4A" w:rsidRDefault="00D52D04" w:rsidP="00D210E6">
            <w:pPr>
              <w:ind w:firstLine="0"/>
              <w:jc w:val="center"/>
              <w:rPr>
                <w:rFonts w:cs="Arial"/>
                <w:lang w:val="en-US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14:paraId="47088078" w14:textId="6288E1DE" w:rsidR="00D210E6" w:rsidRPr="001A5C4A" w:rsidRDefault="00D52D04" w:rsidP="00D210E6">
            <w:pPr>
              <w:ind w:firstLine="0"/>
              <w:jc w:val="center"/>
              <w:rPr>
                <w:rFonts w:cs="Arial"/>
                <w:lang w:val="en-US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2C355FB3" w14:textId="1EB6D788" w:rsidR="00D210E6" w:rsidRPr="001A5C4A" w:rsidRDefault="00D210E6" w:rsidP="00D210E6">
            <w:pPr>
              <w:ind w:firstLine="0"/>
              <w:jc w:val="center"/>
              <w:rPr>
                <w:rFonts w:cs="Arial"/>
                <w:lang w:val="en-US"/>
              </w:rPr>
            </w:pPr>
            <w:r w:rsidRPr="001A5C4A">
              <w:rPr>
                <w:rFonts w:cs="Arial"/>
                <w:sz w:val="18"/>
                <w:szCs w:val="18"/>
              </w:rPr>
              <w:t>15</w:t>
            </w:r>
            <w:r w:rsidR="00D52D04" w:rsidRPr="001A5C4A">
              <w:rPr>
                <w:rFonts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305" w:type="dxa"/>
            <w:vAlign w:val="center"/>
          </w:tcPr>
          <w:p w14:paraId="16A52348" w14:textId="64BCC1C1" w:rsidR="00D210E6" w:rsidRPr="001A5C4A" w:rsidRDefault="00D210E6" w:rsidP="00D210E6">
            <w:pPr>
              <w:ind w:firstLine="0"/>
              <w:jc w:val="center"/>
              <w:rPr>
                <w:rFonts w:cs="Arial"/>
                <w:lang w:val="en-US"/>
              </w:rPr>
            </w:pPr>
            <w:r w:rsidRPr="001A5C4A">
              <w:rPr>
                <w:rFonts w:cs="Arial"/>
                <w:sz w:val="18"/>
                <w:szCs w:val="18"/>
              </w:rPr>
              <w:t>ИЗ.07.</w:t>
            </w:r>
            <w:r w:rsidR="00D52D04" w:rsidRPr="001A5C4A">
              <w:rPr>
                <w:rFonts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1388" w:type="dxa"/>
            <w:vAlign w:val="center"/>
          </w:tcPr>
          <w:p w14:paraId="58473F0C" w14:textId="77777777" w:rsidR="00D210E6" w:rsidRPr="001A5C4A" w:rsidRDefault="00D210E6" w:rsidP="00D210E6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404A8A8C" w14:textId="77777777" w:rsidR="00D210E6" w:rsidRPr="001A5C4A" w:rsidRDefault="00D210E6" w:rsidP="00D210E6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06B1F8E0" w14:textId="3ADF81D3" w:rsidR="00D210E6" w:rsidRPr="001A5C4A" w:rsidRDefault="00D210E6" w:rsidP="00D210E6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10</w:t>
            </w:r>
            <w:r w:rsidRPr="001A5C4A">
              <w:rPr>
                <w:rFonts w:cs="Arial"/>
                <w:sz w:val="18"/>
                <w:szCs w:val="18"/>
              </w:rPr>
              <w:t>.12.2020</w:t>
            </w:r>
          </w:p>
        </w:tc>
      </w:tr>
      <w:tr w:rsidR="00D210E6" w:rsidRPr="001A5C4A" w14:paraId="26FF4AC5" w14:textId="77777777" w:rsidTr="00167446">
        <w:trPr>
          <w:trHeight w:val="454"/>
        </w:trPr>
        <w:tc>
          <w:tcPr>
            <w:tcW w:w="9782" w:type="dxa"/>
            <w:gridSpan w:val="10"/>
            <w:vAlign w:val="bottom"/>
          </w:tcPr>
          <w:p w14:paraId="6208F3DB" w14:textId="0F67C351" w:rsidR="00D210E6" w:rsidRPr="001A5C4A" w:rsidRDefault="00D210E6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страницы: 2, </w:t>
            </w:r>
            <w:r w:rsidRPr="001A5C4A">
              <w:rPr>
                <w:rFonts w:cs="Arial"/>
                <w:sz w:val="18"/>
                <w:szCs w:val="18"/>
                <w:lang w:val="en-US"/>
              </w:rPr>
              <w:t>119</w:t>
            </w:r>
            <w:r w:rsidR="006B12E0" w:rsidRPr="001A5C4A">
              <w:rPr>
                <w:rFonts w:cs="Arial"/>
                <w:sz w:val="18"/>
                <w:szCs w:val="18"/>
              </w:rPr>
              <w:t>,</w:t>
            </w:r>
            <w:r w:rsidRPr="001A5C4A">
              <w:rPr>
                <w:rFonts w:cs="Arial"/>
                <w:sz w:val="18"/>
                <w:szCs w:val="18"/>
                <w:lang w:val="en-US"/>
              </w:rPr>
              <w:t xml:space="preserve"> 133</w:t>
            </w:r>
          </w:p>
          <w:p w14:paraId="0C7FF6E6" w14:textId="3CFA5D3A" w:rsidR="00D210E6" w:rsidRPr="001A5C4A" w:rsidRDefault="00D210E6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Добавлены рисунки: </w:t>
            </w:r>
            <w:r w:rsidR="00D52D04" w:rsidRPr="001A5C4A">
              <w:rPr>
                <w:rFonts w:cs="Arial"/>
                <w:sz w:val="18"/>
                <w:szCs w:val="18"/>
                <w:lang w:val="en-US"/>
              </w:rPr>
              <w:t>149</w:t>
            </w:r>
          </w:p>
          <w:p w14:paraId="1D60D605" w14:textId="2457F5B7" w:rsidR="00D210E6" w:rsidRPr="001A5C4A" w:rsidRDefault="00D210E6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рисунки: </w:t>
            </w:r>
            <w:r w:rsidR="00D52D04" w:rsidRPr="001A5C4A">
              <w:rPr>
                <w:rFonts w:cs="Arial"/>
                <w:sz w:val="18"/>
                <w:szCs w:val="18"/>
                <w:lang w:val="en-US"/>
              </w:rPr>
              <w:t>165</w:t>
            </w:r>
          </w:p>
        </w:tc>
      </w:tr>
      <w:tr w:rsidR="006B12E0" w:rsidRPr="001A5C4A" w14:paraId="19709438" w14:textId="77777777" w:rsidTr="006E53AE">
        <w:trPr>
          <w:trHeight w:val="454"/>
        </w:trPr>
        <w:tc>
          <w:tcPr>
            <w:tcW w:w="534" w:type="dxa"/>
            <w:vAlign w:val="center"/>
          </w:tcPr>
          <w:p w14:paraId="2AE42FF3" w14:textId="717AF191" w:rsidR="006B12E0" w:rsidRPr="001A5C4A" w:rsidRDefault="006B12E0" w:rsidP="006B12E0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743" w:type="dxa"/>
            <w:vAlign w:val="center"/>
          </w:tcPr>
          <w:p w14:paraId="0F104297" w14:textId="3C4F59CF" w:rsidR="006B12E0" w:rsidRPr="001A5C4A" w:rsidRDefault="00BB5DD4" w:rsidP="006B12E0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850" w:type="dxa"/>
            <w:vAlign w:val="center"/>
          </w:tcPr>
          <w:p w14:paraId="7DD74F01" w14:textId="68E48034" w:rsidR="006B12E0" w:rsidRPr="001A5C4A" w:rsidRDefault="006B12E0" w:rsidP="006B12E0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7FEC363" w14:textId="77221A12" w:rsidR="006B12E0" w:rsidRPr="001A5C4A" w:rsidRDefault="00BB5DD4" w:rsidP="006B12E0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139A87B5" w14:textId="12756E40" w:rsidR="006B12E0" w:rsidRPr="001A5C4A" w:rsidRDefault="006B12E0" w:rsidP="006B12E0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2A54DCF5" w14:textId="19A1C905" w:rsidR="006B12E0" w:rsidRPr="001A5C4A" w:rsidRDefault="006B12E0" w:rsidP="006B12E0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160</w:t>
            </w:r>
          </w:p>
        </w:tc>
        <w:tc>
          <w:tcPr>
            <w:tcW w:w="1305" w:type="dxa"/>
            <w:vAlign w:val="center"/>
          </w:tcPr>
          <w:p w14:paraId="14AD714F" w14:textId="054D0818" w:rsidR="006B12E0" w:rsidRPr="001A5C4A" w:rsidRDefault="006B12E0" w:rsidP="006B12E0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ИЗ.07.8</w:t>
            </w:r>
          </w:p>
        </w:tc>
        <w:tc>
          <w:tcPr>
            <w:tcW w:w="1388" w:type="dxa"/>
            <w:vAlign w:val="center"/>
          </w:tcPr>
          <w:p w14:paraId="5CE0900E" w14:textId="77777777" w:rsidR="006B12E0" w:rsidRPr="001A5C4A" w:rsidRDefault="006B12E0" w:rsidP="006B12E0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2E03574F" w14:textId="77777777" w:rsidR="006B12E0" w:rsidRPr="001A5C4A" w:rsidRDefault="006B12E0" w:rsidP="006B12E0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51392C98" w14:textId="24A76396" w:rsidR="006B12E0" w:rsidRPr="001A5C4A" w:rsidRDefault="006B12E0" w:rsidP="006B12E0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1</w:t>
            </w:r>
            <w:r w:rsidRPr="001A5C4A">
              <w:rPr>
                <w:rFonts w:cs="Arial"/>
                <w:sz w:val="18"/>
                <w:szCs w:val="18"/>
              </w:rPr>
              <w:t>2.02.2021</w:t>
            </w:r>
          </w:p>
        </w:tc>
      </w:tr>
      <w:tr w:rsidR="00BB5DD4" w:rsidRPr="001A5C4A" w14:paraId="4B8D3254" w14:textId="77777777" w:rsidTr="00BB5DD4">
        <w:trPr>
          <w:trHeight w:val="454"/>
        </w:trPr>
        <w:tc>
          <w:tcPr>
            <w:tcW w:w="9782" w:type="dxa"/>
            <w:gridSpan w:val="10"/>
            <w:vAlign w:val="bottom"/>
          </w:tcPr>
          <w:p w14:paraId="08773430" w14:textId="477ED78A" w:rsidR="00BB5DD4" w:rsidRPr="001A5C4A" w:rsidRDefault="00BB5DD4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страницы: 2, 45-46, 50, 52, 54, 56-57, 69-70, 79-85, 88, 90, 92, 116-121, 137</w:t>
            </w:r>
          </w:p>
          <w:p w14:paraId="6019DA12" w14:textId="311E6236" w:rsidR="00BB5DD4" w:rsidRPr="001A5C4A" w:rsidRDefault="00BB5DD4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пункты: 4.5.11.5</w:t>
            </w:r>
          </w:p>
          <w:p w14:paraId="5ACFCD10" w14:textId="2A0AAEDD" w:rsidR="00BB5DD4" w:rsidRPr="001A5C4A" w:rsidRDefault="00BB5DD4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рисунки: 68, 99, 149-151</w:t>
            </w:r>
          </w:p>
          <w:p w14:paraId="4FD578EE" w14:textId="1080E0A2" w:rsidR="00BB5DD4" w:rsidRPr="001A5C4A" w:rsidRDefault="00BB5DD4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lastRenderedPageBreak/>
              <w:t>Обновлены рисунки: 52-55, 60, 62, 65, 81, 83, 91-98, 106, 110, 144-148, 172</w:t>
            </w:r>
          </w:p>
        </w:tc>
      </w:tr>
      <w:tr w:rsidR="00C87EC1" w:rsidRPr="001A5C4A" w14:paraId="1800144D" w14:textId="77777777" w:rsidTr="006E53AE">
        <w:trPr>
          <w:trHeight w:val="454"/>
        </w:trPr>
        <w:tc>
          <w:tcPr>
            <w:tcW w:w="534" w:type="dxa"/>
            <w:vAlign w:val="center"/>
          </w:tcPr>
          <w:p w14:paraId="02D0A1A0" w14:textId="4D43F56E" w:rsidR="00C87EC1" w:rsidRPr="001A5C4A" w:rsidRDefault="00C87EC1" w:rsidP="00C87EC1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lastRenderedPageBreak/>
              <w:t>8</w:t>
            </w:r>
          </w:p>
        </w:tc>
        <w:tc>
          <w:tcPr>
            <w:tcW w:w="743" w:type="dxa"/>
            <w:vAlign w:val="center"/>
          </w:tcPr>
          <w:p w14:paraId="18D53A30" w14:textId="22FEF9A7" w:rsidR="00C87EC1" w:rsidRPr="001A5C4A" w:rsidRDefault="00C87EC1" w:rsidP="00C87EC1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850" w:type="dxa"/>
            <w:vAlign w:val="center"/>
          </w:tcPr>
          <w:p w14:paraId="47260CB8" w14:textId="17D58D0A" w:rsidR="00C87EC1" w:rsidRPr="001A5C4A" w:rsidRDefault="00C87EC1" w:rsidP="00C87EC1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9C2D20D" w14:textId="2D065CC0" w:rsidR="00C87EC1" w:rsidRPr="001A5C4A" w:rsidRDefault="00874158" w:rsidP="00C87EC1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62010314" w14:textId="1EBB3265" w:rsidR="00C87EC1" w:rsidRPr="001A5C4A" w:rsidRDefault="00C87EC1" w:rsidP="00C87EC1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5BE0059C" w14:textId="1532F855" w:rsidR="00C87EC1" w:rsidRPr="001A5C4A" w:rsidRDefault="00C87EC1" w:rsidP="00C87EC1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</w:t>
            </w:r>
            <w:r w:rsidR="00874158" w:rsidRPr="001A5C4A"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305" w:type="dxa"/>
            <w:vAlign w:val="center"/>
          </w:tcPr>
          <w:p w14:paraId="3C44085D" w14:textId="04C613ED" w:rsidR="00C87EC1" w:rsidRPr="001A5C4A" w:rsidRDefault="00C87EC1" w:rsidP="00C87EC1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ИЗ.07.9</w:t>
            </w:r>
          </w:p>
        </w:tc>
        <w:tc>
          <w:tcPr>
            <w:tcW w:w="1388" w:type="dxa"/>
            <w:vAlign w:val="center"/>
          </w:tcPr>
          <w:p w14:paraId="1901B7B2" w14:textId="77777777" w:rsidR="00C87EC1" w:rsidRPr="001A5C4A" w:rsidRDefault="00C87EC1" w:rsidP="00C87EC1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71F0EE52" w14:textId="77777777" w:rsidR="00C87EC1" w:rsidRPr="001A5C4A" w:rsidRDefault="00C87EC1" w:rsidP="00C87EC1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42F3A4A5" w14:textId="66B42A8E" w:rsidR="00C87EC1" w:rsidRPr="001A5C4A" w:rsidRDefault="00C87EC1" w:rsidP="00C87EC1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04.03.2021</w:t>
            </w:r>
          </w:p>
        </w:tc>
      </w:tr>
      <w:tr w:rsidR="00C87EC1" w:rsidRPr="001A5C4A" w14:paraId="10269ACA" w14:textId="77777777" w:rsidTr="00C87EC1">
        <w:trPr>
          <w:trHeight w:val="454"/>
        </w:trPr>
        <w:tc>
          <w:tcPr>
            <w:tcW w:w="9782" w:type="dxa"/>
            <w:gridSpan w:val="10"/>
            <w:vAlign w:val="bottom"/>
          </w:tcPr>
          <w:p w14:paraId="66E5E0F4" w14:textId="3FF7DB9C" w:rsidR="00C87EC1" w:rsidRPr="001A5C4A" w:rsidRDefault="00C87EC1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страницы: 2, 21-27, 31-32, 54,</w:t>
            </w:r>
            <w:r w:rsidR="00874158" w:rsidRPr="001A5C4A">
              <w:rPr>
                <w:rFonts w:cs="Arial"/>
                <w:sz w:val="18"/>
                <w:szCs w:val="18"/>
              </w:rPr>
              <w:t xml:space="preserve"> 66,</w:t>
            </w:r>
            <w:r w:rsidRPr="001A5C4A">
              <w:rPr>
                <w:rFonts w:cs="Arial"/>
                <w:sz w:val="18"/>
                <w:szCs w:val="18"/>
              </w:rPr>
              <w:t xml:space="preserve"> 9</w:t>
            </w:r>
            <w:r w:rsidR="00874158" w:rsidRPr="001A5C4A">
              <w:rPr>
                <w:rFonts w:cs="Arial"/>
                <w:sz w:val="18"/>
                <w:szCs w:val="18"/>
              </w:rPr>
              <w:t>1</w:t>
            </w:r>
            <w:r w:rsidRPr="001A5C4A">
              <w:rPr>
                <w:rFonts w:cs="Arial"/>
                <w:sz w:val="18"/>
                <w:szCs w:val="18"/>
              </w:rPr>
              <w:t>, 9</w:t>
            </w:r>
            <w:r w:rsidR="00874158" w:rsidRPr="001A5C4A">
              <w:rPr>
                <w:rFonts w:cs="Arial"/>
                <w:sz w:val="18"/>
                <w:szCs w:val="18"/>
              </w:rPr>
              <w:t>4</w:t>
            </w:r>
            <w:r w:rsidRPr="001A5C4A">
              <w:rPr>
                <w:rFonts w:cs="Arial"/>
                <w:sz w:val="18"/>
                <w:szCs w:val="18"/>
              </w:rPr>
              <w:t>, 9</w:t>
            </w:r>
            <w:r w:rsidR="00874158" w:rsidRPr="001A5C4A">
              <w:rPr>
                <w:rFonts w:cs="Arial"/>
                <w:sz w:val="18"/>
                <w:szCs w:val="18"/>
              </w:rPr>
              <w:t>9</w:t>
            </w:r>
            <w:r w:rsidRPr="001A5C4A">
              <w:rPr>
                <w:rFonts w:cs="Arial"/>
                <w:sz w:val="18"/>
                <w:szCs w:val="18"/>
              </w:rPr>
              <w:t>-10</w:t>
            </w:r>
            <w:r w:rsidR="00874158" w:rsidRPr="001A5C4A">
              <w:rPr>
                <w:rFonts w:cs="Arial"/>
                <w:sz w:val="18"/>
                <w:szCs w:val="18"/>
              </w:rPr>
              <w:t>1</w:t>
            </w:r>
            <w:r w:rsidRPr="001A5C4A">
              <w:rPr>
                <w:rFonts w:cs="Arial"/>
                <w:sz w:val="18"/>
                <w:szCs w:val="18"/>
              </w:rPr>
              <w:t>, 15</w:t>
            </w:r>
            <w:r w:rsidR="00874158" w:rsidRPr="001A5C4A">
              <w:rPr>
                <w:rFonts w:cs="Arial"/>
                <w:sz w:val="18"/>
                <w:szCs w:val="18"/>
              </w:rPr>
              <w:t>7</w:t>
            </w:r>
            <w:r w:rsidRPr="001A5C4A">
              <w:rPr>
                <w:rFonts w:cs="Arial"/>
                <w:sz w:val="18"/>
                <w:szCs w:val="18"/>
              </w:rPr>
              <w:t>, 16</w:t>
            </w:r>
            <w:r w:rsidR="00874158" w:rsidRPr="001A5C4A">
              <w:rPr>
                <w:rFonts w:cs="Arial"/>
                <w:sz w:val="18"/>
                <w:szCs w:val="18"/>
              </w:rPr>
              <w:t>2</w:t>
            </w:r>
            <w:r w:rsidRPr="001A5C4A">
              <w:rPr>
                <w:rFonts w:cs="Arial"/>
                <w:sz w:val="18"/>
                <w:szCs w:val="18"/>
              </w:rPr>
              <w:t>, 16</w:t>
            </w:r>
            <w:r w:rsidR="00874158" w:rsidRPr="001A5C4A">
              <w:rPr>
                <w:rFonts w:cs="Arial"/>
                <w:sz w:val="18"/>
                <w:szCs w:val="18"/>
              </w:rPr>
              <w:t>5</w:t>
            </w:r>
          </w:p>
          <w:p w14:paraId="1BF3ECF3" w14:textId="4103E527" w:rsidR="00C87EC1" w:rsidRPr="001A5C4A" w:rsidRDefault="00C87EC1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пункты: 4.1.2</w:t>
            </w:r>
          </w:p>
          <w:p w14:paraId="77D5E6DD" w14:textId="739413BC" w:rsidR="00C87EC1" w:rsidRPr="001A5C4A" w:rsidRDefault="00C87EC1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рисунки: 18-27, 33-34, 68, 12</w:t>
            </w:r>
            <w:r w:rsidR="00874158" w:rsidRPr="001A5C4A">
              <w:rPr>
                <w:rFonts w:cs="Arial"/>
                <w:sz w:val="18"/>
                <w:szCs w:val="18"/>
              </w:rPr>
              <w:t>4</w:t>
            </w:r>
          </w:p>
          <w:p w14:paraId="4E0E2823" w14:textId="16C55A64" w:rsidR="00C87EC1" w:rsidRPr="001A5C4A" w:rsidRDefault="00C87EC1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рисунки: 32,</w:t>
            </w:r>
            <w:r w:rsidR="00874158" w:rsidRPr="001A5C4A">
              <w:rPr>
                <w:rFonts w:cs="Arial"/>
                <w:sz w:val="18"/>
                <w:szCs w:val="18"/>
              </w:rPr>
              <w:t xml:space="preserve"> 82,</w:t>
            </w:r>
            <w:r w:rsidRPr="001A5C4A">
              <w:rPr>
                <w:rFonts w:cs="Arial"/>
                <w:sz w:val="18"/>
                <w:szCs w:val="18"/>
              </w:rPr>
              <w:t xml:space="preserve"> 10</w:t>
            </w:r>
            <w:r w:rsidR="00874158" w:rsidRPr="001A5C4A">
              <w:rPr>
                <w:rFonts w:cs="Arial"/>
                <w:sz w:val="18"/>
                <w:szCs w:val="18"/>
              </w:rPr>
              <w:t>8</w:t>
            </w:r>
            <w:r w:rsidRPr="001A5C4A">
              <w:rPr>
                <w:rFonts w:cs="Arial"/>
                <w:sz w:val="18"/>
                <w:szCs w:val="18"/>
              </w:rPr>
              <w:t>, 11</w:t>
            </w:r>
            <w:r w:rsidR="00874158" w:rsidRPr="001A5C4A">
              <w:rPr>
                <w:rFonts w:cs="Arial"/>
                <w:sz w:val="18"/>
                <w:szCs w:val="18"/>
              </w:rPr>
              <w:t>3</w:t>
            </w:r>
            <w:r w:rsidRPr="001A5C4A">
              <w:rPr>
                <w:rFonts w:cs="Arial"/>
                <w:sz w:val="18"/>
                <w:szCs w:val="18"/>
              </w:rPr>
              <w:t>, 20</w:t>
            </w:r>
            <w:r w:rsidR="00874158" w:rsidRPr="001A5C4A">
              <w:rPr>
                <w:rFonts w:cs="Arial"/>
                <w:sz w:val="18"/>
                <w:szCs w:val="18"/>
              </w:rPr>
              <w:t>2</w:t>
            </w:r>
            <w:r w:rsidRPr="001A5C4A">
              <w:rPr>
                <w:rFonts w:cs="Arial"/>
                <w:sz w:val="18"/>
                <w:szCs w:val="18"/>
              </w:rPr>
              <w:t>, 20</w:t>
            </w:r>
            <w:r w:rsidR="00874158" w:rsidRPr="001A5C4A">
              <w:rPr>
                <w:rFonts w:cs="Arial"/>
                <w:sz w:val="18"/>
                <w:szCs w:val="18"/>
              </w:rPr>
              <w:t>5</w:t>
            </w:r>
            <w:r w:rsidRPr="001A5C4A">
              <w:rPr>
                <w:rFonts w:cs="Arial"/>
                <w:sz w:val="18"/>
                <w:szCs w:val="18"/>
              </w:rPr>
              <w:t>, 20</w:t>
            </w:r>
            <w:r w:rsidR="00874158" w:rsidRPr="001A5C4A">
              <w:rPr>
                <w:rFonts w:cs="Arial"/>
                <w:sz w:val="18"/>
                <w:szCs w:val="18"/>
              </w:rPr>
              <w:t>9</w:t>
            </w:r>
          </w:p>
        </w:tc>
      </w:tr>
      <w:tr w:rsidR="00392F66" w:rsidRPr="001A5C4A" w14:paraId="5C18A971" w14:textId="77777777" w:rsidTr="008D4D76">
        <w:trPr>
          <w:trHeight w:val="454"/>
        </w:trPr>
        <w:tc>
          <w:tcPr>
            <w:tcW w:w="534" w:type="dxa"/>
            <w:vAlign w:val="center"/>
          </w:tcPr>
          <w:p w14:paraId="340CE338" w14:textId="0CAF5986" w:rsidR="00392F66" w:rsidRPr="001A5C4A" w:rsidRDefault="00392F66" w:rsidP="00392F66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743" w:type="dxa"/>
            <w:vAlign w:val="center"/>
          </w:tcPr>
          <w:p w14:paraId="6D7598C8" w14:textId="5B72DBD0" w:rsidR="00392F66" w:rsidRPr="001A5C4A" w:rsidRDefault="00392F66" w:rsidP="00392F66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</w:t>
            </w:r>
            <w:r w:rsidR="00D867CB" w:rsidRPr="001A5C4A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53732EC2" w14:textId="181370F7" w:rsidR="00392F66" w:rsidRPr="001A5C4A" w:rsidRDefault="00392F66" w:rsidP="00392F66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4D5BD4B" w14:textId="4ECA7824" w:rsidR="00392F66" w:rsidRPr="001A5C4A" w:rsidRDefault="000E210A" w:rsidP="00392F66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16CBA08B" w14:textId="2ECB27B8" w:rsidR="00392F66" w:rsidRPr="001A5C4A" w:rsidRDefault="00392F66" w:rsidP="00392F66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1CDAB41D" w14:textId="4AEC236E" w:rsidR="00392F66" w:rsidRPr="001A5C4A" w:rsidRDefault="00392F66" w:rsidP="00392F66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17</w:t>
            </w:r>
            <w:r w:rsidR="00596AD8" w:rsidRPr="001A5C4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305" w:type="dxa"/>
            <w:vAlign w:val="center"/>
          </w:tcPr>
          <w:p w14:paraId="0D3C782E" w14:textId="414A739C" w:rsidR="00392F66" w:rsidRPr="001A5C4A" w:rsidRDefault="00392F66" w:rsidP="00392F66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ИЗ.07.10</w:t>
            </w:r>
          </w:p>
        </w:tc>
        <w:tc>
          <w:tcPr>
            <w:tcW w:w="1388" w:type="dxa"/>
            <w:vAlign w:val="center"/>
          </w:tcPr>
          <w:p w14:paraId="63DB46AA" w14:textId="77777777" w:rsidR="00392F66" w:rsidRPr="001A5C4A" w:rsidRDefault="00392F66" w:rsidP="00392F66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6E32CC4F" w14:textId="77777777" w:rsidR="00392F66" w:rsidRPr="001A5C4A" w:rsidRDefault="00392F66" w:rsidP="00392F66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2DD4E9C3" w14:textId="44BC5AEC" w:rsidR="00392F66" w:rsidRPr="001A5C4A" w:rsidRDefault="00392F66" w:rsidP="00392F66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02.04.2021</w:t>
            </w:r>
          </w:p>
        </w:tc>
      </w:tr>
      <w:tr w:rsidR="00392F66" w:rsidRPr="001A5C4A" w14:paraId="5EAA6EE0" w14:textId="77777777" w:rsidTr="008D4D76">
        <w:trPr>
          <w:trHeight w:val="454"/>
        </w:trPr>
        <w:tc>
          <w:tcPr>
            <w:tcW w:w="9782" w:type="dxa"/>
            <w:gridSpan w:val="10"/>
            <w:vAlign w:val="bottom"/>
          </w:tcPr>
          <w:p w14:paraId="6725D000" w14:textId="1D72C1F3" w:rsidR="00392F66" w:rsidRPr="001A5C4A" w:rsidRDefault="00392F66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страницы: 2, </w:t>
            </w:r>
            <w:r w:rsidR="00D867CB" w:rsidRPr="001A5C4A">
              <w:rPr>
                <w:rFonts w:cs="Arial"/>
                <w:sz w:val="18"/>
                <w:szCs w:val="18"/>
              </w:rPr>
              <w:t>37-41, 64-65,</w:t>
            </w:r>
            <w:r w:rsidR="00596AD8" w:rsidRPr="001A5C4A">
              <w:rPr>
                <w:rFonts w:cs="Arial"/>
                <w:sz w:val="18"/>
                <w:szCs w:val="18"/>
              </w:rPr>
              <w:t xml:space="preserve"> 100,</w:t>
            </w:r>
            <w:r w:rsidR="00D867CB" w:rsidRPr="001A5C4A">
              <w:rPr>
                <w:rFonts w:cs="Arial"/>
                <w:sz w:val="18"/>
                <w:szCs w:val="18"/>
              </w:rPr>
              <w:t xml:space="preserve"> 12</w:t>
            </w:r>
            <w:r w:rsidR="00596AD8" w:rsidRPr="001A5C4A">
              <w:rPr>
                <w:rFonts w:cs="Arial"/>
                <w:sz w:val="18"/>
                <w:szCs w:val="18"/>
              </w:rPr>
              <w:t>5</w:t>
            </w:r>
            <w:r w:rsidR="00D867CB" w:rsidRPr="001A5C4A">
              <w:rPr>
                <w:rFonts w:cs="Arial"/>
                <w:sz w:val="18"/>
                <w:szCs w:val="18"/>
              </w:rPr>
              <w:t>-12</w:t>
            </w:r>
            <w:r w:rsidR="00596AD8" w:rsidRPr="001A5C4A">
              <w:rPr>
                <w:rFonts w:cs="Arial"/>
                <w:sz w:val="18"/>
                <w:szCs w:val="18"/>
              </w:rPr>
              <w:t>6</w:t>
            </w:r>
            <w:r w:rsidR="00D867CB" w:rsidRPr="001A5C4A">
              <w:rPr>
                <w:rFonts w:cs="Arial"/>
                <w:sz w:val="18"/>
                <w:szCs w:val="18"/>
              </w:rPr>
              <w:t>, 12</w:t>
            </w:r>
            <w:r w:rsidR="00596AD8" w:rsidRPr="001A5C4A">
              <w:rPr>
                <w:rFonts w:cs="Arial"/>
                <w:sz w:val="18"/>
                <w:szCs w:val="18"/>
              </w:rPr>
              <w:t>9</w:t>
            </w:r>
            <w:r w:rsidR="00D867CB" w:rsidRPr="001A5C4A">
              <w:rPr>
                <w:rFonts w:cs="Arial"/>
                <w:sz w:val="18"/>
                <w:szCs w:val="18"/>
              </w:rPr>
              <w:t>-1</w:t>
            </w:r>
            <w:r w:rsidR="00596AD8" w:rsidRPr="001A5C4A">
              <w:rPr>
                <w:rFonts w:cs="Arial"/>
                <w:sz w:val="18"/>
                <w:szCs w:val="18"/>
              </w:rPr>
              <w:t>30</w:t>
            </w:r>
            <w:r w:rsidR="00D867CB" w:rsidRPr="001A5C4A">
              <w:rPr>
                <w:rFonts w:cs="Arial"/>
                <w:sz w:val="18"/>
                <w:szCs w:val="18"/>
              </w:rPr>
              <w:t>, 1</w:t>
            </w:r>
            <w:r w:rsidR="00596AD8" w:rsidRPr="001A5C4A">
              <w:rPr>
                <w:rFonts w:cs="Arial"/>
                <w:sz w:val="18"/>
                <w:szCs w:val="18"/>
              </w:rPr>
              <w:t>50</w:t>
            </w:r>
          </w:p>
          <w:p w14:paraId="30A99081" w14:textId="6F8D81D0" w:rsidR="00392F66" w:rsidRPr="001A5C4A" w:rsidRDefault="00392F66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пункты: 4.</w:t>
            </w:r>
            <w:r w:rsidR="00D867CB" w:rsidRPr="001A5C4A">
              <w:rPr>
                <w:rFonts w:cs="Arial"/>
                <w:sz w:val="18"/>
                <w:szCs w:val="18"/>
              </w:rPr>
              <w:t>5.11</w:t>
            </w:r>
          </w:p>
          <w:p w14:paraId="74196C0B" w14:textId="563DDF9E" w:rsidR="00392F66" w:rsidRPr="001A5C4A" w:rsidRDefault="00392F66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Добавлены рисунки: </w:t>
            </w:r>
            <w:r w:rsidR="00D867CB" w:rsidRPr="001A5C4A">
              <w:rPr>
                <w:rFonts w:cs="Arial"/>
                <w:sz w:val="18"/>
                <w:szCs w:val="18"/>
              </w:rPr>
              <w:t>41-42,</w:t>
            </w:r>
            <w:r w:rsidR="00596AD8" w:rsidRPr="001A5C4A">
              <w:rPr>
                <w:rFonts w:cs="Arial"/>
                <w:sz w:val="18"/>
                <w:szCs w:val="18"/>
              </w:rPr>
              <w:t xml:space="preserve"> 122,</w:t>
            </w:r>
            <w:r w:rsidR="00D867CB" w:rsidRPr="001A5C4A">
              <w:rPr>
                <w:rFonts w:cs="Arial"/>
                <w:sz w:val="18"/>
                <w:szCs w:val="18"/>
              </w:rPr>
              <w:t>15</w:t>
            </w:r>
            <w:r w:rsidR="00B55459" w:rsidRPr="001A5C4A">
              <w:rPr>
                <w:rFonts w:cs="Arial"/>
                <w:sz w:val="18"/>
                <w:szCs w:val="18"/>
              </w:rPr>
              <w:t>9</w:t>
            </w:r>
          </w:p>
          <w:p w14:paraId="75BFEB15" w14:textId="72E6A0C0" w:rsidR="00392F66" w:rsidRPr="001A5C4A" w:rsidRDefault="00392F66" w:rsidP="007129C1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рисунки: </w:t>
            </w:r>
            <w:r w:rsidR="00D867CB" w:rsidRPr="001A5C4A">
              <w:rPr>
                <w:rFonts w:cs="Arial"/>
                <w:sz w:val="18"/>
                <w:szCs w:val="18"/>
              </w:rPr>
              <w:t xml:space="preserve">44, 46, 81, </w:t>
            </w:r>
            <w:r w:rsidR="00B55459" w:rsidRPr="001A5C4A">
              <w:rPr>
                <w:rFonts w:cs="Arial"/>
                <w:sz w:val="18"/>
                <w:szCs w:val="18"/>
              </w:rPr>
              <w:t xml:space="preserve">122, </w:t>
            </w:r>
            <w:r w:rsidR="00D867CB" w:rsidRPr="001A5C4A">
              <w:rPr>
                <w:rFonts w:cs="Arial"/>
                <w:sz w:val="18"/>
                <w:szCs w:val="18"/>
              </w:rPr>
              <w:t>16</w:t>
            </w:r>
            <w:r w:rsidR="00B55459" w:rsidRPr="001A5C4A">
              <w:rPr>
                <w:rFonts w:cs="Arial"/>
                <w:sz w:val="18"/>
                <w:szCs w:val="18"/>
              </w:rPr>
              <w:t>4</w:t>
            </w:r>
            <w:r w:rsidR="00D867CB" w:rsidRPr="001A5C4A">
              <w:rPr>
                <w:rFonts w:cs="Arial"/>
                <w:sz w:val="18"/>
                <w:szCs w:val="18"/>
              </w:rPr>
              <w:t>, 19</w:t>
            </w:r>
            <w:r w:rsidR="00B55459" w:rsidRPr="001A5C4A">
              <w:rPr>
                <w:rFonts w:cs="Arial"/>
                <w:sz w:val="18"/>
                <w:szCs w:val="18"/>
              </w:rPr>
              <w:t>1</w:t>
            </w:r>
          </w:p>
        </w:tc>
      </w:tr>
      <w:tr w:rsidR="000E0118" w:rsidRPr="001A5C4A" w14:paraId="477203D9" w14:textId="77777777" w:rsidTr="00517CDB">
        <w:trPr>
          <w:trHeight w:val="454"/>
        </w:trPr>
        <w:tc>
          <w:tcPr>
            <w:tcW w:w="534" w:type="dxa"/>
            <w:vAlign w:val="center"/>
          </w:tcPr>
          <w:p w14:paraId="18C8A4A4" w14:textId="2908D5F1" w:rsidR="000E0118" w:rsidRPr="001A5C4A" w:rsidRDefault="000E0118" w:rsidP="000E0118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743" w:type="dxa"/>
            <w:vAlign w:val="center"/>
          </w:tcPr>
          <w:p w14:paraId="6460D775" w14:textId="3D757B49" w:rsidR="000E0118" w:rsidRPr="001A5C4A" w:rsidRDefault="000E0118" w:rsidP="000E0118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850" w:type="dxa"/>
            <w:vAlign w:val="center"/>
          </w:tcPr>
          <w:p w14:paraId="72367FF6" w14:textId="57FDB2AD" w:rsidR="000E0118" w:rsidRPr="001A5C4A" w:rsidRDefault="000E0118" w:rsidP="000E0118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FD8061E" w14:textId="7D6A281D" w:rsidR="000E0118" w:rsidRPr="001A5C4A" w:rsidRDefault="000E0118" w:rsidP="000E0118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0D6F6938" w14:textId="6C162C45" w:rsidR="000E0118" w:rsidRPr="001A5C4A" w:rsidRDefault="000E0118" w:rsidP="000E0118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0624454A" w14:textId="360E0A46" w:rsidR="000E0118" w:rsidRPr="001A5C4A" w:rsidRDefault="000E0118" w:rsidP="000E0118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1305" w:type="dxa"/>
            <w:vAlign w:val="center"/>
          </w:tcPr>
          <w:p w14:paraId="3882E759" w14:textId="72C25681" w:rsidR="000E0118" w:rsidRPr="001A5C4A" w:rsidRDefault="000E0118" w:rsidP="000E0118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ИЗ.07.11</w:t>
            </w:r>
          </w:p>
        </w:tc>
        <w:tc>
          <w:tcPr>
            <w:tcW w:w="1388" w:type="dxa"/>
            <w:vAlign w:val="center"/>
          </w:tcPr>
          <w:p w14:paraId="10F21568" w14:textId="77777777" w:rsidR="000E0118" w:rsidRPr="001A5C4A" w:rsidRDefault="000E0118" w:rsidP="000E0118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322BE29E" w14:textId="77777777" w:rsidR="000E0118" w:rsidRPr="001A5C4A" w:rsidRDefault="000E0118" w:rsidP="000E0118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58A184D7" w14:textId="7D017119" w:rsidR="000E0118" w:rsidRPr="001A5C4A" w:rsidRDefault="000E0118" w:rsidP="000E0118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11.05.2021</w:t>
            </w:r>
          </w:p>
        </w:tc>
      </w:tr>
      <w:tr w:rsidR="000E0118" w:rsidRPr="001A5C4A" w14:paraId="0895366B" w14:textId="77777777" w:rsidTr="00517CDB">
        <w:trPr>
          <w:trHeight w:val="454"/>
        </w:trPr>
        <w:tc>
          <w:tcPr>
            <w:tcW w:w="9782" w:type="dxa"/>
            <w:gridSpan w:val="10"/>
            <w:vAlign w:val="bottom"/>
          </w:tcPr>
          <w:p w14:paraId="0483E712" w14:textId="4545DC1E" w:rsidR="000E0118" w:rsidRPr="001A5C4A" w:rsidRDefault="000E0118" w:rsidP="000E0118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bookmarkStart w:id="572" w:name="_Hlk88203293"/>
            <w:r w:rsidRPr="001A5C4A">
              <w:rPr>
                <w:rFonts w:cs="Arial"/>
                <w:sz w:val="18"/>
                <w:szCs w:val="18"/>
              </w:rPr>
              <w:t>Обновлены страницы: 2, 68-69, 85, 90-92, 94, 96, 98-105, 107, 135-137, 141, 173, 175-176</w:t>
            </w:r>
          </w:p>
          <w:p w14:paraId="53443D62" w14:textId="10B64302" w:rsidR="000E0118" w:rsidRPr="001A5C4A" w:rsidRDefault="000E0118" w:rsidP="000E0118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Добавлены пункты: 4.4.3.1, Приложение </w:t>
            </w:r>
            <w:r w:rsidR="00F97E4F" w:rsidRPr="001A5C4A">
              <w:rPr>
                <w:rFonts w:cs="Arial"/>
                <w:sz w:val="18"/>
                <w:szCs w:val="18"/>
              </w:rPr>
              <w:t>В</w:t>
            </w:r>
          </w:p>
          <w:p w14:paraId="7BF3BA01" w14:textId="7B5A6B1F" w:rsidR="000E0118" w:rsidRPr="001A5C4A" w:rsidRDefault="000E0118" w:rsidP="000E0118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рисунки: 119-124, 129, 221-222</w:t>
            </w:r>
          </w:p>
          <w:p w14:paraId="61B56FF7" w14:textId="0CE38840" w:rsidR="000E0118" w:rsidRPr="001A5C4A" w:rsidRDefault="000E0118" w:rsidP="000E0118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рисунки: </w:t>
            </w:r>
            <w:r w:rsidR="007430B8" w:rsidRPr="001A5C4A">
              <w:rPr>
                <w:rFonts w:cs="Arial"/>
                <w:sz w:val="18"/>
                <w:szCs w:val="18"/>
              </w:rPr>
              <w:t>85, 103, 107-109, 112, 126, 132, 171-173</w:t>
            </w:r>
            <w:bookmarkEnd w:id="572"/>
          </w:p>
        </w:tc>
      </w:tr>
      <w:tr w:rsidR="00EB7F5A" w:rsidRPr="001A5C4A" w14:paraId="34B7955B" w14:textId="77777777" w:rsidTr="00517CDB">
        <w:trPr>
          <w:trHeight w:val="454"/>
        </w:trPr>
        <w:tc>
          <w:tcPr>
            <w:tcW w:w="534" w:type="dxa"/>
            <w:vAlign w:val="center"/>
          </w:tcPr>
          <w:p w14:paraId="5F55589F" w14:textId="038A08B4" w:rsidR="00EB7F5A" w:rsidRPr="001A5C4A" w:rsidRDefault="00EB7F5A" w:rsidP="00EB7F5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743" w:type="dxa"/>
            <w:vAlign w:val="center"/>
          </w:tcPr>
          <w:p w14:paraId="6835BCFA" w14:textId="1B8899CF" w:rsidR="00EB7F5A" w:rsidRPr="001A5C4A" w:rsidRDefault="006F351F" w:rsidP="00EB7F5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35</w:t>
            </w:r>
          </w:p>
        </w:tc>
        <w:tc>
          <w:tcPr>
            <w:tcW w:w="850" w:type="dxa"/>
            <w:vAlign w:val="center"/>
          </w:tcPr>
          <w:p w14:paraId="709FAE44" w14:textId="4EECFB1D" w:rsidR="00EB7F5A" w:rsidRPr="001A5C4A" w:rsidRDefault="00EB7F5A" w:rsidP="00EB7F5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8ED52AD" w14:textId="12F62DAD" w:rsidR="00EB7F5A" w:rsidRPr="001A5C4A" w:rsidRDefault="00EB7F5A" w:rsidP="00EB7F5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</w:t>
            </w:r>
            <w:r w:rsidR="00F03353" w:rsidRPr="001A5C4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38986F3" w14:textId="3034D0E7" w:rsidR="00EB7F5A" w:rsidRPr="001A5C4A" w:rsidRDefault="00EB7F5A" w:rsidP="00EB7F5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4E0AD26C" w14:textId="37F49372" w:rsidR="00EB7F5A" w:rsidRPr="001A5C4A" w:rsidRDefault="00EB7F5A" w:rsidP="00EB7F5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19</w:t>
            </w:r>
            <w:r w:rsidR="00F03353" w:rsidRPr="001A5C4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05" w:type="dxa"/>
            <w:vAlign w:val="center"/>
          </w:tcPr>
          <w:p w14:paraId="10375147" w14:textId="619B1148" w:rsidR="00EB7F5A" w:rsidRPr="001A5C4A" w:rsidRDefault="00EB7F5A" w:rsidP="00EB7F5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ИЗ.07.12</w:t>
            </w:r>
          </w:p>
        </w:tc>
        <w:tc>
          <w:tcPr>
            <w:tcW w:w="1388" w:type="dxa"/>
            <w:vAlign w:val="center"/>
          </w:tcPr>
          <w:p w14:paraId="3535D4AE" w14:textId="77777777" w:rsidR="00EB7F5A" w:rsidRPr="001A5C4A" w:rsidRDefault="00EB7F5A" w:rsidP="00EB7F5A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6D2CE06A" w14:textId="77777777" w:rsidR="00EB7F5A" w:rsidRPr="001A5C4A" w:rsidRDefault="00EB7F5A" w:rsidP="00EB7F5A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6DAA2E1A" w14:textId="5A3A7E59" w:rsidR="00EB7F5A" w:rsidRPr="001A5C4A" w:rsidRDefault="00EB7F5A" w:rsidP="00EB7F5A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19.11.2021</w:t>
            </w:r>
          </w:p>
        </w:tc>
      </w:tr>
      <w:tr w:rsidR="006F351F" w:rsidRPr="001A5C4A" w14:paraId="54950DE8" w14:textId="77777777" w:rsidTr="00517CDB">
        <w:trPr>
          <w:trHeight w:val="454"/>
        </w:trPr>
        <w:tc>
          <w:tcPr>
            <w:tcW w:w="9782" w:type="dxa"/>
            <w:gridSpan w:val="10"/>
            <w:vAlign w:val="bottom"/>
          </w:tcPr>
          <w:p w14:paraId="69E4DA15" w14:textId="4B67A8C3" w:rsidR="006F351F" w:rsidRPr="001A5C4A" w:rsidRDefault="006F351F" w:rsidP="006F351F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страницы: 2, 30-33, 40, 46, 56-57, 60, 70, 80, 96, 100, 120, 130, 137, 142-147, 153-159, 163,    186-189</w:t>
            </w:r>
          </w:p>
          <w:p w14:paraId="0B8F4A1F" w14:textId="1103C342" w:rsidR="006F351F" w:rsidRPr="001A5C4A" w:rsidRDefault="006F351F" w:rsidP="006F351F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пункты: 4.5.12.6, 4.6.7, Приложение Г</w:t>
            </w:r>
          </w:p>
          <w:p w14:paraId="131B4FB8" w14:textId="2FEC9BE6" w:rsidR="006F351F" w:rsidRPr="001A5C4A" w:rsidRDefault="006F351F" w:rsidP="006F351F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рисунки: 31-34, 182, 195-199, 201-205, 210, 236-239</w:t>
            </w:r>
          </w:p>
          <w:p w14:paraId="3A25BB73" w14:textId="0E0A074A" w:rsidR="006F351F" w:rsidRPr="001A5C4A" w:rsidRDefault="006F351F" w:rsidP="006F351F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рисунки: 30, 46-47, 74, 76, 85, 96, 114, 119, 159, 179, 183, 185, 187, 200</w:t>
            </w:r>
          </w:p>
        </w:tc>
      </w:tr>
      <w:tr w:rsidR="00F03353" w:rsidRPr="001A5C4A" w14:paraId="0F44CEC3" w14:textId="77777777" w:rsidTr="00517CDB">
        <w:trPr>
          <w:trHeight w:val="454"/>
        </w:trPr>
        <w:tc>
          <w:tcPr>
            <w:tcW w:w="534" w:type="dxa"/>
            <w:vAlign w:val="center"/>
          </w:tcPr>
          <w:p w14:paraId="38E9F187" w14:textId="24E81E58" w:rsidR="00F03353" w:rsidRPr="001A5C4A" w:rsidRDefault="00F03353" w:rsidP="00F03353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743" w:type="dxa"/>
            <w:vAlign w:val="center"/>
          </w:tcPr>
          <w:p w14:paraId="01E3AD20" w14:textId="1601B3F4" w:rsidR="00F03353" w:rsidRPr="001A5C4A" w:rsidRDefault="00F03353" w:rsidP="00F03353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16755961" w14:textId="54E5F5D7" w:rsidR="00F03353" w:rsidRPr="001A5C4A" w:rsidRDefault="00F03353" w:rsidP="00F03353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EF28CEC" w14:textId="1B605D93" w:rsidR="00F03353" w:rsidRPr="001A5C4A" w:rsidRDefault="00F03353" w:rsidP="00F03353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A150A6F" w14:textId="65E34FCE" w:rsidR="00F03353" w:rsidRPr="001A5C4A" w:rsidRDefault="00F03353" w:rsidP="00F03353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043E0FDB" w14:textId="7C7B25A6" w:rsidR="00F03353" w:rsidRPr="001A5C4A" w:rsidRDefault="00F03353" w:rsidP="00F03353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192</w:t>
            </w:r>
          </w:p>
        </w:tc>
        <w:tc>
          <w:tcPr>
            <w:tcW w:w="1305" w:type="dxa"/>
            <w:vAlign w:val="center"/>
          </w:tcPr>
          <w:p w14:paraId="5BF2FBA1" w14:textId="29AE4802" w:rsidR="00F03353" w:rsidRPr="001A5C4A" w:rsidRDefault="00F03353" w:rsidP="00F03353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ИЗ.07.13</w:t>
            </w:r>
          </w:p>
        </w:tc>
        <w:tc>
          <w:tcPr>
            <w:tcW w:w="1388" w:type="dxa"/>
            <w:vAlign w:val="center"/>
          </w:tcPr>
          <w:p w14:paraId="13AC3CBD" w14:textId="77777777" w:rsidR="00F03353" w:rsidRPr="001A5C4A" w:rsidRDefault="00F03353" w:rsidP="00F03353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51A2CBB1" w14:textId="77777777" w:rsidR="00F03353" w:rsidRPr="001A5C4A" w:rsidRDefault="00F03353" w:rsidP="00F03353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6D6D2582" w14:textId="7A689E1A" w:rsidR="00F03353" w:rsidRPr="001A5C4A" w:rsidRDefault="00F03353" w:rsidP="00F03353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30.11.2021</w:t>
            </w:r>
          </w:p>
        </w:tc>
      </w:tr>
      <w:tr w:rsidR="00F03353" w:rsidRPr="001A5C4A" w14:paraId="3C28D89E" w14:textId="77777777" w:rsidTr="00517CDB">
        <w:trPr>
          <w:trHeight w:val="454"/>
        </w:trPr>
        <w:tc>
          <w:tcPr>
            <w:tcW w:w="9782" w:type="dxa"/>
            <w:gridSpan w:val="10"/>
            <w:vAlign w:val="bottom"/>
          </w:tcPr>
          <w:p w14:paraId="7863D56B" w14:textId="70BF0521" w:rsidR="00F03353" w:rsidRPr="001A5C4A" w:rsidRDefault="00F03353" w:rsidP="00F03353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страницы: 2, 22, 28, 98, 133-134</w:t>
            </w:r>
          </w:p>
          <w:p w14:paraId="28FF7278" w14:textId="79400699" w:rsidR="00F03353" w:rsidRPr="001A5C4A" w:rsidRDefault="00F03353" w:rsidP="00F03353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пункты: 4.1.4, 4.5.12</w:t>
            </w:r>
          </w:p>
          <w:p w14:paraId="6AD71E2A" w14:textId="05D206D6" w:rsidR="00F03353" w:rsidRPr="001A5C4A" w:rsidRDefault="00F03353" w:rsidP="00F03353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рисунки: 28, 169</w:t>
            </w:r>
          </w:p>
          <w:p w14:paraId="1012CC00" w14:textId="02D8B6A7" w:rsidR="00F03353" w:rsidRPr="001A5C4A" w:rsidRDefault="00F03353" w:rsidP="00F03353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рисунки: 18</w:t>
            </w:r>
          </w:p>
        </w:tc>
      </w:tr>
      <w:tr w:rsidR="00AA6799" w:rsidRPr="001A5C4A" w14:paraId="616CC83D" w14:textId="77777777" w:rsidTr="00517CDB">
        <w:trPr>
          <w:trHeight w:val="454"/>
        </w:trPr>
        <w:tc>
          <w:tcPr>
            <w:tcW w:w="534" w:type="dxa"/>
            <w:vAlign w:val="center"/>
          </w:tcPr>
          <w:p w14:paraId="060AFD38" w14:textId="18A41F7B" w:rsidR="00AA6799" w:rsidRPr="001A5C4A" w:rsidRDefault="00AA6799" w:rsidP="00AA679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743" w:type="dxa"/>
            <w:vAlign w:val="center"/>
          </w:tcPr>
          <w:p w14:paraId="6EA0FC52" w14:textId="567A4FA2" w:rsidR="00AA6799" w:rsidRPr="001A5C4A" w:rsidRDefault="00AA6799" w:rsidP="00AA679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14:paraId="30FCD1B9" w14:textId="290FC655" w:rsidR="00AA6799" w:rsidRPr="001A5C4A" w:rsidRDefault="00AA6799" w:rsidP="00AA679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E066A77" w14:textId="525EE53F" w:rsidR="00AA6799" w:rsidRPr="001A5C4A" w:rsidRDefault="00AA6799" w:rsidP="00AA679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072F4348" w14:textId="5A0C5240" w:rsidR="00AA6799" w:rsidRPr="001A5C4A" w:rsidRDefault="00AA6799" w:rsidP="00AA679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3B34D1EF" w14:textId="27813D88" w:rsidR="00AA6799" w:rsidRPr="001A5C4A" w:rsidRDefault="00AA6799" w:rsidP="00AA679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198</w:t>
            </w:r>
          </w:p>
        </w:tc>
        <w:tc>
          <w:tcPr>
            <w:tcW w:w="1305" w:type="dxa"/>
            <w:vAlign w:val="center"/>
          </w:tcPr>
          <w:p w14:paraId="7466A12D" w14:textId="2A33B50D" w:rsidR="00AA6799" w:rsidRPr="001A5C4A" w:rsidRDefault="00AA6799" w:rsidP="00AA6799">
            <w:pPr>
              <w:ind w:firstLine="0"/>
              <w:jc w:val="center"/>
              <w:rPr>
                <w:rFonts w:cs="Arial"/>
                <w:lang w:val="en-US"/>
              </w:rPr>
            </w:pPr>
            <w:r w:rsidRPr="001A5C4A">
              <w:rPr>
                <w:rFonts w:cs="Arial"/>
                <w:sz w:val="18"/>
                <w:szCs w:val="18"/>
              </w:rPr>
              <w:t>ИЗ.07.1</w:t>
            </w:r>
            <w:r w:rsidR="00B94CBA" w:rsidRPr="001A5C4A">
              <w:rPr>
                <w:rFonts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388" w:type="dxa"/>
            <w:vAlign w:val="center"/>
          </w:tcPr>
          <w:p w14:paraId="20423602" w14:textId="77777777" w:rsidR="00AA6799" w:rsidRPr="001A5C4A" w:rsidRDefault="00AA6799" w:rsidP="00AA6799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271EAB8B" w14:textId="77777777" w:rsidR="00AA6799" w:rsidRPr="001A5C4A" w:rsidRDefault="00AA6799" w:rsidP="00AA6799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5EA7AB8A" w14:textId="7A577196" w:rsidR="00AA6799" w:rsidRPr="001A5C4A" w:rsidRDefault="00AA6799" w:rsidP="00AA6799">
            <w:pPr>
              <w:ind w:firstLine="0"/>
              <w:jc w:val="center"/>
              <w:rPr>
                <w:rFonts w:cs="Arial"/>
                <w:lang w:val="en-US"/>
              </w:rPr>
            </w:pPr>
            <w:r w:rsidRPr="001A5C4A">
              <w:rPr>
                <w:rFonts w:cs="Arial"/>
                <w:sz w:val="18"/>
                <w:szCs w:val="18"/>
              </w:rPr>
              <w:t>14.</w:t>
            </w:r>
            <w:r w:rsidR="00B94CBA" w:rsidRPr="001A5C4A">
              <w:rPr>
                <w:rFonts w:cs="Arial"/>
                <w:sz w:val="18"/>
                <w:szCs w:val="18"/>
                <w:lang w:val="en-US"/>
              </w:rPr>
              <w:t>01</w:t>
            </w:r>
            <w:r w:rsidRPr="001A5C4A">
              <w:rPr>
                <w:rFonts w:cs="Arial"/>
                <w:sz w:val="18"/>
                <w:szCs w:val="18"/>
              </w:rPr>
              <w:t>.202</w:t>
            </w:r>
            <w:r w:rsidR="00B94CBA" w:rsidRPr="001A5C4A">
              <w:rPr>
                <w:rFonts w:cs="Arial"/>
                <w:sz w:val="18"/>
                <w:szCs w:val="18"/>
                <w:lang w:val="en-US"/>
              </w:rPr>
              <w:t>2</w:t>
            </w:r>
          </w:p>
        </w:tc>
      </w:tr>
      <w:tr w:rsidR="00AA6799" w:rsidRPr="001A5C4A" w14:paraId="27D45319" w14:textId="77777777" w:rsidTr="00517CDB">
        <w:trPr>
          <w:trHeight w:val="454"/>
        </w:trPr>
        <w:tc>
          <w:tcPr>
            <w:tcW w:w="9782" w:type="dxa"/>
            <w:gridSpan w:val="10"/>
            <w:vAlign w:val="bottom"/>
          </w:tcPr>
          <w:p w14:paraId="78FC21EB" w14:textId="225C4C8B" w:rsidR="00AA6799" w:rsidRPr="001A5C4A" w:rsidRDefault="00AA6799" w:rsidP="00AA679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страницы: 134, 147-148, 164-169</w:t>
            </w:r>
          </w:p>
          <w:p w14:paraId="7BAE3864" w14:textId="3F3F823F" w:rsidR="00AA6799" w:rsidRPr="001A5C4A" w:rsidRDefault="00AA6799" w:rsidP="00AA679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пункты: 4.5.14, 4.6.8 - 4.6.10</w:t>
            </w:r>
          </w:p>
          <w:p w14:paraId="149B6091" w14:textId="64EF1BA3" w:rsidR="00AA6799" w:rsidRPr="001A5C4A" w:rsidRDefault="00AA6799" w:rsidP="00AA679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рисунки: 187, 211-215</w:t>
            </w:r>
          </w:p>
        </w:tc>
      </w:tr>
      <w:tr w:rsidR="00576769" w:rsidRPr="001A5C4A" w14:paraId="7A43358D" w14:textId="77777777" w:rsidTr="00517CDB">
        <w:trPr>
          <w:trHeight w:val="454"/>
        </w:trPr>
        <w:tc>
          <w:tcPr>
            <w:tcW w:w="534" w:type="dxa"/>
            <w:vAlign w:val="center"/>
          </w:tcPr>
          <w:p w14:paraId="16EAAB56" w14:textId="09E77065" w:rsidR="00576769" w:rsidRPr="001A5C4A" w:rsidRDefault="00576769" w:rsidP="0057676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743" w:type="dxa"/>
            <w:vAlign w:val="center"/>
          </w:tcPr>
          <w:p w14:paraId="43BBBBB6" w14:textId="0FD487BE" w:rsidR="00576769" w:rsidRPr="001A5C4A" w:rsidRDefault="00576769" w:rsidP="0057676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850" w:type="dxa"/>
            <w:vAlign w:val="center"/>
          </w:tcPr>
          <w:p w14:paraId="141D1B2C" w14:textId="09694EBC" w:rsidR="00576769" w:rsidRPr="001A5C4A" w:rsidRDefault="00576769" w:rsidP="0057676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BA82999" w14:textId="48558892" w:rsidR="00576769" w:rsidRPr="001A5C4A" w:rsidRDefault="00576769" w:rsidP="0057676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3D50986A" w14:textId="5EFA17BF" w:rsidR="00576769" w:rsidRPr="001A5C4A" w:rsidRDefault="00576769" w:rsidP="0057676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57F3FF6F" w14:textId="0F0B38BF" w:rsidR="00576769" w:rsidRPr="001A5C4A" w:rsidRDefault="00576769" w:rsidP="0057676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1305" w:type="dxa"/>
            <w:vAlign w:val="center"/>
          </w:tcPr>
          <w:p w14:paraId="469B38DD" w14:textId="7DA2F983" w:rsidR="00576769" w:rsidRPr="001A5C4A" w:rsidRDefault="00576769" w:rsidP="0057676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ИЗ.07.15</w:t>
            </w:r>
          </w:p>
        </w:tc>
        <w:tc>
          <w:tcPr>
            <w:tcW w:w="1388" w:type="dxa"/>
            <w:vAlign w:val="center"/>
          </w:tcPr>
          <w:p w14:paraId="4BE15392" w14:textId="77777777" w:rsidR="00576769" w:rsidRPr="001A5C4A" w:rsidRDefault="00576769" w:rsidP="00576769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1E4FE75A" w14:textId="77777777" w:rsidR="00576769" w:rsidRPr="001A5C4A" w:rsidRDefault="00576769" w:rsidP="00576769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7A6B1CF7" w14:textId="68924783" w:rsidR="00576769" w:rsidRPr="001A5C4A" w:rsidRDefault="00576769" w:rsidP="0057676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10.</w:t>
            </w:r>
            <w:r w:rsidRPr="001A5C4A">
              <w:rPr>
                <w:rFonts w:cs="Arial"/>
                <w:sz w:val="18"/>
                <w:szCs w:val="18"/>
                <w:lang w:val="en-US"/>
              </w:rPr>
              <w:t>0</w:t>
            </w:r>
            <w:r w:rsidRPr="001A5C4A">
              <w:rPr>
                <w:rFonts w:cs="Arial"/>
                <w:sz w:val="18"/>
                <w:szCs w:val="18"/>
              </w:rPr>
              <w:t>3.202</w:t>
            </w:r>
            <w:r w:rsidRPr="001A5C4A">
              <w:rPr>
                <w:rFonts w:cs="Arial"/>
                <w:sz w:val="18"/>
                <w:szCs w:val="18"/>
                <w:lang w:val="en-US"/>
              </w:rPr>
              <w:t>2</w:t>
            </w:r>
          </w:p>
        </w:tc>
      </w:tr>
      <w:tr w:rsidR="00576769" w:rsidRPr="001A5C4A" w14:paraId="09D65338" w14:textId="77777777" w:rsidTr="00517CDB">
        <w:trPr>
          <w:trHeight w:val="454"/>
        </w:trPr>
        <w:tc>
          <w:tcPr>
            <w:tcW w:w="9782" w:type="dxa"/>
            <w:gridSpan w:val="10"/>
            <w:vAlign w:val="bottom"/>
          </w:tcPr>
          <w:p w14:paraId="4FCB3D1B" w14:textId="6CC45F20" w:rsidR="00576769" w:rsidRPr="001A5C4A" w:rsidRDefault="00576769" w:rsidP="0057676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страницы: 2, 54-55, 99, 131-132, 136-139, 143, 145-147</w:t>
            </w:r>
          </w:p>
          <w:p w14:paraId="28476374" w14:textId="1D304385" w:rsidR="00576769" w:rsidRPr="001A5C4A" w:rsidRDefault="00576769" w:rsidP="0057676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lastRenderedPageBreak/>
              <w:t>Добавлены рисунки: 67-69, 175-176</w:t>
            </w:r>
          </w:p>
          <w:p w14:paraId="10864373" w14:textId="32DAF1C3" w:rsidR="00576769" w:rsidRPr="001A5C4A" w:rsidRDefault="00576769" w:rsidP="0057676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рисунки: 66, 164, 166, 173-174, 177-178, 183, 186-187, 189-191</w:t>
            </w:r>
          </w:p>
        </w:tc>
      </w:tr>
      <w:tr w:rsidR="00BB2225" w:rsidRPr="001A5C4A" w14:paraId="3FDE2903" w14:textId="77777777" w:rsidTr="00517CDB">
        <w:trPr>
          <w:trHeight w:val="454"/>
        </w:trPr>
        <w:tc>
          <w:tcPr>
            <w:tcW w:w="534" w:type="dxa"/>
            <w:vAlign w:val="center"/>
          </w:tcPr>
          <w:p w14:paraId="5A732C8F" w14:textId="5EEE962F" w:rsidR="00BB2225" w:rsidRPr="001A5C4A" w:rsidRDefault="00BB2225" w:rsidP="00BB2225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lastRenderedPageBreak/>
              <w:t>15</w:t>
            </w:r>
          </w:p>
        </w:tc>
        <w:tc>
          <w:tcPr>
            <w:tcW w:w="743" w:type="dxa"/>
            <w:vAlign w:val="center"/>
          </w:tcPr>
          <w:p w14:paraId="0F813E79" w14:textId="1B2D11F7" w:rsidR="00BB2225" w:rsidRPr="001A5C4A" w:rsidRDefault="00BB2225" w:rsidP="00BB2225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</w:t>
            </w:r>
            <w:r w:rsidR="00CD6D89" w:rsidRPr="001A5C4A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6C46573C" w14:textId="571876F9" w:rsidR="00BB2225" w:rsidRPr="001A5C4A" w:rsidRDefault="00BB2225" w:rsidP="00BB2225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18D8A3D" w14:textId="6EDB2C3C" w:rsidR="00BB2225" w:rsidRPr="001A5C4A" w:rsidRDefault="00BB2225" w:rsidP="00BB2225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0DFD204D" w14:textId="6D7AD3C4" w:rsidR="00BB2225" w:rsidRPr="001A5C4A" w:rsidRDefault="00BB2225" w:rsidP="00BB2225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42CCF128" w14:textId="061A336C" w:rsidR="00BB2225" w:rsidRPr="001A5C4A" w:rsidRDefault="00BB2225" w:rsidP="00BB2225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204</w:t>
            </w:r>
          </w:p>
        </w:tc>
        <w:tc>
          <w:tcPr>
            <w:tcW w:w="1305" w:type="dxa"/>
            <w:vAlign w:val="center"/>
          </w:tcPr>
          <w:p w14:paraId="4B4C5470" w14:textId="42D8227B" w:rsidR="00BB2225" w:rsidRPr="001A5C4A" w:rsidRDefault="00BB2225" w:rsidP="00BB2225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ИЗ.07.16</w:t>
            </w:r>
          </w:p>
        </w:tc>
        <w:tc>
          <w:tcPr>
            <w:tcW w:w="1388" w:type="dxa"/>
            <w:vAlign w:val="center"/>
          </w:tcPr>
          <w:p w14:paraId="4A501C69" w14:textId="77777777" w:rsidR="00BB2225" w:rsidRPr="001A5C4A" w:rsidRDefault="00BB2225" w:rsidP="00BB2225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7E5ECC2C" w14:textId="77777777" w:rsidR="00BB2225" w:rsidRPr="001A5C4A" w:rsidRDefault="00BB2225" w:rsidP="00BB2225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15CBA0A2" w14:textId="3CEF8A92" w:rsidR="00BB2225" w:rsidRPr="001A5C4A" w:rsidRDefault="00BB2225" w:rsidP="00BB2225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02.</w:t>
            </w:r>
            <w:r w:rsidRPr="001A5C4A">
              <w:rPr>
                <w:rFonts w:cs="Arial"/>
                <w:sz w:val="18"/>
                <w:szCs w:val="18"/>
                <w:lang w:val="en-US"/>
              </w:rPr>
              <w:t>0</w:t>
            </w:r>
            <w:r w:rsidRPr="001A5C4A">
              <w:rPr>
                <w:rFonts w:cs="Arial"/>
                <w:sz w:val="18"/>
                <w:szCs w:val="18"/>
              </w:rPr>
              <w:t>6.202</w:t>
            </w:r>
            <w:r w:rsidRPr="001A5C4A">
              <w:rPr>
                <w:rFonts w:cs="Arial"/>
                <w:sz w:val="18"/>
                <w:szCs w:val="18"/>
                <w:lang w:val="en-US"/>
              </w:rPr>
              <w:t>2</w:t>
            </w:r>
          </w:p>
        </w:tc>
      </w:tr>
      <w:tr w:rsidR="00BB2225" w:rsidRPr="001A5C4A" w14:paraId="34F49F6B" w14:textId="77777777" w:rsidTr="00517CDB">
        <w:trPr>
          <w:trHeight w:val="454"/>
        </w:trPr>
        <w:tc>
          <w:tcPr>
            <w:tcW w:w="9782" w:type="dxa"/>
            <w:gridSpan w:val="10"/>
            <w:vAlign w:val="bottom"/>
          </w:tcPr>
          <w:p w14:paraId="5E9E8819" w14:textId="37DAC192" w:rsidR="00BB2225" w:rsidRPr="001A5C4A" w:rsidRDefault="00BB2225" w:rsidP="00BB2225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страницы: 2, 31, 42, 74, 114-116, 168-169, 189</w:t>
            </w:r>
          </w:p>
          <w:p w14:paraId="02D81C33" w14:textId="2D84100E" w:rsidR="00BB2225" w:rsidRPr="001A5C4A" w:rsidRDefault="00BB2225" w:rsidP="00BB2225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пункты: 4.5</w:t>
            </w:r>
          </w:p>
          <w:p w14:paraId="37BE8055" w14:textId="3FD21901" w:rsidR="00BB2225" w:rsidRPr="001A5C4A" w:rsidRDefault="00BB2225" w:rsidP="00BB2225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рисунки: 142-144, 219</w:t>
            </w:r>
          </w:p>
          <w:p w14:paraId="12E9F8A5" w14:textId="40B1891B" w:rsidR="00BB2225" w:rsidRPr="001A5C4A" w:rsidRDefault="00BB2225" w:rsidP="00BB2225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рисунки: 30, 47, 91, 218</w:t>
            </w:r>
          </w:p>
        </w:tc>
      </w:tr>
      <w:tr w:rsidR="00C81EA9" w:rsidRPr="001A5C4A" w14:paraId="1C45D648" w14:textId="77777777" w:rsidTr="00517CDB">
        <w:trPr>
          <w:trHeight w:val="454"/>
        </w:trPr>
        <w:tc>
          <w:tcPr>
            <w:tcW w:w="534" w:type="dxa"/>
            <w:vAlign w:val="center"/>
          </w:tcPr>
          <w:p w14:paraId="4E68A62F" w14:textId="63115D50" w:rsidR="00C81EA9" w:rsidRPr="001A5C4A" w:rsidRDefault="00C81EA9" w:rsidP="00C81EA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743" w:type="dxa"/>
            <w:vAlign w:val="center"/>
          </w:tcPr>
          <w:p w14:paraId="1FBC4426" w14:textId="2604A094" w:rsidR="00C81EA9" w:rsidRPr="001A5C4A" w:rsidRDefault="00C81EA9" w:rsidP="00C81EA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</w:t>
            </w:r>
            <w:r w:rsidR="00727CC8" w:rsidRPr="001A5C4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148F2EF0" w14:textId="05ED141D" w:rsidR="00C81EA9" w:rsidRPr="001A5C4A" w:rsidRDefault="00C81EA9" w:rsidP="00C81EA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4086B74" w14:textId="2D8C34C8" w:rsidR="00C81EA9" w:rsidRPr="001A5C4A" w:rsidRDefault="00C81EA9" w:rsidP="00C81EA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20F18CE" w14:textId="11B8E2BB" w:rsidR="00C81EA9" w:rsidRPr="001A5C4A" w:rsidRDefault="00C81EA9" w:rsidP="00C81EA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7837849A" w14:textId="3C13AAD7" w:rsidR="00C81EA9" w:rsidRPr="001A5C4A" w:rsidRDefault="00C81EA9" w:rsidP="00C81EA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203</w:t>
            </w:r>
          </w:p>
        </w:tc>
        <w:tc>
          <w:tcPr>
            <w:tcW w:w="1305" w:type="dxa"/>
            <w:vAlign w:val="center"/>
          </w:tcPr>
          <w:p w14:paraId="04E70C1F" w14:textId="051F4E47" w:rsidR="00C81EA9" w:rsidRPr="001A5C4A" w:rsidRDefault="00C81EA9" w:rsidP="00C81EA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ИЗ.07.17</w:t>
            </w:r>
          </w:p>
        </w:tc>
        <w:tc>
          <w:tcPr>
            <w:tcW w:w="1388" w:type="dxa"/>
            <w:vAlign w:val="center"/>
          </w:tcPr>
          <w:p w14:paraId="2EC8C4A0" w14:textId="77777777" w:rsidR="00C81EA9" w:rsidRPr="001A5C4A" w:rsidRDefault="00C81EA9" w:rsidP="00C81EA9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672BECEA" w14:textId="77777777" w:rsidR="00C81EA9" w:rsidRPr="001A5C4A" w:rsidRDefault="00C81EA9" w:rsidP="00C81EA9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1B2CAF17" w14:textId="20D0BB24" w:rsidR="00C81EA9" w:rsidRPr="001A5C4A" w:rsidRDefault="00C81EA9" w:rsidP="00C81EA9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15.</w:t>
            </w:r>
            <w:r w:rsidRPr="001A5C4A">
              <w:rPr>
                <w:rFonts w:cs="Arial"/>
                <w:sz w:val="18"/>
                <w:szCs w:val="18"/>
                <w:lang w:val="en-US"/>
              </w:rPr>
              <w:t>0</w:t>
            </w:r>
            <w:r w:rsidRPr="001A5C4A">
              <w:rPr>
                <w:rFonts w:cs="Arial"/>
                <w:sz w:val="18"/>
                <w:szCs w:val="18"/>
              </w:rPr>
              <w:t>6.202</w:t>
            </w:r>
            <w:r w:rsidRPr="001A5C4A">
              <w:rPr>
                <w:rFonts w:cs="Arial"/>
                <w:sz w:val="18"/>
                <w:szCs w:val="18"/>
                <w:lang w:val="en-US"/>
              </w:rPr>
              <w:t>2</w:t>
            </w:r>
          </w:p>
        </w:tc>
      </w:tr>
      <w:tr w:rsidR="00C81EA9" w:rsidRPr="001A5C4A" w14:paraId="0FA6AB91" w14:textId="77777777" w:rsidTr="00517CDB">
        <w:trPr>
          <w:trHeight w:val="454"/>
        </w:trPr>
        <w:tc>
          <w:tcPr>
            <w:tcW w:w="9782" w:type="dxa"/>
            <w:gridSpan w:val="10"/>
            <w:vAlign w:val="bottom"/>
          </w:tcPr>
          <w:p w14:paraId="651EDE25" w14:textId="36959DD9" w:rsidR="00C81EA9" w:rsidRPr="001A5C4A" w:rsidRDefault="00C81EA9" w:rsidP="00C81EA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страницы: 2, 22,</w:t>
            </w:r>
            <w:r w:rsidR="00727CC8" w:rsidRPr="001A5C4A">
              <w:rPr>
                <w:rFonts w:cs="Arial"/>
                <w:sz w:val="18"/>
                <w:szCs w:val="18"/>
              </w:rPr>
              <w:t xml:space="preserve"> 99-100,</w:t>
            </w:r>
            <w:r w:rsidRPr="001A5C4A">
              <w:rPr>
                <w:rFonts w:cs="Arial"/>
                <w:sz w:val="18"/>
                <w:szCs w:val="18"/>
              </w:rPr>
              <w:t xml:space="preserve"> 138-139, 143, 145-147, 181-182</w:t>
            </w:r>
          </w:p>
          <w:p w14:paraId="6C3D12B2" w14:textId="3B3E48A9" w:rsidR="00C81EA9" w:rsidRPr="001A5C4A" w:rsidRDefault="00C81EA9" w:rsidP="00C81EA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пункты: 4.8</w:t>
            </w:r>
          </w:p>
          <w:p w14:paraId="7E032E05" w14:textId="1460B57D" w:rsidR="00C81EA9" w:rsidRPr="001A5C4A" w:rsidRDefault="00C81EA9" w:rsidP="00C81EA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рисунки: 236-237</w:t>
            </w:r>
          </w:p>
          <w:p w14:paraId="599DA3ED" w14:textId="3BCC1233" w:rsidR="00C81EA9" w:rsidRPr="001A5C4A" w:rsidRDefault="00C81EA9" w:rsidP="00C81EA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рисунки: 18, 178, 183, 186-187, 189-190</w:t>
            </w:r>
          </w:p>
        </w:tc>
      </w:tr>
      <w:tr w:rsidR="00CB1709" w:rsidRPr="001A5C4A" w14:paraId="0C710746" w14:textId="77777777" w:rsidTr="006D67BA">
        <w:trPr>
          <w:trHeight w:val="454"/>
        </w:trPr>
        <w:tc>
          <w:tcPr>
            <w:tcW w:w="534" w:type="dxa"/>
            <w:vAlign w:val="center"/>
          </w:tcPr>
          <w:p w14:paraId="0810A5CF" w14:textId="5BA17530" w:rsidR="00CB1709" w:rsidRPr="001A5C4A" w:rsidRDefault="00CB1709" w:rsidP="00A427B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743" w:type="dxa"/>
            <w:vAlign w:val="center"/>
          </w:tcPr>
          <w:p w14:paraId="01B5984C" w14:textId="32A30F55" w:rsidR="00CB1709" w:rsidRPr="001A5C4A" w:rsidRDefault="00142EA6" w:rsidP="00A427B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2EA04186" w14:textId="6EC6A65F" w:rsidR="00CB1709" w:rsidRPr="001A5C4A" w:rsidRDefault="00CB1709" w:rsidP="00A427B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4FE8813" w14:textId="13F1739B" w:rsidR="00CB1709" w:rsidRPr="001A5C4A" w:rsidRDefault="00142EA6" w:rsidP="00A427B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3B71BF1" w14:textId="229D66CD" w:rsidR="00CB1709" w:rsidRPr="001A5C4A" w:rsidRDefault="00CB1709" w:rsidP="00A427B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62B7BAA0" w14:textId="22762868" w:rsidR="00CB1709" w:rsidRPr="001A5C4A" w:rsidRDefault="00CB1709" w:rsidP="00A427B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20</w:t>
            </w:r>
            <w:r w:rsidR="006D67BA" w:rsidRPr="001A5C4A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05" w:type="dxa"/>
            <w:vAlign w:val="center"/>
          </w:tcPr>
          <w:p w14:paraId="3D7F704E" w14:textId="54CBE7A5" w:rsidR="00CB1709" w:rsidRPr="001A5C4A" w:rsidRDefault="00CB1709" w:rsidP="00A427B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ИЗ.07.18</w:t>
            </w:r>
          </w:p>
        </w:tc>
        <w:tc>
          <w:tcPr>
            <w:tcW w:w="1388" w:type="dxa"/>
            <w:vAlign w:val="center"/>
          </w:tcPr>
          <w:p w14:paraId="5D04348E" w14:textId="77777777" w:rsidR="00CB1709" w:rsidRPr="001A5C4A" w:rsidRDefault="00CB1709" w:rsidP="00A427B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5610BB9" w14:textId="77777777" w:rsidR="00CB1709" w:rsidRPr="001A5C4A" w:rsidRDefault="00CB1709" w:rsidP="00A427B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0B6D67" w14:textId="2CD4F91A" w:rsidR="00CB1709" w:rsidRPr="001A5C4A" w:rsidRDefault="00CB1709" w:rsidP="00A427B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28.</w:t>
            </w:r>
            <w:r w:rsidRPr="001A5C4A">
              <w:rPr>
                <w:rFonts w:cs="Arial"/>
                <w:sz w:val="18"/>
                <w:szCs w:val="18"/>
                <w:lang w:val="en-US"/>
              </w:rPr>
              <w:t>0</w:t>
            </w:r>
            <w:r w:rsidRPr="001A5C4A">
              <w:rPr>
                <w:rFonts w:cs="Arial"/>
                <w:sz w:val="18"/>
                <w:szCs w:val="18"/>
              </w:rPr>
              <w:t>7.202</w:t>
            </w:r>
            <w:r w:rsidRPr="001A5C4A">
              <w:rPr>
                <w:rFonts w:cs="Arial"/>
                <w:sz w:val="18"/>
                <w:szCs w:val="18"/>
                <w:lang w:val="en-US"/>
              </w:rPr>
              <w:t>2</w:t>
            </w:r>
          </w:p>
        </w:tc>
      </w:tr>
      <w:tr w:rsidR="00F13A4C" w:rsidRPr="001A5C4A" w14:paraId="171AF080" w14:textId="77777777" w:rsidTr="00E818F3">
        <w:trPr>
          <w:trHeight w:val="454"/>
        </w:trPr>
        <w:tc>
          <w:tcPr>
            <w:tcW w:w="9782" w:type="dxa"/>
            <w:gridSpan w:val="10"/>
            <w:vAlign w:val="bottom"/>
          </w:tcPr>
          <w:p w14:paraId="7FF55843" w14:textId="55F24EC4" w:rsidR="00F13A4C" w:rsidRPr="001A5C4A" w:rsidRDefault="00F13A4C" w:rsidP="00F13A4C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страницы: 2, </w:t>
            </w:r>
            <w:r w:rsidR="00E27FD6" w:rsidRPr="001A5C4A">
              <w:rPr>
                <w:rFonts w:cs="Arial"/>
                <w:sz w:val="18"/>
                <w:szCs w:val="18"/>
              </w:rPr>
              <w:t xml:space="preserve">68, </w:t>
            </w:r>
            <w:r w:rsidRPr="001A5C4A">
              <w:rPr>
                <w:rFonts w:cs="Arial"/>
                <w:sz w:val="18"/>
                <w:szCs w:val="18"/>
              </w:rPr>
              <w:t>99, 168</w:t>
            </w:r>
            <w:r w:rsidR="00BC1979" w:rsidRPr="001A5C4A">
              <w:rPr>
                <w:rFonts w:cs="Arial"/>
                <w:sz w:val="18"/>
                <w:szCs w:val="18"/>
              </w:rPr>
              <w:t>,</w:t>
            </w:r>
          </w:p>
          <w:p w14:paraId="6BD64B7D" w14:textId="3C0BB584" w:rsidR="00F13A4C" w:rsidRPr="001A5C4A" w:rsidRDefault="00F13A4C" w:rsidP="00F13A4C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рисунки: 1, 6, 7, 9</w:t>
            </w:r>
            <w:r w:rsidR="001B3B75" w:rsidRPr="001A5C4A">
              <w:rPr>
                <w:rFonts w:cs="Arial"/>
                <w:sz w:val="18"/>
                <w:szCs w:val="18"/>
              </w:rPr>
              <w:t>-</w:t>
            </w:r>
            <w:r w:rsidRPr="001A5C4A">
              <w:rPr>
                <w:rFonts w:cs="Arial"/>
                <w:sz w:val="18"/>
                <w:szCs w:val="18"/>
              </w:rPr>
              <w:t xml:space="preserve">12, 18, 87, </w:t>
            </w:r>
            <w:r w:rsidR="004979C8" w:rsidRPr="001A5C4A">
              <w:rPr>
                <w:rFonts w:cs="Arial"/>
                <w:sz w:val="18"/>
                <w:szCs w:val="18"/>
              </w:rPr>
              <w:t xml:space="preserve">88, </w:t>
            </w:r>
            <w:r w:rsidRPr="001A5C4A">
              <w:rPr>
                <w:rFonts w:cs="Arial"/>
                <w:sz w:val="18"/>
                <w:szCs w:val="18"/>
              </w:rPr>
              <w:t>90, 98, 101, 124, 130</w:t>
            </w:r>
            <w:r w:rsidR="00B73954" w:rsidRPr="001A5C4A">
              <w:rPr>
                <w:rFonts w:cs="Arial"/>
                <w:sz w:val="18"/>
                <w:szCs w:val="18"/>
              </w:rPr>
              <w:t>, 212, 220</w:t>
            </w:r>
            <w:r w:rsidRPr="001A5C4A">
              <w:rPr>
                <w:rFonts w:cs="Arial"/>
                <w:sz w:val="18"/>
                <w:szCs w:val="18"/>
              </w:rPr>
              <w:t>, 23</w:t>
            </w:r>
            <w:r w:rsidR="00B73954" w:rsidRPr="001A5C4A">
              <w:rPr>
                <w:rFonts w:cs="Arial"/>
                <w:sz w:val="18"/>
                <w:szCs w:val="18"/>
              </w:rPr>
              <w:t>9</w:t>
            </w:r>
            <w:r w:rsidRPr="001A5C4A">
              <w:rPr>
                <w:rFonts w:cs="Arial"/>
                <w:sz w:val="18"/>
                <w:szCs w:val="18"/>
              </w:rPr>
              <w:t>, 2</w:t>
            </w:r>
            <w:r w:rsidR="00B73954" w:rsidRPr="001A5C4A">
              <w:rPr>
                <w:rFonts w:cs="Arial"/>
                <w:sz w:val="18"/>
                <w:szCs w:val="18"/>
              </w:rPr>
              <w:t>41</w:t>
            </w:r>
          </w:p>
        </w:tc>
      </w:tr>
      <w:tr w:rsidR="006D67BA" w:rsidRPr="001A5C4A" w14:paraId="0F2EBC8F" w14:textId="77777777" w:rsidTr="006D67BA">
        <w:trPr>
          <w:trHeight w:val="454"/>
        </w:trPr>
        <w:tc>
          <w:tcPr>
            <w:tcW w:w="534" w:type="dxa"/>
            <w:vAlign w:val="center"/>
          </w:tcPr>
          <w:p w14:paraId="0AE9E097" w14:textId="5FDB1987" w:rsidR="006D67BA" w:rsidRPr="001A5C4A" w:rsidRDefault="006D67BA" w:rsidP="006D6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743" w:type="dxa"/>
            <w:vAlign w:val="center"/>
          </w:tcPr>
          <w:p w14:paraId="4959C6FD" w14:textId="11BFB1A6" w:rsidR="006D67BA" w:rsidRPr="001A5C4A" w:rsidRDefault="00142EA6" w:rsidP="006D6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1433B25A" w14:textId="5A1A43AF" w:rsidR="006D67BA" w:rsidRPr="001A5C4A" w:rsidRDefault="006D67BA" w:rsidP="006D6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E4DE364" w14:textId="05FCBC62" w:rsidR="006D67BA" w:rsidRPr="001A5C4A" w:rsidRDefault="00142EA6" w:rsidP="006D6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2D192BC0" w14:textId="685DC654" w:rsidR="006D67BA" w:rsidRPr="001A5C4A" w:rsidRDefault="006D67BA" w:rsidP="006D6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39B035F9" w14:textId="0AF9F107" w:rsidR="006D67BA" w:rsidRPr="001A5C4A" w:rsidRDefault="006D67BA" w:rsidP="006D6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206</w:t>
            </w:r>
          </w:p>
        </w:tc>
        <w:tc>
          <w:tcPr>
            <w:tcW w:w="1305" w:type="dxa"/>
            <w:vAlign w:val="center"/>
          </w:tcPr>
          <w:p w14:paraId="38136767" w14:textId="6CFF92C3" w:rsidR="006D67BA" w:rsidRPr="001A5C4A" w:rsidRDefault="006D67BA" w:rsidP="006D6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ИЗ.07.19</w:t>
            </w:r>
          </w:p>
        </w:tc>
        <w:tc>
          <w:tcPr>
            <w:tcW w:w="1388" w:type="dxa"/>
            <w:vAlign w:val="center"/>
          </w:tcPr>
          <w:p w14:paraId="5B729B01" w14:textId="77777777" w:rsidR="006D67BA" w:rsidRPr="001A5C4A" w:rsidRDefault="006D67BA" w:rsidP="006D6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6B1653B" w14:textId="77777777" w:rsidR="006D67BA" w:rsidRPr="001A5C4A" w:rsidRDefault="006D67BA" w:rsidP="006D6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85698A" w14:textId="7610A641" w:rsidR="006D67BA" w:rsidRPr="001A5C4A" w:rsidRDefault="006D67BA" w:rsidP="006D67B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03.</w:t>
            </w:r>
            <w:r w:rsidRPr="001A5C4A">
              <w:rPr>
                <w:rFonts w:cs="Arial"/>
                <w:sz w:val="18"/>
                <w:szCs w:val="18"/>
                <w:lang w:val="en-US"/>
              </w:rPr>
              <w:t>0</w:t>
            </w:r>
            <w:r w:rsidRPr="001A5C4A">
              <w:rPr>
                <w:rFonts w:cs="Arial"/>
                <w:sz w:val="18"/>
                <w:szCs w:val="18"/>
              </w:rPr>
              <w:t>8.202</w:t>
            </w:r>
            <w:r w:rsidRPr="001A5C4A">
              <w:rPr>
                <w:rFonts w:cs="Arial"/>
                <w:sz w:val="18"/>
                <w:szCs w:val="18"/>
                <w:lang w:val="en-US"/>
              </w:rPr>
              <w:t>2</w:t>
            </w:r>
          </w:p>
        </w:tc>
      </w:tr>
      <w:tr w:rsidR="006D67BA" w:rsidRPr="001A5C4A" w14:paraId="539C2956" w14:textId="77777777" w:rsidTr="006D67BA">
        <w:trPr>
          <w:trHeight w:val="454"/>
        </w:trPr>
        <w:tc>
          <w:tcPr>
            <w:tcW w:w="9782" w:type="dxa"/>
            <w:gridSpan w:val="10"/>
            <w:vAlign w:val="bottom"/>
          </w:tcPr>
          <w:p w14:paraId="3E8840BD" w14:textId="16D98E17" w:rsidR="006D67BA" w:rsidRPr="001A5C4A" w:rsidRDefault="006D67BA" w:rsidP="006D67BA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страницы: 2, 157-163</w:t>
            </w:r>
          </w:p>
          <w:p w14:paraId="1564B5B9" w14:textId="1F709EC9" w:rsidR="006D67BA" w:rsidRPr="001A5C4A" w:rsidRDefault="006D67BA" w:rsidP="006D67BA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рисунки: 207, 208, 213</w:t>
            </w:r>
          </w:p>
        </w:tc>
      </w:tr>
      <w:tr w:rsidR="001C0E97" w:rsidRPr="001A5C4A" w14:paraId="5D118E3E" w14:textId="77777777" w:rsidTr="000E4848">
        <w:trPr>
          <w:trHeight w:val="454"/>
        </w:trPr>
        <w:tc>
          <w:tcPr>
            <w:tcW w:w="534" w:type="dxa"/>
            <w:vAlign w:val="center"/>
          </w:tcPr>
          <w:p w14:paraId="28EAABC0" w14:textId="30F0C70C" w:rsidR="001C0E97" w:rsidRPr="001A5C4A" w:rsidRDefault="001C0E97" w:rsidP="001C0E97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743" w:type="dxa"/>
            <w:vAlign w:val="center"/>
          </w:tcPr>
          <w:p w14:paraId="4DCBA09E" w14:textId="4BA8A1C1" w:rsidR="001C0E97" w:rsidRPr="001A5C4A" w:rsidRDefault="001C0E97" w:rsidP="001C0E97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17DDAC43" w14:textId="187E5358" w:rsidR="001C0E97" w:rsidRPr="001A5C4A" w:rsidRDefault="001C0E97" w:rsidP="001C0E97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E26382B" w14:textId="103598A1" w:rsidR="001C0E97" w:rsidRPr="001A5C4A" w:rsidRDefault="001C0E97" w:rsidP="001C0E97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0B459B72" w14:textId="395F6A0C" w:rsidR="001C0E97" w:rsidRPr="001A5C4A" w:rsidRDefault="001C0E97" w:rsidP="001C0E97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08692561" w14:textId="6B9C00D2" w:rsidR="001C0E97" w:rsidRPr="001A5C4A" w:rsidRDefault="001C0E97" w:rsidP="001C0E97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209</w:t>
            </w:r>
          </w:p>
        </w:tc>
        <w:tc>
          <w:tcPr>
            <w:tcW w:w="1305" w:type="dxa"/>
            <w:vAlign w:val="center"/>
          </w:tcPr>
          <w:p w14:paraId="44CBC039" w14:textId="7F24B258" w:rsidR="001C0E97" w:rsidRPr="001A5C4A" w:rsidRDefault="001C0E97" w:rsidP="001C0E97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ИЗ.07.20</w:t>
            </w:r>
          </w:p>
        </w:tc>
        <w:tc>
          <w:tcPr>
            <w:tcW w:w="1388" w:type="dxa"/>
            <w:vAlign w:val="center"/>
          </w:tcPr>
          <w:p w14:paraId="579A1735" w14:textId="77777777" w:rsidR="001C0E97" w:rsidRPr="001A5C4A" w:rsidRDefault="001C0E97" w:rsidP="001C0E97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D79378D" w14:textId="77777777" w:rsidR="001C0E97" w:rsidRPr="001A5C4A" w:rsidRDefault="001C0E97" w:rsidP="001C0E97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54FA42" w14:textId="44752989" w:rsidR="001C0E97" w:rsidRPr="001A5C4A" w:rsidRDefault="001C0E97" w:rsidP="001C0E97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15.</w:t>
            </w:r>
            <w:r w:rsidRPr="001A5C4A">
              <w:rPr>
                <w:rFonts w:cs="Arial"/>
                <w:sz w:val="18"/>
                <w:szCs w:val="18"/>
                <w:lang w:val="en-US"/>
              </w:rPr>
              <w:t>0</w:t>
            </w:r>
            <w:r w:rsidRPr="001A5C4A">
              <w:rPr>
                <w:rFonts w:cs="Arial"/>
                <w:sz w:val="18"/>
                <w:szCs w:val="18"/>
              </w:rPr>
              <w:t>9.202</w:t>
            </w:r>
            <w:r w:rsidRPr="001A5C4A">
              <w:rPr>
                <w:rFonts w:cs="Arial"/>
                <w:sz w:val="18"/>
                <w:szCs w:val="18"/>
                <w:lang w:val="en-US"/>
              </w:rPr>
              <w:t>2</w:t>
            </w:r>
          </w:p>
        </w:tc>
      </w:tr>
      <w:tr w:rsidR="001C0E97" w:rsidRPr="001A5C4A" w14:paraId="4502A434" w14:textId="77777777" w:rsidTr="000E4848">
        <w:trPr>
          <w:trHeight w:val="454"/>
        </w:trPr>
        <w:tc>
          <w:tcPr>
            <w:tcW w:w="9782" w:type="dxa"/>
            <w:gridSpan w:val="10"/>
            <w:vAlign w:val="bottom"/>
          </w:tcPr>
          <w:p w14:paraId="077C1218" w14:textId="3157CB03" w:rsidR="001C0E97" w:rsidRPr="001A5C4A" w:rsidRDefault="001C0E97" w:rsidP="001C0E97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страницы: 2</w:t>
            </w:r>
          </w:p>
          <w:p w14:paraId="5908E33E" w14:textId="4464E890" w:rsidR="001C0E97" w:rsidRPr="001A5C4A" w:rsidRDefault="001C0E97" w:rsidP="001C0E97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пункты: 4.6.11</w:t>
            </w:r>
          </w:p>
        </w:tc>
      </w:tr>
      <w:tr w:rsidR="001A5C4A" w:rsidRPr="001A5C4A" w14:paraId="0C36707D" w14:textId="77777777" w:rsidTr="001A5C4A">
        <w:trPr>
          <w:trHeight w:val="454"/>
        </w:trPr>
        <w:tc>
          <w:tcPr>
            <w:tcW w:w="534" w:type="dxa"/>
            <w:vAlign w:val="center"/>
          </w:tcPr>
          <w:p w14:paraId="11624133" w14:textId="69E34FFF" w:rsidR="00884E82" w:rsidRPr="001A5C4A" w:rsidRDefault="00884E82" w:rsidP="00884E82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743" w:type="dxa"/>
            <w:vAlign w:val="center"/>
          </w:tcPr>
          <w:p w14:paraId="016C00FF" w14:textId="7CD9CBCD" w:rsidR="00884E82" w:rsidRPr="001A5C4A" w:rsidRDefault="00884E82" w:rsidP="00884E82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276EE458" w14:textId="7207860F" w:rsidR="00884E82" w:rsidRPr="001A5C4A" w:rsidRDefault="00884E82" w:rsidP="00884E82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43AD62A" w14:textId="1E7C11B7" w:rsidR="00884E82" w:rsidRPr="001A5C4A" w:rsidRDefault="00884E82" w:rsidP="00884E82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4036F890" w14:textId="429534C7" w:rsidR="00884E82" w:rsidRPr="001A5C4A" w:rsidRDefault="00884E82" w:rsidP="00884E82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17EA92AB" w14:textId="621774BF" w:rsidR="00884E82" w:rsidRPr="001A5C4A" w:rsidRDefault="00884E82" w:rsidP="00884E82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22</w:t>
            </w:r>
            <w:r w:rsidR="00E64F85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05" w:type="dxa"/>
            <w:vAlign w:val="center"/>
          </w:tcPr>
          <w:p w14:paraId="1D09623F" w14:textId="4DBF4829" w:rsidR="00884E82" w:rsidRPr="001A5C4A" w:rsidRDefault="00884E82" w:rsidP="00884E82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ИЗ.07.21</w:t>
            </w:r>
          </w:p>
        </w:tc>
        <w:tc>
          <w:tcPr>
            <w:tcW w:w="1388" w:type="dxa"/>
            <w:vAlign w:val="center"/>
          </w:tcPr>
          <w:p w14:paraId="0C0AC03D" w14:textId="77777777" w:rsidR="00884E82" w:rsidRPr="001A5C4A" w:rsidRDefault="00884E82" w:rsidP="00884E82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37DA43A" w14:textId="77777777" w:rsidR="00884E82" w:rsidRPr="001A5C4A" w:rsidRDefault="00884E82" w:rsidP="00884E82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120429" w14:textId="3B4C45F3" w:rsidR="00884E82" w:rsidRPr="001A5C4A" w:rsidRDefault="00884E82" w:rsidP="00884E82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1</w:t>
            </w:r>
            <w:r w:rsidR="004A5917">
              <w:rPr>
                <w:rFonts w:cs="Arial"/>
                <w:sz w:val="18"/>
                <w:szCs w:val="18"/>
              </w:rPr>
              <w:t>7</w:t>
            </w:r>
            <w:r w:rsidRPr="001A5C4A">
              <w:rPr>
                <w:rFonts w:cs="Arial"/>
                <w:sz w:val="18"/>
                <w:szCs w:val="18"/>
              </w:rPr>
              <w:t>.01.2023</w:t>
            </w:r>
          </w:p>
        </w:tc>
      </w:tr>
      <w:tr w:rsidR="001A5C4A" w:rsidRPr="001A5C4A" w14:paraId="4991EEDA" w14:textId="77777777" w:rsidTr="001A5C4A">
        <w:trPr>
          <w:trHeight w:val="454"/>
        </w:trPr>
        <w:tc>
          <w:tcPr>
            <w:tcW w:w="9782" w:type="dxa"/>
            <w:gridSpan w:val="10"/>
            <w:vAlign w:val="bottom"/>
          </w:tcPr>
          <w:p w14:paraId="5BC004AE" w14:textId="6758BBC3" w:rsidR="00884E82" w:rsidRPr="001A5C4A" w:rsidRDefault="00884E82" w:rsidP="00884E82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страницы: 37-44</w:t>
            </w:r>
          </w:p>
          <w:p w14:paraId="708064F2" w14:textId="4264804D" w:rsidR="00884E82" w:rsidRPr="001A5C4A" w:rsidRDefault="00884E82" w:rsidP="00884E82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Добавлены пункты: </w:t>
            </w:r>
            <w:r w:rsidR="00764318">
              <w:rPr>
                <w:rFonts w:cs="Arial"/>
                <w:sz w:val="18"/>
                <w:szCs w:val="18"/>
              </w:rPr>
              <w:t>4.5.1</w:t>
            </w:r>
            <w:r w:rsidR="00BD2311">
              <w:rPr>
                <w:rFonts w:cs="Arial"/>
                <w:sz w:val="18"/>
                <w:szCs w:val="18"/>
              </w:rPr>
              <w:t>3</w:t>
            </w:r>
            <w:r w:rsidR="00764318">
              <w:rPr>
                <w:rFonts w:cs="Arial"/>
                <w:sz w:val="18"/>
                <w:szCs w:val="18"/>
              </w:rPr>
              <w:t xml:space="preserve">, </w:t>
            </w:r>
            <w:r w:rsidRPr="001A5C4A">
              <w:rPr>
                <w:rFonts w:cs="Arial"/>
                <w:sz w:val="18"/>
                <w:szCs w:val="18"/>
              </w:rPr>
              <w:t>4.6.12</w:t>
            </w:r>
          </w:p>
          <w:p w14:paraId="78E10AC4" w14:textId="450CF75B" w:rsidR="00884E82" w:rsidRPr="001A5C4A" w:rsidRDefault="00884E82" w:rsidP="00884E82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рисунки: 40, 41, 43 – 48</w:t>
            </w:r>
          </w:p>
          <w:p w14:paraId="6FA5E011" w14:textId="475CB121" w:rsidR="00884E82" w:rsidRPr="001A5C4A" w:rsidRDefault="00884E82" w:rsidP="00884E82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рисунки: 30, 31, 33, 35, 38, 39, 42</w:t>
            </w:r>
          </w:p>
        </w:tc>
      </w:tr>
      <w:tr w:rsidR="00FF2E14" w:rsidRPr="001A5C4A" w14:paraId="67EC2D88" w14:textId="77777777" w:rsidTr="005F769B">
        <w:trPr>
          <w:trHeight w:val="454"/>
        </w:trPr>
        <w:tc>
          <w:tcPr>
            <w:tcW w:w="534" w:type="dxa"/>
            <w:vAlign w:val="center"/>
          </w:tcPr>
          <w:p w14:paraId="0215874F" w14:textId="22939B53" w:rsidR="00FF2E14" w:rsidRPr="001A5C4A" w:rsidRDefault="00FF2E14" w:rsidP="00FF2E14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743" w:type="dxa"/>
            <w:vAlign w:val="center"/>
          </w:tcPr>
          <w:p w14:paraId="0EF4A5F6" w14:textId="75673E27" w:rsidR="00FF2E14" w:rsidRPr="001A5C4A" w:rsidRDefault="00FF2E14" w:rsidP="00FF2E14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5A8F940D" w14:textId="34A2ABA0" w:rsidR="00FF2E14" w:rsidRPr="001A5C4A" w:rsidRDefault="00FF2E14" w:rsidP="00FF2E14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12FA4B7" w14:textId="1BC0EA94" w:rsidR="00FF2E14" w:rsidRPr="001A5C4A" w:rsidRDefault="009D0D6A" w:rsidP="00FF2E14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BCEF332" w14:textId="6BD3CDD4" w:rsidR="00FF2E14" w:rsidRPr="001A5C4A" w:rsidRDefault="00FF2E14" w:rsidP="00FF2E14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3D54A286" w14:textId="355545DD" w:rsidR="00FF2E14" w:rsidRPr="001A5C4A" w:rsidRDefault="00FF2E14" w:rsidP="00FF2E14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22</w:t>
            </w:r>
            <w:r w:rsidR="009D0D6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05" w:type="dxa"/>
            <w:vAlign w:val="center"/>
          </w:tcPr>
          <w:p w14:paraId="72EBD4F4" w14:textId="4ADAA1B9" w:rsidR="00FF2E14" w:rsidRPr="001A5C4A" w:rsidRDefault="00FF2E14" w:rsidP="00FF2E14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ИЗ.07.2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88" w:type="dxa"/>
            <w:vAlign w:val="center"/>
          </w:tcPr>
          <w:p w14:paraId="5C559285" w14:textId="77777777" w:rsidR="00FF2E14" w:rsidRPr="001A5C4A" w:rsidRDefault="00FF2E14" w:rsidP="00FF2E14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59E2D826" w14:textId="77777777" w:rsidR="00FF2E14" w:rsidRPr="001A5C4A" w:rsidRDefault="00FF2E14" w:rsidP="00FF2E14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6E8B0FDB" w14:textId="66D23A60" w:rsidR="00FF2E14" w:rsidRPr="001A5C4A" w:rsidRDefault="00FF2E14" w:rsidP="00FF2E14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  <w:r w:rsidRPr="001A5C4A">
              <w:rPr>
                <w:rFonts w:cs="Arial"/>
                <w:sz w:val="18"/>
                <w:szCs w:val="18"/>
              </w:rPr>
              <w:t>.01.2023</w:t>
            </w:r>
          </w:p>
        </w:tc>
      </w:tr>
      <w:tr w:rsidR="00FF2E14" w:rsidRPr="001A5C4A" w14:paraId="374363DF" w14:textId="77777777" w:rsidTr="005F769B">
        <w:trPr>
          <w:trHeight w:val="454"/>
        </w:trPr>
        <w:tc>
          <w:tcPr>
            <w:tcW w:w="9782" w:type="dxa"/>
            <w:gridSpan w:val="10"/>
            <w:vAlign w:val="bottom"/>
          </w:tcPr>
          <w:p w14:paraId="2BE6B6B3" w14:textId="033AB840" w:rsidR="00FF2E14" w:rsidRPr="001A5C4A" w:rsidRDefault="00FF2E14" w:rsidP="00FF2E14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54</w:t>
            </w:r>
            <w:r w:rsidRPr="001A5C4A"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</w:rPr>
              <w:t>57</w:t>
            </w:r>
          </w:p>
          <w:p w14:paraId="610BF983" w14:textId="77777777" w:rsidR="00FF2E14" w:rsidRDefault="00FF2E14" w:rsidP="00FF2E14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Добавлены рисунки: </w:t>
            </w:r>
            <w:r>
              <w:rPr>
                <w:rFonts w:cs="Arial"/>
                <w:sz w:val="18"/>
                <w:szCs w:val="18"/>
              </w:rPr>
              <w:t>65-69</w:t>
            </w:r>
          </w:p>
          <w:p w14:paraId="215E3C7E" w14:textId="407CD941" w:rsidR="00FF2E14" w:rsidRPr="00FF2E14" w:rsidRDefault="00FF2E14" w:rsidP="00FF2E14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FF2E14">
              <w:rPr>
                <w:rFonts w:cs="Arial"/>
                <w:sz w:val="18"/>
                <w:szCs w:val="18"/>
              </w:rPr>
              <w:t xml:space="preserve">Обновлены рисунки: </w:t>
            </w:r>
            <w:r>
              <w:rPr>
                <w:rFonts w:cs="Arial"/>
                <w:sz w:val="18"/>
                <w:szCs w:val="18"/>
              </w:rPr>
              <w:t>64, 70, 71, 101, 104, 115</w:t>
            </w:r>
          </w:p>
        </w:tc>
      </w:tr>
      <w:tr w:rsidR="00696ACE" w:rsidRPr="001A5C4A" w14:paraId="17295FA7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2F5B4166" w14:textId="4A462B6A" w:rsidR="00696ACE" w:rsidRPr="001A5C4A" w:rsidRDefault="00696ACE" w:rsidP="00696ACE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43" w:type="dxa"/>
            <w:vAlign w:val="center"/>
          </w:tcPr>
          <w:p w14:paraId="5AE8A24C" w14:textId="67EA90B0" w:rsidR="00696ACE" w:rsidRPr="001A5C4A" w:rsidRDefault="00696ACE" w:rsidP="00696ACE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29A718F3" w14:textId="6197953C" w:rsidR="00696ACE" w:rsidRPr="001A5C4A" w:rsidRDefault="00696ACE" w:rsidP="00696ACE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A74E5DE" w14:textId="7C96912E" w:rsidR="00696ACE" w:rsidRPr="001A5C4A" w:rsidRDefault="00A51F09" w:rsidP="00696ACE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41A322FB" w14:textId="6550C7E2" w:rsidR="00696ACE" w:rsidRPr="001A5C4A" w:rsidRDefault="00696ACE" w:rsidP="00696ACE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2A81CCE7" w14:textId="29A8D924" w:rsidR="00696ACE" w:rsidRPr="001A5C4A" w:rsidRDefault="00696ACE" w:rsidP="00696ACE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22</w:t>
            </w:r>
            <w:r w:rsidR="00410673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305" w:type="dxa"/>
            <w:vAlign w:val="center"/>
          </w:tcPr>
          <w:p w14:paraId="509E8BF7" w14:textId="2C8A9CF9" w:rsidR="00696ACE" w:rsidRPr="001A5C4A" w:rsidRDefault="00696ACE" w:rsidP="00696ACE">
            <w:pPr>
              <w:ind w:firstLine="0"/>
              <w:jc w:val="center"/>
              <w:rPr>
                <w:rFonts w:cs="Arial"/>
              </w:rPr>
            </w:pPr>
            <w:r w:rsidRPr="001A5C4A">
              <w:rPr>
                <w:rFonts w:cs="Arial"/>
                <w:sz w:val="18"/>
                <w:szCs w:val="18"/>
              </w:rPr>
              <w:t>ИЗ.07.2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388" w:type="dxa"/>
            <w:vAlign w:val="center"/>
          </w:tcPr>
          <w:p w14:paraId="6D6C5899" w14:textId="77777777" w:rsidR="00696ACE" w:rsidRPr="001A5C4A" w:rsidRDefault="00696ACE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708FC590" w14:textId="77777777" w:rsidR="00696ACE" w:rsidRPr="001A5C4A" w:rsidRDefault="00696ACE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569B1960" w14:textId="5B2E24D3" w:rsidR="00696ACE" w:rsidRPr="001A5C4A" w:rsidRDefault="00325189" w:rsidP="00696ACE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696ACE" w:rsidRPr="001A5C4A">
              <w:rPr>
                <w:rFonts w:cs="Arial"/>
                <w:sz w:val="18"/>
                <w:szCs w:val="18"/>
              </w:rPr>
              <w:t>.0</w:t>
            </w:r>
            <w:r>
              <w:rPr>
                <w:rFonts w:cs="Arial"/>
                <w:sz w:val="18"/>
                <w:szCs w:val="18"/>
              </w:rPr>
              <w:t>2</w:t>
            </w:r>
            <w:r w:rsidR="00696ACE" w:rsidRPr="001A5C4A">
              <w:rPr>
                <w:rFonts w:cs="Arial"/>
                <w:sz w:val="18"/>
                <w:szCs w:val="18"/>
              </w:rPr>
              <w:t>.2023</w:t>
            </w:r>
          </w:p>
        </w:tc>
      </w:tr>
      <w:tr w:rsidR="00216469" w:rsidRPr="001A5C4A" w14:paraId="1603223D" w14:textId="77777777" w:rsidTr="00E566FF">
        <w:trPr>
          <w:trHeight w:val="454"/>
        </w:trPr>
        <w:tc>
          <w:tcPr>
            <w:tcW w:w="9782" w:type="dxa"/>
            <w:gridSpan w:val="10"/>
            <w:vAlign w:val="center"/>
          </w:tcPr>
          <w:p w14:paraId="439281D4" w14:textId="77777777" w:rsidR="00216469" w:rsidRPr="001A5C4A" w:rsidRDefault="00216469" w:rsidP="0021646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141-143</w:t>
            </w:r>
          </w:p>
          <w:p w14:paraId="668B74CF" w14:textId="77777777" w:rsidR="00216469" w:rsidRDefault="00216469" w:rsidP="0021646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Добавлены рисунки: </w:t>
            </w:r>
            <w:r>
              <w:rPr>
                <w:rFonts w:cs="Arial"/>
                <w:sz w:val="18"/>
                <w:szCs w:val="18"/>
              </w:rPr>
              <w:t>175, 191</w:t>
            </w:r>
          </w:p>
          <w:p w14:paraId="56EAB490" w14:textId="77777777" w:rsidR="00216469" w:rsidRDefault="00216469" w:rsidP="0021646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233495">
              <w:rPr>
                <w:rFonts w:cs="Arial"/>
                <w:sz w:val="18"/>
                <w:szCs w:val="18"/>
              </w:rPr>
              <w:lastRenderedPageBreak/>
              <w:t>Обновлены рисунки: 18, 17</w:t>
            </w:r>
            <w:r>
              <w:rPr>
                <w:rFonts w:cs="Arial"/>
                <w:sz w:val="18"/>
                <w:szCs w:val="18"/>
              </w:rPr>
              <w:t>3</w:t>
            </w:r>
            <w:r w:rsidRPr="00233495">
              <w:rPr>
                <w:rFonts w:cs="Arial"/>
                <w:sz w:val="18"/>
                <w:szCs w:val="18"/>
              </w:rPr>
              <w:t>, 174</w:t>
            </w:r>
            <w:r>
              <w:rPr>
                <w:rFonts w:cs="Arial"/>
                <w:sz w:val="18"/>
                <w:szCs w:val="18"/>
              </w:rPr>
              <w:t xml:space="preserve"> -</w:t>
            </w:r>
            <w:r w:rsidRPr="00233495">
              <w:rPr>
                <w:rFonts w:cs="Arial"/>
                <w:sz w:val="18"/>
                <w:szCs w:val="18"/>
              </w:rPr>
              <w:t xml:space="preserve"> 177, 179, 181, 183, 185, 187, 18</w:t>
            </w:r>
            <w:r>
              <w:rPr>
                <w:rFonts w:cs="Arial"/>
                <w:sz w:val="18"/>
                <w:szCs w:val="18"/>
              </w:rPr>
              <w:t>9</w:t>
            </w:r>
            <w:r w:rsidRPr="00233495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190, 191,</w:t>
            </w:r>
            <w:r w:rsidRPr="00233495">
              <w:rPr>
                <w:rFonts w:cs="Arial"/>
                <w:sz w:val="18"/>
                <w:szCs w:val="18"/>
              </w:rPr>
              <w:t xml:space="preserve"> 2</w:t>
            </w:r>
            <w:r>
              <w:rPr>
                <w:rFonts w:cs="Arial"/>
                <w:sz w:val="18"/>
                <w:szCs w:val="18"/>
              </w:rPr>
              <w:t>11</w:t>
            </w:r>
          </w:p>
          <w:p w14:paraId="57F96777" w14:textId="58EB5362" w:rsidR="00216469" w:rsidRPr="00216469" w:rsidRDefault="00216469" w:rsidP="0021646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216469">
              <w:rPr>
                <w:rFonts w:cs="Arial"/>
                <w:sz w:val="18"/>
                <w:szCs w:val="18"/>
              </w:rPr>
              <w:t>Добавлены пункты: 4.1.5, 4.2.2, 5.5.13</w:t>
            </w:r>
          </w:p>
        </w:tc>
      </w:tr>
      <w:tr w:rsidR="00216469" w:rsidRPr="001A5C4A" w14:paraId="3A78D260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0E16C48A" w14:textId="0A2B93B2" w:rsidR="00216469" w:rsidRPr="007E5CCD" w:rsidRDefault="00216469" w:rsidP="00216469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lastRenderedPageBreak/>
              <w:t>23</w:t>
            </w:r>
          </w:p>
        </w:tc>
        <w:tc>
          <w:tcPr>
            <w:tcW w:w="743" w:type="dxa"/>
            <w:vAlign w:val="center"/>
          </w:tcPr>
          <w:p w14:paraId="1A7EAC64" w14:textId="631A5ACC" w:rsidR="00216469" w:rsidRPr="007E5CCD" w:rsidRDefault="00B6674B" w:rsidP="00216469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08A82C08" w14:textId="7D3E1C02" w:rsidR="00216469" w:rsidRPr="007E5CCD" w:rsidRDefault="00216469" w:rsidP="00216469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6ADEF1F" w14:textId="63D86B44" w:rsidR="00216469" w:rsidRPr="007E5CCD" w:rsidRDefault="00B6674B" w:rsidP="00216469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9BB454A" w14:textId="7BA080EF" w:rsidR="00216469" w:rsidRPr="007E5CCD" w:rsidRDefault="00216469" w:rsidP="00216469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7E5CCD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305DF73C" w14:textId="577F4290" w:rsidR="00216469" w:rsidRPr="007E5CCD" w:rsidRDefault="00216469" w:rsidP="00216469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t>227</w:t>
            </w:r>
          </w:p>
        </w:tc>
        <w:tc>
          <w:tcPr>
            <w:tcW w:w="1305" w:type="dxa"/>
            <w:vAlign w:val="center"/>
          </w:tcPr>
          <w:p w14:paraId="1FE279FD" w14:textId="1C9588AE" w:rsidR="00216469" w:rsidRPr="007E5CCD" w:rsidRDefault="00216469" w:rsidP="00216469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t>ИЗ.07.24</w:t>
            </w:r>
          </w:p>
        </w:tc>
        <w:tc>
          <w:tcPr>
            <w:tcW w:w="1388" w:type="dxa"/>
            <w:vAlign w:val="center"/>
          </w:tcPr>
          <w:p w14:paraId="4E6E936F" w14:textId="77777777" w:rsidR="00216469" w:rsidRPr="007E5CCD" w:rsidRDefault="00216469" w:rsidP="00216469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031AEFD5" w14:textId="77777777" w:rsidR="00216469" w:rsidRPr="007E5CCD" w:rsidRDefault="00216469" w:rsidP="00216469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3B6F5E13" w14:textId="6D7DA4F4" w:rsidR="00216469" w:rsidRPr="007E5CCD" w:rsidRDefault="00CE5EB1" w:rsidP="00216469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</w:t>
            </w:r>
            <w:r w:rsidR="00216469" w:rsidRPr="007E5CCD">
              <w:rPr>
                <w:rFonts w:cs="Arial"/>
                <w:sz w:val="18"/>
                <w:szCs w:val="18"/>
              </w:rPr>
              <w:t>.02.2023</w:t>
            </w:r>
          </w:p>
        </w:tc>
      </w:tr>
      <w:tr w:rsidR="00216469" w:rsidRPr="001A5C4A" w14:paraId="09268F5D" w14:textId="77777777" w:rsidTr="00E566FF">
        <w:trPr>
          <w:trHeight w:val="454"/>
        </w:trPr>
        <w:tc>
          <w:tcPr>
            <w:tcW w:w="9782" w:type="dxa"/>
            <w:gridSpan w:val="10"/>
            <w:vAlign w:val="center"/>
          </w:tcPr>
          <w:p w14:paraId="003B901B" w14:textId="34558D25" w:rsidR="00BD38C7" w:rsidRPr="001A5C4A" w:rsidRDefault="00BD38C7" w:rsidP="00BD38C7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 w:rsidR="00B31539">
              <w:rPr>
                <w:rFonts w:cs="Arial"/>
                <w:sz w:val="18"/>
                <w:szCs w:val="18"/>
              </w:rPr>
              <w:t xml:space="preserve">111, </w:t>
            </w:r>
            <w:r>
              <w:rPr>
                <w:rFonts w:cs="Arial"/>
                <w:sz w:val="18"/>
                <w:szCs w:val="18"/>
              </w:rPr>
              <w:t>141, 142</w:t>
            </w:r>
          </w:p>
          <w:p w14:paraId="6D44F2E1" w14:textId="344983FE" w:rsidR="00216469" w:rsidRPr="007E5CCD" w:rsidRDefault="00BD38C7" w:rsidP="007E5CCD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233495">
              <w:rPr>
                <w:rFonts w:cs="Arial"/>
                <w:sz w:val="18"/>
                <w:szCs w:val="18"/>
              </w:rPr>
              <w:t xml:space="preserve">Обновлены рисунки: </w:t>
            </w:r>
            <w:r>
              <w:rPr>
                <w:rFonts w:cs="Arial"/>
                <w:sz w:val="18"/>
                <w:szCs w:val="18"/>
              </w:rPr>
              <w:t>104, 107, 118, 175</w:t>
            </w:r>
          </w:p>
        </w:tc>
      </w:tr>
      <w:tr w:rsidR="00216469" w:rsidRPr="001A5C4A" w14:paraId="630E34AF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16198061" w14:textId="6AA0BD4E" w:rsidR="00216469" w:rsidRPr="001A5C4A" w:rsidRDefault="0044643C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743" w:type="dxa"/>
            <w:vAlign w:val="center"/>
          </w:tcPr>
          <w:p w14:paraId="6B5ED00B" w14:textId="4EE6B902" w:rsidR="00216469" w:rsidRDefault="00BB2DFD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2F6028CA" w14:textId="4D042BDB" w:rsidR="00216469" w:rsidRPr="001A5C4A" w:rsidRDefault="00ED6BCA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2C0E2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17098B5A" w14:textId="46D9C532" w:rsidR="00216469" w:rsidRDefault="007C0A10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6433B77C" w14:textId="1AF5BEE9" w:rsidR="00216469" w:rsidRPr="00ED6BCA" w:rsidRDefault="00ED6BCA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F130E4D" w14:textId="257022AE" w:rsidR="00216469" w:rsidRPr="001A5C4A" w:rsidRDefault="0044643C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</w:t>
            </w:r>
            <w:r w:rsidR="007C0A10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05" w:type="dxa"/>
            <w:vAlign w:val="center"/>
          </w:tcPr>
          <w:p w14:paraId="09187C4A" w14:textId="5850A557" w:rsidR="00216469" w:rsidRPr="001A5C4A" w:rsidRDefault="00ED6BCA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t>ИЗ.07.2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88" w:type="dxa"/>
            <w:vAlign w:val="center"/>
          </w:tcPr>
          <w:p w14:paraId="0B64CDF8" w14:textId="77777777" w:rsidR="00216469" w:rsidRPr="001A5C4A" w:rsidRDefault="00216469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353E6794" w14:textId="77777777" w:rsidR="00216469" w:rsidRPr="001A5C4A" w:rsidRDefault="00216469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3618735B" w14:textId="488F22FA" w:rsidR="00216469" w:rsidRDefault="00CC0B6F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03</w:t>
            </w:r>
            <w:r w:rsidR="00ED6BCA">
              <w:rPr>
                <w:rFonts w:cs="Arial"/>
                <w:sz w:val="18"/>
                <w:szCs w:val="18"/>
              </w:rPr>
              <w:t>.0</w:t>
            </w:r>
            <w:r>
              <w:rPr>
                <w:rFonts w:cs="Arial"/>
                <w:sz w:val="18"/>
                <w:szCs w:val="18"/>
              </w:rPr>
              <w:t>4</w:t>
            </w:r>
            <w:r w:rsidR="00ED6BCA">
              <w:rPr>
                <w:rFonts w:cs="Arial"/>
                <w:sz w:val="18"/>
                <w:szCs w:val="18"/>
              </w:rPr>
              <w:t>.2023</w:t>
            </w:r>
          </w:p>
        </w:tc>
      </w:tr>
      <w:tr w:rsidR="0044643C" w:rsidRPr="001A5C4A" w14:paraId="282C4ADE" w14:textId="77777777" w:rsidTr="0071043D">
        <w:trPr>
          <w:trHeight w:val="454"/>
        </w:trPr>
        <w:tc>
          <w:tcPr>
            <w:tcW w:w="9782" w:type="dxa"/>
            <w:gridSpan w:val="10"/>
            <w:vAlign w:val="center"/>
          </w:tcPr>
          <w:p w14:paraId="72C240BF" w14:textId="01087842" w:rsidR="00D437E6" w:rsidRPr="001A5C4A" w:rsidRDefault="00D437E6" w:rsidP="00D437E6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Изменены пункты</w:t>
            </w:r>
            <w:r w:rsidRPr="001A5C4A">
              <w:rPr>
                <w:rFonts w:cs="Arial"/>
                <w:sz w:val="18"/>
                <w:szCs w:val="18"/>
              </w:rPr>
              <w:t>: 4.</w:t>
            </w:r>
            <w:r>
              <w:rPr>
                <w:rFonts w:cs="Arial"/>
                <w:sz w:val="18"/>
                <w:szCs w:val="18"/>
              </w:rPr>
              <w:t>5.14 - 4.5.16, Приложение Г</w:t>
            </w:r>
          </w:p>
          <w:p w14:paraId="54204016" w14:textId="77777777" w:rsidR="0044643C" w:rsidRDefault="00D437E6" w:rsidP="00D437E6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Добавлены рисунки: </w:t>
            </w:r>
            <w:r>
              <w:rPr>
                <w:rFonts w:cs="Arial"/>
                <w:sz w:val="18"/>
                <w:szCs w:val="18"/>
              </w:rPr>
              <w:t>284</w:t>
            </w:r>
          </w:p>
          <w:p w14:paraId="460E2849" w14:textId="27013A77" w:rsidR="008C48C7" w:rsidRPr="008C48C7" w:rsidRDefault="008C48C7" w:rsidP="008C48C7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 w:rsidR="00BD3725">
              <w:rPr>
                <w:rFonts w:cs="Arial"/>
                <w:sz w:val="18"/>
                <w:szCs w:val="18"/>
              </w:rPr>
              <w:t xml:space="preserve">111, </w:t>
            </w:r>
            <w:r w:rsidR="00BB2DFD">
              <w:rPr>
                <w:rFonts w:cs="Arial"/>
                <w:sz w:val="18"/>
                <w:szCs w:val="18"/>
              </w:rPr>
              <w:t xml:space="preserve">126, </w:t>
            </w:r>
            <w:r>
              <w:rPr>
                <w:rFonts w:cs="Arial"/>
                <w:sz w:val="18"/>
                <w:szCs w:val="18"/>
              </w:rPr>
              <w:t>22</w:t>
            </w:r>
            <w:r w:rsidR="00BD3725">
              <w:rPr>
                <w:rFonts w:cs="Arial"/>
                <w:sz w:val="18"/>
                <w:szCs w:val="18"/>
              </w:rPr>
              <w:t>7, 228</w:t>
            </w:r>
          </w:p>
        </w:tc>
      </w:tr>
      <w:tr w:rsidR="00143508" w:rsidRPr="001A5C4A" w14:paraId="37B37AC1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640685C2" w14:textId="7EE8A2A0" w:rsidR="00143508" w:rsidRPr="001A5C4A" w:rsidRDefault="00143508" w:rsidP="00143508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743" w:type="dxa"/>
            <w:vAlign w:val="center"/>
          </w:tcPr>
          <w:p w14:paraId="69465E5B" w14:textId="2C1EA136" w:rsidR="00143508" w:rsidRDefault="00142144" w:rsidP="00143508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4B9EC511" w14:textId="39F0A584" w:rsidR="00143508" w:rsidRPr="001A5C4A" w:rsidRDefault="00A91826" w:rsidP="00143508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4FAE842" w14:textId="4E3799D2" w:rsidR="00143508" w:rsidRDefault="00142144" w:rsidP="00143508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8ACDF9A" w14:textId="4FD0BEEE" w:rsidR="00143508" w:rsidRPr="001A5C4A" w:rsidRDefault="00440A25" w:rsidP="00143508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2B0AF68E" w14:textId="44C55974" w:rsidR="00143508" w:rsidRPr="001A5C4A" w:rsidRDefault="00143508" w:rsidP="00143508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220</w:t>
            </w:r>
          </w:p>
        </w:tc>
        <w:tc>
          <w:tcPr>
            <w:tcW w:w="1305" w:type="dxa"/>
            <w:vAlign w:val="center"/>
          </w:tcPr>
          <w:p w14:paraId="5EA176BB" w14:textId="5E193BA7" w:rsidR="00143508" w:rsidRPr="001A5C4A" w:rsidRDefault="00143508" w:rsidP="00143508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t>ИЗ.07.2</w:t>
            </w:r>
            <w:r w:rsidR="0061692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388" w:type="dxa"/>
            <w:vAlign w:val="center"/>
          </w:tcPr>
          <w:p w14:paraId="7354D945" w14:textId="77777777" w:rsidR="00143508" w:rsidRPr="001A5C4A" w:rsidRDefault="00143508" w:rsidP="00143508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19201724" w14:textId="77777777" w:rsidR="00143508" w:rsidRPr="001A5C4A" w:rsidRDefault="00143508" w:rsidP="00143508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7F248948" w14:textId="37637012" w:rsidR="00143508" w:rsidRDefault="009F4934" w:rsidP="00143508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28</w:t>
            </w:r>
            <w:r w:rsidR="00143508">
              <w:rPr>
                <w:rFonts w:cs="Arial"/>
                <w:sz w:val="18"/>
                <w:szCs w:val="18"/>
              </w:rPr>
              <w:t>.04.2023</w:t>
            </w:r>
          </w:p>
        </w:tc>
      </w:tr>
      <w:tr w:rsidR="00143508" w:rsidRPr="001A5C4A" w14:paraId="0FB5F636" w14:textId="77777777" w:rsidTr="00143508">
        <w:trPr>
          <w:trHeight w:val="454"/>
        </w:trPr>
        <w:tc>
          <w:tcPr>
            <w:tcW w:w="9782" w:type="dxa"/>
            <w:gridSpan w:val="10"/>
            <w:vAlign w:val="center"/>
          </w:tcPr>
          <w:p w14:paraId="6FE805AE" w14:textId="4BE2D166" w:rsidR="00143508" w:rsidRDefault="00143508" w:rsidP="00143508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Добавлены рисунки: </w:t>
            </w:r>
            <w:r w:rsidR="00440A25">
              <w:rPr>
                <w:rFonts w:cs="Arial"/>
                <w:sz w:val="18"/>
                <w:szCs w:val="18"/>
              </w:rPr>
              <w:t>137</w:t>
            </w:r>
          </w:p>
          <w:p w14:paraId="350B26AC" w14:textId="22D63359" w:rsidR="00143508" w:rsidRDefault="00143508" w:rsidP="00143508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43508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 w:rsidR="00A13A99">
              <w:rPr>
                <w:rFonts w:cs="Arial"/>
                <w:sz w:val="18"/>
                <w:szCs w:val="18"/>
              </w:rPr>
              <w:t xml:space="preserve">111, 156, </w:t>
            </w:r>
            <w:r w:rsidRPr="00143508">
              <w:rPr>
                <w:rFonts w:cs="Arial"/>
                <w:sz w:val="18"/>
                <w:szCs w:val="18"/>
              </w:rPr>
              <w:t>1</w:t>
            </w:r>
            <w:r w:rsidR="00440A25">
              <w:rPr>
                <w:rFonts w:cs="Arial"/>
                <w:sz w:val="18"/>
                <w:szCs w:val="18"/>
              </w:rPr>
              <w:t>69</w:t>
            </w:r>
          </w:p>
          <w:p w14:paraId="57847629" w14:textId="27E2A4CC" w:rsidR="00440A25" w:rsidRPr="00143508" w:rsidRDefault="00440A25" w:rsidP="00143508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233495">
              <w:rPr>
                <w:rFonts w:cs="Arial"/>
                <w:sz w:val="18"/>
                <w:szCs w:val="18"/>
              </w:rPr>
              <w:t xml:space="preserve">Обновлены рисунки: </w:t>
            </w:r>
            <w:r>
              <w:rPr>
                <w:rFonts w:cs="Arial"/>
                <w:sz w:val="18"/>
                <w:szCs w:val="18"/>
              </w:rPr>
              <w:t>132-136, 138, 165, 2</w:t>
            </w:r>
            <w:r w:rsidR="00A13A99">
              <w:rPr>
                <w:rFonts w:cs="Arial"/>
                <w:sz w:val="18"/>
                <w:szCs w:val="18"/>
              </w:rPr>
              <w:t>00</w:t>
            </w:r>
          </w:p>
        </w:tc>
      </w:tr>
      <w:tr w:rsidR="00216469" w:rsidRPr="001A5C4A" w14:paraId="03A3FFA6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03CBEEC6" w14:textId="25765F15" w:rsidR="00216469" w:rsidRPr="001A5C4A" w:rsidRDefault="00252627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743" w:type="dxa"/>
            <w:vAlign w:val="center"/>
          </w:tcPr>
          <w:p w14:paraId="4193CF30" w14:textId="492A70C9" w:rsidR="00216469" w:rsidRDefault="00252627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5E803330" w14:textId="7C35A5C8" w:rsidR="00216469" w:rsidRPr="001A5C4A" w:rsidRDefault="00252627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7388E9A" w14:textId="3125F6E6" w:rsidR="00216469" w:rsidRDefault="00252627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FC3A5CD" w14:textId="187D982B" w:rsidR="00216469" w:rsidRPr="00252627" w:rsidRDefault="00252627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FBC8D0E" w14:textId="4F7E71B7" w:rsidR="00216469" w:rsidRPr="001A5C4A" w:rsidRDefault="00252627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219</w:t>
            </w:r>
          </w:p>
        </w:tc>
        <w:tc>
          <w:tcPr>
            <w:tcW w:w="1305" w:type="dxa"/>
            <w:vAlign w:val="center"/>
          </w:tcPr>
          <w:p w14:paraId="1F7C14ED" w14:textId="15B2059F" w:rsidR="00216469" w:rsidRPr="001A5C4A" w:rsidRDefault="00252627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t>ИЗ.07.2</w:t>
            </w: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388" w:type="dxa"/>
            <w:vAlign w:val="center"/>
          </w:tcPr>
          <w:p w14:paraId="763B7C78" w14:textId="77777777" w:rsidR="00216469" w:rsidRPr="001A5C4A" w:rsidRDefault="00216469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63230685" w14:textId="77777777" w:rsidR="00216469" w:rsidRPr="001A5C4A" w:rsidRDefault="00216469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51BE1121" w14:textId="6355ADD2" w:rsidR="00216469" w:rsidRDefault="00252627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06.06.2023</w:t>
            </w:r>
          </w:p>
        </w:tc>
      </w:tr>
      <w:tr w:rsidR="00543186" w:rsidRPr="001A5C4A" w14:paraId="3E470220" w14:textId="77777777" w:rsidTr="00866377">
        <w:trPr>
          <w:trHeight w:val="454"/>
        </w:trPr>
        <w:tc>
          <w:tcPr>
            <w:tcW w:w="9782" w:type="dxa"/>
            <w:gridSpan w:val="10"/>
            <w:vAlign w:val="center"/>
          </w:tcPr>
          <w:p w14:paraId="42C20484" w14:textId="01D8D516" w:rsidR="00543186" w:rsidRDefault="00543186" w:rsidP="00543186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43508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62</w:t>
            </w:r>
          </w:p>
          <w:p w14:paraId="127C1BE6" w14:textId="0FEBAC18" w:rsidR="00543186" w:rsidRPr="00543186" w:rsidRDefault="00543186" w:rsidP="00543186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543186">
              <w:rPr>
                <w:rFonts w:cs="Arial"/>
                <w:sz w:val="18"/>
                <w:szCs w:val="18"/>
              </w:rPr>
              <w:t xml:space="preserve">Обновлены рисунки: </w:t>
            </w:r>
            <w:r>
              <w:rPr>
                <w:rFonts w:cs="Arial"/>
                <w:sz w:val="18"/>
                <w:szCs w:val="18"/>
              </w:rPr>
              <w:t>198</w:t>
            </w:r>
          </w:p>
        </w:tc>
      </w:tr>
      <w:tr w:rsidR="00387CEF" w:rsidRPr="001A5C4A" w14:paraId="3E1B9AC9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0BB45CC7" w14:textId="50AD50C3" w:rsidR="00387CEF" w:rsidRPr="001A5C4A" w:rsidRDefault="00387CEF" w:rsidP="00387CE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743" w:type="dxa"/>
            <w:vAlign w:val="center"/>
          </w:tcPr>
          <w:p w14:paraId="2157E2C9" w14:textId="535569FD" w:rsidR="00387CEF" w:rsidRDefault="003A5168" w:rsidP="00387CE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14:paraId="43A3FE1B" w14:textId="2A0CCABE" w:rsidR="00387CEF" w:rsidRPr="001A5C4A" w:rsidRDefault="00387CEF" w:rsidP="00387CE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558176C" w14:textId="3A0CB5CC" w:rsidR="00387CEF" w:rsidRDefault="00387CEF" w:rsidP="00387CE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A06951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1F8733E6" w14:textId="1FB70818" w:rsidR="00387CEF" w:rsidRPr="001A5C4A" w:rsidRDefault="003A5168" w:rsidP="00387CEF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20DEB1BC" w14:textId="106CD3F9" w:rsidR="00387CEF" w:rsidRPr="001A5C4A" w:rsidRDefault="00387CEF" w:rsidP="00387CE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A06951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1305" w:type="dxa"/>
            <w:vAlign w:val="center"/>
          </w:tcPr>
          <w:p w14:paraId="1A552F19" w14:textId="7999EEEA" w:rsidR="00387CEF" w:rsidRPr="001A5C4A" w:rsidRDefault="00387CEF" w:rsidP="00387CE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t>ИЗ.07.2</w:t>
            </w: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388" w:type="dxa"/>
            <w:vAlign w:val="center"/>
          </w:tcPr>
          <w:p w14:paraId="50FC9597" w14:textId="77777777" w:rsidR="00387CEF" w:rsidRPr="001A5C4A" w:rsidRDefault="00387CEF" w:rsidP="00387CEF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0503B4F3" w14:textId="77777777" w:rsidR="00387CEF" w:rsidRPr="001A5C4A" w:rsidRDefault="00387CEF" w:rsidP="00387CEF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7A4181C0" w14:textId="51DB1F24" w:rsidR="00387CEF" w:rsidRDefault="00995052" w:rsidP="00387CE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9F4BCF">
              <w:rPr>
                <w:rFonts w:cs="Arial"/>
                <w:sz w:val="18"/>
                <w:szCs w:val="18"/>
              </w:rPr>
              <w:t>23</w:t>
            </w:r>
            <w:r w:rsidR="00387CEF" w:rsidRPr="009F4BCF">
              <w:rPr>
                <w:rFonts w:cs="Arial"/>
                <w:sz w:val="18"/>
                <w:szCs w:val="18"/>
              </w:rPr>
              <w:t>.0</w:t>
            </w:r>
            <w:r w:rsidR="007628C4" w:rsidRPr="009F4BCF">
              <w:rPr>
                <w:rFonts w:cs="Arial"/>
                <w:sz w:val="18"/>
                <w:szCs w:val="18"/>
              </w:rPr>
              <w:t>8</w:t>
            </w:r>
            <w:r w:rsidR="00387CEF" w:rsidRPr="009F4BCF">
              <w:rPr>
                <w:rFonts w:cs="Arial"/>
                <w:sz w:val="18"/>
                <w:szCs w:val="18"/>
              </w:rPr>
              <w:t>.2023</w:t>
            </w:r>
          </w:p>
        </w:tc>
      </w:tr>
      <w:tr w:rsidR="00387CEF" w:rsidRPr="001A5C4A" w14:paraId="16C028F0" w14:textId="77777777" w:rsidTr="00866377">
        <w:trPr>
          <w:trHeight w:val="454"/>
        </w:trPr>
        <w:tc>
          <w:tcPr>
            <w:tcW w:w="9782" w:type="dxa"/>
            <w:gridSpan w:val="10"/>
            <w:vAlign w:val="center"/>
          </w:tcPr>
          <w:p w14:paraId="7A1F0550" w14:textId="39A0C568" w:rsidR="00387CEF" w:rsidRPr="001A5C4A" w:rsidRDefault="00387CEF" w:rsidP="00387CEF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2</w:t>
            </w:r>
            <w:r w:rsidR="00323CDD">
              <w:rPr>
                <w:rFonts w:cs="Arial"/>
                <w:sz w:val="18"/>
                <w:szCs w:val="18"/>
              </w:rPr>
              <w:t xml:space="preserve">, </w:t>
            </w:r>
            <w:r w:rsidR="00001A24">
              <w:rPr>
                <w:rFonts w:cs="Arial"/>
                <w:sz w:val="18"/>
                <w:szCs w:val="18"/>
              </w:rPr>
              <w:t xml:space="preserve">36, 37, </w:t>
            </w:r>
            <w:r w:rsidR="00323CDD">
              <w:rPr>
                <w:rFonts w:cs="Arial"/>
                <w:sz w:val="18"/>
                <w:szCs w:val="18"/>
              </w:rPr>
              <w:t>113</w:t>
            </w:r>
            <w:r w:rsidR="00001A24">
              <w:rPr>
                <w:rFonts w:cs="Arial"/>
                <w:sz w:val="18"/>
                <w:szCs w:val="18"/>
              </w:rPr>
              <w:t>, 114, 128-146,</w:t>
            </w:r>
            <w:r w:rsidR="00E77379">
              <w:rPr>
                <w:rFonts w:cs="Arial"/>
                <w:sz w:val="18"/>
                <w:szCs w:val="18"/>
              </w:rPr>
              <w:t xml:space="preserve"> 176,</w:t>
            </w:r>
            <w:r w:rsidR="00001A24">
              <w:rPr>
                <w:rFonts w:cs="Arial"/>
                <w:sz w:val="18"/>
                <w:szCs w:val="18"/>
              </w:rPr>
              <w:t xml:space="preserve"> 212</w:t>
            </w:r>
          </w:p>
          <w:p w14:paraId="2DBEED46" w14:textId="259ADC5C" w:rsidR="00387CEF" w:rsidRDefault="00387CEF" w:rsidP="00387CEF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Добавлены пункты: 4.1.6</w:t>
            </w:r>
          </w:p>
          <w:p w14:paraId="41048585" w14:textId="6F6A4B65" w:rsidR="005162FD" w:rsidRPr="00387CEF" w:rsidRDefault="005162FD" w:rsidP="00387CEF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Добавлены рисунки: 37-38, </w:t>
            </w:r>
            <w:r w:rsidR="00001A24">
              <w:rPr>
                <w:rFonts w:cs="Arial"/>
                <w:sz w:val="18"/>
                <w:szCs w:val="18"/>
              </w:rPr>
              <w:t>172, 177-182</w:t>
            </w:r>
            <w:r>
              <w:rPr>
                <w:rFonts w:cs="Arial"/>
                <w:sz w:val="18"/>
                <w:szCs w:val="18"/>
              </w:rPr>
              <w:t>, 1</w:t>
            </w:r>
            <w:r w:rsidR="00001A24">
              <w:rPr>
                <w:rFonts w:cs="Arial"/>
                <w:sz w:val="18"/>
                <w:szCs w:val="18"/>
              </w:rPr>
              <w:t>85, 186</w:t>
            </w:r>
          </w:p>
          <w:p w14:paraId="5AB2C1C2" w14:textId="1B7F5347" w:rsidR="00387CEF" w:rsidRPr="00387CEF" w:rsidRDefault="00387CEF" w:rsidP="00387CEF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Обновлены рисунки: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A211C7">
              <w:rPr>
                <w:rFonts w:cs="Arial"/>
                <w:sz w:val="18"/>
                <w:szCs w:val="18"/>
              </w:rPr>
              <w:t xml:space="preserve">18, </w:t>
            </w:r>
            <w:r w:rsidR="00001A24">
              <w:rPr>
                <w:rFonts w:cs="Arial"/>
                <w:sz w:val="18"/>
                <w:szCs w:val="18"/>
              </w:rPr>
              <w:t xml:space="preserve">32, 55, 132-138, 163-171, 173-176, 183, 184 </w:t>
            </w:r>
          </w:p>
        </w:tc>
      </w:tr>
      <w:tr w:rsidR="00606DC9" w:rsidRPr="001A5C4A" w14:paraId="01B3700D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5EE7AAF2" w14:textId="241BCDB6" w:rsidR="00606DC9" w:rsidRPr="001A5C4A" w:rsidRDefault="00606DC9" w:rsidP="00606DC9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091D18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743" w:type="dxa"/>
            <w:vAlign w:val="center"/>
          </w:tcPr>
          <w:p w14:paraId="7895DC4E" w14:textId="4EA9646F" w:rsidR="00606DC9" w:rsidRDefault="00F70657" w:rsidP="00606DC9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283186BC" w14:textId="6F85F3C5" w:rsidR="00606DC9" w:rsidRPr="001A5C4A" w:rsidRDefault="00606DC9" w:rsidP="00606DC9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F0AB171" w14:textId="7AA8F2EB" w:rsidR="00606DC9" w:rsidRDefault="00606DC9" w:rsidP="00606DC9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845F90B" w14:textId="3AC68D6E" w:rsidR="00606DC9" w:rsidRPr="001A5C4A" w:rsidRDefault="00606DC9" w:rsidP="00606DC9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F6FEF4B" w14:textId="5086C05B" w:rsidR="00606DC9" w:rsidRPr="001A5C4A" w:rsidRDefault="00606DC9" w:rsidP="00606DC9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217</w:t>
            </w:r>
          </w:p>
        </w:tc>
        <w:tc>
          <w:tcPr>
            <w:tcW w:w="1305" w:type="dxa"/>
            <w:vAlign w:val="center"/>
          </w:tcPr>
          <w:p w14:paraId="243BD0FC" w14:textId="3B83C1C5" w:rsidR="00606DC9" w:rsidRPr="001A5C4A" w:rsidRDefault="00606DC9" w:rsidP="00606DC9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t>ИЗ.07.2</w:t>
            </w: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388" w:type="dxa"/>
            <w:vAlign w:val="center"/>
          </w:tcPr>
          <w:p w14:paraId="25CD2AFD" w14:textId="77777777" w:rsidR="00606DC9" w:rsidRPr="001A5C4A" w:rsidRDefault="00606DC9" w:rsidP="00606DC9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4AF704C6" w14:textId="77777777" w:rsidR="00606DC9" w:rsidRPr="001A5C4A" w:rsidRDefault="00606DC9" w:rsidP="00606DC9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017F0A1B" w14:textId="308D6186" w:rsidR="00606DC9" w:rsidRDefault="00606DC9" w:rsidP="00606DC9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9F4BCF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>2</w:t>
            </w:r>
            <w:r w:rsidRPr="009F4BCF">
              <w:rPr>
                <w:rFonts w:cs="Arial"/>
                <w:sz w:val="18"/>
                <w:szCs w:val="18"/>
              </w:rPr>
              <w:t>.0</w:t>
            </w:r>
            <w:r>
              <w:rPr>
                <w:rFonts w:cs="Arial"/>
                <w:sz w:val="18"/>
                <w:szCs w:val="18"/>
              </w:rPr>
              <w:t>9</w:t>
            </w:r>
            <w:r w:rsidRPr="009F4BCF">
              <w:rPr>
                <w:rFonts w:cs="Arial"/>
                <w:sz w:val="18"/>
                <w:szCs w:val="18"/>
              </w:rPr>
              <w:t>.2023</w:t>
            </w:r>
          </w:p>
        </w:tc>
      </w:tr>
      <w:tr w:rsidR="00606DC9" w:rsidRPr="001A5C4A" w14:paraId="620CDB76" w14:textId="77777777" w:rsidTr="009C696D">
        <w:trPr>
          <w:trHeight w:val="454"/>
        </w:trPr>
        <w:tc>
          <w:tcPr>
            <w:tcW w:w="9782" w:type="dxa"/>
            <w:gridSpan w:val="10"/>
            <w:vAlign w:val="center"/>
          </w:tcPr>
          <w:p w14:paraId="32FB8270" w14:textId="77777777" w:rsidR="00606DC9" w:rsidRDefault="00606DC9" w:rsidP="00606DC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2</w:t>
            </w:r>
          </w:p>
          <w:p w14:paraId="0B6FFB6A" w14:textId="6CAC8F1F" w:rsidR="00606DC9" w:rsidRPr="00606DC9" w:rsidRDefault="00606DC9" w:rsidP="00606DC9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606DC9">
              <w:rPr>
                <w:rFonts w:cs="Arial"/>
                <w:sz w:val="18"/>
                <w:szCs w:val="18"/>
              </w:rPr>
              <w:t>Обновлены рисунки:</w:t>
            </w:r>
            <w:r>
              <w:rPr>
                <w:rFonts w:cs="Arial"/>
                <w:sz w:val="18"/>
                <w:szCs w:val="18"/>
              </w:rPr>
              <w:t xml:space="preserve"> 32</w:t>
            </w:r>
          </w:p>
        </w:tc>
      </w:tr>
      <w:tr w:rsidR="006262FA" w:rsidRPr="001A5C4A" w14:paraId="306D7094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42F18763" w14:textId="3B05804E" w:rsidR="006262FA" w:rsidRPr="001A5C4A" w:rsidRDefault="006262FA" w:rsidP="006262F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743" w:type="dxa"/>
            <w:vAlign w:val="center"/>
          </w:tcPr>
          <w:p w14:paraId="46E3BA21" w14:textId="138ACCA7" w:rsidR="006262FA" w:rsidRDefault="006262FA" w:rsidP="006262F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296863AC" w14:textId="4ED9CD27" w:rsidR="006262FA" w:rsidRPr="001A5C4A" w:rsidRDefault="006262FA" w:rsidP="006262F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4C4959A" w14:textId="6A39FCD1" w:rsidR="006262FA" w:rsidRDefault="00164560" w:rsidP="006262F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24ABFFCD" w14:textId="5F905E0B" w:rsidR="006262FA" w:rsidRPr="001A5C4A" w:rsidRDefault="006262FA" w:rsidP="006262FA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581208E" w14:textId="45E49270" w:rsidR="006262FA" w:rsidRPr="001A5C4A" w:rsidRDefault="006262FA" w:rsidP="006262F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</w:t>
            </w:r>
            <w:r w:rsidR="00164560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305" w:type="dxa"/>
            <w:vAlign w:val="center"/>
          </w:tcPr>
          <w:p w14:paraId="75CAD38E" w14:textId="42F103B1" w:rsidR="006262FA" w:rsidRPr="001A5C4A" w:rsidRDefault="006262FA" w:rsidP="006262F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t>ИЗ.07.</w:t>
            </w: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388" w:type="dxa"/>
            <w:vAlign w:val="center"/>
          </w:tcPr>
          <w:p w14:paraId="0122E50D" w14:textId="77777777" w:rsidR="006262FA" w:rsidRPr="001A5C4A" w:rsidRDefault="006262FA" w:rsidP="006262FA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32B9DDF1" w14:textId="77777777" w:rsidR="006262FA" w:rsidRPr="001A5C4A" w:rsidRDefault="006262FA" w:rsidP="006262FA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1F844590" w14:textId="3E9C4FEB" w:rsidR="006262FA" w:rsidRDefault="00164560" w:rsidP="006262FA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01</w:t>
            </w:r>
            <w:r w:rsidR="006262FA" w:rsidRPr="009F4BCF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11</w:t>
            </w:r>
            <w:r w:rsidR="006262FA" w:rsidRPr="009F4BCF">
              <w:rPr>
                <w:rFonts w:cs="Arial"/>
                <w:sz w:val="18"/>
                <w:szCs w:val="18"/>
              </w:rPr>
              <w:t>.2023</w:t>
            </w:r>
          </w:p>
        </w:tc>
      </w:tr>
      <w:tr w:rsidR="006262FA" w:rsidRPr="001A5C4A" w14:paraId="2CA2841A" w14:textId="77777777" w:rsidTr="004E5E8D">
        <w:trPr>
          <w:trHeight w:val="454"/>
        </w:trPr>
        <w:tc>
          <w:tcPr>
            <w:tcW w:w="9782" w:type="dxa"/>
            <w:gridSpan w:val="10"/>
            <w:vAlign w:val="center"/>
          </w:tcPr>
          <w:p w14:paraId="7C161CCF" w14:textId="48C442E6" w:rsidR="00152A92" w:rsidRDefault="00152A92" w:rsidP="006262FA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1A5C4A">
              <w:rPr>
                <w:rFonts w:cs="Arial"/>
                <w:sz w:val="18"/>
                <w:szCs w:val="18"/>
              </w:rPr>
              <w:t xml:space="preserve"> страниц</w:t>
            </w:r>
            <w:r>
              <w:rPr>
                <w:rFonts w:cs="Arial"/>
                <w:sz w:val="18"/>
                <w:szCs w:val="18"/>
              </w:rPr>
              <w:t>а</w:t>
            </w:r>
            <w:r w:rsidRPr="001A5C4A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>2</w:t>
            </w:r>
          </w:p>
          <w:p w14:paraId="4E83AD77" w14:textId="6A6692AE" w:rsidR="006262FA" w:rsidRPr="006262FA" w:rsidRDefault="006262FA" w:rsidP="006262FA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6262FA">
              <w:rPr>
                <w:rFonts w:cs="Arial"/>
                <w:sz w:val="18"/>
                <w:szCs w:val="18"/>
              </w:rPr>
              <w:t>Добавлен пункт: 4.</w:t>
            </w:r>
            <w:r>
              <w:rPr>
                <w:rFonts w:cs="Arial"/>
                <w:sz w:val="18"/>
                <w:szCs w:val="18"/>
              </w:rPr>
              <w:t>4.3</w:t>
            </w:r>
          </w:p>
        </w:tc>
      </w:tr>
      <w:tr w:rsidR="00824C30" w:rsidRPr="001A5C4A" w14:paraId="623E3FA2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5F5F1E72" w14:textId="1C1B3769" w:rsidR="00824C30" w:rsidRPr="001A5C4A" w:rsidRDefault="00050E4F" w:rsidP="00824C3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743" w:type="dxa"/>
            <w:vAlign w:val="center"/>
          </w:tcPr>
          <w:p w14:paraId="5F1FF253" w14:textId="78BACF68" w:rsidR="00824C30" w:rsidRDefault="00824C30" w:rsidP="00824C3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67A03E1B" w14:textId="31B3D3D9" w:rsidR="00824C30" w:rsidRPr="001A5C4A" w:rsidRDefault="00824C30" w:rsidP="00824C3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97B777D" w14:textId="51807ED3" w:rsidR="00824C30" w:rsidRDefault="00050E4F" w:rsidP="00824C3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60A3BC8B" w14:textId="6D4560E0" w:rsidR="00824C30" w:rsidRPr="001A5C4A" w:rsidRDefault="00824C30" w:rsidP="00824C30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484FAF0" w14:textId="59EFE85F" w:rsidR="00824C30" w:rsidRPr="001A5C4A" w:rsidRDefault="00824C30" w:rsidP="00824C3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050E4F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1305" w:type="dxa"/>
            <w:vAlign w:val="center"/>
          </w:tcPr>
          <w:p w14:paraId="7C9B85E0" w14:textId="7B4FC0D7" w:rsidR="00824C30" w:rsidRPr="001A5C4A" w:rsidRDefault="00824C30" w:rsidP="00824C3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t>ИЗ.07.</w:t>
            </w:r>
            <w:r>
              <w:rPr>
                <w:rFonts w:cs="Arial"/>
                <w:sz w:val="18"/>
                <w:szCs w:val="18"/>
              </w:rPr>
              <w:t>3</w:t>
            </w:r>
            <w:r w:rsidR="00050E4F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88" w:type="dxa"/>
            <w:vAlign w:val="center"/>
          </w:tcPr>
          <w:p w14:paraId="756BE785" w14:textId="77777777" w:rsidR="00824C30" w:rsidRPr="001A5C4A" w:rsidRDefault="00824C30" w:rsidP="00824C30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479DD0FA" w14:textId="77777777" w:rsidR="00824C30" w:rsidRPr="001A5C4A" w:rsidRDefault="00824C30" w:rsidP="00824C30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0C66E3CF" w14:textId="375399AB" w:rsidR="00824C30" w:rsidRDefault="00050E4F" w:rsidP="00824C30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824C30" w:rsidRPr="009F4BCF">
              <w:rPr>
                <w:rFonts w:cs="Arial"/>
                <w:sz w:val="18"/>
                <w:szCs w:val="18"/>
              </w:rPr>
              <w:t>.</w:t>
            </w:r>
            <w:r w:rsidR="00824C30">
              <w:rPr>
                <w:rFonts w:cs="Arial"/>
                <w:sz w:val="18"/>
                <w:szCs w:val="18"/>
              </w:rPr>
              <w:t>11</w:t>
            </w:r>
            <w:r w:rsidR="00824C30" w:rsidRPr="009F4BCF">
              <w:rPr>
                <w:rFonts w:cs="Arial"/>
                <w:sz w:val="18"/>
                <w:szCs w:val="18"/>
              </w:rPr>
              <w:t>.2023</w:t>
            </w:r>
          </w:p>
        </w:tc>
      </w:tr>
      <w:tr w:rsidR="00824C30" w:rsidRPr="001A5C4A" w14:paraId="08F11E0C" w14:textId="77777777" w:rsidTr="00D75D20">
        <w:trPr>
          <w:trHeight w:val="454"/>
        </w:trPr>
        <w:tc>
          <w:tcPr>
            <w:tcW w:w="9782" w:type="dxa"/>
            <w:gridSpan w:val="10"/>
            <w:vAlign w:val="center"/>
          </w:tcPr>
          <w:p w14:paraId="3C297A6C" w14:textId="77777777" w:rsidR="00824C30" w:rsidRDefault="00824C30" w:rsidP="00824C30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>Обновлен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1A5C4A">
              <w:rPr>
                <w:rFonts w:cs="Arial"/>
                <w:sz w:val="18"/>
                <w:szCs w:val="18"/>
              </w:rPr>
              <w:t xml:space="preserve"> страниц</w:t>
            </w:r>
            <w:r>
              <w:rPr>
                <w:rFonts w:cs="Arial"/>
                <w:sz w:val="18"/>
                <w:szCs w:val="18"/>
              </w:rPr>
              <w:t>а</w:t>
            </w:r>
            <w:r w:rsidRPr="001A5C4A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>2</w:t>
            </w:r>
          </w:p>
          <w:p w14:paraId="1FCFFB87" w14:textId="268556FA" w:rsidR="00824C30" w:rsidRPr="00824C30" w:rsidRDefault="00824C30" w:rsidP="00824C30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824C30">
              <w:rPr>
                <w:rFonts w:cs="Arial"/>
                <w:sz w:val="18"/>
                <w:szCs w:val="18"/>
              </w:rPr>
              <w:t>Добавлен пункт: 4.</w:t>
            </w:r>
            <w:r>
              <w:rPr>
                <w:rFonts w:cs="Arial"/>
                <w:sz w:val="18"/>
                <w:szCs w:val="18"/>
              </w:rPr>
              <w:t>6</w:t>
            </w:r>
            <w:r w:rsidRPr="00824C30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</w:t>
            </w:r>
            <w:r w:rsidRPr="00824C30">
              <w:rPr>
                <w:rFonts w:cs="Arial"/>
                <w:sz w:val="18"/>
                <w:szCs w:val="18"/>
              </w:rPr>
              <w:t>3</w:t>
            </w:r>
          </w:p>
        </w:tc>
      </w:tr>
      <w:tr w:rsidR="00DF1DEF" w:rsidRPr="001A5C4A" w14:paraId="4B30023C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4203A28F" w14:textId="1D9C3D84" w:rsidR="00DF1DEF" w:rsidRPr="001A5C4A" w:rsidRDefault="00DF1DEF" w:rsidP="00DF1DE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31</w:t>
            </w:r>
          </w:p>
        </w:tc>
        <w:tc>
          <w:tcPr>
            <w:tcW w:w="743" w:type="dxa"/>
            <w:vAlign w:val="center"/>
          </w:tcPr>
          <w:p w14:paraId="20801C65" w14:textId="51C12C89" w:rsidR="00DF1DEF" w:rsidRDefault="0072318A" w:rsidP="00DF1DE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6DCE1D5D" w14:textId="45075C1C" w:rsidR="00DF1DEF" w:rsidRPr="001A5C4A" w:rsidRDefault="00DF1DEF" w:rsidP="00DF1DE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7496E5A" w14:textId="0F923BAA" w:rsidR="00DF1DEF" w:rsidRDefault="0072318A" w:rsidP="00DF1DE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71B2605" w14:textId="3EAB51E6" w:rsidR="00DF1DEF" w:rsidRPr="001A5C4A" w:rsidRDefault="00DF1DEF" w:rsidP="00DF1DEF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78E77EA" w14:textId="551E9132" w:rsidR="00DF1DEF" w:rsidRPr="001A5C4A" w:rsidRDefault="00DF1DEF" w:rsidP="00DF1DE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</w:t>
            </w:r>
            <w:r w:rsidR="0072318A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05" w:type="dxa"/>
            <w:vAlign w:val="center"/>
          </w:tcPr>
          <w:p w14:paraId="5F9B2DA3" w14:textId="3FD338C1" w:rsidR="00DF1DEF" w:rsidRPr="001A5C4A" w:rsidRDefault="00DF1DEF" w:rsidP="00DF1DE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E5CCD">
              <w:rPr>
                <w:rFonts w:cs="Arial"/>
                <w:sz w:val="18"/>
                <w:szCs w:val="18"/>
              </w:rPr>
              <w:t>ИЗ.07.</w:t>
            </w:r>
            <w:r>
              <w:rPr>
                <w:rFonts w:cs="Arial"/>
                <w:sz w:val="18"/>
                <w:szCs w:val="18"/>
              </w:rPr>
              <w:t>3</w:t>
            </w:r>
            <w:r w:rsidR="007C40C5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88" w:type="dxa"/>
            <w:vAlign w:val="center"/>
          </w:tcPr>
          <w:p w14:paraId="5F32BA0D" w14:textId="77777777" w:rsidR="00DF1DEF" w:rsidRPr="001A5C4A" w:rsidRDefault="00DF1DEF" w:rsidP="00DF1DEF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38187DE2" w14:textId="77777777" w:rsidR="00DF1DEF" w:rsidRPr="001A5C4A" w:rsidRDefault="00DF1DEF" w:rsidP="00DF1DEF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1EA215EE" w14:textId="155FFF28" w:rsidR="00DF1DEF" w:rsidRDefault="00DF1DEF" w:rsidP="00DF1DEF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  <w:r w:rsidRPr="009F4BCF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12</w:t>
            </w:r>
            <w:r w:rsidRPr="009F4BCF">
              <w:rPr>
                <w:rFonts w:cs="Arial"/>
                <w:sz w:val="18"/>
                <w:szCs w:val="18"/>
              </w:rPr>
              <w:t>.2023</w:t>
            </w:r>
          </w:p>
        </w:tc>
      </w:tr>
      <w:tr w:rsidR="00A073F0" w:rsidRPr="001A5C4A" w14:paraId="0A36A1DA" w14:textId="77777777" w:rsidTr="007759AF">
        <w:trPr>
          <w:trHeight w:val="454"/>
        </w:trPr>
        <w:tc>
          <w:tcPr>
            <w:tcW w:w="9782" w:type="dxa"/>
            <w:gridSpan w:val="10"/>
            <w:vAlign w:val="center"/>
          </w:tcPr>
          <w:p w14:paraId="0441BDED" w14:textId="0DC14D4C" w:rsidR="007C40C5" w:rsidRPr="001A5C4A" w:rsidRDefault="007C40C5" w:rsidP="007C40C5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 xml:space="preserve">2, </w:t>
            </w:r>
            <w:r w:rsidR="0072318A">
              <w:rPr>
                <w:rFonts w:cs="Arial"/>
                <w:sz w:val="18"/>
                <w:szCs w:val="18"/>
              </w:rPr>
              <w:t>135, 137, 144, 146</w:t>
            </w:r>
          </w:p>
          <w:p w14:paraId="1E8FB4CA" w14:textId="4029EB70" w:rsidR="007C40C5" w:rsidRDefault="007C40C5" w:rsidP="007C40C5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Добавлены рисунки: </w:t>
            </w:r>
            <w:r w:rsidR="0072318A">
              <w:rPr>
                <w:rFonts w:cs="Arial"/>
                <w:sz w:val="18"/>
                <w:szCs w:val="18"/>
              </w:rPr>
              <w:t>185, 188</w:t>
            </w:r>
          </w:p>
          <w:p w14:paraId="6CA17C9E" w14:textId="7B24BEE5" w:rsidR="00A073F0" w:rsidRPr="007C40C5" w:rsidRDefault="007C40C5" w:rsidP="007C40C5">
            <w:pPr>
              <w:pStyle w:val="aff9"/>
              <w:numPr>
                <w:ilvl w:val="0"/>
                <w:numId w:val="41"/>
              </w:numPr>
              <w:rPr>
                <w:rFonts w:cs="Arial"/>
                <w:sz w:val="18"/>
                <w:szCs w:val="18"/>
              </w:rPr>
            </w:pPr>
            <w:r w:rsidRPr="007C40C5">
              <w:rPr>
                <w:rFonts w:cs="Arial"/>
                <w:sz w:val="18"/>
                <w:szCs w:val="18"/>
              </w:rPr>
              <w:t xml:space="preserve">Обновлены рисунки: </w:t>
            </w:r>
            <w:r w:rsidR="00D54F5A">
              <w:rPr>
                <w:rFonts w:cs="Arial"/>
                <w:sz w:val="18"/>
                <w:szCs w:val="18"/>
              </w:rPr>
              <w:t xml:space="preserve">46, 47, </w:t>
            </w:r>
            <w:r w:rsidR="0072318A">
              <w:rPr>
                <w:rFonts w:cs="Arial"/>
                <w:sz w:val="18"/>
                <w:szCs w:val="18"/>
              </w:rPr>
              <w:t>107, 110, 121, 167, 171-174, 184, 187</w:t>
            </w:r>
          </w:p>
        </w:tc>
      </w:tr>
      <w:tr w:rsidR="008231D4" w:rsidRPr="001A5C4A" w14:paraId="534FF13B" w14:textId="77777777" w:rsidTr="001513E3">
        <w:trPr>
          <w:trHeight w:val="454"/>
        </w:trPr>
        <w:tc>
          <w:tcPr>
            <w:tcW w:w="534" w:type="dxa"/>
          </w:tcPr>
          <w:p w14:paraId="0AB450D9" w14:textId="0DDC4C9A" w:rsidR="008231D4" w:rsidRPr="00707E9D" w:rsidRDefault="008231D4" w:rsidP="008231D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07E9D">
              <w:rPr>
                <w:sz w:val="18"/>
                <w:szCs w:val="18"/>
              </w:rPr>
              <w:lastRenderedPageBreak/>
              <w:t>32</w:t>
            </w:r>
          </w:p>
        </w:tc>
        <w:tc>
          <w:tcPr>
            <w:tcW w:w="743" w:type="dxa"/>
          </w:tcPr>
          <w:p w14:paraId="428E55CC" w14:textId="295A47A8" w:rsidR="008231D4" w:rsidRPr="00707E9D" w:rsidRDefault="008231D4" w:rsidP="008231D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07E9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97E3917" w14:textId="077BD1BA" w:rsidR="008231D4" w:rsidRPr="00707E9D" w:rsidRDefault="008231D4" w:rsidP="008231D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07E9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2A611A39" w14:textId="60F8DCCF" w:rsidR="008231D4" w:rsidRPr="00707E9D" w:rsidRDefault="00707E9D" w:rsidP="008231D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07E9D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6A37C1A4" w14:textId="37449C7B" w:rsidR="008231D4" w:rsidRPr="00707E9D" w:rsidRDefault="008231D4" w:rsidP="008231D4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707E9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80C8E9C" w14:textId="4610F69A" w:rsidR="008231D4" w:rsidRPr="00707E9D" w:rsidRDefault="00707E9D" w:rsidP="008231D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07E9D">
              <w:rPr>
                <w:sz w:val="18"/>
                <w:szCs w:val="18"/>
              </w:rPr>
              <w:t>226</w:t>
            </w:r>
          </w:p>
        </w:tc>
        <w:tc>
          <w:tcPr>
            <w:tcW w:w="1305" w:type="dxa"/>
          </w:tcPr>
          <w:p w14:paraId="14C7F54E" w14:textId="3E60CFAC" w:rsidR="008231D4" w:rsidRPr="00707E9D" w:rsidRDefault="008231D4" w:rsidP="008231D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07E9D">
              <w:rPr>
                <w:rFonts w:cs="Arial"/>
                <w:sz w:val="18"/>
                <w:szCs w:val="18"/>
              </w:rPr>
              <w:t>ИЗ.0</w:t>
            </w:r>
            <w:r w:rsidR="00070C43" w:rsidRPr="00707E9D">
              <w:rPr>
                <w:rFonts w:cs="Arial"/>
                <w:sz w:val="18"/>
                <w:szCs w:val="18"/>
              </w:rPr>
              <w:t>7</w:t>
            </w:r>
            <w:r w:rsidRPr="00707E9D">
              <w:rPr>
                <w:rFonts w:cs="Arial"/>
                <w:sz w:val="18"/>
                <w:szCs w:val="18"/>
              </w:rPr>
              <w:t>.33</w:t>
            </w:r>
          </w:p>
        </w:tc>
        <w:tc>
          <w:tcPr>
            <w:tcW w:w="1388" w:type="dxa"/>
          </w:tcPr>
          <w:p w14:paraId="561A63E9" w14:textId="77777777" w:rsidR="008231D4" w:rsidRPr="00707E9D" w:rsidRDefault="008231D4" w:rsidP="008231D4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</w:tcPr>
          <w:p w14:paraId="4D77D2C9" w14:textId="77777777" w:rsidR="008231D4" w:rsidRPr="00707E9D" w:rsidRDefault="008231D4" w:rsidP="008231D4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14:paraId="08DE4D81" w14:textId="5FC4C4EC" w:rsidR="008231D4" w:rsidRPr="00707E9D" w:rsidRDefault="008231D4" w:rsidP="008231D4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07E9D">
              <w:rPr>
                <w:sz w:val="18"/>
                <w:szCs w:val="18"/>
              </w:rPr>
              <w:t>17.01.2024</w:t>
            </w:r>
          </w:p>
        </w:tc>
      </w:tr>
      <w:tr w:rsidR="008231D4" w:rsidRPr="001A5C4A" w14:paraId="6C1D6973" w14:textId="77777777" w:rsidTr="001513E3">
        <w:trPr>
          <w:trHeight w:val="454"/>
        </w:trPr>
        <w:tc>
          <w:tcPr>
            <w:tcW w:w="9782" w:type="dxa"/>
            <w:gridSpan w:val="10"/>
            <w:vAlign w:val="bottom"/>
          </w:tcPr>
          <w:p w14:paraId="1AC372FE" w14:textId="00A97C22" w:rsidR="008231D4" w:rsidRPr="00707E9D" w:rsidRDefault="008231D4" w:rsidP="008231D4">
            <w:pPr>
              <w:pStyle w:val="aff9"/>
              <w:numPr>
                <w:ilvl w:val="0"/>
                <w:numId w:val="41"/>
              </w:numPr>
              <w:spacing w:before="60" w:after="60"/>
              <w:rPr>
                <w:sz w:val="18"/>
                <w:szCs w:val="18"/>
              </w:rPr>
            </w:pPr>
            <w:r w:rsidRPr="00707E9D">
              <w:rPr>
                <w:sz w:val="18"/>
                <w:szCs w:val="18"/>
              </w:rPr>
              <w:t xml:space="preserve">Обновлены страницы: 2, </w:t>
            </w:r>
            <w:r w:rsidR="00707E9D" w:rsidRPr="00707E9D">
              <w:rPr>
                <w:sz w:val="18"/>
                <w:szCs w:val="18"/>
              </w:rPr>
              <w:t>64</w:t>
            </w:r>
          </w:p>
          <w:p w14:paraId="6D930C5A" w14:textId="3FB6E26E" w:rsidR="008231D4" w:rsidRPr="00707E9D" w:rsidRDefault="008231D4" w:rsidP="008231D4">
            <w:pPr>
              <w:pStyle w:val="aff9"/>
              <w:numPr>
                <w:ilvl w:val="0"/>
                <w:numId w:val="41"/>
              </w:numPr>
              <w:spacing w:before="60" w:after="60"/>
              <w:rPr>
                <w:sz w:val="18"/>
                <w:szCs w:val="18"/>
              </w:rPr>
            </w:pPr>
            <w:r w:rsidRPr="00707E9D">
              <w:rPr>
                <w:sz w:val="18"/>
                <w:szCs w:val="18"/>
              </w:rPr>
              <w:t xml:space="preserve">Добавлены рисунки: </w:t>
            </w:r>
            <w:r w:rsidR="00707E9D" w:rsidRPr="00707E9D">
              <w:rPr>
                <w:sz w:val="18"/>
                <w:szCs w:val="18"/>
              </w:rPr>
              <w:t>81</w:t>
            </w:r>
          </w:p>
          <w:p w14:paraId="339EBF4B" w14:textId="76A82FD9" w:rsidR="008231D4" w:rsidRPr="00707E9D" w:rsidRDefault="008231D4" w:rsidP="008231D4">
            <w:pPr>
              <w:pStyle w:val="aff9"/>
              <w:numPr>
                <w:ilvl w:val="0"/>
                <w:numId w:val="41"/>
              </w:numPr>
              <w:spacing w:before="60" w:after="60"/>
              <w:rPr>
                <w:sz w:val="18"/>
                <w:szCs w:val="18"/>
              </w:rPr>
            </w:pPr>
            <w:r w:rsidRPr="00707E9D">
              <w:rPr>
                <w:sz w:val="18"/>
                <w:szCs w:val="18"/>
              </w:rPr>
              <w:t xml:space="preserve">Обновлены рисунки: </w:t>
            </w:r>
            <w:r w:rsidR="00707E9D" w:rsidRPr="00707E9D">
              <w:rPr>
                <w:sz w:val="18"/>
                <w:szCs w:val="18"/>
              </w:rPr>
              <w:t>80</w:t>
            </w:r>
          </w:p>
        </w:tc>
      </w:tr>
      <w:tr w:rsidR="00F9707C" w:rsidRPr="001A5C4A" w14:paraId="3C9AF854" w14:textId="77777777" w:rsidTr="00EC7FFB">
        <w:trPr>
          <w:trHeight w:val="454"/>
        </w:trPr>
        <w:tc>
          <w:tcPr>
            <w:tcW w:w="534" w:type="dxa"/>
          </w:tcPr>
          <w:p w14:paraId="1753B619" w14:textId="54822D88" w:rsidR="00F9707C" w:rsidRPr="001A5C4A" w:rsidRDefault="00F9707C" w:rsidP="00F9707C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07E9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017DAE62" w14:textId="717DB6D6" w:rsidR="00F9707C" w:rsidRDefault="00F9707C" w:rsidP="00F9707C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4D979C26" w14:textId="1706C124" w:rsidR="00F9707C" w:rsidRPr="001A5C4A" w:rsidRDefault="00F9707C" w:rsidP="00F9707C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07E9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C4E40A3" w14:textId="792C419D" w:rsidR="00F9707C" w:rsidRDefault="00F9707C" w:rsidP="00F9707C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07E9D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112828E" w14:textId="5C6AF3CD" w:rsidR="00F9707C" w:rsidRPr="001A5C4A" w:rsidRDefault="00F9707C" w:rsidP="00F9707C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6E277D84" w14:textId="44B09B75" w:rsidR="00F9707C" w:rsidRPr="001A5C4A" w:rsidRDefault="00F9707C" w:rsidP="00F9707C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07E9D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305" w:type="dxa"/>
          </w:tcPr>
          <w:p w14:paraId="7C071B93" w14:textId="6E6F0723" w:rsidR="00F9707C" w:rsidRPr="001A5C4A" w:rsidRDefault="00F9707C" w:rsidP="00F9707C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07E9D">
              <w:rPr>
                <w:rFonts w:cs="Arial"/>
                <w:sz w:val="18"/>
                <w:szCs w:val="18"/>
              </w:rPr>
              <w:t>ИЗ.07.3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388" w:type="dxa"/>
          </w:tcPr>
          <w:p w14:paraId="37B9C286" w14:textId="77777777" w:rsidR="00F9707C" w:rsidRPr="001A5C4A" w:rsidRDefault="00F9707C" w:rsidP="00F9707C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</w:tcPr>
          <w:p w14:paraId="6C686CB6" w14:textId="77777777" w:rsidR="00F9707C" w:rsidRPr="001A5C4A" w:rsidRDefault="00F9707C" w:rsidP="00F9707C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14:paraId="7D1F80BE" w14:textId="082655F1" w:rsidR="00F9707C" w:rsidRDefault="00F9707C" w:rsidP="00F9707C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07E9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707E9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707E9D">
              <w:rPr>
                <w:sz w:val="18"/>
                <w:szCs w:val="18"/>
              </w:rPr>
              <w:t>.2024</w:t>
            </w:r>
          </w:p>
        </w:tc>
      </w:tr>
      <w:tr w:rsidR="00F9707C" w:rsidRPr="001A5C4A" w14:paraId="75A709B6" w14:textId="77777777" w:rsidTr="00EC7FFB">
        <w:trPr>
          <w:trHeight w:val="454"/>
        </w:trPr>
        <w:tc>
          <w:tcPr>
            <w:tcW w:w="9782" w:type="dxa"/>
            <w:gridSpan w:val="10"/>
            <w:vAlign w:val="bottom"/>
          </w:tcPr>
          <w:p w14:paraId="02BE359C" w14:textId="3B97C1B7" w:rsidR="00F9707C" w:rsidRPr="00707E9D" w:rsidRDefault="00F9707C" w:rsidP="00F9707C">
            <w:pPr>
              <w:pStyle w:val="aff9"/>
              <w:numPr>
                <w:ilvl w:val="0"/>
                <w:numId w:val="41"/>
              </w:numPr>
              <w:spacing w:before="60" w:after="60"/>
              <w:rPr>
                <w:sz w:val="18"/>
                <w:szCs w:val="18"/>
              </w:rPr>
            </w:pPr>
            <w:r w:rsidRPr="00707E9D">
              <w:rPr>
                <w:sz w:val="18"/>
                <w:szCs w:val="18"/>
              </w:rPr>
              <w:t xml:space="preserve">Обновлены страницы: 2, </w:t>
            </w:r>
            <w:r>
              <w:rPr>
                <w:sz w:val="18"/>
                <w:szCs w:val="18"/>
              </w:rPr>
              <w:t>176, 177</w:t>
            </w:r>
          </w:p>
          <w:p w14:paraId="454EA89B" w14:textId="45015D6C" w:rsidR="00F9707C" w:rsidRPr="00F9707C" w:rsidRDefault="00F9707C" w:rsidP="00F9707C">
            <w:pPr>
              <w:pStyle w:val="aff9"/>
              <w:numPr>
                <w:ilvl w:val="0"/>
                <w:numId w:val="41"/>
              </w:numPr>
              <w:spacing w:before="60" w:after="60"/>
              <w:rPr>
                <w:sz w:val="18"/>
                <w:szCs w:val="18"/>
              </w:rPr>
            </w:pPr>
            <w:r w:rsidRPr="00F9707C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230</w:t>
            </w:r>
          </w:p>
        </w:tc>
      </w:tr>
      <w:tr w:rsidR="007E0A86" w:rsidRPr="001A5C4A" w14:paraId="185E9B99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5C1A3C9E" w14:textId="75C81404" w:rsidR="007E0A86" w:rsidRPr="001A5C4A" w:rsidRDefault="00602B13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</w:t>
            </w:r>
          </w:p>
        </w:tc>
        <w:tc>
          <w:tcPr>
            <w:tcW w:w="743" w:type="dxa"/>
            <w:vAlign w:val="center"/>
          </w:tcPr>
          <w:p w14:paraId="75945B2D" w14:textId="783A10D2" w:rsidR="007E0A86" w:rsidRDefault="00184A2B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577ACF1F" w14:textId="236D6570" w:rsidR="007E0A86" w:rsidRPr="001A5C4A" w:rsidRDefault="00602B13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D68C92E" w14:textId="2C28AB2D" w:rsidR="007E0A86" w:rsidRDefault="00602B13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57FAB949" w14:textId="36D951E1" w:rsidR="007E0A86" w:rsidRPr="00602B13" w:rsidRDefault="00602B13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8A2FB9D" w14:textId="156370C7" w:rsidR="007E0A86" w:rsidRPr="001A5C4A" w:rsidRDefault="00602B13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232</w:t>
            </w:r>
          </w:p>
        </w:tc>
        <w:tc>
          <w:tcPr>
            <w:tcW w:w="1305" w:type="dxa"/>
            <w:vAlign w:val="center"/>
          </w:tcPr>
          <w:p w14:paraId="2F9B8490" w14:textId="162574C7" w:rsidR="007E0A86" w:rsidRPr="001A5C4A" w:rsidRDefault="00602B13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707E9D">
              <w:rPr>
                <w:rFonts w:cs="Arial"/>
                <w:sz w:val="18"/>
                <w:szCs w:val="18"/>
              </w:rPr>
              <w:t>ИЗ.07.3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88" w:type="dxa"/>
            <w:vAlign w:val="center"/>
          </w:tcPr>
          <w:p w14:paraId="7C394992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3CC86E42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703ABC81" w14:textId="0B2A6493" w:rsidR="007E0A86" w:rsidRDefault="00602B13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18.12.2024</w:t>
            </w:r>
          </w:p>
        </w:tc>
      </w:tr>
      <w:tr w:rsidR="00602B13" w:rsidRPr="001A5C4A" w14:paraId="352DA4ED" w14:textId="77777777" w:rsidTr="00DD4798">
        <w:trPr>
          <w:trHeight w:val="454"/>
        </w:trPr>
        <w:tc>
          <w:tcPr>
            <w:tcW w:w="9782" w:type="dxa"/>
            <w:gridSpan w:val="10"/>
            <w:vAlign w:val="center"/>
          </w:tcPr>
          <w:p w14:paraId="3861EAE7" w14:textId="77777777" w:rsidR="00602B13" w:rsidRDefault="00602B13" w:rsidP="00602B13">
            <w:pPr>
              <w:pStyle w:val="aff9"/>
              <w:numPr>
                <w:ilvl w:val="0"/>
                <w:numId w:val="67"/>
              </w:numPr>
              <w:rPr>
                <w:rFonts w:cs="Arial"/>
                <w:sz w:val="18"/>
                <w:szCs w:val="18"/>
              </w:rPr>
            </w:pPr>
            <w:r w:rsidRPr="00602B13">
              <w:rPr>
                <w:rFonts w:cs="Arial"/>
                <w:sz w:val="18"/>
                <w:szCs w:val="18"/>
              </w:rPr>
              <w:t>Добавлен пункт: 4.</w:t>
            </w:r>
            <w:r>
              <w:rPr>
                <w:rFonts w:cs="Arial"/>
                <w:sz w:val="18"/>
                <w:szCs w:val="18"/>
              </w:rPr>
              <w:t>8</w:t>
            </w:r>
          </w:p>
          <w:p w14:paraId="6CB34A13" w14:textId="61DB0126" w:rsidR="00184A2B" w:rsidRPr="00602B13" w:rsidRDefault="00184A2B" w:rsidP="00602B13">
            <w:pPr>
              <w:pStyle w:val="aff9"/>
              <w:numPr>
                <w:ilvl w:val="0"/>
                <w:numId w:val="67"/>
              </w:numPr>
              <w:rPr>
                <w:rFonts w:cs="Arial"/>
                <w:sz w:val="18"/>
                <w:szCs w:val="18"/>
              </w:rPr>
            </w:pPr>
            <w:r w:rsidRPr="001A5C4A">
              <w:rPr>
                <w:rFonts w:cs="Arial"/>
                <w:sz w:val="18"/>
                <w:szCs w:val="18"/>
              </w:rPr>
              <w:t xml:space="preserve">Обновлены страницы: </w:t>
            </w:r>
            <w:r>
              <w:rPr>
                <w:rFonts w:cs="Arial"/>
                <w:sz w:val="18"/>
                <w:szCs w:val="18"/>
              </w:rPr>
              <w:t>135</w:t>
            </w:r>
          </w:p>
        </w:tc>
      </w:tr>
      <w:tr w:rsidR="007E0A86" w:rsidRPr="001A5C4A" w14:paraId="0FA7C585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25212F46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051F50A6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D6596F8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5D7771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BC119A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AFC1BD4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34C4A0E2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14:paraId="765CC428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5FDE2C5D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6958D31C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E0A86" w:rsidRPr="001A5C4A" w14:paraId="0D836614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598A23F6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239269A3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2EB60D1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EDFA28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A2AE43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A044975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7182F6ED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14:paraId="4847D1BE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06463261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4E076A3C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E0A86" w:rsidRPr="001A5C4A" w14:paraId="4E97859E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10A5510A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3122A787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981B70B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57E209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874038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DB79316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36929EAA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14:paraId="31DDBA59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2242B2F6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73D85DE8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E0A86" w:rsidRPr="001A5C4A" w14:paraId="4BEC99B3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2F0A80B6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40F8934B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378189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711DB7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8DD11D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49C4B5B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3B03CBC8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14:paraId="1BAD9CD0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6E659347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49D00214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E0A86" w:rsidRPr="001A5C4A" w14:paraId="255B03A7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35555B2C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26978851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E556365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D2D69C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7FEBFF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98D80DB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44954EFD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14:paraId="2F041C73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4BC427C4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3F3668B0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E0A86" w:rsidRPr="001A5C4A" w14:paraId="4517D2AB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0EA89B0C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7550D9FF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C80625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A092AE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2803DD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A290949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6355DA62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14:paraId="6FA7C986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12EB176A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5FEDE930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E0A86" w:rsidRPr="001A5C4A" w14:paraId="551038CE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75F84245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50133D0A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1978BC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397E71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B48D18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E95959B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1B992484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14:paraId="5D1AA12F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61A681FB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4BD56854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E0A86" w:rsidRPr="001A5C4A" w14:paraId="394BDD6A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26B8271C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01C11C0A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5D6E51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5E0C97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15F4AB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758089B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774EFCE5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14:paraId="2C48CE2F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001AB79F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1C02FA5F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E0A86" w:rsidRPr="001A5C4A" w14:paraId="6A573CAA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0C7EF7A0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7DEE71E3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941D95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3FAA62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782F7F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EC2CFF6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52B0EC61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14:paraId="6869212C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242A9052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0FEF4C85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E0A86" w:rsidRPr="001A5C4A" w14:paraId="2DBF3A16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4F6D173B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272103F5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A19975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88F3F9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046275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A421BE3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1534B733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14:paraId="2264C9F0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0FA3CEB0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1A3CE8E4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E0A86" w:rsidRPr="001A5C4A" w14:paraId="31392416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6BAD4899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71C713FC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5694DE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99FF42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E27580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5C25FFA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6CE8E7AA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14:paraId="3E0C4989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786DF272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2CFAEBE9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E0A86" w:rsidRPr="001A5C4A" w14:paraId="6C95B356" w14:textId="77777777" w:rsidTr="00410673">
        <w:trPr>
          <w:trHeight w:val="454"/>
        </w:trPr>
        <w:tc>
          <w:tcPr>
            <w:tcW w:w="534" w:type="dxa"/>
            <w:vAlign w:val="center"/>
          </w:tcPr>
          <w:p w14:paraId="759107D7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57E6BD3D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9F6A9FF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E47780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C93780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36306B6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29054C76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14:paraId="4B530443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4AD75D6C" w14:textId="77777777" w:rsidR="007E0A86" w:rsidRPr="001A5C4A" w:rsidRDefault="007E0A86" w:rsidP="00696ACE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4327E555" w14:textId="77777777" w:rsidR="007E0A86" w:rsidRDefault="007E0A86" w:rsidP="00696ACE">
            <w:pPr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67AC1576" w14:textId="77777777" w:rsidR="007000FD" w:rsidRPr="001A5C4A" w:rsidRDefault="007000FD" w:rsidP="00B179B2">
      <w:pPr>
        <w:rPr>
          <w:rFonts w:cs="Arial"/>
          <w:sz w:val="20"/>
          <w:szCs w:val="20"/>
        </w:rPr>
      </w:pPr>
    </w:p>
    <w:sectPr w:rsidR="007000FD" w:rsidRPr="001A5C4A" w:rsidSect="00C83802">
      <w:pgSz w:w="11906" w:h="16838"/>
      <w:pgMar w:top="1702" w:right="84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9E22E" w14:textId="77777777" w:rsidR="00221C71" w:rsidRDefault="00221C71" w:rsidP="00B179B2">
      <w:r>
        <w:separator/>
      </w:r>
    </w:p>
  </w:endnote>
  <w:endnote w:type="continuationSeparator" w:id="0">
    <w:p w14:paraId="666DD38F" w14:textId="77777777" w:rsidR="00221C71" w:rsidRDefault="00221C71" w:rsidP="00B17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7E941" w14:textId="77777777" w:rsidR="00221C71" w:rsidRDefault="00221C71" w:rsidP="00B179B2">
      <w:r>
        <w:separator/>
      </w:r>
    </w:p>
  </w:footnote>
  <w:footnote w:type="continuationSeparator" w:id="0">
    <w:p w14:paraId="150DDA83" w14:textId="77777777" w:rsidR="00221C71" w:rsidRDefault="00221C71" w:rsidP="00B179B2">
      <w:r>
        <w:continuationSeparator/>
      </w:r>
    </w:p>
  </w:footnote>
  <w:footnote w:id="1">
    <w:p w14:paraId="24C1C8E3" w14:textId="77777777" w:rsidR="00EC7FFB" w:rsidRDefault="00EC7FFB" w:rsidP="00400B8C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</w:t>
      </w:r>
      <w:r w:rsidRPr="0081214E">
        <w:t xml:space="preserve">Согласно </w:t>
      </w:r>
      <w:r>
        <w:t>протоколу информационного взаимодействия ВИМИС «ССЗ» с внешними информационными системами (версия 1.7)</w:t>
      </w:r>
    </w:p>
  </w:footnote>
  <w:footnote w:id="2">
    <w:p w14:paraId="045CC993" w14:textId="162AB73D" w:rsidR="00EC7FFB" w:rsidRDefault="00EC7FFB" w:rsidP="008423EA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</w:t>
      </w:r>
      <w:r w:rsidRPr="0081214E">
        <w:t xml:space="preserve">Согласно </w:t>
      </w:r>
      <w:r>
        <w:t>протоколу информационного взаимодействия ВИМИС «Онкология» с внешними информационными системами (версия 3.3)</w:t>
      </w:r>
    </w:p>
  </w:footnote>
  <w:footnote w:id="3">
    <w:p w14:paraId="5CF555C3" w14:textId="159C8E09" w:rsidR="00EC7FFB" w:rsidRDefault="00EC7FFB" w:rsidP="00ED342E">
      <w:pPr>
        <w:pStyle w:val="afff9"/>
        <w:ind w:firstLine="0"/>
      </w:pPr>
      <w:r>
        <w:rPr>
          <w:rStyle w:val="afffb"/>
        </w:rPr>
        <w:footnoteRef/>
      </w:r>
      <w:r>
        <w:t xml:space="preserve"> </w:t>
      </w:r>
      <w:r>
        <w:rPr>
          <w:rFonts w:cs="Arial"/>
        </w:rPr>
        <w:t>Указанные</w:t>
      </w:r>
      <w:r w:rsidRPr="004728C9">
        <w:rPr>
          <w:rFonts w:cs="Arial"/>
        </w:rPr>
        <w:t xml:space="preserve"> </w:t>
      </w:r>
      <w:r w:rsidRPr="004728C9">
        <w:rPr>
          <w:rFonts w:cs="Arial"/>
          <w:lang w:val="en-US"/>
        </w:rPr>
        <w:t>e</w:t>
      </w:r>
      <w:r w:rsidRPr="004728C9">
        <w:rPr>
          <w:rFonts w:cs="Arial"/>
        </w:rPr>
        <w:t>-</w:t>
      </w:r>
      <w:r w:rsidRPr="004728C9">
        <w:rPr>
          <w:rFonts w:cs="Arial"/>
          <w:lang w:val="en-US"/>
        </w:rPr>
        <w:t>mail</w:t>
      </w:r>
      <w:r w:rsidRPr="004728C9">
        <w:rPr>
          <w:rFonts w:cs="Arial"/>
        </w:rPr>
        <w:t xml:space="preserve"> для рассылки</w:t>
      </w:r>
    </w:p>
  </w:footnote>
  <w:footnote w:id="4">
    <w:p w14:paraId="72154FD1" w14:textId="77777777" w:rsidR="00EC7FFB" w:rsidRDefault="00EC7FFB" w:rsidP="00DC219B">
      <w:pPr>
        <w:pStyle w:val="afff9"/>
        <w:ind w:firstLine="0"/>
      </w:pPr>
      <w:r>
        <w:rPr>
          <w:rStyle w:val="afffb"/>
        </w:rPr>
        <w:footnoteRef/>
      </w:r>
      <w:r>
        <w:t xml:space="preserve"> Следует выбрать диагноз, у которого в колонках «МСС» или «МСПС» указано значение «</w:t>
      </w:r>
      <w:r>
        <w:rPr>
          <w:bCs/>
        </w:rPr>
        <w:t>+</w:t>
      </w:r>
      <w:r>
        <w:t>»</w:t>
      </w:r>
    </w:p>
  </w:footnote>
  <w:footnote w:id="5">
    <w:p w14:paraId="44DA47CE" w14:textId="4FD5FD8C" w:rsidR="00EC7FFB" w:rsidRDefault="00EC7FFB" w:rsidP="00471B80">
      <w:pPr>
        <w:pStyle w:val="afff9"/>
        <w:ind w:firstLine="0"/>
      </w:pPr>
      <w:r>
        <w:rPr>
          <w:rStyle w:val="afffb"/>
        </w:rPr>
        <w:footnoteRef/>
      </w:r>
      <w:r>
        <w:t xml:space="preserve"> Кнопка предоставляется пользователю по праву «</w:t>
      </w:r>
      <w:r w:rsidRPr="0027229C">
        <w:t>Право регистрировать главврача</w:t>
      </w:r>
      <w:r>
        <w:t>»</w:t>
      </w:r>
    </w:p>
  </w:footnote>
  <w:footnote w:id="6">
    <w:p w14:paraId="7DC52DAA" w14:textId="6B9F097E" w:rsidR="00EC7FFB" w:rsidRDefault="00EC7FFB" w:rsidP="00471B80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Осуществляется отправка электронного сообщения пользователю с информацией по замечаниям, сделанным экспертом, в любом МС</w:t>
      </w:r>
    </w:p>
  </w:footnote>
  <w:footnote w:id="7">
    <w:p w14:paraId="4668D09D" w14:textId="7FD96352" w:rsidR="00EC7FFB" w:rsidRDefault="00EC7FFB" w:rsidP="00F43245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Кнопка доступна при наличии права «</w:t>
      </w:r>
      <w:r w:rsidRPr="0027229C">
        <w:t>Право регистрировать главврача</w:t>
      </w:r>
      <w:r>
        <w:t>»</w:t>
      </w:r>
    </w:p>
  </w:footnote>
  <w:footnote w:id="8">
    <w:p w14:paraId="5F6F72F9" w14:textId="77777777" w:rsidR="00EC7FFB" w:rsidRDefault="00EC7FFB" w:rsidP="00F43245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Обязательное для заполнения</w:t>
      </w:r>
    </w:p>
  </w:footnote>
  <w:footnote w:id="9">
    <w:p w14:paraId="49EB1D5B" w14:textId="3FEB838A" w:rsidR="00EC7FFB" w:rsidRDefault="00EC7FFB" w:rsidP="004C1C00">
      <w:pPr>
        <w:pStyle w:val="afff9"/>
        <w:ind w:firstLine="0"/>
      </w:pPr>
      <w:r>
        <w:rPr>
          <w:rStyle w:val="afffb"/>
        </w:rPr>
        <w:footnoteRef/>
      </w:r>
      <w:r>
        <w:t xml:space="preserve"> </w:t>
      </w:r>
      <w:r w:rsidRPr="00BB3CB9">
        <w:t>Раздел доступен при наличии у пользователя права «Руководитель МО для МСС»</w:t>
      </w:r>
    </w:p>
  </w:footnote>
  <w:footnote w:id="10">
    <w:p w14:paraId="0CC512E1" w14:textId="65A68AE6" w:rsidR="00EC7FFB" w:rsidRDefault="00EC7FFB" w:rsidP="004C1C00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При наличии права «</w:t>
      </w:r>
      <w:r w:rsidRPr="00415CD9">
        <w:rPr>
          <w:bCs/>
        </w:rPr>
        <w:t>ЭП заполнившего для МСС</w:t>
      </w:r>
      <w:r>
        <w:t>»</w:t>
      </w:r>
    </w:p>
  </w:footnote>
  <w:footnote w:id="11">
    <w:p w14:paraId="0A98BDB8" w14:textId="349C9627" w:rsidR="00EC7FFB" w:rsidRDefault="00EC7FFB" w:rsidP="004C1C00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</w:t>
      </w:r>
      <w:r w:rsidRPr="00BB3CB9">
        <w:t>Раздел доступен при наличии у пользователя права «Руководитель МО для МСПС»</w:t>
      </w:r>
    </w:p>
  </w:footnote>
  <w:footnote w:id="12">
    <w:p w14:paraId="041931C1" w14:textId="55B0BF0C" w:rsidR="00EC7FFB" w:rsidRDefault="00EC7FFB" w:rsidP="004C1C00">
      <w:pPr>
        <w:pStyle w:val="afff9"/>
        <w:ind w:firstLine="0"/>
      </w:pPr>
      <w:r>
        <w:rPr>
          <w:rStyle w:val="afffb"/>
        </w:rPr>
        <w:footnoteRef/>
      </w:r>
      <w:r>
        <w:t xml:space="preserve"> При наличии права «</w:t>
      </w:r>
      <w:r w:rsidRPr="00415CD9">
        <w:rPr>
          <w:bCs/>
        </w:rPr>
        <w:t>ЭП заполнившего для МС</w:t>
      </w:r>
      <w:r>
        <w:rPr>
          <w:bCs/>
        </w:rPr>
        <w:t>П</w:t>
      </w:r>
      <w:r w:rsidRPr="00415CD9">
        <w:rPr>
          <w:bCs/>
        </w:rPr>
        <w:t>С</w:t>
      </w:r>
      <w:r>
        <w:t>»</w:t>
      </w:r>
    </w:p>
  </w:footnote>
  <w:footnote w:id="13">
    <w:p w14:paraId="7AE7F05C" w14:textId="42DC6CD8" w:rsidR="00EC7FFB" w:rsidRDefault="00EC7FFB" w:rsidP="004C1C00">
      <w:pPr>
        <w:pStyle w:val="afff9"/>
        <w:ind w:firstLine="0"/>
      </w:pPr>
      <w:r>
        <w:rPr>
          <w:rStyle w:val="afffb"/>
        </w:rPr>
        <w:footnoteRef/>
      </w:r>
      <w:r>
        <w:t xml:space="preserve"> </w:t>
      </w:r>
      <w:r w:rsidRPr="00BB3CB9">
        <w:t>Раздел доступен при наличии у пользователя права «Руководитель МО для МСР»</w:t>
      </w:r>
    </w:p>
  </w:footnote>
  <w:footnote w:id="14">
    <w:p w14:paraId="6188FE8F" w14:textId="461EDA36" w:rsidR="00EC7FFB" w:rsidRDefault="00EC7FFB" w:rsidP="004C1C00">
      <w:pPr>
        <w:pStyle w:val="afff9"/>
        <w:ind w:firstLine="0"/>
      </w:pPr>
      <w:r>
        <w:rPr>
          <w:rStyle w:val="afffb"/>
        </w:rPr>
        <w:footnoteRef/>
      </w:r>
      <w:r>
        <w:t xml:space="preserve"> При наличии права «</w:t>
      </w:r>
      <w:r w:rsidRPr="00415CD9">
        <w:rPr>
          <w:bCs/>
        </w:rPr>
        <w:t>ЭП заполнившего для МС</w:t>
      </w:r>
      <w:r>
        <w:rPr>
          <w:bCs/>
        </w:rPr>
        <w:t>Р</w:t>
      </w:r>
      <w:r>
        <w:t>»</w:t>
      </w:r>
    </w:p>
  </w:footnote>
  <w:footnote w:id="15">
    <w:p w14:paraId="74F90490" w14:textId="77777777" w:rsidR="00EC7FFB" w:rsidRDefault="00EC7FFB" w:rsidP="00FC2B4B">
      <w:pPr>
        <w:pStyle w:val="afff9"/>
        <w:ind w:firstLine="0"/>
      </w:pPr>
      <w:r>
        <w:rPr>
          <w:rStyle w:val="afffb"/>
        </w:rPr>
        <w:footnoteRef/>
      </w:r>
      <w:r>
        <w:t xml:space="preserve"> О</w:t>
      </w:r>
      <w:r w:rsidRPr="00C30045">
        <w:t>тображаются только статусы</w:t>
      </w:r>
      <w:r>
        <w:t xml:space="preserve"> </w:t>
      </w:r>
      <w:r w:rsidRPr="00C30045">
        <w:t>по профилям, в которые был направлен документ</w:t>
      </w:r>
    </w:p>
  </w:footnote>
  <w:footnote w:id="16">
    <w:p w14:paraId="7E9763F4" w14:textId="64463954" w:rsidR="00EC7FFB" w:rsidRDefault="00EC7FFB" w:rsidP="00CA5845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П</w:t>
      </w:r>
      <w:r w:rsidRPr="002364F1">
        <w:t>ри наличии права «ЭП заполнившего для МСР»</w:t>
      </w:r>
      <w:r>
        <w:t xml:space="preserve"> </w:t>
      </w:r>
      <w:r w:rsidRPr="002364F1">
        <w:t>/</w:t>
      </w:r>
      <w:r>
        <w:t xml:space="preserve"> </w:t>
      </w:r>
      <w:r w:rsidRPr="002364F1">
        <w:t>«ЭП заполнившего для МСС»</w:t>
      </w:r>
      <w:r>
        <w:t xml:space="preserve"> </w:t>
      </w:r>
      <w:r w:rsidRPr="002364F1">
        <w:t>/</w:t>
      </w:r>
      <w:r>
        <w:t xml:space="preserve"> </w:t>
      </w:r>
      <w:r w:rsidRPr="002364F1">
        <w:t>«ЭП заполнившего для МСПС»</w:t>
      </w:r>
      <w:r>
        <w:t xml:space="preserve"> </w:t>
      </w:r>
    </w:p>
  </w:footnote>
  <w:footnote w:id="17">
    <w:p w14:paraId="49F505F4" w14:textId="75A45D21" w:rsidR="00EC7FFB" w:rsidRDefault="00EC7FFB" w:rsidP="00CA5845">
      <w:pPr>
        <w:pStyle w:val="afff9"/>
        <w:ind w:firstLine="0"/>
      </w:pPr>
      <w:r>
        <w:rPr>
          <w:rStyle w:val="afffb"/>
        </w:rPr>
        <w:footnoteRef/>
      </w:r>
      <w:r>
        <w:t xml:space="preserve"> Пользователь может выбрать либо одно МС, либо несколько МС. Проверки, проводимые при массовой подписи МС, описаны в </w:t>
      </w:r>
      <w:r>
        <w:fldChar w:fldCharType="begin"/>
      </w:r>
      <w:r>
        <w:instrText xml:space="preserve"> REF _Ref71624613 \n \h </w:instrText>
      </w:r>
      <w:r>
        <w:fldChar w:fldCharType="separate"/>
      </w:r>
      <w:r>
        <w:t>ПРИЛОЖЕНИЕ В</w:t>
      </w:r>
      <w:r>
        <w:fldChar w:fldCharType="end"/>
      </w:r>
      <w:r>
        <w:t xml:space="preserve"> настоящего руководства</w:t>
      </w:r>
    </w:p>
    <w:p w14:paraId="35000BC2" w14:textId="77777777" w:rsidR="00CA5845" w:rsidRPr="00CA5845" w:rsidRDefault="00CA5845" w:rsidP="00CA5845">
      <w:pPr>
        <w:pStyle w:val="afff9"/>
        <w:ind w:firstLine="0"/>
        <w:rPr>
          <w:sz w:val="8"/>
          <w:szCs w:val="8"/>
        </w:rPr>
      </w:pPr>
    </w:p>
  </w:footnote>
  <w:footnote w:id="18">
    <w:p w14:paraId="57F245E5" w14:textId="7D5A1E91" w:rsidR="00EC7FFB" w:rsidRDefault="00EC7FFB" w:rsidP="00CA5845">
      <w:pPr>
        <w:pStyle w:val="afff9"/>
        <w:ind w:firstLine="0"/>
      </w:pPr>
      <w:r>
        <w:rPr>
          <w:rStyle w:val="afffb"/>
        </w:rPr>
        <w:footnoteRef/>
      </w:r>
      <w:r>
        <w:t xml:space="preserve"> Предварительно у пользователя должна быть настроена ЭП</w:t>
      </w:r>
    </w:p>
  </w:footnote>
  <w:footnote w:id="19">
    <w:p w14:paraId="04703D62" w14:textId="77777777" w:rsidR="00EC7FFB" w:rsidRDefault="00EC7FFB" w:rsidP="00CA5845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Отменить подпись ЭП руководителя может только пользователь, который подписывал данное МС</w:t>
      </w:r>
    </w:p>
  </w:footnote>
  <w:footnote w:id="20">
    <w:p w14:paraId="60EF8E40" w14:textId="03D11BE6" w:rsidR="00EC7FFB" w:rsidRDefault="00EC7FFB" w:rsidP="00CA5845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К</w:t>
      </w:r>
      <w:r w:rsidRPr="00A030A4">
        <w:t>нопка отмены подписи МО</w:t>
      </w:r>
      <w:r>
        <w:t xml:space="preserve"> доступна</w:t>
      </w:r>
      <w:r w:rsidRPr="00A030A4">
        <w:t xml:space="preserve"> для МС в статусе «Выдано»</w:t>
      </w:r>
      <w:r>
        <w:t xml:space="preserve"> </w:t>
      </w:r>
      <w:r w:rsidRPr="00A030A4">
        <w:t>/</w:t>
      </w:r>
      <w:r>
        <w:t xml:space="preserve"> </w:t>
      </w:r>
      <w:r w:rsidRPr="00A030A4">
        <w:t>«К печати»</w:t>
      </w:r>
    </w:p>
  </w:footnote>
  <w:footnote w:id="21">
    <w:p w14:paraId="5E1636D0" w14:textId="6CCEDD94" w:rsidR="00EC7FFB" w:rsidRDefault="00EC7FFB" w:rsidP="00CA5845">
      <w:pPr>
        <w:pStyle w:val="afff9"/>
        <w:ind w:firstLine="0"/>
      </w:pPr>
      <w:r>
        <w:rPr>
          <w:rStyle w:val="afffb"/>
        </w:rPr>
        <w:footnoteRef/>
      </w:r>
      <w:r>
        <w:t xml:space="preserve"> Пользователь может выбрать либо одно МС, либо несколько МС. Проверки, проводимые при массовой подписи МС, описаны в </w:t>
      </w:r>
      <w:r>
        <w:fldChar w:fldCharType="begin"/>
      </w:r>
      <w:r>
        <w:instrText xml:space="preserve"> REF _Ref71624613 \n \h </w:instrText>
      </w:r>
      <w:r>
        <w:fldChar w:fldCharType="separate"/>
      </w:r>
      <w:r>
        <w:t>ПРИЛОЖЕНИЕ В</w:t>
      </w:r>
      <w:r>
        <w:fldChar w:fldCharType="end"/>
      </w:r>
      <w:r>
        <w:t xml:space="preserve"> настоящего руководства</w:t>
      </w:r>
    </w:p>
    <w:p w14:paraId="3104BBD2" w14:textId="77777777" w:rsidR="00CA5845" w:rsidRPr="00CA5845" w:rsidRDefault="00CA5845" w:rsidP="00CA5845">
      <w:pPr>
        <w:pStyle w:val="afff9"/>
        <w:ind w:firstLine="0"/>
        <w:rPr>
          <w:sz w:val="8"/>
          <w:szCs w:val="8"/>
        </w:rPr>
      </w:pPr>
    </w:p>
  </w:footnote>
  <w:footnote w:id="22">
    <w:p w14:paraId="13581C0C" w14:textId="03FE4867" w:rsidR="00EC7FFB" w:rsidRDefault="00EC7FFB" w:rsidP="00CA5845">
      <w:pPr>
        <w:pStyle w:val="afff9"/>
        <w:ind w:firstLine="0"/>
      </w:pPr>
      <w:r>
        <w:rPr>
          <w:rStyle w:val="afffb"/>
        </w:rPr>
        <w:footnoteRef/>
      </w:r>
      <w:r>
        <w:t xml:space="preserve"> Предварительно у пользователя должна быть настроена ЭП</w:t>
      </w:r>
    </w:p>
  </w:footnote>
  <w:footnote w:id="23">
    <w:p w14:paraId="1541BC48" w14:textId="77777777" w:rsidR="00EC7FFB" w:rsidRDefault="00EC7FFB" w:rsidP="00C01483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Отменить подпись ЭП руководителя может только пользователь, который подписывал данное МС</w:t>
      </w:r>
    </w:p>
  </w:footnote>
  <w:footnote w:id="24">
    <w:p w14:paraId="23E4C51E" w14:textId="0E7E8D85" w:rsidR="00EC7FFB" w:rsidRDefault="00EC7FFB" w:rsidP="00C01483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К</w:t>
      </w:r>
      <w:r w:rsidRPr="00A030A4">
        <w:t>нопка отмены подписи МО</w:t>
      </w:r>
      <w:r>
        <w:t xml:space="preserve"> доступна</w:t>
      </w:r>
      <w:r w:rsidRPr="00A030A4">
        <w:t xml:space="preserve"> для МС в статусе «Выдано и заменено»/«Выдано»/«К печати»</w:t>
      </w:r>
    </w:p>
  </w:footnote>
  <w:footnote w:id="25">
    <w:p w14:paraId="439D3A07" w14:textId="2D892E98" w:rsidR="00EC7FFB" w:rsidRDefault="00EC7FFB" w:rsidP="00C01483">
      <w:pPr>
        <w:pStyle w:val="afff9"/>
        <w:ind w:firstLine="0"/>
      </w:pPr>
      <w:r>
        <w:rPr>
          <w:rStyle w:val="afffb"/>
        </w:rPr>
        <w:footnoteRef/>
      </w:r>
      <w:r>
        <w:t xml:space="preserve"> Пользователь может выбрать либо одно МС, либо несколько МС. Проверки, проводимые при массовой подписи МС, описаны в </w:t>
      </w:r>
      <w:r>
        <w:fldChar w:fldCharType="begin"/>
      </w:r>
      <w:r>
        <w:instrText xml:space="preserve"> REF _Ref71624613 \n \h </w:instrText>
      </w:r>
      <w:r>
        <w:fldChar w:fldCharType="separate"/>
      </w:r>
      <w:r>
        <w:t>ПРИЛОЖЕНИЕ В</w:t>
      </w:r>
      <w:r>
        <w:fldChar w:fldCharType="end"/>
      </w:r>
      <w:r>
        <w:t xml:space="preserve"> настоящего руководства</w:t>
      </w:r>
    </w:p>
    <w:p w14:paraId="3FBF4403" w14:textId="77777777" w:rsidR="00C01483" w:rsidRPr="00C01483" w:rsidRDefault="00C01483" w:rsidP="00C01483">
      <w:pPr>
        <w:pStyle w:val="afff9"/>
        <w:ind w:firstLine="0"/>
        <w:rPr>
          <w:sz w:val="8"/>
          <w:szCs w:val="8"/>
        </w:rPr>
      </w:pPr>
    </w:p>
  </w:footnote>
  <w:footnote w:id="26">
    <w:p w14:paraId="7919A65C" w14:textId="4D2C5409" w:rsidR="00EC7FFB" w:rsidRDefault="00EC7FFB" w:rsidP="00C01483">
      <w:pPr>
        <w:pStyle w:val="afff9"/>
        <w:ind w:firstLine="0"/>
      </w:pPr>
      <w:r>
        <w:rPr>
          <w:rStyle w:val="afffb"/>
        </w:rPr>
        <w:footnoteRef/>
      </w:r>
      <w:r>
        <w:t xml:space="preserve"> Предварительно у пользователя должна быть настроена ЭП</w:t>
      </w:r>
    </w:p>
  </w:footnote>
  <w:footnote w:id="27">
    <w:p w14:paraId="6BBB8302" w14:textId="77777777" w:rsidR="00EC7FFB" w:rsidRDefault="00EC7FFB" w:rsidP="00C01483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Не </w:t>
      </w:r>
      <w:r w:rsidRPr="000C39C3">
        <w:rPr>
          <w:rFonts w:eastAsia="Times New Roman"/>
        </w:rPr>
        <w:t>являющимся сертификатом медицинской организации</w:t>
      </w:r>
    </w:p>
  </w:footnote>
  <w:footnote w:id="28">
    <w:p w14:paraId="139DD0C0" w14:textId="3920AD32" w:rsidR="00EC7FFB" w:rsidRDefault="00EC7FFB" w:rsidP="00C01483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</w:t>
      </w:r>
      <w:r w:rsidRPr="00A72D22">
        <w:rPr>
          <w:rFonts w:eastAsia="Times New Roman"/>
        </w:rPr>
        <w:t>Пользователь с индивидуальным правом «ЭП МО для МСС»</w:t>
      </w:r>
      <w:r>
        <w:rPr>
          <w:rFonts w:eastAsia="Times New Roman"/>
        </w:rPr>
        <w:t xml:space="preserve"> </w:t>
      </w:r>
      <w:r w:rsidRPr="00A72D22">
        <w:rPr>
          <w:rFonts w:eastAsia="Times New Roman"/>
        </w:rPr>
        <w:t>/ «ЭП МО для МСПС»</w:t>
      </w:r>
      <w:r>
        <w:rPr>
          <w:rFonts w:eastAsia="Times New Roman"/>
        </w:rPr>
        <w:t xml:space="preserve"> </w:t>
      </w:r>
      <w:r w:rsidRPr="00A72D22">
        <w:rPr>
          <w:rFonts w:eastAsia="Times New Roman"/>
        </w:rPr>
        <w:t>/ «ЭП МО для МСР»</w:t>
      </w:r>
    </w:p>
  </w:footnote>
  <w:footnote w:id="29">
    <w:p w14:paraId="61858321" w14:textId="77777777" w:rsidR="00EC7FFB" w:rsidRDefault="00EC7FFB" w:rsidP="00C01483">
      <w:pPr>
        <w:pStyle w:val="afff9"/>
        <w:ind w:firstLine="0"/>
      </w:pPr>
      <w:r>
        <w:rPr>
          <w:rStyle w:val="afffb"/>
        </w:rPr>
        <w:footnoteRef/>
      </w:r>
      <w:r>
        <w:t xml:space="preserve"> </w:t>
      </w:r>
      <w:r w:rsidRPr="009801D3">
        <w:t>В данных сертификата при этом должен быть атрибут «OGRN»</w:t>
      </w:r>
    </w:p>
  </w:footnote>
  <w:footnote w:id="30">
    <w:p w14:paraId="01C7F457" w14:textId="77777777" w:rsidR="00EC7FFB" w:rsidRDefault="00EC7FFB" w:rsidP="00025FC5">
      <w:pPr>
        <w:pStyle w:val="afff9"/>
        <w:ind w:firstLine="0"/>
      </w:pPr>
      <w:r>
        <w:rPr>
          <w:rStyle w:val="afffb"/>
        </w:rPr>
        <w:footnoteRef/>
      </w:r>
      <w:r>
        <w:t xml:space="preserve"> Отменить подпись ЭП МО может только пользователь, который подписывал данное МС</w:t>
      </w:r>
    </w:p>
  </w:footnote>
  <w:footnote w:id="31">
    <w:p w14:paraId="7444E9F5" w14:textId="77777777" w:rsidR="00EC7FFB" w:rsidRDefault="00EC7FFB" w:rsidP="00B958DA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С</w:t>
      </w:r>
      <w:r w:rsidRPr="00A92179">
        <w:t xml:space="preserve">равнение производится только по данным, которые есть в </w:t>
      </w:r>
      <w:r>
        <w:t>под</w:t>
      </w:r>
      <w:r w:rsidRPr="00A92179">
        <w:t>системе:</w:t>
      </w:r>
      <w:r w:rsidRPr="00A92179">
        <w:br/>
      </w:r>
      <w:r>
        <w:t>«П</w:t>
      </w:r>
      <w:r w:rsidRPr="00A92179">
        <w:t>ол</w:t>
      </w:r>
      <w:r>
        <w:t>»</w:t>
      </w:r>
      <w:r w:rsidRPr="00A92179">
        <w:t xml:space="preserve">, </w:t>
      </w:r>
      <w:r>
        <w:t>«С</w:t>
      </w:r>
      <w:r w:rsidRPr="00A92179">
        <w:t>трана гражданства</w:t>
      </w:r>
      <w:r>
        <w:t>»</w:t>
      </w:r>
      <w:r w:rsidRPr="00A92179">
        <w:t xml:space="preserve">, </w:t>
      </w:r>
      <w:r>
        <w:t>«</w:t>
      </w:r>
      <w:r w:rsidRPr="00A92179">
        <w:t>Семейное положение</w:t>
      </w:r>
      <w:r>
        <w:t>»</w:t>
      </w:r>
      <w:r w:rsidRPr="00A92179">
        <w:t xml:space="preserve">, </w:t>
      </w:r>
      <w:r>
        <w:t>«</w:t>
      </w:r>
      <w:r w:rsidRPr="00A92179">
        <w:t>Образование</w:t>
      </w:r>
      <w:r>
        <w:t>»</w:t>
      </w:r>
      <w:r w:rsidRPr="00A92179">
        <w:t xml:space="preserve">, </w:t>
      </w:r>
      <w:r>
        <w:t>«</w:t>
      </w:r>
      <w:r w:rsidRPr="00A92179">
        <w:t>Занятость</w:t>
      </w:r>
      <w:r>
        <w:t>»</w:t>
      </w:r>
      <w:r w:rsidRPr="00A92179">
        <w:t xml:space="preserve">, </w:t>
      </w:r>
      <w:r>
        <w:t>«</w:t>
      </w:r>
      <w:r w:rsidRPr="00A92179">
        <w:t>Тип причины смерти</w:t>
      </w:r>
      <w:r>
        <w:t>»</w:t>
      </w:r>
      <w:r w:rsidRPr="00A92179">
        <w:t xml:space="preserve">, </w:t>
      </w:r>
      <w:r>
        <w:t>«</w:t>
      </w:r>
      <w:r w:rsidRPr="00A92179">
        <w:t>Срок смерти после ДТП</w:t>
      </w:r>
      <w:r>
        <w:t>»</w:t>
      </w:r>
      <w:r w:rsidRPr="00A92179">
        <w:t xml:space="preserve">, </w:t>
      </w:r>
      <w:r>
        <w:t>«</w:t>
      </w:r>
      <w:r w:rsidRPr="00A92179">
        <w:t>Лицо, установившее причину смерти</w:t>
      </w:r>
      <w:r>
        <w:t>»</w:t>
      </w:r>
      <w:r w:rsidRPr="00A92179">
        <w:t xml:space="preserve">, </w:t>
      </w:r>
      <w:r>
        <w:t>«</w:t>
      </w:r>
      <w:r w:rsidRPr="00A92179">
        <w:t>Обстоятельства смерти</w:t>
      </w:r>
      <w:r>
        <w:t>»</w:t>
      </w:r>
      <w:r w:rsidRPr="00A92179">
        <w:t xml:space="preserve">, </w:t>
      </w:r>
      <w:r>
        <w:t>«</w:t>
      </w:r>
      <w:r w:rsidRPr="00A92179">
        <w:t>Дата рождения</w:t>
      </w:r>
      <w:r>
        <w:t>»</w:t>
      </w:r>
      <w:r w:rsidRPr="00A92179">
        <w:t xml:space="preserve">, </w:t>
      </w:r>
      <w:r>
        <w:t>«</w:t>
      </w:r>
      <w:r w:rsidRPr="00A92179">
        <w:t>Код страны места жительства за пределами Р</w:t>
      </w:r>
      <w:r>
        <w:t>Ф»</w:t>
      </w:r>
      <w:r w:rsidRPr="00A92179">
        <w:t xml:space="preserve">, </w:t>
      </w:r>
      <w:r>
        <w:t>«</w:t>
      </w:r>
      <w:r w:rsidRPr="00A92179">
        <w:t>Дата смерти</w:t>
      </w:r>
      <w:r>
        <w:t>»</w:t>
      </w:r>
      <w:r w:rsidRPr="00A92179">
        <w:t>,</w:t>
      </w:r>
      <w:r>
        <w:t xml:space="preserve"> «</w:t>
      </w:r>
      <w:r w:rsidRPr="00A92179">
        <w:t>Серия и номер</w:t>
      </w:r>
      <w:r>
        <w:t>»</w:t>
      </w:r>
      <w:r w:rsidRPr="00A92179">
        <w:t xml:space="preserve">, </w:t>
      </w:r>
      <w:r>
        <w:t>«</w:t>
      </w:r>
      <w:r w:rsidRPr="00A92179">
        <w:t>Дата документа</w:t>
      </w:r>
      <w:r>
        <w:t>», «</w:t>
      </w:r>
      <w:r w:rsidRPr="00A77E7E">
        <w:t>Болезнь или состояние, непосредственно приведшее к смерти</w:t>
      </w:r>
      <w:r>
        <w:t>»</w:t>
      </w:r>
      <w:r w:rsidRPr="00A77E7E">
        <w:t xml:space="preserve">, </w:t>
      </w:r>
      <w:r>
        <w:t>«</w:t>
      </w:r>
      <w:r w:rsidRPr="00A77E7E">
        <w:t>Патологическое состояние, которое привело к возникновению вышеуказанной причины</w:t>
      </w:r>
      <w:r>
        <w:t>»</w:t>
      </w:r>
      <w:r w:rsidRPr="00A77E7E">
        <w:t xml:space="preserve">, </w:t>
      </w:r>
      <w:r>
        <w:t>«</w:t>
      </w:r>
      <w:r w:rsidRPr="00A77E7E">
        <w:t>Первоначальная причина смерти</w:t>
      </w:r>
      <w:r>
        <w:t>»</w:t>
      </w:r>
      <w:r w:rsidRPr="00A77E7E">
        <w:t xml:space="preserve">, </w:t>
      </w:r>
      <w:r>
        <w:t>«</w:t>
      </w:r>
      <w:r w:rsidRPr="00A77E7E">
        <w:t>Внешняя причина при травмах и отравлениях</w:t>
      </w:r>
      <w:r>
        <w:t>»</w:t>
      </w:r>
      <w:r w:rsidRPr="00A77E7E">
        <w:t xml:space="preserve">, </w:t>
      </w:r>
      <w:r>
        <w:t>«</w:t>
      </w:r>
      <w:r w:rsidRPr="00A77E7E">
        <w:t>Прочие важные состояния</w:t>
      </w:r>
      <w:r>
        <w:t>»</w:t>
      </w:r>
    </w:p>
  </w:footnote>
  <w:footnote w:id="32">
    <w:p w14:paraId="00308CFE" w14:textId="2A3B3FC9" w:rsidR="00EC7FFB" w:rsidRDefault="00EC7FFB" w:rsidP="001E1D9F">
      <w:pPr>
        <w:pStyle w:val="afff9"/>
        <w:ind w:firstLine="0"/>
      </w:pPr>
      <w:r>
        <w:rPr>
          <w:rStyle w:val="afffb"/>
        </w:rPr>
        <w:footnoteRef/>
      </w:r>
      <w:r>
        <w:t xml:space="preserve">  Описание всех статусов представлено в </w:t>
      </w:r>
      <w:r>
        <w:fldChar w:fldCharType="begin"/>
      </w:r>
      <w:r>
        <w:instrText xml:space="preserve"> REF _Ref24981935 \n \h </w:instrText>
      </w:r>
      <w:r>
        <w:fldChar w:fldCharType="separate"/>
      </w:r>
      <w:r>
        <w:t>ПРИЛОЖЕНИЕ A</w:t>
      </w:r>
      <w:r>
        <w:fldChar w:fldCharType="end"/>
      </w:r>
    </w:p>
  </w:footnote>
  <w:footnote w:id="33">
    <w:p w14:paraId="619DA7EA" w14:textId="40FD6229" w:rsidR="00EC7FFB" w:rsidRDefault="00EC7FFB" w:rsidP="0049498E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Право «Изменение диагнозов в свидетельствах» позволяет пользователю изменять установленные в МО причины смерти.</w:t>
      </w:r>
    </w:p>
    <w:p w14:paraId="783FAC53" w14:textId="77777777" w:rsidR="00EC7FFB" w:rsidRDefault="00EC7FFB" w:rsidP="0049498E">
      <w:pPr>
        <w:pStyle w:val="afff9"/>
        <w:spacing w:line="276" w:lineRule="auto"/>
        <w:ind w:firstLine="0"/>
      </w:pPr>
      <w:r>
        <w:t>Право «Аналитика» позволяет пользователю иметь доступ к системным отчетам конструктора отчетов.</w:t>
      </w:r>
    </w:p>
    <w:p w14:paraId="3DC2DF18" w14:textId="77777777" w:rsidR="00EC7FFB" w:rsidRDefault="00EC7FFB" w:rsidP="0049498E">
      <w:pPr>
        <w:pStyle w:val="afff9"/>
        <w:spacing w:line="276" w:lineRule="auto"/>
        <w:ind w:firstLine="0"/>
      </w:pPr>
      <w:r>
        <w:t>Право «</w:t>
      </w:r>
      <w:r w:rsidRPr="008D52C1">
        <w:t>Аналитика - редактирование источников данных</w:t>
      </w:r>
      <w:r>
        <w:t>» дает доступ пользователю к настройке источников данных для отчетов. Это право необходимо давать опытным пользователям, со знанием БД подсистемы</w:t>
      </w:r>
    </w:p>
  </w:footnote>
  <w:footnote w:id="34">
    <w:p w14:paraId="11D190AD" w14:textId="77777777" w:rsidR="00EC7FFB" w:rsidRDefault="00EC7FFB" w:rsidP="0049498E">
      <w:pPr>
        <w:pStyle w:val="afff9"/>
        <w:spacing w:line="276" w:lineRule="auto"/>
        <w:ind w:firstLine="0"/>
      </w:pPr>
      <w:r>
        <w:rPr>
          <w:rStyle w:val="afffb"/>
        </w:rPr>
        <w:footnoteRef/>
      </w:r>
      <w:r>
        <w:t xml:space="preserve"> При наличии у пользователя </w:t>
      </w:r>
      <w:r w:rsidRPr="00751A6F">
        <w:t>индивидуальн</w:t>
      </w:r>
      <w:r>
        <w:t>ого</w:t>
      </w:r>
      <w:r w:rsidRPr="00751A6F">
        <w:t xml:space="preserve"> прав</w:t>
      </w:r>
      <w:r>
        <w:t>а</w:t>
      </w:r>
      <w:r w:rsidRPr="00751A6F">
        <w:t xml:space="preserve"> «ЭП заполнившего для МСПС»/«Руководитель МО для МСР»/«ЭП МО для МСР»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8"/>
        <w:szCs w:val="28"/>
      </w:rPr>
      <w:id w:val="132192424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6B43ADD" w14:textId="72022D2E" w:rsidR="00EC7FFB" w:rsidRPr="00620B8A" w:rsidRDefault="00EC7FFB" w:rsidP="004072CC">
        <w:pPr>
          <w:pStyle w:val="aff2"/>
        </w:pPr>
        <w:r w:rsidRPr="00620B8A">
          <w:fldChar w:fldCharType="begin"/>
        </w:r>
        <w:r w:rsidRPr="00620B8A">
          <w:instrText>PAGE   \* MERGEFORMAT</w:instrText>
        </w:r>
        <w:r w:rsidRPr="00620B8A">
          <w:fldChar w:fldCharType="separate"/>
        </w:r>
        <w:r>
          <w:rPr>
            <w:noProof/>
          </w:rPr>
          <w:t>185</w:t>
        </w:r>
        <w:r w:rsidRPr="00620B8A">
          <w:fldChar w:fldCharType="end"/>
        </w:r>
      </w:p>
      <w:p w14:paraId="3B42FAEA" w14:textId="5A24C172" w:rsidR="00EC7FFB" w:rsidRDefault="00EC7FFB" w:rsidP="0023657A">
        <w:pPr>
          <w:pStyle w:val="aff2"/>
          <w:tabs>
            <w:tab w:val="clear" w:pos="4677"/>
            <w:tab w:val="clear" w:pos="9355"/>
            <w:tab w:val="right" w:pos="10065"/>
          </w:tabs>
          <w:spacing w:after="120"/>
        </w:pPr>
        <w:r w:rsidRPr="009F55FE">
          <w:t>38422703.425730.011.ИЗ.07.</w:t>
        </w:r>
        <w:r>
          <w:t>3</w:t>
        </w:r>
        <w:r w:rsidR="00BB7D40">
          <w:t>5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8"/>
        <w:szCs w:val="28"/>
      </w:rPr>
      <w:id w:val="45552558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99D5F68" w14:textId="4659ED2A" w:rsidR="00EC7FFB" w:rsidRPr="00620B8A" w:rsidRDefault="00EC7FFB" w:rsidP="00B179B2">
        <w:pPr>
          <w:pStyle w:val="aff2"/>
        </w:pPr>
        <w:r w:rsidRPr="00620B8A">
          <w:fldChar w:fldCharType="begin"/>
        </w:r>
        <w:r w:rsidRPr="00620B8A">
          <w:instrText>PAGE   \* MERGEFORMAT</w:instrText>
        </w:r>
        <w:r w:rsidRPr="00620B8A">
          <w:fldChar w:fldCharType="separate"/>
        </w:r>
        <w:r>
          <w:rPr>
            <w:noProof/>
          </w:rPr>
          <w:t>211</w:t>
        </w:r>
        <w:r w:rsidRPr="00620B8A">
          <w:fldChar w:fldCharType="end"/>
        </w:r>
      </w:p>
      <w:p w14:paraId="05CE924A" w14:textId="7F689074" w:rsidR="00E87923" w:rsidRDefault="00EC7FFB" w:rsidP="008D692A">
        <w:pPr>
          <w:pStyle w:val="aff2"/>
        </w:pPr>
        <w:r w:rsidRPr="009F55FE">
          <w:t>38422703.425730.011.ИЗ.07.</w:t>
        </w:r>
        <w:r w:rsidR="00E87923">
          <w:t>3</w:t>
        </w:r>
        <w:r w:rsidR="00F702A8">
          <w:t>5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53475A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2A0A9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7CBF8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707C0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14E3722"/>
    <w:multiLevelType w:val="multilevel"/>
    <w:tmpl w:val="70DC2D70"/>
    <w:styleLink w:val="1"/>
    <w:lvl w:ilvl="0">
      <w:start w:val="1"/>
      <w:numFmt w:val="none"/>
      <w:suff w:val="nothing"/>
      <w:lvlText w:val="Примечание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35B7AD1"/>
    <w:multiLevelType w:val="hybridMultilevel"/>
    <w:tmpl w:val="F65E1D08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095C43DE"/>
    <w:multiLevelType w:val="multilevel"/>
    <w:tmpl w:val="FB28CB54"/>
    <w:lvl w:ilvl="0">
      <w:start w:val="1"/>
      <w:numFmt w:val="none"/>
      <w:suff w:val="nothing"/>
      <w:lvlText w:val="%1ПЕРЕЧЕНЬ СОКРАЩЕНИЙ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ПЕРЕЧЕНЬ ТЕРМИНОВ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"/>
      <w:suff w:val="nothing"/>
      <w:lvlText w:val="%3ПЕРЕЧЕНЬ РИСУНКОВ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ПЕРЕЧЕНЬ ТАБЛИЦ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ПРЕДМЕТНЫЙ УКАЗАТЕЛЬ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ССЫЛОЧНЫЕ НОРМАТИВНЫЕ 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СПИСОК ЛИТЕРАТУРЫ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B1C62B9"/>
    <w:multiLevelType w:val="hybridMultilevel"/>
    <w:tmpl w:val="F7868856"/>
    <w:lvl w:ilvl="0" w:tplc="E24E8C60">
      <w:start w:val="1"/>
      <w:numFmt w:val="russianLower"/>
      <w:lvlText w:val="%1)"/>
      <w:lvlJc w:val="left"/>
      <w:pPr>
        <w:ind w:left="1571" w:hanging="360"/>
      </w:pPr>
      <w:rPr>
        <w:rFonts w:hint="default"/>
        <w:b w:val="0"/>
        <w:bCs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E5452C8"/>
    <w:multiLevelType w:val="hybridMultilevel"/>
    <w:tmpl w:val="4E881892"/>
    <w:lvl w:ilvl="0" w:tplc="F4167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531A1D"/>
    <w:multiLevelType w:val="hybridMultilevel"/>
    <w:tmpl w:val="74E2733C"/>
    <w:lvl w:ilvl="0" w:tplc="5C4C4C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31FE8"/>
    <w:multiLevelType w:val="multilevel"/>
    <w:tmpl w:val="7586F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4BD5868"/>
    <w:multiLevelType w:val="multilevel"/>
    <w:tmpl w:val="D3447FF0"/>
    <w:lvl w:ilvl="0">
      <w:start w:val="1"/>
      <w:numFmt w:val="decimal"/>
      <w:suff w:val="space"/>
      <w:lvlText w:val="%1)"/>
      <w:lvlJc w:val="left"/>
      <w:pPr>
        <w:ind w:left="0" w:firstLine="113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2" w:firstLine="1418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3011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2" w15:restartNumberingAfterBreak="0">
    <w:nsid w:val="1749061B"/>
    <w:multiLevelType w:val="multilevel"/>
    <w:tmpl w:val="B644E86C"/>
    <w:lvl w:ilvl="0">
      <w:start w:val="1"/>
      <w:numFmt w:val="decimal"/>
      <w:pStyle w:val="a0"/>
      <w:suff w:val="nothing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301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13" w15:restartNumberingAfterBreak="0">
    <w:nsid w:val="175132B0"/>
    <w:multiLevelType w:val="multilevel"/>
    <w:tmpl w:val="49CA3C68"/>
    <w:lvl w:ilvl="0">
      <w:start w:val="1"/>
      <w:numFmt w:val="none"/>
      <w:pStyle w:val="a1"/>
      <w:suff w:val="space"/>
      <w:lvlText w:val="%1Рис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79013F6"/>
    <w:multiLevelType w:val="hybridMultilevel"/>
    <w:tmpl w:val="103AF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F73CD8"/>
    <w:multiLevelType w:val="multilevel"/>
    <w:tmpl w:val="93162FFA"/>
    <w:lvl w:ilvl="0">
      <w:start w:val="1"/>
      <w:numFmt w:val="none"/>
      <w:pStyle w:val="a2"/>
      <w:suff w:val="nothing"/>
      <w:lvlText w:val="%1АННОТАЦИЯ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3"/>
      <w:suff w:val="nothing"/>
      <w:lvlText w:val="%2СОДЕРЖАНИЕ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B431490"/>
    <w:multiLevelType w:val="multilevel"/>
    <w:tmpl w:val="B358C3C2"/>
    <w:lvl w:ilvl="0">
      <w:start w:val="1"/>
      <w:numFmt w:val="decimal"/>
      <w:pStyle w:val="10"/>
      <w:suff w:val="space"/>
      <w:lvlText w:val="%1)"/>
      <w:lvlJc w:val="left"/>
      <w:pPr>
        <w:ind w:left="0" w:firstLine="1134"/>
      </w:pPr>
      <w:rPr>
        <w:rFonts w:hint="default"/>
      </w:rPr>
    </w:lvl>
    <w:lvl w:ilvl="1">
      <w:start w:val="1"/>
      <w:numFmt w:val="bullet"/>
      <w:pStyle w:val="a4"/>
      <w:suff w:val="space"/>
      <w:lvlText w:val=""/>
      <w:lvlJc w:val="left"/>
      <w:pPr>
        <w:ind w:left="142" w:firstLine="1418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3011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7" w15:restartNumberingAfterBreak="0">
    <w:nsid w:val="1C842FAD"/>
    <w:multiLevelType w:val="hybridMultilevel"/>
    <w:tmpl w:val="6266536E"/>
    <w:lvl w:ilvl="0" w:tplc="A3903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966738"/>
    <w:multiLevelType w:val="hybridMultilevel"/>
    <w:tmpl w:val="1DD84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601FA0"/>
    <w:multiLevelType w:val="multilevel"/>
    <w:tmpl w:val="16621146"/>
    <w:lvl w:ilvl="0">
      <w:start w:val="1"/>
      <w:numFmt w:val="none"/>
      <w:pStyle w:val="a5"/>
      <w:suff w:val="nothing"/>
      <w:lvlText w:val="%1ПРИЛОЖЕНИЕ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DFE4CAF"/>
    <w:multiLevelType w:val="hybridMultilevel"/>
    <w:tmpl w:val="4ECAF54C"/>
    <w:lvl w:ilvl="0" w:tplc="A3903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1E2C2D42"/>
    <w:multiLevelType w:val="hybridMultilevel"/>
    <w:tmpl w:val="12ACC350"/>
    <w:name w:val="WW8Num13222"/>
    <w:lvl w:ilvl="0" w:tplc="8FAAE70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66"/>
        </w:tabs>
        <w:ind w:left="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86"/>
        </w:tabs>
        <w:ind w:left="1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06"/>
        </w:tabs>
        <w:ind w:left="2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26"/>
        </w:tabs>
        <w:ind w:left="3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46"/>
        </w:tabs>
        <w:ind w:left="3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66"/>
        </w:tabs>
        <w:ind w:left="4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86"/>
        </w:tabs>
        <w:ind w:left="5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06"/>
        </w:tabs>
        <w:ind w:left="5906" w:hanging="360"/>
      </w:pPr>
      <w:rPr>
        <w:rFonts w:ascii="Wingdings" w:hAnsi="Wingdings" w:hint="default"/>
      </w:rPr>
    </w:lvl>
  </w:abstractNum>
  <w:abstractNum w:abstractNumId="22" w15:restartNumberingAfterBreak="0">
    <w:nsid w:val="207020AD"/>
    <w:multiLevelType w:val="hybridMultilevel"/>
    <w:tmpl w:val="7E98241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23E13553"/>
    <w:multiLevelType w:val="hybridMultilevel"/>
    <w:tmpl w:val="C192A99A"/>
    <w:lvl w:ilvl="0" w:tplc="85BAA2C4">
      <w:start w:val="1"/>
      <w:numFmt w:val="russianUpper"/>
      <w:lvlText w:val="ПРИЛОЖЕНИЕ %1."/>
      <w:lvlJc w:val="left"/>
      <w:pPr>
        <w:ind w:left="720" w:hanging="360"/>
      </w:pPr>
      <w:rPr>
        <w:rFonts w:hint="default"/>
        <w:b/>
        <w:bCs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1541E"/>
    <w:multiLevelType w:val="hybridMultilevel"/>
    <w:tmpl w:val="B8C03BFE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2A5833B0"/>
    <w:multiLevelType w:val="multilevel"/>
    <w:tmpl w:val="2CAC45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pStyle w:val="11"/>
      <w:suff w:val="nothing"/>
      <w:lvlText w:val="Примечания:"/>
      <w:lvlJc w:val="left"/>
      <w:pPr>
        <w:ind w:left="0" w:firstLine="851"/>
      </w:pPr>
      <w:rPr>
        <w:rFonts w:hint="default"/>
        <w:spacing w:val="20"/>
        <w:w w:val="100"/>
        <w:position w:val="0"/>
      </w:rPr>
    </w:lvl>
    <w:lvl w:ilvl="2">
      <w:start w:val="1"/>
      <w:numFmt w:val="none"/>
      <w:suff w:val="space"/>
      <w:lvlText w:val="%3"/>
      <w:lvlJc w:val="left"/>
      <w:pPr>
        <w:ind w:left="0" w:firstLine="0"/>
      </w:pPr>
      <w:rPr>
        <w:rFonts w:ascii="Courier New" w:hAnsi="Courier New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2E4431A7"/>
    <w:multiLevelType w:val="hybridMultilevel"/>
    <w:tmpl w:val="425C24B6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2F3839AB"/>
    <w:multiLevelType w:val="multilevel"/>
    <w:tmpl w:val="285CD1DA"/>
    <w:lvl w:ilvl="0">
      <w:start w:val="1"/>
      <w:numFmt w:val="none"/>
      <w:pStyle w:val="a6"/>
      <w:suff w:val="space"/>
      <w:lvlText w:val="%1Таблица"/>
      <w:lvlJc w:val="left"/>
      <w:pPr>
        <w:ind w:left="0" w:firstLine="0"/>
      </w:pPr>
      <w:rPr>
        <w:rFonts w:hint="default"/>
        <w:spacing w:val="20"/>
        <w:w w:val="100"/>
        <w:position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3166569C"/>
    <w:multiLevelType w:val="hybridMultilevel"/>
    <w:tmpl w:val="BD78475E"/>
    <w:lvl w:ilvl="0" w:tplc="A3903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252207A"/>
    <w:multiLevelType w:val="hybridMultilevel"/>
    <w:tmpl w:val="2A288F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33237371"/>
    <w:multiLevelType w:val="hybridMultilevel"/>
    <w:tmpl w:val="18FCCB20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3BCE0469"/>
    <w:multiLevelType w:val="multilevel"/>
    <w:tmpl w:val="33FA7A40"/>
    <w:lvl w:ilvl="0">
      <w:start w:val="1"/>
      <w:numFmt w:val="none"/>
      <w:suff w:val="nothing"/>
      <w:lvlText w:val="%1ПЕРЕЧЕНЬ СОКРАЩЕНИЙ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7"/>
      <w:suff w:val="nothing"/>
      <w:lvlText w:val="%2ПЕРЕЧЕНЬ ТЕРМИНОВ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ПЕРЕЧЕНЬ РИСУНКОВ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a8"/>
      <w:suff w:val="nothing"/>
      <w:lvlText w:val="ПЕРЕЧЕНЬ ТАБЛИЦ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ПРЕДМЕТНЫЙ УКАЗАТЕЛЬ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ССЫЛОЧНЫЕ НОРМАТИВНЫЕ 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СПИСОК ЛИТЕРАТУРЫ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ПЕРЕЧЕНЬ СИМВОЛОВ 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3E700730"/>
    <w:multiLevelType w:val="hybridMultilevel"/>
    <w:tmpl w:val="D0D89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E32A5D"/>
    <w:multiLevelType w:val="hybridMultilevel"/>
    <w:tmpl w:val="CC5C7910"/>
    <w:lvl w:ilvl="0" w:tplc="A3903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A52699"/>
    <w:multiLevelType w:val="multilevel"/>
    <w:tmpl w:val="6462706C"/>
    <w:lvl w:ilvl="0">
      <w:start w:val="1"/>
      <w:numFmt w:val="none"/>
      <w:suff w:val="space"/>
      <w:lvlText w:val="%1Рис."/>
      <w:lvlJc w:val="left"/>
      <w:pPr>
        <w:ind w:left="0" w:firstLine="0"/>
      </w:pPr>
      <w:rPr>
        <w:rFonts w:ascii="Arial" w:hAnsi="Arial" w:hint="default"/>
        <w:spacing w:val="0"/>
        <w:w w:val="100"/>
        <w:sz w:val="24"/>
      </w:rPr>
    </w:lvl>
    <w:lvl w:ilvl="1">
      <w:start w:val="1"/>
      <w:numFmt w:val="none"/>
      <w:lvlRestart w:val="0"/>
      <w:suff w:val="nothing"/>
      <w:lvlText w:val="%2Примечание."/>
      <w:lvlJc w:val="left"/>
      <w:pPr>
        <w:ind w:left="0" w:firstLine="0"/>
      </w:pPr>
      <w:rPr>
        <w:rFonts w:ascii="Arial" w:hAnsi="Arial" w:hint="default"/>
        <w:b w:val="0"/>
        <w:i w:val="0"/>
        <w:spacing w:val="20"/>
        <w:w w:val="100"/>
        <w:sz w:val="24"/>
      </w:rPr>
    </w:lvl>
    <w:lvl w:ilvl="2">
      <w:start w:val="1"/>
      <w:numFmt w:val="none"/>
      <w:pStyle w:val="a9"/>
      <w:suff w:val="space"/>
      <w:lvlText w:val="%3Пример"/>
      <w:lvlJc w:val="left"/>
      <w:pPr>
        <w:ind w:left="0" w:firstLine="0"/>
      </w:pPr>
      <w:rPr>
        <w:rFonts w:hint="default"/>
        <w:spacing w:val="20"/>
        <w:w w:val="1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44C213C7"/>
    <w:multiLevelType w:val="multilevel"/>
    <w:tmpl w:val="D7CA1CCE"/>
    <w:lvl w:ilvl="0">
      <w:start w:val="1"/>
      <w:numFmt w:val="russianLower"/>
      <w:pStyle w:val="aa"/>
      <w:suff w:val="space"/>
      <w:lvlText w:val="%1)"/>
      <w:lvlJc w:val="left"/>
      <w:pPr>
        <w:ind w:left="0" w:firstLine="851"/>
      </w:pPr>
      <w:rPr>
        <w:rFonts w:ascii="Arial" w:hAnsi="Arial" w:hint="default"/>
        <w:spacing w:val="0"/>
        <w:w w:val="100"/>
        <w:position w:val="0"/>
        <w:sz w:val="24"/>
      </w:rPr>
    </w:lvl>
    <w:lvl w:ilvl="1">
      <w:start w:val="1"/>
      <w:numFmt w:val="lowerLetter"/>
      <w:lvlText w:val="%2."/>
      <w:lvlJc w:val="left"/>
      <w:pPr>
        <w:ind w:left="24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2" w:hanging="180"/>
      </w:pPr>
      <w:rPr>
        <w:rFonts w:hint="default"/>
      </w:rPr>
    </w:lvl>
  </w:abstractNum>
  <w:abstractNum w:abstractNumId="36" w15:restartNumberingAfterBreak="0">
    <w:nsid w:val="456025CD"/>
    <w:multiLevelType w:val="hybridMultilevel"/>
    <w:tmpl w:val="CF209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C77870"/>
    <w:multiLevelType w:val="hybridMultilevel"/>
    <w:tmpl w:val="0558427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8" w15:restartNumberingAfterBreak="0">
    <w:nsid w:val="49980232"/>
    <w:multiLevelType w:val="multilevel"/>
    <w:tmpl w:val="F9B05946"/>
    <w:lvl w:ilvl="0">
      <w:start w:val="1"/>
      <w:numFmt w:val="decimal"/>
      <w:suff w:val="space"/>
      <w:lvlText w:val="А.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b"/>
      <w:suff w:val="space"/>
      <w:lvlText w:val="А.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pStyle w:val="ac"/>
      <w:suff w:val="space"/>
      <w:lvlText w:val="А.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ad"/>
      <w:suff w:val="space"/>
      <w:lvlText w:val="А.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34E25AD"/>
    <w:multiLevelType w:val="hybridMultilevel"/>
    <w:tmpl w:val="2CD0817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536337AC"/>
    <w:multiLevelType w:val="hybridMultilevel"/>
    <w:tmpl w:val="1D0E0048"/>
    <w:lvl w:ilvl="0" w:tplc="0DD035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5806A67"/>
    <w:multiLevelType w:val="hybridMultilevel"/>
    <w:tmpl w:val="90DCC4A6"/>
    <w:lvl w:ilvl="0" w:tplc="A3903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790124"/>
    <w:multiLevelType w:val="multilevel"/>
    <w:tmpl w:val="94BEE442"/>
    <w:lvl w:ilvl="0">
      <w:start w:val="1"/>
      <w:numFmt w:val="none"/>
      <w:pStyle w:val="ae"/>
      <w:suff w:val="nothing"/>
      <w:lvlText w:val="%1–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7A10C4E"/>
    <w:multiLevelType w:val="hybridMultilevel"/>
    <w:tmpl w:val="68A61C42"/>
    <w:lvl w:ilvl="0" w:tplc="A3903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58186A11"/>
    <w:multiLevelType w:val="hybridMultilevel"/>
    <w:tmpl w:val="B9D81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4976F3"/>
    <w:multiLevelType w:val="multilevel"/>
    <w:tmpl w:val="0419001D"/>
    <w:styleLink w:val="21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5A76312B"/>
    <w:multiLevelType w:val="hybridMultilevel"/>
    <w:tmpl w:val="DDA24D9C"/>
    <w:name w:val="WW8Num13222222222222222422222222222"/>
    <w:lvl w:ilvl="0" w:tplc="8FAAE702">
      <w:start w:val="1"/>
      <w:numFmt w:val="bullet"/>
      <w:lvlText w:val=""/>
      <w:lvlJc w:val="left"/>
      <w:pPr>
        <w:ind w:left="2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7"/>
        </w:tabs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7"/>
        </w:tabs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7"/>
        </w:tabs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7"/>
        </w:tabs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7"/>
        </w:tabs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7"/>
        </w:tabs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7"/>
        </w:tabs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7"/>
        </w:tabs>
        <w:ind w:left="7037" w:hanging="360"/>
      </w:pPr>
      <w:rPr>
        <w:rFonts w:ascii="Wingdings" w:hAnsi="Wingdings" w:hint="default"/>
      </w:rPr>
    </w:lvl>
  </w:abstractNum>
  <w:abstractNum w:abstractNumId="47" w15:restartNumberingAfterBreak="0">
    <w:nsid w:val="5B2D19A9"/>
    <w:multiLevelType w:val="hybridMultilevel"/>
    <w:tmpl w:val="22FEE988"/>
    <w:lvl w:ilvl="0" w:tplc="A3903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BA5E96"/>
    <w:multiLevelType w:val="hybridMultilevel"/>
    <w:tmpl w:val="CCCC57C6"/>
    <w:lvl w:ilvl="0" w:tplc="0DD035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642653DD"/>
    <w:multiLevelType w:val="multilevel"/>
    <w:tmpl w:val="FF26ECFE"/>
    <w:lvl w:ilvl="0">
      <w:start w:val="1"/>
      <w:numFmt w:val="none"/>
      <w:pStyle w:val="af"/>
      <w:suff w:val="nothing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649572E2"/>
    <w:multiLevelType w:val="hybridMultilevel"/>
    <w:tmpl w:val="56E28294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65095DAD"/>
    <w:multiLevelType w:val="multilevel"/>
    <w:tmpl w:val="DD48D66C"/>
    <w:name w:val="WW8Num13222222222222222222222322"/>
    <w:lvl w:ilvl="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2" w15:restartNumberingAfterBreak="0">
    <w:nsid w:val="6529202E"/>
    <w:multiLevelType w:val="multilevel"/>
    <w:tmpl w:val="FBEC5394"/>
    <w:lvl w:ilvl="0">
      <w:start w:val="1"/>
      <w:numFmt w:val="decimal"/>
      <w:pStyle w:val="af0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f1"/>
      <w:suff w:val="space"/>
      <w:lvlText w:val="%1.%2."/>
      <w:lvlJc w:val="left"/>
      <w:pPr>
        <w:ind w:left="0" w:firstLine="851"/>
      </w:pPr>
      <w:rPr>
        <w:rFonts w:hint="default"/>
        <w:b/>
        <w:color w:val="auto"/>
      </w:rPr>
    </w:lvl>
    <w:lvl w:ilvl="2">
      <w:start w:val="1"/>
      <w:numFmt w:val="decimal"/>
      <w:pStyle w:val="af2"/>
      <w:suff w:val="space"/>
      <w:lvlText w:val="%1.%2.%3."/>
      <w:lvlJc w:val="left"/>
      <w:pPr>
        <w:ind w:left="-283" w:firstLine="851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f3"/>
      <w:suff w:val="space"/>
      <w:lvlText w:val="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361" w:hanging="119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66977059"/>
    <w:multiLevelType w:val="multilevel"/>
    <w:tmpl w:val="04A8ECA6"/>
    <w:lvl w:ilvl="0">
      <w:start w:val="1"/>
      <w:numFmt w:val="none"/>
      <w:pStyle w:val="af4"/>
      <w:suff w:val="space"/>
      <w:lvlText w:val="А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69C868D0"/>
    <w:multiLevelType w:val="multilevel"/>
    <w:tmpl w:val="B774853C"/>
    <w:lvl w:ilvl="0">
      <w:start w:val="1"/>
      <w:numFmt w:val="none"/>
      <w:pStyle w:val="af5"/>
      <w:suff w:val="nothing"/>
      <w:lvlText w:val="Примечание."/>
      <w:lvlJc w:val="left"/>
      <w:pPr>
        <w:ind w:left="0" w:firstLine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20"/>
        <w:w w:val="10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6B847590"/>
    <w:multiLevelType w:val="hybridMultilevel"/>
    <w:tmpl w:val="B37C4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C442FB3"/>
    <w:multiLevelType w:val="hybridMultilevel"/>
    <w:tmpl w:val="5B008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D0239FF"/>
    <w:multiLevelType w:val="hybridMultilevel"/>
    <w:tmpl w:val="7BC83DA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6D151E44"/>
    <w:multiLevelType w:val="hybridMultilevel"/>
    <w:tmpl w:val="7AB2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0A0EC1"/>
    <w:multiLevelType w:val="hybridMultilevel"/>
    <w:tmpl w:val="46B29514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0" w15:restartNumberingAfterBreak="0">
    <w:nsid w:val="714D5482"/>
    <w:multiLevelType w:val="multilevel"/>
    <w:tmpl w:val="98686618"/>
    <w:lvl w:ilvl="0">
      <w:start w:val="1"/>
      <w:numFmt w:val="decimal"/>
      <w:suff w:val="space"/>
      <w:lvlText w:val="%1)"/>
      <w:lvlJc w:val="left"/>
      <w:pPr>
        <w:ind w:left="0" w:firstLine="113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2" w:firstLine="1418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3011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61" w15:restartNumberingAfterBreak="0">
    <w:nsid w:val="75C9009D"/>
    <w:multiLevelType w:val="hybridMultilevel"/>
    <w:tmpl w:val="5F942BB0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2" w15:restartNumberingAfterBreak="0">
    <w:nsid w:val="76200A48"/>
    <w:multiLevelType w:val="hybridMultilevel"/>
    <w:tmpl w:val="4BB83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93378F9"/>
    <w:multiLevelType w:val="hybridMultilevel"/>
    <w:tmpl w:val="8F54F6D8"/>
    <w:lvl w:ilvl="0" w:tplc="A3903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2D506C"/>
    <w:multiLevelType w:val="hybridMultilevel"/>
    <w:tmpl w:val="AE2676F2"/>
    <w:lvl w:ilvl="0" w:tplc="B7641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876614"/>
    <w:multiLevelType w:val="multilevel"/>
    <w:tmpl w:val="AD80A524"/>
    <w:lvl w:ilvl="0">
      <w:start w:val="1"/>
      <w:numFmt w:val="none"/>
      <w:pStyle w:val="af6"/>
      <w:suff w:val="nothing"/>
      <w:lvlText w:val="%1ПЕРЕЧЕНЬ СОКРАЩЕНИЙ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ПЕРЕЧЕНЬ ТЕРМИНОВ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ПЕРЕЧЕНЬ РИСУНКОВ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ПЕРЕЧЕНЬ ТАБЛИЦ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af7"/>
      <w:suff w:val="nothing"/>
      <w:lvlText w:val="ПРЕДМЕТНЫЙ УКАЗАТЕЛЬ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af8"/>
      <w:suff w:val="nothing"/>
      <w:lvlText w:val="ССЫЛОЧНЫЕ НОРМАТИВНЫЕ 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af9"/>
      <w:suff w:val="nothing"/>
      <w:lvlText w:val="%7СПИСОК ЛИТЕРАТУРЫ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6" w15:restartNumberingAfterBreak="0">
    <w:nsid w:val="7B997366"/>
    <w:multiLevelType w:val="hybridMultilevel"/>
    <w:tmpl w:val="B2608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412559">
    <w:abstractNumId w:val="10"/>
  </w:num>
  <w:num w:numId="2" w16cid:durableId="1517695348">
    <w:abstractNumId w:val="4"/>
  </w:num>
  <w:num w:numId="3" w16cid:durableId="390426870">
    <w:abstractNumId w:val="52"/>
  </w:num>
  <w:num w:numId="4" w16cid:durableId="1295408022">
    <w:abstractNumId w:val="35"/>
  </w:num>
  <w:num w:numId="5" w16cid:durableId="370233107">
    <w:abstractNumId w:val="53"/>
  </w:num>
  <w:num w:numId="6" w16cid:durableId="308629232">
    <w:abstractNumId w:val="38"/>
  </w:num>
  <w:num w:numId="7" w16cid:durableId="951593296">
    <w:abstractNumId w:val="65"/>
  </w:num>
  <w:num w:numId="8" w16cid:durableId="80954037">
    <w:abstractNumId w:val="6"/>
  </w:num>
  <w:num w:numId="9" w16cid:durableId="2106726394">
    <w:abstractNumId w:val="31"/>
  </w:num>
  <w:num w:numId="10" w16cid:durableId="436296767">
    <w:abstractNumId w:val="15"/>
  </w:num>
  <w:num w:numId="11" w16cid:durableId="6448736">
    <w:abstractNumId w:val="34"/>
  </w:num>
  <w:num w:numId="12" w16cid:durableId="362445600">
    <w:abstractNumId w:val="13"/>
  </w:num>
  <w:num w:numId="13" w16cid:durableId="398792110">
    <w:abstractNumId w:val="27"/>
  </w:num>
  <w:num w:numId="14" w16cid:durableId="2078820865">
    <w:abstractNumId w:val="54"/>
  </w:num>
  <w:num w:numId="15" w16cid:durableId="146098016">
    <w:abstractNumId w:val="25"/>
  </w:num>
  <w:num w:numId="16" w16cid:durableId="1368221251">
    <w:abstractNumId w:val="42"/>
  </w:num>
  <w:num w:numId="17" w16cid:durableId="936064852">
    <w:abstractNumId w:val="3"/>
  </w:num>
  <w:num w:numId="18" w16cid:durableId="1485006157">
    <w:abstractNumId w:val="2"/>
  </w:num>
  <w:num w:numId="19" w16cid:durableId="265239387">
    <w:abstractNumId w:val="1"/>
  </w:num>
  <w:num w:numId="20" w16cid:durableId="45957979">
    <w:abstractNumId w:val="0"/>
  </w:num>
  <w:num w:numId="21" w16cid:durableId="1946690974">
    <w:abstractNumId w:val="45"/>
  </w:num>
  <w:num w:numId="22" w16cid:durableId="1005396677">
    <w:abstractNumId w:val="49"/>
  </w:num>
  <w:num w:numId="23" w16cid:durableId="470026791">
    <w:abstractNumId w:val="12"/>
  </w:num>
  <w:num w:numId="24" w16cid:durableId="2018726491">
    <w:abstractNumId w:val="16"/>
  </w:num>
  <w:num w:numId="25" w16cid:durableId="401680652">
    <w:abstractNumId w:val="19"/>
  </w:num>
  <w:num w:numId="26" w16cid:durableId="258373793">
    <w:abstractNumId w:val="50"/>
  </w:num>
  <w:num w:numId="27" w16cid:durableId="1240478959">
    <w:abstractNumId w:val="59"/>
  </w:num>
  <w:num w:numId="28" w16cid:durableId="960500120">
    <w:abstractNumId w:val="30"/>
  </w:num>
  <w:num w:numId="29" w16cid:durableId="712581007">
    <w:abstractNumId w:val="61"/>
  </w:num>
  <w:num w:numId="30" w16cid:durableId="1341002250">
    <w:abstractNumId w:val="24"/>
  </w:num>
  <w:num w:numId="31" w16cid:durableId="8910385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03871514">
    <w:abstractNumId w:val="39"/>
  </w:num>
  <w:num w:numId="33" w16cid:durableId="654264222">
    <w:abstractNumId w:val="26"/>
  </w:num>
  <w:num w:numId="34" w16cid:durableId="2096316723">
    <w:abstractNumId w:val="63"/>
  </w:num>
  <w:num w:numId="35" w16cid:durableId="1723401719">
    <w:abstractNumId w:val="11"/>
  </w:num>
  <w:num w:numId="36" w16cid:durableId="1417361860">
    <w:abstractNumId w:val="60"/>
  </w:num>
  <w:num w:numId="37" w16cid:durableId="1668249606">
    <w:abstractNumId w:val="29"/>
  </w:num>
  <w:num w:numId="38" w16cid:durableId="732851402">
    <w:abstractNumId w:val="22"/>
  </w:num>
  <w:num w:numId="39" w16cid:durableId="1583829927">
    <w:abstractNumId w:val="23"/>
  </w:num>
  <w:num w:numId="40" w16cid:durableId="171373114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37709225">
    <w:abstractNumId w:val="18"/>
  </w:num>
  <w:num w:numId="42" w16cid:durableId="404765861">
    <w:abstractNumId w:val="33"/>
  </w:num>
  <w:num w:numId="43" w16cid:durableId="1951818423">
    <w:abstractNumId w:val="41"/>
  </w:num>
  <w:num w:numId="44" w16cid:durableId="306394830">
    <w:abstractNumId w:val="62"/>
  </w:num>
  <w:num w:numId="45" w16cid:durableId="480735757">
    <w:abstractNumId w:val="47"/>
  </w:num>
  <w:num w:numId="46" w16cid:durableId="1211070872">
    <w:abstractNumId w:val="58"/>
  </w:num>
  <w:num w:numId="47" w16cid:durableId="493954490">
    <w:abstractNumId w:val="43"/>
  </w:num>
  <w:num w:numId="48" w16cid:durableId="1034958917">
    <w:abstractNumId w:val="56"/>
  </w:num>
  <w:num w:numId="49" w16cid:durableId="109783065">
    <w:abstractNumId w:val="28"/>
  </w:num>
  <w:num w:numId="50" w16cid:durableId="954486148">
    <w:abstractNumId w:val="20"/>
  </w:num>
  <w:num w:numId="51" w16cid:durableId="353308393">
    <w:abstractNumId w:val="55"/>
  </w:num>
  <w:num w:numId="52" w16cid:durableId="161286082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371535279">
    <w:abstractNumId w:val="57"/>
  </w:num>
  <w:num w:numId="54" w16cid:durableId="506867939">
    <w:abstractNumId w:val="66"/>
  </w:num>
  <w:num w:numId="55" w16cid:durableId="1270622974">
    <w:abstractNumId w:val="14"/>
  </w:num>
  <w:num w:numId="56" w16cid:durableId="1398631061">
    <w:abstractNumId w:val="7"/>
  </w:num>
  <w:num w:numId="57" w16cid:durableId="565536464">
    <w:abstractNumId w:val="64"/>
  </w:num>
  <w:num w:numId="58" w16cid:durableId="1977055603">
    <w:abstractNumId w:val="9"/>
  </w:num>
  <w:num w:numId="59" w16cid:durableId="1805463698">
    <w:abstractNumId w:val="32"/>
  </w:num>
  <w:num w:numId="60" w16cid:durableId="324865586">
    <w:abstractNumId w:val="8"/>
  </w:num>
  <w:num w:numId="61" w16cid:durableId="923608858">
    <w:abstractNumId w:val="17"/>
  </w:num>
  <w:num w:numId="62" w16cid:durableId="1474828335">
    <w:abstractNumId w:val="44"/>
  </w:num>
  <w:num w:numId="63" w16cid:durableId="217937250">
    <w:abstractNumId w:val="36"/>
  </w:num>
  <w:num w:numId="64" w16cid:durableId="1251088980">
    <w:abstractNumId w:val="37"/>
  </w:num>
  <w:num w:numId="65" w16cid:durableId="102000966">
    <w:abstractNumId w:val="40"/>
  </w:num>
  <w:num w:numId="66" w16cid:durableId="898588625">
    <w:abstractNumId w:val="48"/>
  </w:num>
  <w:num w:numId="67" w16cid:durableId="1088430718">
    <w:abstractNumId w:val="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defaultTabStop w:val="851"/>
  <w:hyphenationZone w:val="357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914"/>
    <w:rsid w:val="000004F4"/>
    <w:rsid w:val="000009A3"/>
    <w:rsid w:val="0000103D"/>
    <w:rsid w:val="00001A24"/>
    <w:rsid w:val="000027B4"/>
    <w:rsid w:val="00003519"/>
    <w:rsid w:val="00003533"/>
    <w:rsid w:val="000038B9"/>
    <w:rsid w:val="00006A42"/>
    <w:rsid w:val="00006A69"/>
    <w:rsid w:val="00007B24"/>
    <w:rsid w:val="0001174D"/>
    <w:rsid w:val="000119B1"/>
    <w:rsid w:val="000120B8"/>
    <w:rsid w:val="000129F5"/>
    <w:rsid w:val="00012B75"/>
    <w:rsid w:val="00012F91"/>
    <w:rsid w:val="000136AA"/>
    <w:rsid w:val="00015BE0"/>
    <w:rsid w:val="00020081"/>
    <w:rsid w:val="00020500"/>
    <w:rsid w:val="000219C0"/>
    <w:rsid w:val="000219F3"/>
    <w:rsid w:val="00023227"/>
    <w:rsid w:val="00023716"/>
    <w:rsid w:val="000240E8"/>
    <w:rsid w:val="000245E7"/>
    <w:rsid w:val="00024F64"/>
    <w:rsid w:val="0002589B"/>
    <w:rsid w:val="00025D01"/>
    <w:rsid w:val="00025FC5"/>
    <w:rsid w:val="00026BED"/>
    <w:rsid w:val="0002743A"/>
    <w:rsid w:val="000279B7"/>
    <w:rsid w:val="000308C5"/>
    <w:rsid w:val="00030FB6"/>
    <w:rsid w:val="000329C9"/>
    <w:rsid w:val="0003349B"/>
    <w:rsid w:val="00033ED6"/>
    <w:rsid w:val="00035137"/>
    <w:rsid w:val="00035197"/>
    <w:rsid w:val="0003572E"/>
    <w:rsid w:val="0004010A"/>
    <w:rsid w:val="00041CCB"/>
    <w:rsid w:val="00041CE5"/>
    <w:rsid w:val="00042C8D"/>
    <w:rsid w:val="00044E74"/>
    <w:rsid w:val="00046F14"/>
    <w:rsid w:val="000473EA"/>
    <w:rsid w:val="0004784F"/>
    <w:rsid w:val="00047A36"/>
    <w:rsid w:val="00050E4F"/>
    <w:rsid w:val="00051E4C"/>
    <w:rsid w:val="00053464"/>
    <w:rsid w:val="00053AA5"/>
    <w:rsid w:val="00053AC8"/>
    <w:rsid w:val="0005456A"/>
    <w:rsid w:val="00055D00"/>
    <w:rsid w:val="000563DC"/>
    <w:rsid w:val="0005709C"/>
    <w:rsid w:val="000579AE"/>
    <w:rsid w:val="00060CB3"/>
    <w:rsid w:val="00061257"/>
    <w:rsid w:val="00061D65"/>
    <w:rsid w:val="0006236C"/>
    <w:rsid w:val="0006530F"/>
    <w:rsid w:val="00065760"/>
    <w:rsid w:val="00065AF6"/>
    <w:rsid w:val="000675CF"/>
    <w:rsid w:val="0007083B"/>
    <w:rsid w:val="00070C43"/>
    <w:rsid w:val="0007100B"/>
    <w:rsid w:val="00071FCE"/>
    <w:rsid w:val="00072C8A"/>
    <w:rsid w:val="000736B3"/>
    <w:rsid w:val="00074BCF"/>
    <w:rsid w:val="000751B0"/>
    <w:rsid w:val="000775C6"/>
    <w:rsid w:val="000801DE"/>
    <w:rsid w:val="000808E7"/>
    <w:rsid w:val="00081007"/>
    <w:rsid w:val="00081ADF"/>
    <w:rsid w:val="00081BAD"/>
    <w:rsid w:val="00081DDF"/>
    <w:rsid w:val="00084D99"/>
    <w:rsid w:val="00087777"/>
    <w:rsid w:val="000904C1"/>
    <w:rsid w:val="00090AC2"/>
    <w:rsid w:val="00090EF0"/>
    <w:rsid w:val="00091D18"/>
    <w:rsid w:val="00092001"/>
    <w:rsid w:val="000926DE"/>
    <w:rsid w:val="00094BDF"/>
    <w:rsid w:val="000966AB"/>
    <w:rsid w:val="00097823"/>
    <w:rsid w:val="000A0DEA"/>
    <w:rsid w:val="000A1BAD"/>
    <w:rsid w:val="000A3016"/>
    <w:rsid w:val="000A4099"/>
    <w:rsid w:val="000A5CF6"/>
    <w:rsid w:val="000A7B1A"/>
    <w:rsid w:val="000A7F79"/>
    <w:rsid w:val="000B011F"/>
    <w:rsid w:val="000B080A"/>
    <w:rsid w:val="000B4282"/>
    <w:rsid w:val="000B7B52"/>
    <w:rsid w:val="000C0717"/>
    <w:rsid w:val="000C0820"/>
    <w:rsid w:val="000C0E04"/>
    <w:rsid w:val="000C181A"/>
    <w:rsid w:val="000C2920"/>
    <w:rsid w:val="000C31AF"/>
    <w:rsid w:val="000C3816"/>
    <w:rsid w:val="000C43C4"/>
    <w:rsid w:val="000C51EF"/>
    <w:rsid w:val="000C6043"/>
    <w:rsid w:val="000C74B5"/>
    <w:rsid w:val="000C7594"/>
    <w:rsid w:val="000C7BA2"/>
    <w:rsid w:val="000D0007"/>
    <w:rsid w:val="000D12B9"/>
    <w:rsid w:val="000D1994"/>
    <w:rsid w:val="000D2DBF"/>
    <w:rsid w:val="000D3B7C"/>
    <w:rsid w:val="000D3BA8"/>
    <w:rsid w:val="000D520E"/>
    <w:rsid w:val="000D6FD8"/>
    <w:rsid w:val="000E0118"/>
    <w:rsid w:val="000E210A"/>
    <w:rsid w:val="000E26BB"/>
    <w:rsid w:val="000E3B98"/>
    <w:rsid w:val="000E3C97"/>
    <w:rsid w:val="000E4848"/>
    <w:rsid w:val="000E492B"/>
    <w:rsid w:val="000E5159"/>
    <w:rsid w:val="000E5AAC"/>
    <w:rsid w:val="000F0511"/>
    <w:rsid w:val="000F056B"/>
    <w:rsid w:val="000F0984"/>
    <w:rsid w:val="000F1F2A"/>
    <w:rsid w:val="000F29EF"/>
    <w:rsid w:val="000F31BA"/>
    <w:rsid w:val="000F3A1F"/>
    <w:rsid w:val="000F40E1"/>
    <w:rsid w:val="000F5136"/>
    <w:rsid w:val="000F5326"/>
    <w:rsid w:val="000F540C"/>
    <w:rsid w:val="000F5439"/>
    <w:rsid w:val="000F5D41"/>
    <w:rsid w:val="001011CB"/>
    <w:rsid w:val="0010292D"/>
    <w:rsid w:val="00103B2B"/>
    <w:rsid w:val="00104857"/>
    <w:rsid w:val="00105810"/>
    <w:rsid w:val="00105D2E"/>
    <w:rsid w:val="0010626B"/>
    <w:rsid w:val="00106DCC"/>
    <w:rsid w:val="00106F6E"/>
    <w:rsid w:val="00107898"/>
    <w:rsid w:val="00107D63"/>
    <w:rsid w:val="00111C83"/>
    <w:rsid w:val="00113581"/>
    <w:rsid w:val="00114898"/>
    <w:rsid w:val="0011604A"/>
    <w:rsid w:val="00117389"/>
    <w:rsid w:val="0011743F"/>
    <w:rsid w:val="0012141A"/>
    <w:rsid w:val="001217C3"/>
    <w:rsid w:val="00121D04"/>
    <w:rsid w:val="00122020"/>
    <w:rsid w:val="00122280"/>
    <w:rsid w:val="00124B30"/>
    <w:rsid w:val="00124F4E"/>
    <w:rsid w:val="001250A7"/>
    <w:rsid w:val="00125583"/>
    <w:rsid w:val="0012593F"/>
    <w:rsid w:val="00125FAC"/>
    <w:rsid w:val="001275E2"/>
    <w:rsid w:val="0013002E"/>
    <w:rsid w:val="00131A08"/>
    <w:rsid w:val="00132563"/>
    <w:rsid w:val="0013421A"/>
    <w:rsid w:val="00136837"/>
    <w:rsid w:val="001377C1"/>
    <w:rsid w:val="001416AB"/>
    <w:rsid w:val="00141BE8"/>
    <w:rsid w:val="00142013"/>
    <w:rsid w:val="00142144"/>
    <w:rsid w:val="00142522"/>
    <w:rsid w:val="00142EA6"/>
    <w:rsid w:val="00143508"/>
    <w:rsid w:val="00144865"/>
    <w:rsid w:val="00144F65"/>
    <w:rsid w:val="001465C1"/>
    <w:rsid w:val="00151123"/>
    <w:rsid w:val="001513E3"/>
    <w:rsid w:val="0015214C"/>
    <w:rsid w:val="00152A92"/>
    <w:rsid w:val="001532BA"/>
    <w:rsid w:val="00154C55"/>
    <w:rsid w:val="00155E00"/>
    <w:rsid w:val="001560F3"/>
    <w:rsid w:val="00162BC8"/>
    <w:rsid w:val="001631A0"/>
    <w:rsid w:val="001632A2"/>
    <w:rsid w:val="001632BC"/>
    <w:rsid w:val="00163C03"/>
    <w:rsid w:val="00164560"/>
    <w:rsid w:val="001651CC"/>
    <w:rsid w:val="00165352"/>
    <w:rsid w:val="00166208"/>
    <w:rsid w:val="00167446"/>
    <w:rsid w:val="0017232D"/>
    <w:rsid w:val="00172FEE"/>
    <w:rsid w:val="00173010"/>
    <w:rsid w:val="00173D96"/>
    <w:rsid w:val="001743EF"/>
    <w:rsid w:val="00176720"/>
    <w:rsid w:val="00176934"/>
    <w:rsid w:val="00177224"/>
    <w:rsid w:val="00177AEF"/>
    <w:rsid w:val="001804EE"/>
    <w:rsid w:val="00180E3D"/>
    <w:rsid w:val="00181383"/>
    <w:rsid w:val="001833BB"/>
    <w:rsid w:val="001838DD"/>
    <w:rsid w:val="00183A7A"/>
    <w:rsid w:val="00183ADF"/>
    <w:rsid w:val="00183DD6"/>
    <w:rsid w:val="00183F9E"/>
    <w:rsid w:val="00184A2B"/>
    <w:rsid w:val="00184AA0"/>
    <w:rsid w:val="00186817"/>
    <w:rsid w:val="001874E7"/>
    <w:rsid w:val="0019137E"/>
    <w:rsid w:val="00192A00"/>
    <w:rsid w:val="00192C8B"/>
    <w:rsid w:val="00193B44"/>
    <w:rsid w:val="00194725"/>
    <w:rsid w:val="001953CB"/>
    <w:rsid w:val="00196416"/>
    <w:rsid w:val="00197D41"/>
    <w:rsid w:val="001A00A4"/>
    <w:rsid w:val="001A07D6"/>
    <w:rsid w:val="001A08FB"/>
    <w:rsid w:val="001A0938"/>
    <w:rsid w:val="001A13A9"/>
    <w:rsid w:val="001A18F9"/>
    <w:rsid w:val="001A1A06"/>
    <w:rsid w:val="001A2A59"/>
    <w:rsid w:val="001A56D9"/>
    <w:rsid w:val="001A5C4A"/>
    <w:rsid w:val="001A61A4"/>
    <w:rsid w:val="001A659F"/>
    <w:rsid w:val="001A7E9D"/>
    <w:rsid w:val="001B0411"/>
    <w:rsid w:val="001B0EDD"/>
    <w:rsid w:val="001B3B75"/>
    <w:rsid w:val="001B3CFB"/>
    <w:rsid w:val="001B5A90"/>
    <w:rsid w:val="001B5BEA"/>
    <w:rsid w:val="001B5FE2"/>
    <w:rsid w:val="001B6A9B"/>
    <w:rsid w:val="001B7040"/>
    <w:rsid w:val="001B728E"/>
    <w:rsid w:val="001C0BB8"/>
    <w:rsid w:val="001C0D0E"/>
    <w:rsid w:val="001C0DA9"/>
    <w:rsid w:val="001C0E97"/>
    <w:rsid w:val="001C1943"/>
    <w:rsid w:val="001C1985"/>
    <w:rsid w:val="001C3591"/>
    <w:rsid w:val="001C49C3"/>
    <w:rsid w:val="001C5187"/>
    <w:rsid w:val="001C613F"/>
    <w:rsid w:val="001C7B63"/>
    <w:rsid w:val="001C7CF6"/>
    <w:rsid w:val="001D09A8"/>
    <w:rsid w:val="001D0E2F"/>
    <w:rsid w:val="001D1529"/>
    <w:rsid w:val="001D2C6D"/>
    <w:rsid w:val="001D5EB9"/>
    <w:rsid w:val="001D7291"/>
    <w:rsid w:val="001E1D9F"/>
    <w:rsid w:val="001E23BC"/>
    <w:rsid w:val="001E2C70"/>
    <w:rsid w:val="001E70E2"/>
    <w:rsid w:val="001E73B6"/>
    <w:rsid w:val="001E77B5"/>
    <w:rsid w:val="001E7BA1"/>
    <w:rsid w:val="001E7ED2"/>
    <w:rsid w:val="001F13C3"/>
    <w:rsid w:val="001F2ABE"/>
    <w:rsid w:val="001F2EFB"/>
    <w:rsid w:val="001F4C4C"/>
    <w:rsid w:val="001F56A5"/>
    <w:rsid w:val="001F56C0"/>
    <w:rsid w:val="001F5C6F"/>
    <w:rsid w:val="001F5ECF"/>
    <w:rsid w:val="001F6773"/>
    <w:rsid w:val="00200629"/>
    <w:rsid w:val="00201AC2"/>
    <w:rsid w:val="00202C78"/>
    <w:rsid w:val="002036C2"/>
    <w:rsid w:val="00203CE6"/>
    <w:rsid w:val="002054BA"/>
    <w:rsid w:val="0020700B"/>
    <w:rsid w:val="00212361"/>
    <w:rsid w:val="0021273F"/>
    <w:rsid w:val="00213799"/>
    <w:rsid w:val="002143B9"/>
    <w:rsid w:val="00215C90"/>
    <w:rsid w:val="00216469"/>
    <w:rsid w:val="00217E88"/>
    <w:rsid w:val="0022079C"/>
    <w:rsid w:val="00221200"/>
    <w:rsid w:val="00221C71"/>
    <w:rsid w:val="0022687C"/>
    <w:rsid w:val="00227976"/>
    <w:rsid w:val="00231473"/>
    <w:rsid w:val="002322D8"/>
    <w:rsid w:val="0023322E"/>
    <w:rsid w:val="00233495"/>
    <w:rsid w:val="00234B4B"/>
    <w:rsid w:val="00235C09"/>
    <w:rsid w:val="002361EB"/>
    <w:rsid w:val="002364F1"/>
    <w:rsid w:val="0023657A"/>
    <w:rsid w:val="00236F1A"/>
    <w:rsid w:val="002402F9"/>
    <w:rsid w:val="0024153C"/>
    <w:rsid w:val="0024481C"/>
    <w:rsid w:val="00244FC9"/>
    <w:rsid w:val="0024527A"/>
    <w:rsid w:val="002459F7"/>
    <w:rsid w:val="00245D79"/>
    <w:rsid w:val="00246733"/>
    <w:rsid w:val="00250238"/>
    <w:rsid w:val="0025048A"/>
    <w:rsid w:val="00250B7C"/>
    <w:rsid w:val="00251490"/>
    <w:rsid w:val="002520E6"/>
    <w:rsid w:val="00252627"/>
    <w:rsid w:val="00252809"/>
    <w:rsid w:val="00254346"/>
    <w:rsid w:val="00256F03"/>
    <w:rsid w:val="00257AB3"/>
    <w:rsid w:val="002601ED"/>
    <w:rsid w:val="00261968"/>
    <w:rsid w:val="00263A87"/>
    <w:rsid w:val="00265E8F"/>
    <w:rsid w:val="00265F52"/>
    <w:rsid w:val="002662F6"/>
    <w:rsid w:val="00270776"/>
    <w:rsid w:val="0027253B"/>
    <w:rsid w:val="00272EAC"/>
    <w:rsid w:val="002741EC"/>
    <w:rsid w:val="002754D6"/>
    <w:rsid w:val="00276996"/>
    <w:rsid w:val="00276A10"/>
    <w:rsid w:val="00277879"/>
    <w:rsid w:val="0028155E"/>
    <w:rsid w:val="00281D21"/>
    <w:rsid w:val="00283DAF"/>
    <w:rsid w:val="0028502F"/>
    <w:rsid w:val="00285724"/>
    <w:rsid w:val="00285D5B"/>
    <w:rsid w:val="00285DDF"/>
    <w:rsid w:val="00286912"/>
    <w:rsid w:val="00286982"/>
    <w:rsid w:val="0028749B"/>
    <w:rsid w:val="00287CE7"/>
    <w:rsid w:val="002919E7"/>
    <w:rsid w:val="00294924"/>
    <w:rsid w:val="002960C6"/>
    <w:rsid w:val="00296DDE"/>
    <w:rsid w:val="002970B8"/>
    <w:rsid w:val="002A01D0"/>
    <w:rsid w:val="002A0209"/>
    <w:rsid w:val="002A2B81"/>
    <w:rsid w:val="002A2D67"/>
    <w:rsid w:val="002A368C"/>
    <w:rsid w:val="002A5BBB"/>
    <w:rsid w:val="002A6473"/>
    <w:rsid w:val="002A6A8C"/>
    <w:rsid w:val="002A7178"/>
    <w:rsid w:val="002A7F3B"/>
    <w:rsid w:val="002B55BF"/>
    <w:rsid w:val="002B5AAF"/>
    <w:rsid w:val="002B64BC"/>
    <w:rsid w:val="002B7F69"/>
    <w:rsid w:val="002C0E2A"/>
    <w:rsid w:val="002C0F67"/>
    <w:rsid w:val="002C1597"/>
    <w:rsid w:val="002C1773"/>
    <w:rsid w:val="002C1CB5"/>
    <w:rsid w:val="002C25CB"/>
    <w:rsid w:val="002C2BFC"/>
    <w:rsid w:val="002C5FB4"/>
    <w:rsid w:val="002D01D4"/>
    <w:rsid w:val="002D0D61"/>
    <w:rsid w:val="002D0DC3"/>
    <w:rsid w:val="002D1B26"/>
    <w:rsid w:val="002D1FF8"/>
    <w:rsid w:val="002D3C50"/>
    <w:rsid w:val="002D4B6F"/>
    <w:rsid w:val="002D5F55"/>
    <w:rsid w:val="002D6CB2"/>
    <w:rsid w:val="002D7DE4"/>
    <w:rsid w:val="002E1344"/>
    <w:rsid w:val="002E2E1B"/>
    <w:rsid w:val="002E2F95"/>
    <w:rsid w:val="002E43DF"/>
    <w:rsid w:val="002E4935"/>
    <w:rsid w:val="002E4B06"/>
    <w:rsid w:val="002E5641"/>
    <w:rsid w:val="002F0EFE"/>
    <w:rsid w:val="002F33F2"/>
    <w:rsid w:val="002F38C2"/>
    <w:rsid w:val="002F6780"/>
    <w:rsid w:val="002F68EA"/>
    <w:rsid w:val="002F6A83"/>
    <w:rsid w:val="002F716C"/>
    <w:rsid w:val="002F726B"/>
    <w:rsid w:val="00300F68"/>
    <w:rsid w:val="00302103"/>
    <w:rsid w:val="00302BAA"/>
    <w:rsid w:val="00303AA2"/>
    <w:rsid w:val="0030551F"/>
    <w:rsid w:val="00305D3F"/>
    <w:rsid w:val="0030618E"/>
    <w:rsid w:val="0030700A"/>
    <w:rsid w:val="00310240"/>
    <w:rsid w:val="00310347"/>
    <w:rsid w:val="00310387"/>
    <w:rsid w:val="003108C2"/>
    <w:rsid w:val="003114FA"/>
    <w:rsid w:val="00311F2C"/>
    <w:rsid w:val="00314124"/>
    <w:rsid w:val="00314532"/>
    <w:rsid w:val="00317FC8"/>
    <w:rsid w:val="003206B3"/>
    <w:rsid w:val="0032120E"/>
    <w:rsid w:val="0032223F"/>
    <w:rsid w:val="00322A3E"/>
    <w:rsid w:val="00323283"/>
    <w:rsid w:val="003235CD"/>
    <w:rsid w:val="00323CDD"/>
    <w:rsid w:val="00324709"/>
    <w:rsid w:val="00325189"/>
    <w:rsid w:val="003309B8"/>
    <w:rsid w:val="00330A6D"/>
    <w:rsid w:val="00331B0F"/>
    <w:rsid w:val="00331C50"/>
    <w:rsid w:val="00334C87"/>
    <w:rsid w:val="00335D78"/>
    <w:rsid w:val="00335E43"/>
    <w:rsid w:val="00335F83"/>
    <w:rsid w:val="00337AA2"/>
    <w:rsid w:val="00337EF9"/>
    <w:rsid w:val="00340ACD"/>
    <w:rsid w:val="003410EF"/>
    <w:rsid w:val="00341DFD"/>
    <w:rsid w:val="003441C9"/>
    <w:rsid w:val="00344E13"/>
    <w:rsid w:val="00344E14"/>
    <w:rsid w:val="00345ECF"/>
    <w:rsid w:val="00346550"/>
    <w:rsid w:val="00346A20"/>
    <w:rsid w:val="00347BF4"/>
    <w:rsid w:val="003512B5"/>
    <w:rsid w:val="00352421"/>
    <w:rsid w:val="00352A04"/>
    <w:rsid w:val="00353EB1"/>
    <w:rsid w:val="0035574A"/>
    <w:rsid w:val="00355810"/>
    <w:rsid w:val="00357764"/>
    <w:rsid w:val="00357FDA"/>
    <w:rsid w:val="0036001E"/>
    <w:rsid w:val="003611E8"/>
    <w:rsid w:val="00361DB4"/>
    <w:rsid w:val="0036379C"/>
    <w:rsid w:val="00363B55"/>
    <w:rsid w:val="00364341"/>
    <w:rsid w:val="00364E32"/>
    <w:rsid w:val="00364EAB"/>
    <w:rsid w:val="003653CE"/>
    <w:rsid w:val="00365FA9"/>
    <w:rsid w:val="00366CE2"/>
    <w:rsid w:val="003673CA"/>
    <w:rsid w:val="00370585"/>
    <w:rsid w:val="00371823"/>
    <w:rsid w:val="0037275B"/>
    <w:rsid w:val="00372D20"/>
    <w:rsid w:val="00372D29"/>
    <w:rsid w:val="00372D8E"/>
    <w:rsid w:val="00374006"/>
    <w:rsid w:val="00375536"/>
    <w:rsid w:val="00375A80"/>
    <w:rsid w:val="003762E3"/>
    <w:rsid w:val="00376651"/>
    <w:rsid w:val="00380C4B"/>
    <w:rsid w:val="00380E4D"/>
    <w:rsid w:val="00381664"/>
    <w:rsid w:val="0038214A"/>
    <w:rsid w:val="00384330"/>
    <w:rsid w:val="00384E1E"/>
    <w:rsid w:val="00385B90"/>
    <w:rsid w:val="003861FE"/>
    <w:rsid w:val="0038706E"/>
    <w:rsid w:val="00387CEF"/>
    <w:rsid w:val="00390CF0"/>
    <w:rsid w:val="00392F0A"/>
    <w:rsid w:val="00392F66"/>
    <w:rsid w:val="00393892"/>
    <w:rsid w:val="00394A30"/>
    <w:rsid w:val="00394B8E"/>
    <w:rsid w:val="00395B53"/>
    <w:rsid w:val="00396C0E"/>
    <w:rsid w:val="00396ECA"/>
    <w:rsid w:val="003A058E"/>
    <w:rsid w:val="003A0ABF"/>
    <w:rsid w:val="003A1203"/>
    <w:rsid w:val="003A14F3"/>
    <w:rsid w:val="003A1A35"/>
    <w:rsid w:val="003A1E8B"/>
    <w:rsid w:val="003A3C18"/>
    <w:rsid w:val="003A4DA1"/>
    <w:rsid w:val="003A5168"/>
    <w:rsid w:val="003A52F2"/>
    <w:rsid w:val="003A63CE"/>
    <w:rsid w:val="003A653C"/>
    <w:rsid w:val="003A7A19"/>
    <w:rsid w:val="003B0192"/>
    <w:rsid w:val="003B39DF"/>
    <w:rsid w:val="003B5346"/>
    <w:rsid w:val="003B6D8A"/>
    <w:rsid w:val="003B7D6D"/>
    <w:rsid w:val="003C04F4"/>
    <w:rsid w:val="003C185A"/>
    <w:rsid w:val="003C38B6"/>
    <w:rsid w:val="003C3A14"/>
    <w:rsid w:val="003C3A3A"/>
    <w:rsid w:val="003C3D64"/>
    <w:rsid w:val="003C4AB3"/>
    <w:rsid w:val="003C7EF5"/>
    <w:rsid w:val="003D0DBB"/>
    <w:rsid w:val="003D1CF1"/>
    <w:rsid w:val="003D2C8C"/>
    <w:rsid w:val="003D37C9"/>
    <w:rsid w:val="003D3D9F"/>
    <w:rsid w:val="003D4260"/>
    <w:rsid w:val="003D5321"/>
    <w:rsid w:val="003D55FD"/>
    <w:rsid w:val="003D7574"/>
    <w:rsid w:val="003E468A"/>
    <w:rsid w:val="003E5BF2"/>
    <w:rsid w:val="003E67A0"/>
    <w:rsid w:val="003E76A7"/>
    <w:rsid w:val="003E77B8"/>
    <w:rsid w:val="003F003F"/>
    <w:rsid w:val="003F295E"/>
    <w:rsid w:val="003F4884"/>
    <w:rsid w:val="003F4AAE"/>
    <w:rsid w:val="003F4B59"/>
    <w:rsid w:val="003F7859"/>
    <w:rsid w:val="00400B8C"/>
    <w:rsid w:val="0040221C"/>
    <w:rsid w:val="004045D1"/>
    <w:rsid w:val="00404B06"/>
    <w:rsid w:val="00405C45"/>
    <w:rsid w:val="00406A16"/>
    <w:rsid w:val="004070C4"/>
    <w:rsid w:val="004072CC"/>
    <w:rsid w:val="00410673"/>
    <w:rsid w:val="00410B39"/>
    <w:rsid w:val="0041305B"/>
    <w:rsid w:val="00415824"/>
    <w:rsid w:val="00415CD9"/>
    <w:rsid w:val="00420645"/>
    <w:rsid w:val="00420E91"/>
    <w:rsid w:val="00423036"/>
    <w:rsid w:val="004258D6"/>
    <w:rsid w:val="00425BFB"/>
    <w:rsid w:val="00431928"/>
    <w:rsid w:val="00431DB2"/>
    <w:rsid w:val="00432679"/>
    <w:rsid w:val="00432E89"/>
    <w:rsid w:val="00434064"/>
    <w:rsid w:val="00434DC4"/>
    <w:rsid w:val="004404F6"/>
    <w:rsid w:val="00440A25"/>
    <w:rsid w:val="00440ADA"/>
    <w:rsid w:val="00440B10"/>
    <w:rsid w:val="0044385D"/>
    <w:rsid w:val="00444299"/>
    <w:rsid w:val="004442C5"/>
    <w:rsid w:val="00444DA1"/>
    <w:rsid w:val="0044526F"/>
    <w:rsid w:val="00445A2E"/>
    <w:rsid w:val="00446328"/>
    <w:rsid w:val="0044643C"/>
    <w:rsid w:val="00446772"/>
    <w:rsid w:val="00447650"/>
    <w:rsid w:val="00447B7F"/>
    <w:rsid w:val="00452212"/>
    <w:rsid w:val="00453D89"/>
    <w:rsid w:val="0045476E"/>
    <w:rsid w:val="00454C24"/>
    <w:rsid w:val="0045723F"/>
    <w:rsid w:val="00457C9B"/>
    <w:rsid w:val="00461FBE"/>
    <w:rsid w:val="004639DC"/>
    <w:rsid w:val="004644F9"/>
    <w:rsid w:val="00464C99"/>
    <w:rsid w:val="00466055"/>
    <w:rsid w:val="004669CF"/>
    <w:rsid w:val="00466BDF"/>
    <w:rsid w:val="00467752"/>
    <w:rsid w:val="00470721"/>
    <w:rsid w:val="00471B80"/>
    <w:rsid w:val="0047223B"/>
    <w:rsid w:val="004728C9"/>
    <w:rsid w:val="004739C7"/>
    <w:rsid w:val="00473BCA"/>
    <w:rsid w:val="00474334"/>
    <w:rsid w:val="004746D6"/>
    <w:rsid w:val="0047521D"/>
    <w:rsid w:val="0047534D"/>
    <w:rsid w:val="00475DC4"/>
    <w:rsid w:val="00476105"/>
    <w:rsid w:val="004775D8"/>
    <w:rsid w:val="00477869"/>
    <w:rsid w:val="004778B0"/>
    <w:rsid w:val="00480BFD"/>
    <w:rsid w:val="00480F07"/>
    <w:rsid w:val="0048170A"/>
    <w:rsid w:val="00481DCD"/>
    <w:rsid w:val="0048213E"/>
    <w:rsid w:val="00482EE8"/>
    <w:rsid w:val="00483903"/>
    <w:rsid w:val="00483D15"/>
    <w:rsid w:val="00485165"/>
    <w:rsid w:val="0048603F"/>
    <w:rsid w:val="004869DB"/>
    <w:rsid w:val="00487787"/>
    <w:rsid w:val="00487792"/>
    <w:rsid w:val="00490EFF"/>
    <w:rsid w:val="004911BE"/>
    <w:rsid w:val="00492668"/>
    <w:rsid w:val="00494004"/>
    <w:rsid w:val="0049498E"/>
    <w:rsid w:val="00495AD2"/>
    <w:rsid w:val="00496047"/>
    <w:rsid w:val="004964B9"/>
    <w:rsid w:val="004973E7"/>
    <w:rsid w:val="004979C8"/>
    <w:rsid w:val="004A0232"/>
    <w:rsid w:val="004A189B"/>
    <w:rsid w:val="004A35DE"/>
    <w:rsid w:val="004A37D0"/>
    <w:rsid w:val="004A3C1F"/>
    <w:rsid w:val="004A42E7"/>
    <w:rsid w:val="004A42FB"/>
    <w:rsid w:val="004A5917"/>
    <w:rsid w:val="004A7930"/>
    <w:rsid w:val="004B101B"/>
    <w:rsid w:val="004B12EF"/>
    <w:rsid w:val="004B1E4C"/>
    <w:rsid w:val="004B397A"/>
    <w:rsid w:val="004B3A04"/>
    <w:rsid w:val="004B401F"/>
    <w:rsid w:val="004B4CD7"/>
    <w:rsid w:val="004B4D5E"/>
    <w:rsid w:val="004B4E38"/>
    <w:rsid w:val="004B68B5"/>
    <w:rsid w:val="004B6F51"/>
    <w:rsid w:val="004B79DB"/>
    <w:rsid w:val="004C05E1"/>
    <w:rsid w:val="004C18E7"/>
    <w:rsid w:val="004C1A21"/>
    <w:rsid w:val="004C1C00"/>
    <w:rsid w:val="004C24FB"/>
    <w:rsid w:val="004C5531"/>
    <w:rsid w:val="004C6531"/>
    <w:rsid w:val="004D02B0"/>
    <w:rsid w:val="004D0AF6"/>
    <w:rsid w:val="004D15F7"/>
    <w:rsid w:val="004D1C25"/>
    <w:rsid w:val="004D211F"/>
    <w:rsid w:val="004D2B30"/>
    <w:rsid w:val="004D37EC"/>
    <w:rsid w:val="004E1500"/>
    <w:rsid w:val="004E1E80"/>
    <w:rsid w:val="004E2B8C"/>
    <w:rsid w:val="004E2F09"/>
    <w:rsid w:val="004E4EA7"/>
    <w:rsid w:val="004E54FD"/>
    <w:rsid w:val="004E5582"/>
    <w:rsid w:val="004E5D44"/>
    <w:rsid w:val="004E5E8D"/>
    <w:rsid w:val="004E61C7"/>
    <w:rsid w:val="004E6910"/>
    <w:rsid w:val="004E69F0"/>
    <w:rsid w:val="004E760D"/>
    <w:rsid w:val="004E7FE9"/>
    <w:rsid w:val="004F2CD4"/>
    <w:rsid w:val="004F47F8"/>
    <w:rsid w:val="004F7427"/>
    <w:rsid w:val="004F75B8"/>
    <w:rsid w:val="004F7983"/>
    <w:rsid w:val="0050290E"/>
    <w:rsid w:val="00504949"/>
    <w:rsid w:val="00505415"/>
    <w:rsid w:val="00506294"/>
    <w:rsid w:val="005071E2"/>
    <w:rsid w:val="005071E3"/>
    <w:rsid w:val="00507403"/>
    <w:rsid w:val="0051050E"/>
    <w:rsid w:val="005105AC"/>
    <w:rsid w:val="0051145F"/>
    <w:rsid w:val="00511894"/>
    <w:rsid w:val="00511EEA"/>
    <w:rsid w:val="005124D3"/>
    <w:rsid w:val="00514771"/>
    <w:rsid w:val="00515796"/>
    <w:rsid w:val="005162FD"/>
    <w:rsid w:val="005169AE"/>
    <w:rsid w:val="00517604"/>
    <w:rsid w:val="00517CDB"/>
    <w:rsid w:val="00521D30"/>
    <w:rsid w:val="0052479A"/>
    <w:rsid w:val="005259AA"/>
    <w:rsid w:val="00526337"/>
    <w:rsid w:val="00526AAB"/>
    <w:rsid w:val="00527350"/>
    <w:rsid w:val="00527648"/>
    <w:rsid w:val="00527944"/>
    <w:rsid w:val="0053017A"/>
    <w:rsid w:val="005305DB"/>
    <w:rsid w:val="00530ABB"/>
    <w:rsid w:val="00531048"/>
    <w:rsid w:val="0053372D"/>
    <w:rsid w:val="00534A1B"/>
    <w:rsid w:val="00534E5A"/>
    <w:rsid w:val="005361F4"/>
    <w:rsid w:val="005404E4"/>
    <w:rsid w:val="00540579"/>
    <w:rsid w:val="00540B32"/>
    <w:rsid w:val="00540EAF"/>
    <w:rsid w:val="00540FC9"/>
    <w:rsid w:val="005412B1"/>
    <w:rsid w:val="00541A8F"/>
    <w:rsid w:val="00542F27"/>
    <w:rsid w:val="00543106"/>
    <w:rsid w:val="00543186"/>
    <w:rsid w:val="00544F18"/>
    <w:rsid w:val="00546BE2"/>
    <w:rsid w:val="00547A01"/>
    <w:rsid w:val="00551983"/>
    <w:rsid w:val="00551D64"/>
    <w:rsid w:val="005520FB"/>
    <w:rsid w:val="00554B16"/>
    <w:rsid w:val="00562271"/>
    <w:rsid w:val="00564807"/>
    <w:rsid w:val="0056481C"/>
    <w:rsid w:val="00564B39"/>
    <w:rsid w:val="00565C5F"/>
    <w:rsid w:val="00566FFD"/>
    <w:rsid w:val="00567080"/>
    <w:rsid w:val="0056731E"/>
    <w:rsid w:val="0056738B"/>
    <w:rsid w:val="00567E93"/>
    <w:rsid w:val="005707FB"/>
    <w:rsid w:val="00571FC9"/>
    <w:rsid w:val="005728DF"/>
    <w:rsid w:val="00573CA9"/>
    <w:rsid w:val="00574537"/>
    <w:rsid w:val="00574B6D"/>
    <w:rsid w:val="00574C84"/>
    <w:rsid w:val="00576769"/>
    <w:rsid w:val="005767E9"/>
    <w:rsid w:val="0057788A"/>
    <w:rsid w:val="00581607"/>
    <w:rsid w:val="0058172E"/>
    <w:rsid w:val="00581B1B"/>
    <w:rsid w:val="00582371"/>
    <w:rsid w:val="00582618"/>
    <w:rsid w:val="00582C67"/>
    <w:rsid w:val="00583B19"/>
    <w:rsid w:val="00586461"/>
    <w:rsid w:val="00586892"/>
    <w:rsid w:val="00586E15"/>
    <w:rsid w:val="00587965"/>
    <w:rsid w:val="00587DF5"/>
    <w:rsid w:val="00590509"/>
    <w:rsid w:val="005915F1"/>
    <w:rsid w:val="00591801"/>
    <w:rsid w:val="0059406E"/>
    <w:rsid w:val="00594411"/>
    <w:rsid w:val="00594858"/>
    <w:rsid w:val="00595F89"/>
    <w:rsid w:val="00596648"/>
    <w:rsid w:val="00596AD8"/>
    <w:rsid w:val="00597E0C"/>
    <w:rsid w:val="005A0056"/>
    <w:rsid w:val="005A35EA"/>
    <w:rsid w:val="005A5BB9"/>
    <w:rsid w:val="005A6690"/>
    <w:rsid w:val="005B2AAC"/>
    <w:rsid w:val="005B4EFE"/>
    <w:rsid w:val="005B510B"/>
    <w:rsid w:val="005B6838"/>
    <w:rsid w:val="005B7619"/>
    <w:rsid w:val="005B7738"/>
    <w:rsid w:val="005C0CEB"/>
    <w:rsid w:val="005C2629"/>
    <w:rsid w:val="005C2A62"/>
    <w:rsid w:val="005C2D57"/>
    <w:rsid w:val="005C3ABC"/>
    <w:rsid w:val="005C3B8D"/>
    <w:rsid w:val="005C4D17"/>
    <w:rsid w:val="005C7F11"/>
    <w:rsid w:val="005D3451"/>
    <w:rsid w:val="005D4FCB"/>
    <w:rsid w:val="005D5437"/>
    <w:rsid w:val="005D732A"/>
    <w:rsid w:val="005D7595"/>
    <w:rsid w:val="005D7632"/>
    <w:rsid w:val="005E05B5"/>
    <w:rsid w:val="005E16CF"/>
    <w:rsid w:val="005E17D1"/>
    <w:rsid w:val="005E5928"/>
    <w:rsid w:val="005E6493"/>
    <w:rsid w:val="005F0545"/>
    <w:rsid w:val="005F05DE"/>
    <w:rsid w:val="005F2B6B"/>
    <w:rsid w:val="005F4ED7"/>
    <w:rsid w:val="005F64E1"/>
    <w:rsid w:val="005F769B"/>
    <w:rsid w:val="005F7D01"/>
    <w:rsid w:val="0060123C"/>
    <w:rsid w:val="00601BE3"/>
    <w:rsid w:val="00602B13"/>
    <w:rsid w:val="00602DE6"/>
    <w:rsid w:val="006031BB"/>
    <w:rsid w:val="006043DA"/>
    <w:rsid w:val="00604F6F"/>
    <w:rsid w:val="00606DC9"/>
    <w:rsid w:val="00607BC6"/>
    <w:rsid w:val="006108FE"/>
    <w:rsid w:val="00610B25"/>
    <w:rsid w:val="00611B0B"/>
    <w:rsid w:val="00611D6D"/>
    <w:rsid w:val="006120B5"/>
    <w:rsid w:val="00612993"/>
    <w:rsid w:val="0061405D"/>
    <w:rsid w:val="00614AE3"/>
    <w:rsid w:val="00614ED1"/>
    <w:rsid w:val="00615A79"/>
    <w:rsid w:val="00615C8F"/>
    <w:rsid w:val="0061692E"/>
    <w:rsid w:val="006176E5"/>
    <w:rsid w:val="006178E5"/>
    <w:rsid w:val="006208C0"/>
    <w:rsid w:val="00620B8A"/>
    <w:rsid w:val="00620D86"/>
    <w:rsid w:val="00621A3D"/>
    <w:rsid w:val="006262FA"/>
    <w:rsid w:val="00626DEE"/>
    <w:rsid w:val="006278BC"/>
    <w:rsid w:val="00627FA8"/>
    <w:rsid w:val="006317E3"/>
    <w:rsid w:val="006319E1"/>
    <w:rsid w:val="00632892"/>
    <w:rsid w:val="00640699"/>
    <w:rsid w:val="00640EAA"/>
    <w:rsid w:val="00641CA1"/>
    <w:rsid w:val="00645B44"/>
    <w:rsid w:val="0064639E"/>
    <w:rsid w:val="0064678D"/>
    <w:rsid w:val="00646849"/>
    <w:rsid w:val="0064799B"/>
    <w:rsid w:val="006500FB"/>
    <w:rsid w:val="00650264"/>
    <w:rsid w:val="00650BFB"/>
    <w:rsid w:val="00652D2A"/>
    <w:rsid w:val="0065317E"/>
    <w:rsid w:val="00656A9F"/>
    <w:rsid w:val="00657343"/>
    <w:rsid w:val="00657468"/>
    <w:rsid w:val="0065752F"/>
    <w:rsid w:val="0066042D"/>
    <w:rsid w:val="00660A6D"/>
    <w:rsid w:val="00661537"/>
    <w:rsid w:val="00661C20"/>
    <w:rsid w:val="00662343"/>
    <w:rsid w:val="0066312B"/>
    <w:rsid w:val="00663247"/>
    <w:rsid w:val="00663F9C"/>
    <w:rsid w:val="006645EB"/>
    <w:rsid w:val="006656EF"/>
    <w:rsid w:val="00665732"/>
    <w:rsid w:val="006670CF"/>
    <w:rsid w:val="00672123"/>
    <w:rsid w:val="0067293A"/>
    <w:rsid w:val="0067381C"/>
    <w:rsid w:val="006743AC"/>
    <w:rsid w:val="006746B6"/>
    <w:rsid w:val="006755B4"/>
    <w:rsid w:val="00677ABB"/>
    <w:rsid w:val="00677AE2"/>
    <w:rsid w:val="006860FD"/>
    <w:rsid w:val="00686F84"/>
    <w:rsid w:val="00687324"/>
    <w:rsid w:val="0068740E"/>
    <w:rsid w:val="0069008B"/>
    <w:rsid w:val="00690460"/>
    <w:rsid w:val="00691586"/>
    <w:rsid w:val="00692D14"/>
    <w:rsid w:val="00694801"/>
    <w:rsid w:val="0069547C"/>
    <w:rsid w:val="00696ACE"/>
    <w:rsid w:val="006A107E"/>
    <w:rsid w:val="006A2C4D"/>
    <w:rsid w:val="006A477F"/>
    <w:rsid w:val="006A4BA9"/>
    <w:rsid w:val="006A6B79"/>
    <w:rsid w:val="006B045C"/>
    <w:rsid w:val="006B0F91"/>
    <w:rsid w:val="006B12E0"/>
    <w:rsid w:val="006B1780"/>
    <w:rsid w:val="006B1DA3"/>
    <w:rsid w:val="006B2981"/>
    <w:rsid w:val="006B2B59"/>
    <w:rsid w:val="006B38A6"/>
    <w:rsid w:val="006B4443"/>
    <w:rsid w:val="006B484F"/>
    <w:rsid w:val="006B49CE"/>
    <w:rsid w:val="006B4DB6"/>
    <w:rsid w:val="006B4E96"/>
    <w:rsid w:val="006B5071"/>
    <w:rsid w:val="006B78C3"/>
    <w:rsid w:val="006B7F04"/>
    <w:rsid w:val="006C0B56"/>
    <w:rsid w:val="006C2130"/>
    <w:rsid w:val="006C4163"/>
    <w:rsid w:val="006C59DD"/>
    <w:rsid w:val="006C7215"/>
    <w:rsid w:val="006C72CA"/>
    <w:rsid w:val="006D0CEC"/>
    <w:rsid w:val="006D187C"/>
    <w:rsid w:val="006D1C7B"/>
    <w:rsid w:val="006D1DF3"/>
    <w:rsid w:val="006D3684"/>
    <w:rsid w:val="006D3BF5"/>
    <w:rsid w:val="006D4A2B"/>
    <w:rsid w:val="006D5616"/>
    <w:rsid w:val="006D63EE"/>
    <w:rsid w:val="006D67BA"/>
    <w:rsid w:val="006E332A"/>
    <w:rsid w:val="006E337D"/>
    <w:rsid w:val="006E3D73"/>
    <w:rsid w:val="006E53AE"/>
    <w:rsid w:val="006E612D"/>
    <w:rsid w:val="006E67F3"/>
    <w:rsid w:val="006F0586"/>
    <w:rsid w:val="006F134D"/>
    <w:rsid w:val="006F351F"/>
    <w:rsid w:val="006F41C1"/>
    <w:rsid w:val="006F4892"/>
    <w:rsid w:val="006F511A"/>
    <w:rsid w:val="006F5508"/>
    <w:rsid w:val="006F624E"/>
    <w:rsid w:val="006F6F13"/>
    <w:rsid w:val="007000FD"/>
    <w:rsid w:val="007006DE"/>
    <w:rsid w:val="00700CC1"/>
    <w:rsid w:val="00700D6A"/>
    <w:rsid w:val="00700DAE"/>
    <w:rsid w:val="00700F3E"/>
    <w:rsid w:val="007015B9"/>
    <w:rsid w:val="0070361E"/>
    <w:rsid w:val="0070516F"/>
    <w:rsid w:val="00706D04"/>
    <w:rsid w:val="00707502"/>
    <w:rsid w:val="00707B6F"/>
    <w:rsid w:val="00707E9D"/>
    <w:rsid w:val="0071043D"/>
    <w:rsid w:val="00710C54"/>
    <w:rsid w:val="00710F93"/>
    <w:rsid w:val="00711C79"/>
    <w:rsid w:val="007129C1"/>
    <w:rsid w:val="00712AA3"/>
    <w:rsid w:val="00712BB3"/>
    <w:rsid w:val="00714088"/>
    <w:rsid w:val="007146BA"/>
    <w:rsid w:val="00714CA4"/>
    <w:rsid w:val="007158A3"/>
    <w:rsid w:val="00715FAF"/>
    <w:rsid w:val="007171AB"/>
    <w:rsid w:val="0072116F"/>
    <w:rsid w:val="0072207D"/>
    <w:rsid w:val="00722389"/>
    <w:rsid w:val="00722403"/>
    <w:rsid w:val="00722759"/>
    <w:rsid w:val="0072318A"/>
    <w:rsid w:val="007233D0"/>
    <w:rsid w:val="007240D4"/>
    <w:rsid w:val="007256A1"/>
    <w:rsid w:val="0072740B"/>
    <w:rsid w:val="007278F1"/>
    <w:rsid w:val="00727CC8"/>
    <w:rsid w:val="00731354"/>
    <w:rsid w:val="007342F4"/>
    <w:rsid w:val="007349AA"/>
    <w:rsid w:val="00735517"/>
    <w:rsid w:val="00737222"/>
    <w:rsid w:val="0073773B"/>
    <w:rsid w:val="00740B45"/>
    <w:rsid w:val="00740EFD"/>
    <w:rsid w:val="0074208F"/>
    <w:rsid w:val="007430B8"/>
    <w:rsid w:val="00745681"/>
    <w:rsid w:val="007472B2"/>
    <w:rsid w:val="00747A2A"/>
    <w:rsid w:val="00751475"/>
    <w:rsid w:val="00753799"/>
    <w:rsid w:val="007545D5"/>
    <w:rsid w:val="00754ADE"/>
    <w:rsid w:val="007558E5"/>
    <w:rsid w:val="00757A7C"/>
    <w:rsid w:val="00757CD8"/>
    <w:rsid w:val="007603E8"/>
    <w:rsid w:val="00760EB2"/>
    <w:rsid w:val="007618AC"/>
    <w:rsid w:val="00761CF2"/>
    <w:rsid w:val="007621DE"/>
    <w:rsid w:val="007628C4"/>
    <w:rsid w:val="00762E26"/>
    <w:rsid w:val="00762E46"/>
    <w:rsid w:val="00764318"/>
    <w:rsid w:val="00766406"/>
    <w:rsid w:val="00766FFC"/>
    <w:rsid w:val="00767953"/>
    <w:rsid w:val="0077040B"/>
    <w:rsid w:val="0077130F"/>
    <w:rsid w:val="00772865"/>
    <w:rsid w:val="00772907"/>
    <w:rsid w:val="00773969"/>
    <w:rsid w:val="00774F07"/>
    <w:rsid w:val="00775767"/>
    <w:rsid w:val="007759AF"/>
    <w:rsid w:val="00781334"/>
    <w:rsid w:val="00782C44"/>
    <w:rsid w:val="00782F0F"/>
    <w:rsid w:val="00783069"/>
    <w:rsid w:val="007839F7"/>
    <w:rsid w:val="00783CEA"/>
    <w:rsid w:val="00785A51"/>
    <w:rsid w:val="00786251"/>
    <w:rsid w:val="007901B1"/>
    <w:rsid w:val="00790A9B"/>
    <w:rsid w:val="00790D23"/>
    <w:rsid w:val="00791130"/>
    <w:rsid w:val="00791B70"/>
    <w:rsid w:val="00792874"/>
    <w:rsid w:val="00793393"/>
    <w:rsid w:val="0079572A"/>
    <w:rsid w:val="00795D22"/>
    <w:rsid w:val="00796118"/>
    <w:rsid w:val="0079676C"/>
    <w:rsid w:val="00797861"/>
    <w:rsid w:val="007A0508"/>
    <w:rsid w:val="007A1B9B"/>
    <w:rsid w:val="007A36D4"/>
    <w:rsid w:val="007A388B"/>
    <w:rsid w:val="007A3DE8"/>
    <w:rsid w:val="007A6DE3"/>
    <w:rsid w:val="007B0C80"/>
    <w:rsid w:val="007B0EC4"/>
    <w:rsid w:val="007B1B02"/>
    <w:rsid w:val="007B1FFC"/>
    <w:rsid w:val="007B3123"/>
    <w:rsid w:val="007B3336"/>
    <w:rsid w:val="007B340B"/>
    <w:rsid w:val="007B3A27"/>
    <w:rsid w:val="007B4B98"/>
    <w:rsid w:val="007B4CCC"/>
    <w:rsid w:val="007B56B2"/>
    <w:rsid w:val="007B5A44"/>
    <w:rsid w:val="007B6791"/>
    <w:rsid w:val="007C0A10"/>
    <w:rsid w:val="007C0C7F"/>
    <w:rsid w:val="007C40C5"/>
    <w:rsid w:val="007C57F9"/>
    <w:rsid w:val="007C5A77"/>
    <w:rsid w:val="007C5BE2"/>
    <w:rsid w:val="007D0135"/>
    <w:rsid w:val="007D02AB"/>
    <w:rsid w:val="007D07DB"/>
    <w:rsid w:val="007D098D"/>
    <w:rsid w:val="007D25F1"/>
    <w:rsid w:val="007D3908"/>
    <w:rsid w:val="007D4444"/>
    <w:rsid w:val="007D7744"/>
    <w:rsid w:val="007E0957"/>
    <w:rsid w:val="007E0A86"/>
    <w:rsid w:val="007E1561"/>
    <w:rsid w:val="007E1C14"/>
    <w:rsid w:val="007E27E6"/>
    <w:rsid w:val="007E3B3B"/>
    <w:rsid w:val="007E4E47"/>
    <w:rsid w:val="007E5CCD"/>
    <w:rsid w:val="007E5CFF"/>
    <w:rsid w:val="007E7741"/>
    <w:rsid w:val="007F09F7"/>
    <w:rsid w:val="007F0BE4"/>
    <w:rsid w:val="007F22A9"/>
    <w:rsid w:val="007F31BB"/>
    <w:rsid w:val="007F343C"/>
    <w:rsid w:val="007F4CE4"/>
    <w:rsid w:val="007F5176"/>
    <w:rsid w:val="007F788E"/>
    <w:rsid w:val="008012EA"/>
    <w:rsid w:val="0080136E"/>
    <w:rsid w:val="008020A5"/>
    <w:rsid w:val="00810184"/>
    <w:rsid w:val="008105EA"/>
    <w:rsid w:val="008130C7"/>
    <w:rsid w:val="00814CB2"/>
    <w:rsid w:val="008159F3"/>
    <w:rsid w:val="0081601E"/>
    <w:rsid w:val="0081668C"/>
    <w:rsid w:val="008167B2"/>
    <w:rsid w:val="00817644"/>
    <w:rsid w:val="00817CFD"/>
    <w:rsid w:val="00817F92"/>
    <w:rsid w:val="008200A2"/>
    <w:rsid w:val="0082056A"/>
    <w:rsid w:val="00822061"/>
    <w:rsid w:val="0082222C"/>
    <w:rsid w:val="00822652"/>
    <w:rsid w:val="008231D4"/>
    <w:rsid w:val="00824C30"/>
    <w:rsid w:val="00824E74"/>
    <w:rsid w:val="00825DE3"/>
    <w:rsid w:val="00826AD0"/>
    <w:rsid w:val="00826F47"/>
    <w:rsid w:val="00827A6A"/>
    <w:rsid w:val="00830D76"/>
    <w:rsid w:val="008322A4"/>
    <w:rsid w:val="00832704"/>
    <w:rsid w:val="0083382C"/>
    <w:rsid w:val="0083436F"/>
    <w:rsid w:val="00835013"/>
    <w:rsid w:val="00835D41"/>
    <w:rsid w:val="00837CE9"/>
    <w:rsid w:val="00840BC0"/>
    <w:rsid w:val="00841C8E"/>
    <w:rsid w:val="008423EA"/>
    <w:rsid w:val="00842D14"/>
    <w:rsid w:val="008454B7"/>
    <w:rsid w:val="00845968"/>
    <w:rsid w:val="00846269"/>
    <w:rsid w:val="008468C7"/>
    <w:rsid w:val="008508A1"/>
    <w:rsid w:val="00850AE5"/>
    <w:rsid w:val="00853110"/>
    <w:rsid w:val="00853A57"/>
    <w:rsid w:val="00854338"/>
    <w:rsid w:val="00854B50"/>
    <w:rsid w:val="00854B56"/>
    <w:rsid w:val="008572E7"/>
    <w:rsid w:val="008610D9"/>
    <w:rsid w:val="00861433"/>
    <w:rsid w:val="00862D55"/>
    <w:rsid w:val="0086333F"/>
    <w:rsid w:val="008634A5"/>
    <w:rsid w:val="00863E93"/>
    <w:rsid w:val="00864461"/>
    <w:rsid w:val="00864731"/>
    <w:rsid w:val="00865616"/>
    <w:rsid w:val="00865FD3"/>
    <w:rsid w:val="00866266"/>
    <w:rsid w:val="00866377"/>
    <w:rsid w:val="00867901"/>
    <w:rsid w:val="008679C7"/>
    <w:rsid w:val="008679F9"/>
    <w:rsid w:val="00867B51"/>
    <w:rsid w:val="0087051E"/>
    <w:rsid w:val="008731DA"/>
    <w:rsid w:val="00873777"/>
    <w:rsid w:val="00873AF7"/>
    <w:rsid w:val="00874158"/>
    <w:rsid w:val="00874FEB"/>
    <w:rsid w:val="00877239"/>
    <w:rsid w:val="00877BD4"/>
    <w:rsid w:val="00877CC0"/>
    <w:rsid w:val="0088227A"/>
    <w:rsid w:val="00882F68"/>
    <w:rsid w:val="00884E82"/>
    <w:rsid w:val="008867F0"/>
    <w:rsid w:val="008869E4"/>
    <w:rsid w:val="00886BDA"/>
    <w:rsid w:val="00892FD9"/>
    <w:rsid w:val="0089407E"/>
    <w:rsid w:val="00894342"/>
    <w:rsid w:val="00894609"/>
    <w:rsid w:val="008948E7"/>
    <w:rsid w:val="00895F7A"/>
    <w:rsid w:val="00895FC9"/>
    <w:rsid w:val="008970D7"/>
    <w:rsid w:val="008A0671"/>
    <w:rsid w:val="008A209F"/>
    <w:rsid w:val="008A20F8"/>
    <w:rsid w:val="008A3065"/>
    <w:rsid w:val="008A4A8D"/>
    <w:rsid w:val="008A4AFE"/>
    <w:rsid w:val="008A7002"/>
    <w:rsid w:val="008A72F7"/>
    <w:rsid w:val="008B1D02"/>
    <w:rsid w:val="008B235B"/>
    <w:rsid w:val="008B3E9A"/>
    <w:rsid w:val="008B3F85"/>
    <w:rsid w:val="008B4865"/>
    <w:rsid w:val="008B4D18"/>
    <w:rsid w:val="008B6186"/>
    <w:rsid w:val="008B6561"/>
    <w:rsid w:val="008C07DB"/>
    <w:rsid w:val="008C0CB6"/>
    <w:rsid w:val="008C0D82"/>
    <w:rsid w:val="008C1058"/>
    <w:rsid w:val="008C28CC"/>
    <w:rsid w:val="008C2BD0"/>
    <w:rsid w:val="008C2C0D"/>
    <w:rsid w:val="008C2D65"/>
    <w:rsid w:val="008C457A"/>
    <w:rsid w:val="008C48C7"/>
    <w:rsid w:val="008C56F9"/>
    <w:rsid w:val="008C6813"/>
    <w:rsid w:val="008C6D62"/>
    <w:rsid w:val="008D00FC"/>
    <w:rsid w:val="008D1D24"/>
    <w:rsid w:val="008D2481"/>
    <w:rsid w:val="008D2629"/>
    <w:rsid w:val="008D2BD5"/>
    <w:rsid w:val="008D4C75"/>
    <w:rsid w:val="008D4D76"/>
    <w:rsid w:val="008D52C1"/>
    <w:rsid w:val="008D5819"/>
    <w:rsid w:val="008D59D6"/>
    <w:rsid w:val="008D62B9"/>
    <w:rsid w:val="008D692A"/>
    <w:rsid w:val="008D6F01"/>
    <w:rsid w:val="008D7118"/>
    <w:rsid w:val="008E1A99"/>
    <w:rsid w:val="008E273D"/>
    <w:rsid w:val="008E2932"/>
    <w:rsid w:val="008E340E"/>
    <w:rsid w:val="008E4E75"/>
    <w:rsid w:val="008E529B"/>
    <w:rsid w:val="008E5672"/>
    <w:rsid w:val="008E5B17"/>
    <w:rsid w:val="008E5D3A"/>
    <w:rsid w:val="008E685D"/>
    <w:rsid w:val="008E6E38"/>
    <w:rsid w:val="008F0329"/>
    <w:rsid w:val="008F08A5"/>
    <w:rsid w:val="008F193C"/>
    <w:rsid w:val="008F1BAD"/>
    <w:rsid w:val="008F5352"/>
    <w:rsid w:val="008F565B"/>
    <w:rsid w:val="008F5A3E"/>
    <w:rsid w:val="008F5BD1"/>
    <w:rsid w:val="008F62DF"/>
    <w:rsid w:val="008F636E"/>
    <w:rsid w:val="008F6FDD"/>
    <w:rsid w:val="008F7555"/>
    <w:rsid w:val="008F7B82"/>
    <w:rsid w:val="008F7CF7"/>
    <w:rsid w:val="00900E5B"/>
    <w:rsid w:val="00900FB9"/>
    <w:rsid w:val="009010BF"/>
    <w:rsid w:val="00901E21"/>
    <w:rsid w:val="009034D1"/>
    <w:rsid w:val="00904452"/>
    <w:rsid w:val="009053E6"/>
    <w:rsid w:val="00905805"/>
    <w:rsid w:val="00905B52"/>
    <w:rsid w:val="0090626E"/>
    <w:rsid w:val="00907015"/>
    <w:rsid w:val="009110B8"/>
    <w:rsid w:val="009116CB"/>
    <w:rsid w:val="00911984"/>
    <w:rsid w:val="00911E05"/>
    <w:rsid w:val="0091290F"/>
    <w:rsid w:val="0091436A"/>
    <w:rsid w:val="00914A45"/>
    <w:rsid w:val="00914B4B"/>
    <w:rsid w:val="0091682B"/>
    <w:rsid w:val="009179E5"/>
    <w:rsid w:val="00924857"/>
    <w:rsid w:val="009253F9"/>
    <w:rsid w:val="00926299"/>
    <w:rsid w:val="00926584"/>
    <w:rsid w:val="009270F5"/>
    <w:rsid w:val="009275B4"/>
    <w:rsid w:val="00927AC1"/>
    <w:rsid w:val="00931A10"/>
    <w:rsid w:val="009333BD"/>
    <w:rsid w:val="00933C8A"/>
    <w:rsid w:val="0093498A"/>
    <w:rsid w:val="00934D6D"/>
    <w:rsid w:val="00935EE5"/>
    <w:rsid w:val="00937016"/>
    <w:rsid w:val="009374CD"/>
    <w:rsid w:val="00941E0B"/>
    <w:rsid w:val="00941EC0"/>
    <w:rsid w:val="009429A3"/>
    <w:rsid w:val="009435F5"/>
    <w:rsid w:val="00945AB9"/>
    <w:rsid w:val="00946095"/>
    <w:rsid w:val="0094631B"/>
    <w:rsid w:val="0095047C"/>
    <w:rsid w:val="00951A3C"/>
    <w:rsid w:val="009524E6"/>
    <w:rsid w:val="009541E4"/>
    <w:rsid w:val="009549FF"/>
    <w:rsid w:val="00955171"/>
    <w:rsid w:val="00955AE8"/>
    <w:rsid w:val="00955BEF"/>
    <w:rsid w:val="00956766"/>
    <w:rsid w:val="00957EC6"/>
    <w:rsid w:val="009621A0"/>
    <w:rsid w:val="009622F1"/>
    <w:rsid w:val="00962AD8"/>
    <w:rsid w:val="0096434B"/>
    <w:rsid w:val="00964DEC"/>
    <w:rsid w:val="009655EA"/>
    <w:rsid w:val="00966E5A"/>
    <w:rsid w:val="009676DD"/>
    <w:rsid w:val="0096794E"/>
    <w:rsid w:val="00967D1E"/>
    <w:rsid w:val="0097030B"/>
    <w:rsid w:val="00971D39"/>
    <w:rsid w:val="00972B45"/>
    <w:rsid w:val="009735F4"/>
    <w:rsid w:val="009736D4"/>
    <w:rsid w:val="00975709"/>
    <w:rsid w:val="009757A9"/>
    <w:rsid w:val="00976069"/>
    <w:rsid w:val="00977209"/>
    <w:rsid w:val="0098328B"/>
    <w:rsid w:val="009838EC"/>
    <w:rsid w:val="00984E26"/>
    <w:rsid w:val="00985461"/>
    <w:rsid w:val="00985EDF"/>
    <w:rsid w:val="009878C5"/>
    <w:rsid w:val="00987EDA"/>
    <w:rsid w:val="00990D51"/>
    <w:rsid w:val="00990DB0"/>
    <w:rsid w:val="00991CAC"/>
    <w:rsid w:val="00991D83"/>
    <w:rsid w:val="00992065"/>
    <w:rsid w:val="00992713"/>
    <w:rsid w:val="009930DA"/>
    <w:rsid w:val="00994B9F"/>
    <w:rsid w:val="00995052"/>
    <w:rsid w:val="009962B2"/>
    <w:rsid w:val="009973D6"/>
    <w:rsid w:val="009A0616"/>
    <w:rsid w:val="009A1283"/>
    <w:rsid w:val="009A17AD"/>
    <w:rsid w:val="009A285D"/>
    <w:rsid w:val="009A3371"/>
    <w:rsid w:val="009A39B4"/>
    <w:rsid w:val="009A4027"/>
    <w:rsid w:val="009A53A5"/>
    <w:rsid w:val="009A6749"/>
    <w:rsid w:val="009A6A89"/>
    <w:rsid w:val="009A75A2"/>
    <w:rsid w:val="009A7943"/>
    <w:rsid w:val="009B03AE"/>
    <w:rsid w:val="009B12BF"/>
    <w:rsid w:val="009B2C49"/>
    <w:rsid w:val="009B51E1"/>
    <w:rsid w:val="009B5C4B"/>
    <w:rsid w:val="009B5EE5"/>
    <w:rsid w:val="009B6AB1"/>
    <w:rsid w:val="009B6B39"/>
    <w:rsid w:val="009C038B"/>
    <w:rsid w:val="009C04A4"/>
    <w:rsid w:val="009C095D"/>
    <w:rsid w:val="009C143E"/>
    <w:rsid w:val="009C1F7F"/>
    <w:rsid w:val="009C26DF"/>
    <w:rsid w:val="009C3424"/>
    <w:rsid w:val="009C47B1"/>
    <w:rsid w:val="009C4AE9"/>
    <w:rsid w:val="009C4BDD"/>
    <w:rsid w:val="009C57B5"/>
    <w:rsid w:val="009C6275"/>
    <w:rsid w:val="009C696D"/>
    <w:rsid w:val="009C6A39"/>
    <w:rsid w:val="009D0D6A"/>
    <w:rsid w:val="009D2F33"/>
    <w:rsid w:val="009D3485"/>
    <w:rsid w:val="009D53D2"/>
    <w:rsid w:val="009D6A0C"/>
    <w:rsid w:val="009D6B11"/>
    <w:rsid w:val="009D6CD9"/>
    <w:rsid w:val="009D6EA1"/>
    <w:rsid w:val="009D76CC"/>
    <w:rsid w:val="009E0F04"/>
    <w:rsid w:val="009E0F23"/>
    <w:rsid w:val="009E15F7"/>
    <w:rsid w:val="009E2CF4"/>
    <w:rsid w:val="009E324E"/>
    <w:rsid w:val="009E341F"/>
    <w:rsid w:val="009E5325"/>
    <w:rsid w:val="009E54AD"/>
    <w:rsid w:val="009E6BDD"/>
    <w:rsid w:val="009E7305"/>
    <w:rsid w:val="009F00CD"/>
    <w:rsid w:val="009F10B5"/>
    <w:rsid w:val="009F3199"/>
    <w:rsid w:val="009F32B8"/>
    <w:rsid w:val="009F36E5"/>
    <w:rsid w:val="009F3DE4"/>
    <w:rsid w:val="009F3E38"/>
    <w:rsid w:val="009F4934"/>
    <w:rsid w:val="009F4B2A"/>
    <w:rsid w:val="009F4BCF"/>
    <w:rsid w:val="009F55FE"/>
    <w:rsid w:val="009F57A0"/>
    <w:rsid w:val="009F6220"/>
    <w:rsid w:val="00A00C58"/>
    <w:rsid w:val="00A0145B"/>
    <w:rsid w:val="00A01D33"/>
    <w:rsid w:val="00A01DC9"/>
    <w:rsid w:val="00A022DA"/>
    <w:rsid w:val="00A030A4"/>
    <w:rsid w:val="00A04B13"/>
    <w:rsid w:val="00A04C10"/>
    <w:rsid w:val="00A0556B"/>
    <w:rsid w:val="00A06951"/>
    <w:rsid w:val="00A073F0"/>
    <w:rsid w:val="00A1131C"/>
    <w:rsid w:val="00A130BB"/>
    <w:rsid w:val="00A13A99"/>
    <w:rsid w:val="00A143CA"/>
    <w:rsid w:val="00A14DD4"/>
    <w:rsid w:val="00A15008"/>
    <w:rsid w:val="00A15260"/>
    <w:rsid w:val="00A158D6"/>
    <w:rsid w:val="00A176AC"/>
    <w:rsid w:val="00A17782"/>
    <w:rsid w:val="00A20E54"/>
    <w:rsid w:val="00A211C7"/>
    <w:rsid w:val="00A2140B"/>
    <w:rsid w:val="00A22D31"/>
    <w:rsid w:val="00A237C9"/>
    <w:rsid w:val="00A23E8F"/>
    <w:rsid w:val="00A241B2"/>
    <w:rsid w:val="00A2531A"/>
    <w:rsid w:val="00A2692E"/>
    <w:rsid w:val="00A30AA7"/>
    <w:rsid w:val="00A31334"/>
    <w:rsid w:val="00A325F9"/>
    <w:rsid w:val="00A32919"/>
    <w:rsid w:val="00A3308E"/>
    <w:rsid w:val="00A3570A"/>
    <w:rsid w:val="00A35BAF"/>
    <w:rsid w:val="00A365DD"/>
    <w:rsid w:val="00A365FC"/>
    <w:rsid w:val="00A371B7"/>
    <w:rsid w:val="00A411BF"/>
    <w:rsid w:val="00A41DAC"/>
    <w:rsid w:val="00A422FD"/>
    <w:rsid w:val="00A427BF"/>
    <w:rsid w:val="00A44D84"/>
    <w:rsid w:val="00A47846"/>
    <w:rsid w:val="00A5104E"/>
    <w:rsid w:val="00A51F09"/>
    <w:rsid w:val="00A51F1C"/>
    <w:rsid w:val="00A51FAB"/>
    <w:rsid w:val="00A52684"/>
    <w:rsid w:val="00A5332E"/>
    <w:rsid w:val="00A534B6"/>
    <w:rsid w:val="00A53564"/>
    <w:rsid w:val="00A535F1"/>
    <w:rsid w:val="00A545E8"/>
    <w:rsid w:val="00A547B9"/>
    <w:rsid w:val="00A55721"/>
    <w:rsid w:val="00A55B80"/>
    <w:rsid w:val="00A55CE8"/>
    <w:rsid w:val="00A56A13"/>
    <w:rsid w:val="00A56A87"/>
    <w:rsid w:val="00A57121"/>
    <w:rsid w:val="00A6196B"/>
    <w:rsid w:val="00A619B6"/>
    <w:rsid w:val="00A61ABC"/>
    <w:rsid w:val="00A63328"/>
    <w:rsid w:val="00A65869"/>
    <w:rsid w:val="00A66367"/>
    <w:rsid w:val="00A70CF9"/>
    <w:rsid w:val="00A72AC6"/>
    <w:rsid w:val="00A737B9"/>
    <w:rsid w:val="00A73A00"/>
    <w:rsid w:val="00A73AEA"/>
    <w:rsid w:val="00A73CBD"/>
    <w:rsid w:val="00A82B2B"/>
    <w:rsid w:val="00A8322D"/>
    <w:rsid w:val="00A83931"/>
    <w:rsid w:val="00A84CAB"/>
    <w:rsid w:val="00A85FF0"/>
    <w:rsid w:val="00A8649D"/>
    <w:rsid w:val="00A91015"/>
    <w:rsid w:val="00A91208"/>
    <w:rsid w:val="00A9125D"/>
    <w:rsid w:val="00A91826"/>
    <w:rsid w:val="00A926B6"/>
    <w:rsid w:val="00A945F3"/>
    <w:rsid w:val="00A94EBE"/>
    <w:rsid w:val="00A95DE5"/>
    <w:rsid w:val="00A97007"/>
    <w:rsid w:val="00A974BB"/>
    <w:rsid w:val="00A97F67"/>
    <w:rsid w:val="00AA05B9"/>
    <w:rsid w:val="00AA174E"/>
    <w:rsid w:val="00AA5502"/>
    <w:rsid w:val="00AA5705"/>
    <w:rsid w:val="00AA5B80"/>
    <w:rsid w:val="00AA6799"/>
    <w:rsid w:val="00AA6ACC"/>
    <w:rsid w:val="00AB05AF"/>
    <w:rsid w:val="00AB2439"/>
    <w:rsid w:val="00AB3B27"/>
    <w:rsid w:val="00AB47BB"/>
    <w:rsid w:val="00AB5BED"/>
    <w:rsid w:val="00AB6B7A"/>
    <w:rsid w:val="00AB6BD2"/>
    <w:rsid w:val="00AB6F1A"/>
    <w:rsid w:val="00AC2C49"/>
    <w:rsid w:val="00AC323C"/>
    <w:rsid w:val="00AC3C79"/>
    <w:rsid w:val="00AC43D0"/>
    <w:rsid w:val="00AC44BC"/>
    <w:rsid w:val="00AC4F98"/>
    <w:rsid w:val="00AC568C"/>
    <w:rsid w:val="00AC650E"/>
    <w:rsid w:val="00AC6D44"/>
    <w:rsid w:val="00AC715F"/>
    <w:rsid w:val="00AC7A5F"/>
    <w:rsid w:val="00AD1202"/>
    <w:rsid w:val="00AD2028"/>
    <w:rsid w:val="00AD2F3E"/>
    <w:rsid w:val="00AD58D7"/>
    <w:rsid w:val="00AD5D34"/>
    <w:rsid w:val="00AD652B"/>
    <w:rsid w:val="00AD6FC7"/>
    <w:rsid w:val="00AD770D"/>
    <w:rsid w:val="00AD7B82"/>
    <w:rsid w:val="00AE1392"/>
    <w:rsid w:val="00AE2406"/>
    <w:rsid w:val="00AE2B8E"/>
    <w:rsid w:val="00AE2F21"/>
    <w:rsid w:val="00AE3491"/>
    <w:rsid w:val="00AE3E17"/>
    <w:rsid w:val="00AF0482"/>
    <w:rsid w:val="00AF08DE"/>
    <w:rsid w:val="00AF0AC0"/>
    <w:rsid w:val="00AF1B11"/>
    <w:rsid w:val="00AF1DFD"/>
    <w:rsid w:val="00AF2FFD"/>
    <w:rsid w:val="00AF36D4"/>
    <w:rsid w:val="00AF3CF6"/>
    <w:rsid w:val="00AF565C"/>
    <w:rsid w:val="00AF59AE"/>
    <w:rsid w:val="00AF6F05"/>
    <w:rsid w:val="00AF7166"/>
    <w:rsid w:val="00B00A11"/>
    <w:rsid w:val="00B00DE8"/>
    <w:rsid w:val="00B022EF"/>
    <w:rsid w:val="00B02695"/>
    <w:rsid w:val="00B02894"/>
    <w:rsid w:val="00B02A67"/>
    <w:rsid w:val="00B037B4"/>
    <w:rsid w:val="00B05307"/>
    <w:rsid w:val="00B05AB4"/>
    <w:rsid w:val="00B05D30"/>
    <w:rsid w:val="00B06B05"/>
    <w:rsid w:val="00B102D9"/>
    <w:rsid w:val="00B10B8E"/>
    <w:rsid w:val="00B11135"/>
    <w:rsid w:val="00B11364"/>
    <w:rsid w:val="00B12286"/>
    <w:rsid w:val="00B13C38"/>
    <w:rsid w:val="00B143B0"/>
    <w:rsid w:val="00B146A1"/>
    <w:rsid w:val="00B147E4"/>
    <w:rsid w:val="00B15764"/>
    <w:rsid w:val="00B15F17"/>
    <w:rsid w:val="00B163ED"/>
    <w:rsid w:val="00B1647D"/>
    <w:rsid w:val="00B179B2"/>
    <w:rsid w:val="00B203AF"/>
    <w:rsid w:val="00B21126"/>
    <w:rsid w:val="00B22800"/>
    <w:rsid w:val="00B2342F"/>
    <w:rsid w:val="00B245A8"/>
    <w:rsid w:val="00B2476C"/>
    <w:rsid w:val="00B24D9D"/>
    <w:rsid w:val="00B2706C"/>
    <w:rsid w:val="00B30084"/>
    <w:rsid w:val="00B307C0"/>
    <w:rsid w:val="00B3095D"/>
    <w:rsid w:val="00B31539"/>
    <w:rsid w:val="00B33DF8"/>
    <w:rsid w:val="00B34167"/>
    <w:rsid w:val="00B34239"/>
    <w:rsid w:val="00B35909"/>
    <w:rsid w:val="00B36966"/>
    <w:rsid w:val="00B3711C"/>
    <w:rsid w:val="00B37E12"/>
    <w:rsid w:val="00B410AC"/>
    <w:rsid w:val="00B417BD"/>
    <w:rsid w:val="00B42DEF"/>
    <w:rsid w:val="00B431B7"/>
    <w:rsid w:val="00B44AC6"/>
    <w:rsid w:val="00B479B4"/>
    <w:rsid w:val="00B51A24"/>
    <w:rsid w:val="00B51F4F"/>
    <w:rsid w:val="00B533A1"/>
    <w:rsid w:val="00B54C12"/>
    <w:rsid w:val="00B552AB"/>
    <w:rsid w:val="00B55459"/>
    <w:rsid w:val="00B5632B"/>
    <w:rsid w:val="00B56D22"/>
    <w:rsid w:val="00B57225"/>
    <w:rsid w:val="00B57739"/>
    <w:rsid w:val="00B57D3A"/>
    <w:rsid w:val="00B61D7C"/>
    <w:rsid w:val="00B62125"/>
    <w:rsid w:val="00B627B8"/>
    <w:rsid w:val="00B6299C"/>
    <w:rsid w:val="00B631CD"/>
    <w:rsid w:val="00B6674B"/>
    <w:rsid w:val="00B67834"/>
    <w:rsid w:val="00B67E98"/>
    <w:rsid w:val="00B71402"/>
    <w:rsid w:val="00B7162C"/>
    <w:rsid w:val="00B73954"/>
    <w:rsid w:val="00B73B39"/>
    <w:rsid w:val="00B746F7"/>
    <w:rsid w:val="00B753B9"/>
    <w:rsid w:val="00B76867"/>
    <w:rsid w:val="00B76894"/>
    <w:rsid w:val="00B76F75"/>
    <w:rsid w:val="00B77985"/>
    <w:rsid w:val="00B821A4"/>
    <w:rsid w:val="00B8345C"/>
    <w:rsid w:val="00B83701"/>
    <w:rsid w:val="00B847CC"/>
    <w:rsid w:val="00B878B6"/>
    <w:rsid w:val="00B87D67"/>
    <w:rsid w:val="00B90926"/>
    <w:rsid w:val="00B90A83"/>
    <w:rsid w:val="00B90FD8"/>
    <w:rsid w:val="00B910D3"/>
    <w:rsid w:val="00B91C97"/>
    <w:rsid w:val="00B929DF"/>
    <w:rsid w:val="00B92B98"/>
    <w:rsid w:val="00B92E28"/>
    <w:rsid w:val="00B9360F"/>
    <w:rsid w:val="00B93B87"/>
    <w:rsid w:val="00B93DE6"/>
    <w:rsid w:val="00B94CBA"/>
    <w:rsid w:val="00B958DA"/>
    <w:rsid w:val="00B96580"/>
    <w:rsid w:val="00B976F8"/>
    <w:rsid w:val="00BA03DE"/>
    <w:rsid w:val="00BA083F"/>
    <w:rsid w:val="00BA0C2B"/>
    <w:rsid w:val="00BA171F"/>
    <w:rsid w:val="00BA1C37"/>
    <w:rsid w:val="00BA36CD"/>
    <w:rsid w:val="00BA3D1E"/>
    <w:rsid w:val="00BA4516"/>
    <w:rsid w:val="00BA508F"/>
    <w:rsid w:val="00BA60BD"/>
    <w:rsid w:val="00BA710F"/>
    <w:rsid w:val="00BA7614"/>
    <w:rsid w:val="00BB1418"/>
    <w:rsid w:val="00BB218F"/>
    <w:rsid w:val="00BB2225"/>
    <w:rsid w:val="00BB2DFD"/>
    <w:rsid w:val="00BB2F34"/>
    <w:rsid w:val="00BB3CB9"/>
    <w:rsid w:val="00BB57C0"/>
    <w:rsid w:val="00BB5DD4"/>
    <w:rsid w:val="00BB6DF7"/>
    <w:rsid w:val="00BB6F3C"/>
    <w:rsid w:val="00BB7D40"/>
    <w:rsid w:val="00BB7FED"/>
    <w:rsid w:val="00BC1979"/>
    <w:rsid w:val="00BC43C7"/>
    <w:rsid w:val="00BC53D6"/>
    <w:rsid w:val="00BC57A6"/>
    <w:rsid w:val="00BC6E69"/>
    <w:rsid w:val="00BD134A"/>
    <w:rsid w:val="00BD203E"/>
    <w:rsid w:val="00BD2311"/>
    <w:rsid w:val="00BD3725"/>
    <w:rsid w:val="00BD38C7"/>
    <w:rsid w:val="00BD6639"/>
    <w:rsid w:val="00BE1DA5"/>
    <w:rsid w:val="00BE30D3"/>
    <w:rsid w:val="00BE32A2"/>
    <w:rsid w:val="00BE3BEC"/>
    <w:rsid w:val="00BE53F6"/>
    <w:rsid w:val="00BE5712"/>
    <w:rsid w:val="00BF1675"/>
    <w:rsid w:val="00BF1A1F"/>
    <w:rsid w:val="00BF2206"/>
    <w:rsid w:val="00BF289E"/>
    <w:rsid w:val="00BF34BC"/>
    <w:rsid w:val="00BF5447"/>
    <w:rsid w:val="00BF5864"/>
    <w:rsid w:val="00BF62E6"/>
    <w:rsid w:val="00BF6949"/>
    <w:rsid w:val="00BF6E41"/>
    <w:rsid w:val="00BF7C43"/>
    <w:rsid w:val="00C01483"/>
    <w:rsid w:val="00C049EB"/>
    <w:rsid w:val="00C04EB1"/>
    <w:rsid w:val="00C0526B"/>
    <w:rsid w:val="00C07E92"/>
    <w:rsid w:val="00C10620"/>
    <w:rsid w:val="00C11723"/>
    <w:rsid w:val="00C11B14"/>
    <w:rsid w:val="00C11B3F"/>
    <w:rsid w:val="00C120DE"/>
    <w:rsid w:val="00C17935"/>
    <w:rsid w:val="00C20F8F"/>
    <w:rsid w:val="00C2192A"/>
    <w:rsid w:val="00C256C2"/>
    <w:rsid w:val="00C264E2"/>
    <w:rsid w:val="00C26576"/>
    <w:rsid w:val="00C27744"/>
    <w:rsid w:val="00C306A0"/>
    <w:rsid w:val="00C30FC2"/>
    <w:rsid w:val="00C3249D"/>
    <w:rsid w:val="00C34287"/>
    <w:rsid w:val="00C35187"/>
    <w:rsid w:val="00C40E25"/>
    <w:rsid w:val="00C41AAB"/>
    <w:rsid w:val="00C43216"/>
    <w:rsid w:val="00C44678"/>
    <w:rsid w:val="00C44C46"/>
    <w:rsid w:val="00C44ECD"/>
    <w:rsid w:val="00C45581"/>
    <w:rsid w:val="00C469F5"/>
    <w:rsid w:val="00C50536"/>
    <w:rsid w:val="00C519C4"/>
    <w:rsid w:val="00C523A2"/>
    <w:rsid w:val="00C5391F"/>
    <w:rsid w:val="00C53CC3"/>
    <w:rsid w:val="00C55F0D"/>
    <w:rsid w:val="00C56152"/>
    <w:rsid w:val="00C56274"/>
    <w:rsid w:val="00C57047"/>
    <w:rsid w:val="00C61575"/>
    <w:rsid w:val="00C6226C"/>
    <w:rsid w:val="00C655E7"/>
    <w:rsid w:val="00C656B4"/>
    <w:rsid w:val="00C66017"/>
    <w:rsid w:val="00C6730A"/>
    <w:rsid w:val="00C67C65"/>
    <w:rsid w:val="00C709A8"/>
    <w:rsid w:val="00C716E2"/>
    <w:rsid w:val="00C72F2A"/>
    <w:rsid w:val="00C73524"/>
    <w:rsid w:val="00C73BEA"/>
    <w:rsid w:val="00C752C2"/>
    <w:rsid w:val="00C75EBA"/>
    <w:rsid w:val="00C76194"/>
    <w:rsid w:val="00C77922"/>
    <w:rsid w:val="00C80CF6"/>
    <w:rsid w:val="00C810C7"/>
    <w:rsid w:val="00C81EA9"/>
    <w:rsid w:val="00C82A76"/>
    <w:rsid w:val="00C83546"/>
    <w:rsid w:val="00C83796"/>
    <w:rsid w:val="00C83802"/>
    <w:rsid w:val="00C87EC1"/>
    <w:rsid w:val="00C87F41"/>
    <w:rsid w:val="00C912B8"/>
    <w:rsid w:val="00C91BE6"/>
    <w:rsid w:val="00C920B0"/>
    <w:rsid w:val="00C9295A"/>
    <w:rsid w:val="00C92BFA"/>
    <w:rsid w:val="00C93907"/>
    <w:rsid w:val="00C9698C"/>
    <w:rsid w:val="00C97124"/>
    <w:rsid w:val="00C9722D"/>
    <w:rsid w:val="00C97393"/>
    <w:rsid w:val="00CA037F"/>
    <w:rsid w:val="00CA0C82"/>
    <w:rsid w:val="00CA10B0"/>
    <w:rsid w:val="00CA238C"/>
    <w:rsid w:val="00CA307B"/>
    <w:rsid w:val="00CA4761"/>
    <w:rsid w:val="00CA4AFF"/>
    <w:rsid w:val="00CA5730"/>
    <w:rsid w:val="00CA5845"/>
    <w:rsid w:val="00CA74F5"/>
    <w:rsid w:val="00CA76B8"/>
    <w:rsid w:val="00CB0AD2"/>
    <w:rsid w:val="00CB1709"/>
    <w:rsid w:val="00CB1811"/>
    <w:rsid w:val="00CB1A5C"/>
    <w:rsid w:val="00CB35F1"/>
    <w:rsid w:val="00CB4BE1"/>
    <w:rsid w:val="00CB531A"/>
    <w:rsid w:val="00CB5343"/>
    <w:rsid w:val="00CB62F7"/>
    <w:rsid w:val="00CB6B76"/>
    <w:rsid w:val="00CC0B34"/>
    <w:rsid w:val="00CC0B6F"/>
    <w:rsid w:val="00CC2A83"/>
    <w:rsid w:val="00CC3EF7"/>
    <w:rsid w:val="00CC47F3"/>
    <w:rsid w:val="00CC616D"/>
    <w:rsid w:val="00CC6EE7"/>
    <w:rsid w:val="00CC759A"/>
    <w:rsid w:val="00CC7A2C"/>
    <w:rsid w:val="00CD227D"/>
    <w:rsid w:val="00CD2372"/>
    <w:rsid w:val="00CD2CBA"/>
    <w:rsid w:val="00CD4674"/>
    <w:rsid w:val="00CD4FC7"/>
    <w:rsid w:val="00CD5BD7"/>
    <w:rsid w:val="00CD6041"/>
    <w:rsid w:val="00CD6D89"/>
    <w:rsid w:val="00CD7175"/>
    <w:rsid w:val="00CE00E5"/>
    <w:rsid w:val="00CE1152"/>
    <w:rsid w:val="00CE19C8"/>
    <w:rsid w:val="00CE226D"/>
    <w:rsid w:val="00CE2A93"/>
    <w:rsid w:val="00CE39A5"/>
    <w:rsid w:val="00CE4641"/>
    <w:rsid w:val="00CE48B6"/>
    <w:rsid w:val="00CE4DC2"/>
    <w:rsid w:val="00CE5EB1"/>
    <w:rsid w:val="00CE5F97"/>
    <w:rsid w:val="00CE6A7A"/>
    <w:rsid w:val="00CE73F5"/>
    <w:rsid w:val="00CE756F"/>
    <w:rsid w:val="00CF164F"/>
    <w:rsid w:val="00CF2EB2"/>
    <w:rsid w:val="00CF3978"/>
    <w:rsid w:val="00CF451D"/>
    <w:rsid w:val="00CF5581"/>
    <w:rsid w:val="00CF661B"/>
    <w:rsid w:val="00CF670A"/>
    <w:rsid w:val="00D0108E"/>
    <w:rsid w:val="00D016E8"/>
    <w:rsid w:val="00D01794"/>
    <w:rsid w:val="00D035F0"/>
    <w:rsid w:val="00D04B36"/>
    <w:rsid w:val="00D04FC8"/>
    <w:rsid w:val="00D05913"/>
    <w:rsid w:val="00D0595F"/>
    <w:rsid w:val="00D05A8B"/>
    <w:rsid w:val="00D07FE4"/>
    <w:rsid w:val="00D11782"/>
    <w:rsid w:val="00D124F5"/>
    <w:rsid w:val="00D13C01"/>
    <w:rsid w:val="00D13E93"/>
    <w:rsid w:val="00D14DF5"/>
    <w:rsid w:val="00D15312"/>
    <w:rsid w:val="00D15ACC"/>
    <w:rsid w:val="00D15FA5"/>
    <w:rsid w:val="00D210E6"/>
    <w:rsid w:val="00D23264"/>
    <w:rsid w:val="00D240E4"/>
    <w:rsid w:val="00D258D6"/>
    <w:rsid w:val="00D25A21"/>
    <w:rsid w:val="00D25B14"/>
    <w:rsid w:val="00D26EEE"/>
    <w:rsid w:val="00D275D6"/>
    <w:rsid w:val="00D27665"/>
    <w:rsid w:val="00D27AE1"/>
    <w:rsid w:val="00D30C37"/>
    <w:rsid w:val="00D31527"/>
    <w:rsid w:val="00D32030"/>
    <w:rsid w:val="00D33CE3"/>
    <w:rsid w:val="00D3478A"/>
    <w:rsid w:val="00D34A95"/>
    <w:rsid w:val="00D36F24"/>
    <w:rsid w:val="00D37987"/>
    <w:rsid w:val="00D37AF0"/>
    <w:rsid w:val="00D40402"/>
    <w:rsid w:val="00D41208"/>
    <w:rsid w:val="00D415D8"/>
    <w:rsid w:val="00D41EF6"/>
    <w:rsid w:val="00D42506"/>
    <w:rsid w:val="00D43350"/>
    <w:rsid w:val="00D437E6"/>
    <w:rsid w:val="00D443B7"/>
    <w:rsid w:val="00D45B51"/>
    <w:rsid w:val="00D502D1"/>
    <w:rsid w:val="00D50BC6"/>
    <w:rsid w:val="00D510E2"/>
    <w:rsid w:val="00D527C4"/>
    <w:rsid w:val="00D52D04"/>
    <w:rsid w:val="00D54F5A"/>
    <w:rsid w:val="00D55326"/>
    <w:rsid w:val="00D56A4B"/>
    <w:rsid w:val="00D60050"/>
    <w:rsid w:val="00D603CD"/>
    <w:rsid w:val="00D605EB"/>
    <w:rsid w:val="00D60D40"/>
    <w:rsid w:val="00D60ED5"/>
    <w:rsid w:val="00D620DD"/>
    <w:rsid w:val="00D62582"/>
    <w:rsid w:val="00D629D8"/>
    <w:rsid w:val="00D638F5"/>
    <w:rsid w:val="00D6397A"/>
    <w:rsid w:val="00D64F2D"/>
    <w:rsid w:val="00D678B4"/>
    <w:rsid w:val="00D67D0B"/>
    <w:rsid w:val="00D67ECB"/>
    <w:rsid w:val="00D7206A"/>
    <w:rsid w:val="00D73B06"/>
    <w:rsid w:val="00D73F52"/>
    <w:rsid w:val="00D7437A"/>
    <w:rsid w:val="00D7459B"/>
    <w:rsid w:val="00D75428"/>
    <w:rsid w:val="00D754BF"/>
    <w:rsid w:val="00D756A8"/>
    <w:rsid w:val="00D75D20"/>
    <w:rsid w:val="00D800F2"/>
    <w:rsid w:val="00D81D1B"/>
    <w:rsid w:val="00D8520B"/>
    <w:rsid w:val="00D854C9"/>
    <w:rsid w:val="00D867CB"/>
    <w:rsid w:val="00D91F17"/>
    <w:rsid w:val="00D93106"/>
    <w:rsid w:val="00D93605"/>
    <w:rsid w:val="00D93D51"/>
    <w:rsid w:val="00D93E5A"/>
    <w:rsid w:val="00D93ED0"/>
    <w:rsid w:val="00D94B14"/>
    <w:rsid w:val="00D95218"/>
    <w:rsid w:val="00D955C9"/>
    <w:rsid w:val="00D96358"/>
    <w:rsid w:val="00D96822"/>
    <w:rsid w:val="00DA06F7"/>
    <w:rsid w:val="00DA09EB"/>
    <w:rsid w:val="00DA1159"/>
    <w:rsid w:val="00DA47BD"/>
    <w:rsid w:val="00DA5448"/>
    <w:rsid w:val="00DA65A6"/>
    <w:rsid w:val="00DA6867"/>
    <w:rsid w:val="00DA75F3"/>
    <w:rsid w:val="00DB0381"/>
    <w:rsid w:val="00DB17F6"/>
    <w:rsid w:val="00DB3754"/>
    <w:rsid w:val="00DB3E96"/>
    <w:rsid w:val="00DB57FB"/>
    <w:rsid w:val="00DB6114"/>
    <w:rsid w:val="00DB65F9"/>
    <w:rsid w:val="00DB6EFB"/>
    <w:rsid w:val="00DC219B"/>
    <w:rsid w:val="00DC2F5D"/>
    <w:rsid w:val="00DC37A7"/>
    <w:rsid w:val="00DC7554"/>
    <w:rsid w:val="00DC7814"/>
    <w:rsid w:val="00DC7A3F"/>
    <w:rsid w:val="00DD1B59"/>
    <w:rsid w:val="00DD4E6A"/>
    <w:rsid w:val="00DD607D"/>
    <w:rsid w:val="00DD6BA7"/>
    <w:rsid w:val="00DE1DE1"/>
    <w:rsid w:val="00DE1DFF"/>
    <w:rsid w:val="00DE6740"/>
    <w:rsid w:val="00DF033E"/>
    <w:rsid w:val="00DF1DEF"/>
    <w:rsid w:val="00E02CEB"/>
    <w:rsid w:val="00E039C0"/>
    <w:rsid w:val="00E04046"/>
    <w:rsid w:val="00E04AA4"/>
    <w:rsid w:val="00E05224"/>
    <w:rsid w:val="00E0540A"/>
    <w:rsid w:val="00E059A3"/>
    <w:rsid w:val="00E065CF"/>
    <w:rsid w:val="00E07365"/>
    <w:rsid w:val="00E07456"/>
    <w:rsid w:val="00E079F1"/>
    <w:rsid w:val="00E10186"/>
    <w:rsid w:val="00E11F92"/>
    <w:rsid w:val="00E12F65"/>
    <w:rsid w:val="00E13578"/>
    <w:rsid w:val="00E13781"/>
    <w:rsid w:val="00E1390F"/>
    <w:rsid w:val="00E13FA5"/>
    <w:rsid w:val="00E15168"/>
    <w:rsid w:val="00E162BB"/>
    <w:rsid w:val="00E214D3"/>
    <w:rsid w:val="00E21A7B"/>
    <w:rsid w:val="00E21DD9"/>
    <w:rsid w:val="00E228AC"/>
    <w:rsid w:val="00E24992"/>
    <w:rsid w:val="00E25C29"/>
    <w:rsid w:val="00E25EC9"/>
    <w:rsid w:val="00E25F12"/>
    <w:rsid w:val="00E27FD6"/>
    <w:rsid w:val="00E3349E"/>
    <w:rsid w:val="00E3388A"/>
    <w:rsid w:val="00E33945"/>
    <w:rsid w:val="00E3691C"/>
    <w:rsid w:val="00E37736"/>
    <w:rsid w:val="00E40B8E"/>
    <w:rsid w:val="00E40DCE"/>
    <w:rsid w:val="00E42E9E"/>
    <w:rsid w:val="00E42ED5"/>
    <w:rsid w:val="00E44368"/>
    <w:rsid w:val="00E447F4"/>
    <w:rsid w:val="00E45259"/>
    <w:rsid w:val="00E45CFB"/>
    <w:rsid w:val="00E45DA4"/>
    <w:rsid w:val="00E5009B"/>
    <w:rsid w:val="00E54218"/>
    <w:rsid w:val="00E55821"/>
    <w:rsid w:val="00E566FF"/>
    <w:rsid w:val="00E608DE"/>
    <w:rsid w:val="00E609F5"/>
    <w:rsid w:val="00E62628"/>
    <w:rsid w:val="00E64ED3"/>
    <w:rsid w:val="00E64F85"/>
    <w:rsid w:val="00E65323"/>
    <w:rsid w:val="00E65999"/>
    <w:rsid w:val="00E65A09"/>
    <w:rsid w:val="00E65CC7"/>
    <w:rsid w:val="00E66687"/>
    <w:rsid w:val="00E70848"/>
    <w:rsid w:val="00E71368"/>
    <w:rsid w:val="00E721B8"/>
    <w:rsid w:val="00E722C9"/>
    <w:rsid w:val="00E72EE6"/>
    <w:rsid w:val="00E73E21"/>
    <w:rsid w:val="00E75BEF"/>
    <w:rsid w:val="00E77379"/>
    <w:rsid w:val="00E80A2B"/>
    <w:rsid w:val="00E81032"/>
    <w:rsid w:val="00E818F3"/>
    <w:rsid w:val="00E825DE"/>
    <w:rsid w:val="00E8267D"/>
    <w:rsid w:val="00E83EE9"/>
    <w:rsid w:val="00E86C77"/>
    <w:rsid w:val="00E87351"/>
    <w:rsid w:val="00E87923"/>
    <w:rsid w:val="00E87E1D"/>
    <w:rsid w:val="00E9172E"/>
    <w:rsid w:val="00E91D53"/>
    <w:rsid w:val="00E92785"/>
    <w:rsid w:val="00E943FD"/>
    <w:rsid w:val="00E94C9A"/>
    <w:rsid w:val="00EA154F"/>
    <w:rsid w:val="00EA1D3A"/>
    <w:rsid w:val="00EA2715"/>
    <w:rsid w:val="00EA3A28"/>
    <w:rsid w:val="00EA4A59"/>
    <w:rsid w:val="00EA61F6"/>
    <w:rsid w:val="00EA624D"/>
    <w:rsid w:val="00EA7DF3"/>
    <w:rsid w:val="00EA7ED4"/>
    <w:rsid w:val="00EB110A"/>
    <w:rsid w:val="00EB417A"/>
    <w:rsid w:val="00EB5767"/>
    <w:rsid w:val="00EB5825"/>
    <w:rsid w:val="00EB63A5"/>
    <w:rsid w:val="00EB690A"/>
    <w:rsid w:val="00EB7F5A"/>
    <w:rsid w:val="00EC0593"/>
    <w:rsid w:val="00EC0FF0"/>
    <w:rsid w:val="00EC313D"/>
    <w:rsid w:val="00EC668A"/>
    <w:rsid w:val="00EC67B9"/>
    <w:rsid w:val="00EC76AD"/>
    <w:rsid w:val="00EC7DB4"/>
    <w:rsid w:val="00EC7FFB"/>
    <w:rsid w:val="00ED15DF"/>
    <w:rsid w:val="00ED18E1"/>
    <w:rsid w:val="00ED1C22"/>
    <w:rsid w:val="00ED28EB"/>
    <w:rsid w:val="00ED2C91"/>
    <w:rsid w:val="00ED342E"/>
    <w:rsid w:val="00ED4A1E"/>
    <w:rsid w:val="00ED5EBE"/>
    <w:rsid w:val="00ED6BCA"/>
    <w:rsid w:val="00ED70FD"/>
    <w:rsid w:val="00ED7242"/>
    <w:rsid w:val="00ED73BB"/>
    <w:rsid w:val="00ED79B9"/>
    <w:rsid w:val="00EE3213"/>
    <w:rsid w:val="00EE381A"/>
    <w:rsid w:val="00EE4694"/>
    <w:rsid w:val="00EE5035"/>
    <w:rsid w:val="00EF0BC6"/>
    <w:rsid w:val="00EF16DE"/>
    <w:rsid w:val="00EF23E0"/>
    <w:rsid w:val="00EF2AD7"/>
    <w:rsid w:val="00EF34CE"/>
    <w:rsid w:val="00EF42C6"/>
    <w:rsid w:val="00EF71B1"/>
    <w:rsid w:val="00EF75B4"/>
    <w:rsid w:val="00F00226"/>
    <w:rsid w:val="00F00B4F"/>
    <w:rsid w:val="00F017C1"/>
    <w:rsid w:val="00F02163"/>
    <w:rsid w:val="00F0219A"/>
    <w:rsid w:val="00F031FC"/>
    <w:rsid w:val="00F032BB"/>
    <w:rsid w:val="00F03353"/>
    <w:rsid w:val="00F0529C"/>
    <w:rsid w:val="00F05B2A"/>
    <w:rsid w:val="00F060DC"/>
    <w:rsid w:val="00F10BCD"/>
    <w:rsid w:val="00F12A61"/>
    <w:rsid w:val="00F13593"/>
    <w:rsid w:val="00F13A4C"/>
    <w:rsid w:val="00F13C12"/>
    <w:rsid w:val="00F142E5"/>
    <w:rsid w:val="00F14656"/>
    <w:rsid w:val="00F156A3"/>
    <w:rsid w:val="00F166B4"/>
    <w:rsid w:val="00F1671F"/>
    <w:rsid w:val="00F16A17"/>
    <w:rsid w:val="00F16A48"/>
    <w:rsid w:val="00F20195"/>
    <w:rsid w:val="00F20269"/>
    <w:rsid w:val="00F20EAF"/>
    <w:rsid w:val="00F21DC6"/>
    <w:rsid w:val="00F236B1"/>
    <w:rsid w:val="00F276B9"/>
    <w:rsid w:val="00F27F97"/>
    <w:rsid w:val="00F31E40"/>
    <w:rsid w:val="00F31F87"/>
    <w:rsid w:val="00F31FB1"/>
    <w:rsid w:val="00F32881"/>
    <w:rsid w:val="00F328DE"/>
    <w:rsid w:val="00F32976"/>
    <w:rsid w:val="00F33A69"/>
    <w:rsid w:val="00F36823"/>
    <w:rsid w:val="00F369A4"/>
    <w:rsid w:val="00F36A35"/>
    <w:rsid w:val="00F37D9C"/>
    <w:rsid w:val="00F422C5"/>
    <w:rsid w:val="00F4282E"/>
    <w:rsid w:val="00F42CE1"/>
    <w:rsid w:val="00F43245"/>
    <w:rsid w:val="00F44A67"/>
    <w:rsid w:val="00F452EA"/>
    <w:rsid w:val="00F45804"/>
    <w:rsid w:val="00F45914"/>
    <w:rsid w:val="00F4593B"/>
    <w:rsid w:val="00F45C4E"/>
    <w:rsid w:val="00F476A6"/>
    <w:rsid w:val="00F51461"/>
    <w:rsid w:val="00F514B6"/>
    <w:rsid w:val="00F527E4"/>
    <w:rsid w:val="00F54897"/>
    <w:rsid w:val="00F54B75"/>
    <w:rsid w:val="00F568E9"/>
    <w:rsid w:val="00F56CD9"/>
    <w:rsid w:val="00F57964"/>
    <w:rsid w:val="00F62746"/>
    <w:rsid w:val="00F627CF"/>
    <w:rsid w:val="00F638E4"/>
    <w:rsid w:val="00F642AF"/>
    <w:rsid w:val="00F65774"/>
    <w:rsid w:val="00F66EBC"/>
    <w:rsid w:val="00F702A8"/>
    <w:rsid w:val="00F70657"/>
    <w:rsid w:val="00F7125D"/>
    <w:rsid w:val="00F7134F"/>
    <w:rsid w:val="00F7294F"/>
    <w:rsid w:val="00F740BA"/>
    <w:rsid w:val="00F74A27"/>
    <w:rsid w:val="00F7506A"/>
    <w:rsid w:val="00F76C51"/>
    <w:rsid w:val="00F76E0E"/>
    <w:rsid w:val="00F774FA"/>
    <w:rsid w:val="00F83F3A"/>
    <w:rsid w:val="00F849A6"/>
    <w:rsid w:val="00F8545A"/>
    <w:rsid w:val="00F86BF3"/>
    <w:rsid w:val="00F86FF1"/>
    <w:rsid w:val="00F913C5"/>
    <w:rsid w:val="00F91BFC"/>
    <w:rsid w:val="00F91C4D"/>
    <w:rsid w:val="00F93E4F"/>
    <w:rsid w:val="00F955BA"/>
    <w:rsid w:val="00F9707C"/>
    <w:rsid w:val="00F97A29"/>
    <w:rsid w:val="00F97E4F"/>
    <w:rsid w:val="00FA0B68"/>
    <w:rsid w:val="00FA1430"/>
    <w:rsid w:val="00FA295F"/>
    <w:rsid w:val="00FA3AB2"/>
    <w:rsid w:val="00FA48A7"/>
    <w:rsid w:val="00FA5241"/>
    <w:rsid w:val="00FA6A0C"/>
    <w:rsid w:val="00FA7299"/>
    <w:rsid w:val="00FB13D3"/>
    <w:rsid w:val="00FB28CF"/>
    <w:rsid w:val="00FB3BD7"/>
    <w:rsid w:val="00FB4B6D"/>
    <w:rsid w:val="00FC20DE"/>
    <w:rsid w:val="00FC2225"/>
    <w:rsid w:val="00FC26D1"/>
    <w:rsid w:val="00FC2B4B"/>
    <w:rsid w:val="00FC33A2"/>
    <w:rsid w:val="00FC4587"/>
    <w:rsid w:val="00FC5322"/>
    <w:rsid w:val="00FC5AC1"/>
    <w:rsid w:val="00FD0E25"/>
    <w:rsid w:val="00FD17B2"/>
    <w:rsid w:val="00FD329A"/>
    <w:rsid w:val="00FD7D0F"/>
    <w:rsid w:val="00FE0A86"/>
    <w:rsid w:val="00FE0C76"/>
    <w:rsid w:val="00FE185B"/>
    <w:rsid w:val="00FE27B3"/>
    <w:rsid w:val="00FE2B0B"/>
    <w:rsid w:val="00FE2F59"/>
    <w:rsid w:val="00FE4566"/>
    <w:rsid w:val="00FE47B6"/>
    <w:rsid w:val="00FE556E"/>
    <w:rsid w:val="00FE56B3"/>
    <w:rsid w:val="00FE56BB"/>
    <w:rsid w:val="00FE6113"/>
    <w:rsid w:val="00FE7DA9"/>
    <w:rsid w:val="00FF0424"/>
    <w:rsid w:val="00FF07B6"/>
    <w:rsid w:val="00FF0EE0"/>
    <w:rsid w:val="00FF2E14"/>
    <w:rsid w:val="00FF3DED"/>
    <w:rsid w:val="00FF485A"/>
    <w:rsid w:val="00FF557F"/>
    <w:rsid w:val="00FF590F"/>
    <w:rsid w:val="00FF5FB0"/>
    <w:rsid w:val="00FF6BF7"/>
    <w:rsid w:val="00FF7C06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D9A673"/>
  <w15:docId w15:val="{C410F799-23E0-44F5-855A-0A9F29DF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4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a">
    <w:name w:val="Normal"/>
    <w:uiPriority w:val="2"/>
    <w:rsid w:val="00B179B2"/>
    <w:pPr>
      <w:spacing w:after="0" w:line="360" w:lineRule="auto"/>
      <w:ind w:firstLine="709"/>
      <w:contextualSpacing/>
      <w:jc w:val="both"/>
    </w:pPr>
  </w:style>
  <w:style w:type="paragraph" w:styleId="12">
    <w:name w:val="heading 1"/>
    <w:basedOn w:val="afa"/>
    <w:next w:val="afa"/>
    <w:link w:val="13"/>
    <w:uiPriority w:val="9"/>
    <w:qFormat/>
    <w:rsid w:val="00A00C58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0">
    <w:name w:val="heading 2"/>
    <w:basedOn w:val="afa"/>
    <w:next w:val="afa"/>
    <w:link w:val="22"/>
    <w:uiPriority w:val="9"/>
    <w:qFormat/>
    <w:rsid w:val="00692D14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fa"/>
    <w:next w:val="afa"/>
    <w:link w:val="31"/>
    <w:uiPriority w:val="9"/>
    <w:qFormat/>
    <w:rsid w:val="00692D1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fa"/>
    <w:next w:val="afa"/>
    <w:link w:val="41"/>
    <w:uiPriority w:val="9"/>
    <w:semiHidden/>
    <w:unhideWhenUsed/>
    <w:qFormat/>
    <w:rsid w:val="00692D1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basedOn w:val="afa"/>
    <w:next w:val="afa"/>
    <w:link w:val="51"/>
    <w:uiPriority w:val="9"/>
    <w:semiHidden/>
    <w:unhideWhenUsed/>
    <w:qFormat/>
    <w:rsid w:val="00692D1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fa"/>
    <w:next w:val="afa"/>
    <w:link w:val="60"/>
    <w:uiPriority w:val="9"/>
    <w:semiHidden/>
    <w:unhideWhenUsed/>
    <w:qFormat/>
    <w:rsid w:val="00692D1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fa"/>
    <w:next w:val="afa"/>
    <w:link w:val="70"/>
    <w:uiPriority w:val="9"/>
    <w:semiHidden/>
    <w:unhideWhenUsed/>
    <w:qFormat/>
    <w:rsid w:val="00692D1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fa"/>
    <w:next w:val="afa"/>
    <w:link w:val="80"/>
    <w:uiPriority w:val="9"/>
    <w:semiHidden/>
    <w:unhideWhenUsed/>
    <w:qFormat/>
    <w:rsid w:val="00692D1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fa"/>
    <w:next w:val="afa"/>
    <w:link w:val="90"/>
    <w:uiPriority w:val="9"/>
    <w:semiHidden/>
    <w:unhideWhenUsed/>
    <w:qFormat/>
    <w:rsid w:val="00692D1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fb">
    <w:name w:val="Default Paragraph Font"/>
    <w:uiPriority w:val="1"/>
    <w:semiHidden/>
    <w:unhideWhenUsed/>
  </w:style>
  <w:style w:type="table" w:default="1" w:styleId="af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d">
    <w:name w:val="No List"/>
    <w:uiPriority w:val="99"/>
    <w:semiHidden/>
    <w:unhideWhenUsed/>
  </w:style>
  <w:style w:type="character" w:customStyle="1" w:styleId="13">
    <w:name w:val="Заголовок 1 Знак"/>
    <w:basedOn w:val="afb"/>
    <w:link w:val="12"/>
    <w:uiPriority w:val="99"/>
    <w:semiHidden/>
    <w:rsid w:val="005D4FCB"/>
    <w:rPr>
      <w:rFonts w:eastAsiaTheme="majorEastAsia" w:cstheme="majorBidi"/>
      <w:b/>
      <w:bCs/>
      <w:caps/>
      <w:szCs w:val="28"/>
    </w:rPr>
  </w:style>
  <w:style w:type="paragraph" w:customStyle="1" w:styleId="aa">
    <w:name w:val="а) Перечисление"/>
    <w:uiPriority w:val="9"/>
    <w:qFormat/>
    <w:rsid w:val="001C0DA9"/>
    <w:pPr>
      <w:numPr>
        <w:numId w:val="4"/>
      </w:numPr>
      <w:spacing w:after="0" w:line="360" w:lineRule="auto"/>
      <w:jc w:val="both"/>
    </w:pPr>
  </w:style>
  <w:style w:type="paragraph" w:customStyle="1" w:styleId="af0">
    <w:name w:val="Раздел"/>
    <w:basedOn w:val="afa"/>
    <w:next w:val="af1"/>
    <w:uiPriority w:val="4"/>
    <w:qFormat/>
    <w:rsid w:val="007000FD"/>
    <w:pPr>
      <w:pageBreakBefore/>
      <w:numPr>
        <w:numId w:val="3"/>
      </w:numPr>
      <w:spacing w:after="240"/>
      <w:jc w:val="center"/>
      <w:outlineLvl w:val="0"/>
    </w:pPr>
    <w:rPr>
      <w:b/>
      <w:caps/>
    </w:rPr>
  </w:style>
  <w:style w:type="paragraph" w:customStyle="1" w:styleId="af1">
    <w:name w:val="Подраздел"/>
    <w:next w:val="afa"/>
    <w:uiPriority w:val="5"/>
    <w:qFormat/>
    <w:rsid w:val="00DC37A7"/>
    <w:pPr>
      <w:keepNext/>
      <w:numPr>
        <w:ilvl w:val="1"/>
        <w:numId w:val="3"/>
      </w:numPr>
      <w:spacing w:before="120" w:after="120" w:line="360" w:lineRule="auto"/>
      <w:jc w:val="both"/>
      <w:outlineLvl w:val="1"/>
    </w:pPr>
    <w:rPr>
      <w:b/>
      <w:sz w:val="26"/>
    </w:rPr>
  </w:style>
  <w:style w:type="character" w:customStyle="1" w:styleId="22">
    <w:name w:val="Заголовок 2 Знак"/>
    <w:basedOn w:val="afb"/>
    <w:link w:val="20"/>
    <w:uiPriority w:val="9"/>
    <w:rsid w:val="005D4F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fb"/>
    <w:link w:val="30"/>
    <w:uiPriority w:val="9"/>
    <w:rsid w:val="005D4F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fb"/>
    <w:link w:val="40"/>
    <w:uiPriority w:val="9"/>
    <w:semiHidden/>
    <w:rsid w:val="00A01D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">
    <w:name w:val="Заголовок 5 Знак"/>
    <w:basedOn w:val="afb"/>
    <w:link w:val="50"/>
    <w:uiPriority w:val="9"/>
    <w:semiHidden/>
    <w:rsid w:val="00A01D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fb"/>
    <w:link w:val="6"/>
    <w:uiPriority w:val="9"/>
    <w:semiHidden/>
    <w:rsid w:val="00A01D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fb"/>
    <w:link w:val="7"/>
    <w:uiPriority w:val="9"/>
    <w:semiHidden/>
    <w:rsid w:val="00A01D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fb"/>
    <w:link w:val="8"/>
    <w:uiPriority w:val="9"/>
    <w:semiHidden/>
    <w:rsid w:val="00A01D3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fb"/>
    <w:link w:val="9"/>
    <w:uiPriority w:val="9"/>
    <w:semiHidden/>
    <w:rsid w:val="00A01D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92D14"/>
    <w:pPr>
      <w:numPr>
        <w:numId w:val="2"/>
      </w:numPr>
    </w:pPr>
  </w:style>
  <w:style w:type="paragraph" w:customStyle="1" w:styleId="af2">
    <w:name w:val="Пункт"/>
    <w:next w:val="afa"/>
    <w:uiPriority w:val="6"/>
    <w:qFormat/>
    <w:rsid w:val="00E65CC7"/>
    <w:pPr>
      <w:keepNext/>
      <w:numPr>
        <w:ilvl w:val="2"/>
        <w:numId w:val="3"/>
      </w:numPr>
      <w:spacing w:before="120" w:after="0" w:line="360" w:lineRule="auto"/>
      <w:jc w:val="both"/>
      <w:outlineLvl w:val="2"/>
    </w:pPr>
    <w:rPr>
      <w:b/>
    </w:rPr>
  </w:style>
  <w:style w:type="paragraph" w:customStyle="1" w:styleId="af3">
    <w:name w:val="Подпункт"/>
    <w:next w:val="afa"/>
    <w:uiPriority w:val="7"/>
    <w:qFormat/>
    <w:rsid w:val="009A3371"/>
    <w:pPr>
      <w:numPr>
        <w:ilvl w:val="3"/>
        <w:numId w:val="3"/>
      </w:numPr>
      <w:spacing w:after="0" w:line="360" w:lineRule="auto"/>
      <w:jc w:val="both"/>
      <w:outlineLvl w:val="3"/>
    </w:pPr>
    <w:rPr>
      <w:b/>
    </w:rPr>
  </w:style>
  <w:style w:type="paragraph" w:customStyle="1" w:styleId="a2">
    <w:name w:val="Аннотация"/>
    <w:basedOn w:val="afa"/>
    <w:next w:val="afa"/>
    <w:qFormat/>
    <w:rsid w:val="00574B6D"/>
    <w:pPr>
      <w:numPr>
        <w:numId w:val="10"/>
      </w:numPr>
      <w:spacing w:after="240"/>
      <w:jc w:val="center"/>
    </w:pPr>
    <w:rPr>
      <w:b/>
      <w:caps/>
    </w:rPr>
  </w:style>
  <w:style w:type="paragraph" w:customStyle="1" w:styleId="10">
    <w:name w:val="1) Перечисление"/>
    <w:basedOn w:val="afa"/>
    <w:uiPriority w:val="10"/>
    <w:qFormat/>
    <w:rsid w:val="003410EF"/>
    <w:pPr>
      <w:numPr>
        <w:numId w:val="24"/>
      </w:numPr>
    </w:pPr>
  </w:style>
  <w:style w:type="paragraph" w:customStyle="1" w:styleId="a4">
    <w:name w:val="– Перечисление"/>
    <w:basedOn w:val="10"/>
    <w:uiPriority w:val="11"/>
    <w:qFormat/>
    <w:rsid w:val="004045D1"/>
    <w:pPr>
      <w:numPr>
        <w:ilvl w:val="1"/>
      </w:numPr>
      <w:ind w:firstLine="567"/>
      <w:jc w:val="left"/>
    </w:pPr>
  </w:style>
  <w:style w:type="paragraph" w:styleId="afe">
    <w:name w:val="Subtitle"/>
    <w:basedOn w:val="afa"/>
    <w:next w:val="afa"/>
    <w:link w:val="aff"/>
    <w:uiPriority w:val="99"/>
    <w:semiHidden/>
    <w:rsid w:val="000C7BA2"/>
    <w:pPr>
      <w:numPr>
        <w:ilvl w:val="1"/>
      </w:numPr>
      <w:ind w:firstLine="851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">
    <w:name w:val="Подзаголовок Знак"/>
    <w:basedOn w:val="afb"/>
    <w:link w:val="afe"/>
    <w:uiPriority w:val="99"/>
    <w:semiHidden/>
    <w:rsid w:val="005D4FCB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ae">
    <w:name w:val="Дефис"/>
    <w:link w:val="aff0"/>
    <w:uiPriority w:val="8"/>
    <w:qFormat/>
    <w:rsid w:val="00487787"/>
    <w:pPr>
      <w:numPr>
        <w:numId w:val="16"/>
      </w:numPr>
      <w:spacing w:after="0" w:line="360" w:lineRule="auto"/>
      <w:ind w:firstLine="851"/>
      <w:jc w:val="both"/>
    </w:pPr>
    <w:rPr>
      <w:rFonts w:eastAsiaTheme="majorEastAsia" w:cs="Arial"/>
      <w:iCs/>
    </w:rPr>
  </w:style>
  <w:style w:type="paragraph" w:customStyle="1" w:styleId="a9">
    <w:name w:val="Пример"/>
    <w:next w:val="afa"/>
    <w:uiPriority w:val="19"/>
    <w:qFormat/>
    <w:rsid w:val="00C75EBA"/>
    <w:pPr>
      <w:numPr>
        <w:ilvl w:val="2"/>
        <w:numId w:val="11"/>
      </w:numPr>
      <w:spacing w:after="0" w:line="360" w:lineRule="auto"/>
      <w:ind w:firstLine="851"/>
      <w:jc w:val="both"/>
    </w:pPr>
    <w:rPr>
      <w:spacing w:val="20"/>
    </w:rPr>
  </w:style>
  <w:style w:type="table" w:styleId="aff1">
    <w:name w:val="Table Grid"/>
    <w:basedOn w:val="afc"/>
    <w:uiPriority w:val="59"/>
    <w:rsid w:val="00CC0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header"/>
    <w:basedOn w:val="afa"/>
    <w:link w:val="aff3"/>
    <w:uiPriority w:val="99"/>
    <w:rsid w:val="00024F64"/>
    <w:pPr>
      <w:tabs>
        <w:tab w:val="center" w:pos="4677"/>
        <w:tab w:val="right" w:pos="9355"/>
      </w:tabs>
      <w:ind w:firstLine="0"/>
      <w:jc w:val="center"/>
    </w:pPr>
  </w:style>
  <w:style w:type="character" w:customStyle="1" w:styleId="aff3">
    <w:name w:val="Верхний колонтитул Знак"/>
    <w:basedOn w:val="afb"/>
    <w:link w:val="aff2"/>
    <w:uiPriority w:val="99"/>
    <w:rsid w:val="005D4FCB"/>
  </w:style>
  <w:style w:type="paragraph" w:styleId="aff4">
    <w:name w:val="footer"/>
    <w:basedOn w:val="afa"/>
    <w:link w:val="aff5"/>
    <w:uiPriority w:val="99"/>
    <w:semiHidden/>
    <w:rsid w:val="00CC0B34"/>
    <w:pPr>
      <w:tabs>
        <w:tab w:val="center" w:pos="4677"/>
        <w:tab w:val="right" w:pos="9355"/>
      </w:tabs>
      <w:spacing w:line="240" w:lineRule="auto"/>
    </w:pPr>
  </w:style>
  <w:style w:type="character" w:customStyle="1" w:styleId="aff5">
    <w:name w:val="Нижний колонтитул Знак"/>
    <w:basedOn w:val="afb"/>
    <w:link w:val="aff4"/>
    <w:uiPriority w:val="99"/>
    <w:semiHidden/>
    <w:rsid w:val="005D4FCB"/>
  </w:style>
  <w:style w:type="character" w:styleId="aff6">
    <w:name w:val="Hyperlink"/>
    <w:basedOn w:val="afb"/>
    <w:uiPriority w:val="99"/>
    <w:rsid w:val="00BA083F"/>
    <w:rPr>
      <w:color w:val="0000FF" w:themeColor="hyperlink"/>
      <w:u w:val="single"/>
    </w:rPr>
  </w:style>
  <w:style w:type="paragraph" w:customStyle="1" w:styleId="af6">
    <w:name w:val="Перечень сокращений"/>
    <w:basedOn w:val="afa"/>
    <w:next w:val="afa"/>
    <w:link w:val="aff7"/>
    <w:uiPriority w:val="27"/>
    <w:qFormat/>
    <w:rsid w:val="00EB5825"/>
    <w:pPr>
      <w:pageBreakBefore/>
      <w:numPr>
        <w:numId w:val="7"/>
      </w:numPr>
      <w:spacing w:before="240" w:after="240"/>
      <w:jc w:val="center"/>
    </w:pPr>
    <w:rPr>
      <w:b/>
      <w:caps/>
    </w:rPr>
  </w:style>
  <w:style w:type="paragraph" w:customStyle="1" w:styleId="a5">
    <w:name w:val="Приложение"/>
    <w:next w:val="aff8"/>
    <w:uiPriority w:val="20"/>
    <w:qFormat/>
    <w:rsid w:val="00A55721"/>
    <w:pPr>
      <w:pageBreakBefore/>
      <w:numPr>
        <w:numId w:val="25"/>
      </w:numPr>
      <w:spacing w:after="0" w:line="360" w:lineRule="auto"/>
      <w:contextualSpacing/>
      <w:jc w:val="center"/>
      <w:outlineLvl w:val="5"/>
    </w:pPr>
    <w:rPr>
      <w:b/>
      <w:caps/>
    </w:rPr>
  </w:style>
  <w:style w:type="paragraph" w:styleId="aff9">
    <w:name w:val="List Paragraph"/>
    <w:aliases w:val="Bullet List,FooterText,numbered,Абзац списка1,Маркированный абзац,List Paragraph,Перечисление в основном тексте,it_List1,Булит 1,List Paragraph1,Paragraphe de liste1,lp1,Абзац списка 1,Маркерный список,Абзац маркированнный,Table-Normal,lp11"/>
    <w:basedOn w:val="afa"/>
    <w:link w:val="affa"/>
    <w:uiPriority w:val="34"/>
    <w:qFormat/>
    <w:rsid w:val="00A65869"/>
    <w:pPr>
      <w:ind w:left="720"/>
    </w:pPr>
  </w:style>
  <w:style w:type="paragraph" w:customStyle="1" w:styleId="affb">
    <w:name w:val="Название приложения"/>
    <w:basedOn w:val="afa"/>
    <w:next w:val="af4"/>
    <w:uiPriority w:val="22"/>
    <w:qFormat/>
    <w:rsid w:val="009A3371"/>
    <w:pPr>
      <w:spacing w:before="240" w:after="240"/>
      <w:ind w:firstLine="0"/>
      <w:jc w:val="center"/>
    </w:pPr>
    <w:rPr>
      <w:b/>
      <w:caps/>
    </w:rPr>
  </w:style>
  <w:style w:type="paragraph" w:customStyle="1" w:styleId="af4">
    <w:name w:val="Раздел приложения"/>
    <w:basedOn w:val="affb"/>
    <w:next w:val="ab"/>
    <w:uiPriority w:val="23"/>
    <w:qFormat/>
    <w:rsid w:val="009A3371"/>
    <w:pPr>
      <w:numPr>
        <w:numId w:val="5"/>
      </w:numPr>
    </w:pPr>
  </w:style>
  <w:style w:type="paragraph" w:customStyle="1" w:styleId="ab">
    <w:name w:val="Подраздел приложения"/>
    <w:next w:val="afa"/>
    <w:uiPriority w:val="24"/>
    <w:qFormat/>
    <w:rsid w:val="009A3371"/>
    <w:pPr>
      <w:numPr>
        <w:ilvl w:val="1"/>
        <w:numId w:val="6"/>
      </w:numPr>
      <w:spacing w:before="120" w:after="120" w:line="360" w:lineRule="auto"/>
    </w:pPr>
    <w:rPr>
      <w:b/>
    </w:rPr>
  </w:style>
  <w:style w:type="paragraph" w:customStyle="1" w:styleId="ac">
    <w:name w:val="Пункт приложения"/>
    <w:next w:val="afa"/>
    <w:uiPriority w:val="25"/>
    <w:qFormat/>
    <w:rsid w:val="00087777"/>
    <w:pPr>
      <w:numPr>
        <w:ilvl w:val="2"/>
        <w:numId w:val="6"/>
      </w:numPr>
      <w:spacing w:before="120" w:after="0" w:line="360" w:lineRule="auto"/>
      <w:jc w:val="both"/>
    </w:pPr>
    <w:rPr>
      <w:b/>
    </w:rPr>
  </w:style>
  <w:style w:type="paragraph" w:customStyle="1" w:styleId="ad">
    <w:name w:val="Подпункт приложения"/>
    <w:basedOn w:val="ac"/>
    <w:next w:val="afa"/>
    <w:uiPriority w:val="26"/>
    <w:qFormat/>
    <w:rsid w:val="00087777"/>
    <w:pPr>
      <w:numPr>
        <w:ilvl w:val="3"/>
      </w:numPr>
    </w:pPr>
  </w:style>
  <w:style w:type="paragraph" w:customStyle="1" w:styleId="a7">
    <w:name w:val="Перечень терминов"/>
    <w:next w:val="afa"/>
    <w:uiPriority w:val="32"/>
    <w:qFormat/>
    <w:rsid w:val="009A3371"/>
    <w:pPr>
      <w:numPr>
        <w:ilvl w:val="1"/>
        <w:numId w:val="9"/>
      </w:numPr>
      <w:spacing w:before="240" w:after="240" w:line="360" w:lineRule="auto"/>
      <w:jc w:val="center"/>
    </w:pPr>
    <w:rPr>
      <w:b/>
      <w:caps/>
    </w:rPr>
  </w:style>
  <w:style w:type="paragraph" w:customStyle="1" w:styleId="a">
    <w:name w:val="Рисунки перечень"/>
    <w:next w:val="afa"/>
    <w:uiPriority w:val="29"/>
    <w:qFormat/>
    <w:rsid w:val="009A3371"/>
    <w:pPr>
      <w:numPr>
        <w:ilvl w:val="2"/>
        <w:numId w:val="8"/>
      </w:numPr>
      <w:spacing w:before="240" w:after="240" w:line="360" w:lineRule="auto"/>
      <w:jc w:val="center"/>
    </w:pPr>
    <w:rPr>
      <w:b/>
      <w:caps/>
    </w:rPr>
  </w:style>
  <w:style w:type="paragraph" w:customStyle="1" w:styleId="a8">
    <w:name w:val="Перечень таблиц"/>
    <w:next w:val="afa"/>
    <w:uiPriority w:val="28"/>
    <w:qFormat/>
    <w:rsid w:val="009A3371"/>
    <w:pPr>
      <w:numPr>
        <w:ilvl w:val="3"/>
        <w:numId w:val="9"/>
      </w:numPr>
      <w:spacing w:before="240" w:after="240" w:line="360" w:lineRule="auto"/>
      <w:jc w:val="center"/>
    </w:pPr>
    <w:rPr>
      <w:b/>
      <w:caps/>
    </w:rPr>
  </w:style>
  <w:style w:type="paragraph" w:customStyle="1" w:styleId="af7">
    <w:name w:val="Предметный указатель"/>
    <w:uiPriority w:val="32"/>
    <w:semiHidden/>
    <w:qFormat/>
    <w:rsid w:val="009A3371"/>
    <w:pPr>
      <w:numPr>
        <w:ilvl w:val="4"/>
        <w:numId w:val="7"/>
      </w:numPr>
      <w:spacing w:before="240" w:after="240" w:line="360" w:lineRule="auto"/>
      <w:jc w:val="center"/>
    </w:pPr>
    <w:rPr>
      <w:b/>
      <w:caps/>
    </w:rPr>
  </w:style>
  <w:style w:type="paragraph" w:customStyle="1" w:styleId="af8">
    <w:name w:val="Ссылочные нормативные документы"/>
    <w:next w:val="afa"/>
    <w:uiPriority w:val="30"/>
    <w:qFormat/>
    <w:rsid w:val="009A3371"/>
    <w:pPr>
      <w:numPr>
        <w:ilvl w:val="5"/>
        <w:numId w:val="7"/>
      </w:numPr>
      <w:spacing w:before="240" w:after="240" w:line="360" w:lineRule="auto"/>
      <w:jc w:val="center"/>
    </w:pPr>
    <w:rPr>
      <w:b/>
      <w:caps/>
    </w:rPr>
  </w:style>
  <w:style w:type="paragraph" w:customStyle="1" w:styleId="af9">
    <w:name w:val="Литература список"/>
    <w:next w:val="afa"/>
    <w:uiPriority w:val="31"/>
    <w:qFormat/>
    <w:rsid w:val="009A3371"/>
    <w:pPr>
      <w:numPr>
        <w:ilvl w:val="6"/>
        <w:numId w:val="7"/>
      </w:numPr>
      <w:spacing w:before="240" w:after="240" w:line="360" w:lineRule="auto"/>
      <w:jc w:val="center"/>
    </w:pPr>
    <w:rPr>
      <w:b/>
      <w:caps/>
    </w:rPr>
  </w:style>
  <w:style w:type="paragraph" w:styleId="affc">
    <w:name w:val="Balloon Text"/>
    <w:basedOn w:val="afa"/>
    <w:link w:val="affd"/>
    <w:uiPriority w:val="99"/>
    <w:semiHidden/>
    <w:unhideWhenUsed/>
    <w:rsid w:val="00A14D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Текст выноски Знак"/>
    <w:basedOn w:val="afb"/>
    <w:link w:val="affc"/>
    <w:uiPriority w:val="99"/>
    <w:semiHidden/>
    <w:rsid w:val="00A14DD4"/>
    <w:rPr>
      <w:rFonts w:ascii="Tahoma" w:hAnsi="Tahoma" w:cs="Tahoma"/>
      <w:sz w:val="16"/>
      <w:szCs w:val="16"/>
    </w:rPr>
  </w:style>
  <w:style w:type="paragraph" w:customStyle="1" w:styleId="a3">
    <w:name w:val="Содержание"/>
    <w:basedOn w:val="afa"/>
    <w:next w:val="afa"/>
    <w:uiPriority w:val="1"/>
    <w:qFormat/>
    <w:rsid w:val="002C1CB5"/>
    <w:pPr>
      <w:pageBreakBefore/>
      <w:numPr>
        <w:ilvl w:val="1"/>
        <w:numId w:val="10"/>
      </w:numPr>
      <w:spacing w:after="240"/>
      <w:jc w:val="center"/>
    </w:pPr>
    <w:rPr>
      <w:b/>
      <w:caps/>
    </w:rPr>
  </w:style>
  <w:style w:type="paragraph" w:customStyle="1" w:styleId="affe">
    <w:name w:val="Вставка рисунка"/>
    <w:next w:val="a1"/>
    <w:link w:val="afff"/>
    <w:uiPriority w:val="14"/>
    <w:qFormat/>
    <w:rsid w:val="0082222C"/>
    <w:pPr>
      <w:spacing w:before="120" w:after="0" w:line="360" w:lineRule="auto"/>
      <w:jc w:val="center"/>
    </w:pPr>
  </w:style>
  <w:style w:type="character" w:customStyle="1" w:styleId="afff">
    <w:name w:val="Вставка рисунка Знак"/>
    <w:basedOn w:val="afb"/>
    <w:link w:val="affe"/>
    <w:uiPriority w:val="14"/>
    <w:rsid w:val="0082222C"/>
  </w:style>
  <w:style w:type="paragraph" w:customStyle="1" w:styleId="11">
    <w:name w:val="Примечания 1"/>
    <w:aliases w:val="2,3"/>
    <w:next w:val="afa"/>
    <w:uiPriority w:val="12"/>
    <w:qFormat/>
    <w:rsid w:val="008A20F8"/>
    <w:pPr>
      <w:numPr>
        <w:ilvl w:val="1"/>
        <w:numId w:val="15"/>
      </w:numPr>
      <w:spacing w:after="0" w:line="360" w:lineRule="auto"/>
      <w:jc w:val="both"/>
    </w:pPr>
    <w:rPr>
      <w:spacing w:val="20"/>
    </w:rPr>
  </w:style>
  <w:style w:type="character" w:customStyle="1" w:styleId="aff0">
    <w:name w:val="Дефис Знак"/>
    <w:basedOn w:val="afb"/>
    <w:link w:val="ae"/>
    <w:uiPriority w:val="8"/>
    <w:rsid w:val="00487787"/>
    <w:rPr>
      <w:rFonts w:eastAsiaTheme="majorEastAsia" w:cs="Arial"/>
      <w:iCs/>
    </w:rPr>
  </w:style>
  <w:style w:type="paragraph" w:customStyle="1" w:styleId="a1">
    <w:name w:val="Рисунок"/>
    <w:next w:val="afa"/>
    <w:uiPriority w:val="15"/>
    <w:qFormat/>
    <w:rsid w:val="00F02163"/>
    <w:pPr>
      <w:numPr>
        <w:numId w:val="12"/>
      </w:numPr>
      <w:spacing w:after="120" w:line="360" w:lineRule="auto"/>
      <w:jc w:val="center"/>
    </w:pPr>
  </w:style>
  <w:style w:type="paragraph" w:customStyle="1" w:styleId="afff0">
    <w:name w:val="Вставка таблицы"/>
    <w:next w:val="afff1"/>
    <w:link w:val="afff2"/>
    <w:uiPriority w:val="17"/>
    <w:qFormat/>
    <w:rsid w:val="009B51E1"/>
    <w:pPr>
      <w:spacing w:after="0" w:line="360" w:lineRule="auto"/>
      <w:jc w:val="both"/>
    </w:pPr>
  </w:style>
  <w:style w:type="paragraph" w:customStyle="1" w:styleId="a6">
    <w:name w:val="Название таблицы"/>
    <w:basedOn w:val="afff0"/>
    <w:next w:val="afff0"/>
    <w:uiPriority w:val="16"/>
    <w:qFormat/>
    <w:rsid w:val="00C72F2A"/>
    <w:pPr>
      <w:numPr>
        <w:numId w:val="13"/>
      </w:numPr>
      <w:spacing w:before="120"/>
    </w:pPr>
  </w:style>
  <w:style w:type="paragraph" w:customStyle="1" w:styleId="af5">
    <w:name w:val="Примечание"/>
    <w:next w:val="afa"/>
    <w:link w:val="afff3"/>
    <w:uiPriority w:val="12"/>
    <w:qFormat/>
    <w:rsid w:val="00117389"/>
    <w:pPr>
      <w:numPr>
        <w:numId w:val="14"/>
      </w:numPr>
      <w:spacing w:after="0" w:line="360" w:lineRule="auto"/>
      <w:jc w:val="both"/>
    </w:pPr>
  </w:style>
  <w:style w:type="paragraph" w:styleId="afff4">
    <w:name w:val="Bibliography"/>
    <w:basedOn w:val="afa"/>
    <w:next w:val="afa"/>
    <w:uiPriority w:val="37"/>
    <w:semiHidden/>
    <w:unhideWhenUsed/>
    <w:rsid w:val="00865FD3"/>
  </w:style>
  <w:style w:type="paragraph" w:styleId="a0">
    <w:name w:val="List Number"/>
    <w:basedOn w:val="afa"/>
    <w:link w:val="afff5"/>
    <w:uiPriority w:val="13"/>
    <w:qFormat/>
    <w:rsid w:val="00B73B39"/>
    <w:pPr>
      <w:numPr>
        <w:numId w:val="23"/>
      </w:numPr>
    </w:pPr>
  </w:style>
  <w:style w:type="paragraph" w:styleId="2">
    <w:name w:val="List Number 2"/>
    <w:basedOn w:val="afa"/>
    <w:uiPriority w:val="99"/>
    <w:semiHidden/>
    <w:rsid w:val="00B73B39"/>
    <w:pPr>
      <w:numPr>
        <w:numId w:val="17"/>
      </w:numPr>
    </w:pPr>
  </w:style>
  <w:style w:type="paragraph" w:styleId="3">
    <w:name w:val="List Number 3"/>
    <w:basedOn w:val="afa"/>
    <w:uiPriority w:val="99"/>
    <w:semiHidden/>
    <w:rsid w:val="00B73B39"/>
    <w:pPr>
      <w:numPr>
        <w:numId w:val="18"/>
      </w:numPr>
    </w:pPr>
  </w:style>
  <w:style w:type="paragraph" w:styleId="4">
    <w:name w:val="List Number 4"/>
    <w:basedOn w:val="afa"/>
    <w:uiPriority w:val="99"/>
    <w:semiHidden/>
    <w:rsid w:val="00B73B39"/>
    <w:pPr>
      <w:numPr>
        <w:numId w:val="19"/>
      </w:numPr>
    </w:pPr>
  </w:style>
  <w:style w:type="paragraph" w:styleId="5">
    <w:name w:val="List Number 5"/>
    <w:basedOn w:val="afa"/>
    <w:uiPriority w:val="99"/>
    <w:semiHidden/>
    <w:rsid w:val="00B73B39"/>
    <w:pPr>
      <w:numPr>
        <w:numId w:val="20"/>
      </w:numPr>
    </w:pPr>
  </w:style>
  <w:style w:type="paragraph" w:styleId="afff6">
    <w:name w:val="table of figures"/>
    <w:basedOn w:val="afa"/>
    <w:next w:val="afa"/>
    <w:uiPriority w:val="99"/>
    <w:semiHidden/>
    <w:rsid w:val="00B73B39"/>
  </w:style>
  <w:style w:type="paragraph" w:styleId="afff7">
    <w:name w:val="List"/>
    <w:basedOn w:val="afa"/>
    <w:uiPriority w:val="99"/>
    <w:semiHidden/>
    <w:rsid w:val="00B73B39"/>
    <w:pPr>
      <w:ind w:left="283" w:hanging="283"/>
    </w:pPr>
  </w:style>
  <w:style w:type="paragraph" w:styleId="23">
    <w:name w:val="List 2"/>
    <w:basedOn w:val="afa"/>
    <w:uiPriority w:val="99"/>
    <w:semiHidden/>
    <w:rsid w:val="00B73B39"/>
    <w:pPr>
      <w:ind w:left="566" w:hanging="283"/>
    </w:pPr>
  </w:style>
  <w:style w:type="paragraph" w:styleId="32">
    <w:name w:val="List 3"/>
    <w:basedOn w:val="afa"/>
    <w:uiPriority w:val="99"/>
    <w:semiHidden/>
    <w:rsid w:val="00B73B39"/>
    <w:pPr>
      <w:ind w:left="849" w:hanging="283"/>
    </w:pPr>
  </w:style>
  <w:style w:type="paragraph" w:styleId="42">
    <w:name w:val="List 4"/>
    <w:basedOn w:val="afa"/>
    <w:uiPriority w:val="99"/>
    <w:semiHidden/>
    <w:rsid w:val="00B73B39"/>
    <w:pPr>
      <w:ind w:left="1132" w:hanging="283"/>
    </w:pPr>
  </w:style>
  <w:style w:type="paragraph" w:customStyle="1" w:styleId="af">
    <w:name w:val="Текст программы"/>
    <w:uiPriority w:val="33"/>
    <w:qFormat/>
    <w:rsid w:val="00A926B6"/>
    <w:pPr>
      <w:numPr>
        <w:numId w:val="22"/>
      </w:numPr>
      <w:spacing w:after="0" w:line="360" w:lineRule="auto"/>
      <w:jc w:val="both"/>
    </w:pPr>
    <w:rPr>
      <w:rFonts w:ascii="Courier New" w:hAnsi="Courier New"/>
      <w:lang w:val="en-US"/>
    </w:rPr>
  </w:style>
  <w:style w:type="numbering" w:customStyle="1" w:styleId="21">
    <w:name w:val="Стиль2"/>
    <w:uiPriority w:val="99"/>
    <w:rsid w:val="00A65869"/>
    <w:pPr>
      <w:numPr>
        <w:numId w:val="21"/>
      </w:numPr>
    </w:pPr>
  </w:style>
  <w:style w:type="character" w:customStyle="1" w:styleId="afff3">
    <w:name w:val="Примечание Знак"/>
    <w:basedOn w:val="afb"/>
    <w:link w:val="af5"/>
    <w:uiPriority w:val="12"/>
    <w:rsid w:val="007618AC"/>
  </w:style>
  <w:style w:type="character" w:customStyle="1" w:styleId="afff5">
    <w:name w:val="Нумерованный список Знак"/>
    <w:basedOn w:val="afb"/>
    <w:link w:val="a0"/>
    <w:uiPriority w:val="13"/>
    <w:rsid w:val="00487787"/>
  </w:style>
  <w:style w:type="paragraph" w:customStyle="1" w:styleId="afff1">
    <w:name w:val="Вставка текста после таблицы"/>
    <w:basedOn w:val="afa"/>
    <w:next w:val="afa"/>
    <w:uiPriority w:val="18"/>
    <w:qFormat/>
    <w:rsid w:val="000D3BA8"/>
    <w:pPr>
      <w:spacing w:before="120"/>
    </w:pPr>
  </w:style>
  <w:style w:type="paragraph" w:customStyle="1" w:styleId="aff8">
    <w:name w:val="Статус приложения"/>
    <w:next w:val="affb"/>
    <w:link w:val="afff8"/>
    <w:uiPriority w:val="21"/>
    <w:qFormat/>
    <w:rsid w:val="00864731"/>
    <w:pPr>
      <w:spacing w:after="0" w:line="360" w:lineRule="auto"/>
      <w:jc w:val="center"/>
    </w:pPr>
  </w:style>
  <w:style w:type="character" w:customStyle="1" w:styleId="afff8">
    <w:name w:val="Статус приложения Знак"/>
    <w:basedOn w:val="afb"/>
    <w:link w:val="aff8"/>
    <w:uiPriority w:val="21"/>
    <w:rsid w:val="00065760"/>
  </w:style>
  <w:style w:type="character" w:customStyle="1" w:styleId="afff2">
    <w:name w:val="Вставка таблицы Знак"/>
    <w:basedOn w:val="afb"/>
    <w:link w:val="afff0"/>
    <w:uiPriority w:val="17"/>
    <w:rsid w:val="007901B1"/>
  </w:style>
  <w:style w:type="paragraph" w:styleId="afff9">
    <w:name w:val="footnote text"/>
    <w:basedOn w:val="afa"/>
    <w:link w:val="afffa"/>
    <w:uiPriority w:val="99"/>
    <w:unhideWhenUsed/>
    <w:rsid w:val="000D3BA8"/>
    <w:pPr>
      <w:spacing w:line="240" w:lineRule="auto"/>
    </w:pPr>
    <w:rPr>
      <w:sz w:val="20"/>
      <w:szCs w:val="20"/>
    </w:rPr>
  </w:style>
  <w:style w:type="character" w:customStyle="1" w:styleId="afffa">
    <w:name w:val="Текст сноски Знак"/>
    <w:basedOn w:val="afb"/>
    <w:link w:val="afff9"/>
    <w:uiPriority w:val="99"/>
    <w:rsid w:val="000D3BA8"/>
    <w:rPr>
      <w:sz w:val="20"/>
      <w:szCs w:val="20"/>
    </w:rPr>
  </w:style>
  <w:style w:type="character" w:styleId="afffb">
    <w:name w:val="footnote reference"/>
    <w:basedOn w:val="afb"/>
    <w:uiPriority w:val="99"/>
    <w:unhideWhenUsed/>
    <w:rsid w:val="000D3BA8"/>
    <w:rPr>
      <w:vertAlign w:val="superscript"/>
    </w:rPr>
  </w:style>
  <w:style w:type="paragraph" w:styleId="afffc">
    <w:name w:val="Body Text Indent"/>
    <w:basedOn w:val="afa"/>
    <w:link w:val="afffd"/>
    <w:rsid w:val="00B307C0"/>
    <w:pPr>
      <w:suppressAutoHyphens/>
      <w:spacing w:line="240" w:lineRule="auto"/>
      <w:ind w:firstLine="720"/>
      <w:contextualSpacing w:val="0"/>
      <w:jc w:val="left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fffd">
    <w:name w:val="Основной текст с отступом Знак"/>
    <w:basedOn w:val="afb"/>
    <w:link w:val="afffc"/>
    <w:rsid w:val="00B307C0"/>
    <w:rPr>
      <w:rFonts w:ascii="Times New Roman" w:eastAsia="Times New Roman" w:hAnsi="Times New Roman" w:cs="Times New Roman"/>
      <w:szCs w:val="20"/>
      <w:lang w:eastAsia="ar-SA"/>
    </w:rPr>
  </w:style>
  <w:style w:type="paragraph" w:styleId="afffe">
    <w:name w:val="Body Text"/>
    <w:basedOn w:val="afa"/>
    <w:link w:val="affff"/>
    <w:uiPriority w:val="99"/>
    <w:semiHidden/>
    <w:unhideWhenUsed/>
    <w:rsid w:val="00B307C0"/>
    <w:pPr>
      <w:spacing w:after="120"/>
    </w:pPr>
  </w:style>
  <w:style w:type="character" w:customStyle="1" w:styleId="affff">
    <w:name w:val="Основной текст Знак"/>
    <w:basedOn w:val="afb"/>
    <w:link w:val="afffe"/>
    <w:uiPriority w:val="99"/>
    <w:semiHidden/>
    <w:rsid w:val="00B307C0"/>
  </w:style>
  <w:style w:type="paragraph" w:styleId="affff0">
    <w:name w:val="TOC Heading"/>
    <w:basedOn w:val="12"/>
    <w:next w:val="afa"/>
    <w:uiPriority w:val="39"/>
    <w:semiHidden/>
    <w:unhideWhenUsed/>
    <w:qFormat/>
    <w:rsid w:val="00F66EBC"/>
    <w:pPr>
      <w:spacing w:before="480" w:line="276" w:lineRule="auto"/>
      <w:contextualSpacing w:val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ru-RU"/>
    </w:rPr>
  </w:style>
  <w:style w:type="paragraph" w:styleId="24">
    <w:name w:val="toc 2"/>
    <w:basedOn w:val="afa"/>
    <w:next w:val="afa"/>
    <w:autoRedefine/>
    <w:uiPriority w:val="39"/>
    <w:unhideWhenUsed/>
    <w:qFormat/>
    <w:rsid w:val="00F66EBC"/>
    <w:pPr>
      <w:spacing w:after="100" w:line="276" w:lineRule="auto"/>
      <w:ind w:left="22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14">
    <w:name w:val="toc 1"/>
    <w:basedOn w:val="afa"/>
    <w:next w:val="afa"/>
    <w:autoRedefine/>
    <w:uiPriority w:val="39"/>
    <w:unhideWhenUsed/>
    <w:qFormat/>
    <w:rsid w:val="001A5C4A"/>
    <w:pPr>
      <w:tabs>
        <w:tab w:val="right" w:leader="dot" w:pos="9628"/>
      </w:tabs>
      <w:spacing w:after="100" w:line="276" w:lineRule="auto"/>
      <w:ind w:firstLine="0"/>
      <w:contextualSpacing w:val="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33">
    <w:name w:val="toc 3"/>
    <w:basedOn w:val="afa"/>
    <w:next w:val="afa"/>
    <w:autoRedefine/>
    <w:uiPriority w:val="39"/>
    <w:unhideWhenUsed/>
    <w:qFormat/>
    <w:rsid w:val="00517CDB"/>
    <w:pPr>
      <w:tabs>
        <w:tab w:val="right" w:leader="dot" w:pos="9628"/>
      </w:tabs>
      <w:spacing w:after="100" w:line="276" w:lineRule="auto"/>
      <w:ind w:left="440" w:firstLine="0"/>
      <w:contextualSpacing w:val="0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affff1">
    <w:name w:val="Интек_маркер_список"/>
    <w:basedOn w:val="afffc"/>
    <w:uiPriority w:val="99"/>
    <w:rsid w:val="001F56C0"/>
    <w:pPr>
      <w:tabs>
        <w:tab w:val="num" w:pos="1018"/>
      </w:tabs>
      <w:spacing w:before="120" w:after="120" w:line="360" w:lineRule="exact"/>
      <w:ind w:left="1018" w:hanging="357"/>
      <w:jc w:val="both"/>
    </w:pPr>
    <w:rPr>
      <w:szCs w:val="24"/>
    </w:rPr>
  </w:style>
  <w:style w:type="paragraph" w:customStyle="1" w:styleId="25">
    <w:name w:val="Интек_Заг2"/>
    <w:basedOn w:val="12"/>
    <w:rsid w:val="009C038B"/>
    <w:pPr>
      <w:keepLines w:val="0"/>
      <w:tabs>
        <w:tab w:val="num" w:pos="363"/>
      </w:tabs>
      <w:suppressAutoHyphens/>
      <w:spacing w:before="240" w:after="240" w:line="240" w:lineRule="auto"/>
      <w:ind w:left="363" w:hanging="363"/>
      <w:contextualSpacing w:val="0"/>
      <w:jc w:val="both"/>
    </w:pPr>
    <w:rPr>
      <w:rFonts w:ascii="Times New Roman" w:eastAsia="Times New Roman" w:hAnsi="Times New Roman" w:cs="Arial"/>
      <w:b w:val="0"/>
      <w:caps w:val="0"/>
      <w:kern w:val="1"/>
      <w:sz w:val="32"/>
      <w:szCs w:val="32"/>
      <w:lang w:eastAsia="ar-SA"/>
    </w:rPr>
  </w:style>
  <w:style w:type="character" w:customStyle="1" w:styleId="affa">
    <w:name w:val="Абзац списка Знак"/>
    <w:aliases w:val="Bullet List Знак,FooterText Знак,numbered Знак,Абзац списка1 Знак,Маркированный абзац Знак,List Paragraph Знак,Перечисление в основном тексте Знак,it_List1 Знак,Булит 1 Знак,List Paragraph1 Знак,Paragraphe de liste1 Знак,lp1 Знак"/>
    <w:link w:val="aff9"/>
    <w:uiPriority w:val="34"/>
    <w:qFormat/>
    <w:locked/>
    <w:rsid w:val="006E612D"/>
  </w:style>
  <w:style w:type="paragraph" w:styleId="affff2">
    <w:name w:val="caption"/>
    <w:basedOn w:val="afa"/>
    <w:next w:val="afa"/>
    <w:uiPriority w:val="35"/>
    <w:unhideWhenUsed/>
    <w:rsid w:val="00496047"/>
    <w:pPr>
      <w:spacing w:after="200" w:line="240" w:lineRule="auto"/>
      <w:ind w:firstLine="0"/>
      <w:jc w:val="center"/>
    </w:pPr>
    <w:rPr>
      <w:bCs/>
    </w:rPr>
  </w:style>
  <w:style w:type="character" w:styleId="affff3">
    <w:name w:val="annotation reference"/>
    <w:basedOn w:val="afb"/>
    <w:uiPriority w:val="99"/>
    <w:semiHidden/>
    <w:unhideWhenUsed/>
    <w:rsid w:val="00B21126"/>
    <w:rPr>
      <w:sz w:val="16"/>
      <w:szCs w:val="16"/>
    </w:rPr>
  </w:style>
  <w:style w:type="paragraph" w:styleId="affff4">
    <w:name w:val="annotation text"/>
    <w:basedOn w:val="afa"/>
    <w:link w:val="affff5"/>
    <w:uiPriority w:val="99"/>
    <w:semiHidden/>
    <w:unhideWhenUsed/>
    <w:rsid w:val="00B21126"/>
    <w:pPr>
      <w:spacing w:line="240" w:lineRule="auto"/>
    </w:pPr>
    <w:rPr>
      <w:sz w:val="20"/>
      <w:szCs w:val="20"/>
    </w:rPr>
  </w:style>
  <w:style w:type="character" w:customStyle="1" w:styleId="affff5">
    <w:name w:val="Текст примечания Знак"/>
    <w:basedOn w:val="afb"/>
    <w:link w:val="affff4"/>
    <w:uiPriority w:val="99"/>
    <w:semiHidden/>
    <w:rsid w:val="00B21126"/>
    <w:rPr>
      <w:sz w:val="20"/>
      <w:szCs w:val="20"/>
    </w:rPr>
  </w:style>
  <w:style w:type="paragraph" w:styleId="affff6">
    <w:name w:val="annotation subject"/>
    <w:basedOn w:val="affff4"/>
    <w:next w:val="affff4"/>
    <w:link w:val="affff7"/>
    <w:uiPriority w:val="99"/>
    <w:semiHidden/>
    <w:unhideWhenUsed/>
    <w:rsid w:val="00B21126"/>
    <w:rPr>
      <w:b/>
      <w:bCs/>
    </w:rPr>
  </w:style>
  <w:style w:type="character" w:customStyle="1" w:styleId="affff7">
    <w:name w:val="Тема примечания Знак"/>
    <w:basedOn w:val="affff5"/>
    <w:link w:val="affff6"/>
    <w:uiPriority w:val="99"/>
    <w:semiHidden/>
    <w:rsid w:val="00B21126"/>
    <w:rPr>
      <w:b/>
      <w:bCs/>
      <w:sz w:val="20"/>
      <w:szCs w:val="20"/>
    </w:rPr>
  </w:style>
  <w:style w:type="paragraph" w:customStyle="1" w:styleId="affff8">
    <w:name w:val="нет"/>
    <w:basedOn w:val="afa"/>
    <w:link w:val="affff9"/>
    <w:uiPriority w:val="14"/>
    <w:qFormat/>
    <w:rsid w:val="00B93B87"/>
    <w:pPr>
      <w:keepNext/>
      <w:spacing w:before="120" w:after="120"/>
      <w:ind w:firstLine="0"/>
      <w:jc w:val="center"/>
    </w:pPr>
    <w:rPr>
      <w:noProof/>
      <w:lang w:eastAsia="ru-RU"/>
    </w:rPr>
  </w:style>
  <w:style w:type="paragraph" w:customStyle="1" w:styleId="affffa">
    <w:name w:val="Обложка"/>
    <w:basedOn w:val="afa"/>
    <w:uiPriority w:val="2"/>
    <w:rsid w:val="0058172E"/>
    <w:pPr>
      <w:ind w:right="-1" w:firstLine="0"/>
      <w:jc w:val="left"/>
    </w:pPr>
  </w:style>
  <w:style w:type="character" w:customStyle="1" w:styleId="affff9">
    <w:name w:val="нет Знак"/>
    <w:basedOn w:val="afb"/>
    <w:link w:val="affff8"/>
    <w:uiPriority w:val="14"/>
    <w:rsid w:val="00B93B87"/>
    <w:rPr>
      <w:noProof/>
      <w:lang w:eastAsia="ru-RU"/>
    </w:rPr>
  </w:style>
  <w:style w:type="paragraph" w:customStyle="1" w:styleId="34">
    <w:name w:val="Стиль3"/>
    <w:basedOn w:val="af6"/>
    <w:link w:val="35"/>
    <w:uiPriority w:val="2"/>
    <w:qFormat/>
    <w:rsid w:val="00252809"/>
    <w:pPr>
      <w:numPr>
        <w:numId w:val="0"/>
      </w:numPr>
    </w:pPr>
  </w:style>
  <w:style w:type="character" w:customStyle="1" w:styleId="aff7">
    <w:name w:val="Перечень сокращений Знак"/>
    <w:basedOn w:val="afb"/>
    <w:link w:val="af6"/>
    <w:uiPriority w:val="27"/>
    <w:rsid w:val="00252809"/>
    <w:rPr>
      <w:b/>
      <w:caps/>
    </w:rPr>
  </w:style>
  <w:style w:type="character" w:customStyle="1" w:styleId="35">
    <w:name w:val="Стиль3 Знак"/>
    <w:basedOn w:val="aff7"/>
    <w:link w:val="34"/>
    <w:uiPriority w:val="2"/>
    <w:rsid w:val="00252809"/>
    <w:rPr>
      <w:b/>
      <w:caps/>
    </w:rPr>
  </w:style>
  <w:style w:type="paragraph" w:styleId="affffb">
    <w:name w:val="Revision"/>
    <w:hidden/>
    <w:uiPriority w:val="99"/>
    <w:semiHidden/>
    <w:rsid w:val="00914A45"/>
    <w:pPr>
      <w:spacing w:after="0" w:line="240" w:lineRule="auto"/>
    </w:pPr>
  </w:style>
  <w:style w:type="paragraph" w:styleId="43">
    <w:name w:val="toc 4"/>
    <w:basedOn w:val="afa"/>
    <w:next w:val="afa"/>
    <w:autoRedefine/>
    <w:uiPriority w:val="39"/>
    <w:unhideWhenUsed/>
    <w:rsid w:val="00B3095D"/>
    <w:pPr>
      <w:spacing w:after="100" w:line="259" w:lineRule="auto"/>
      <w:ind w:left="66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52">
    <w:name w:val="toc 5"/>
    <w:basedOn w:val="afa"/>
    <w:next w:val="afa"/>
    <w:autoRedefine/>
    <w:uiPriority w:val="39"/>
    <w:unhideWhenUsed/>
    <w:rsid w:val="00B3095D"/>
    <w:pPr>
      <w:spacing w:after="100" w:line="259" w:lineRule="auto"/>
      <w:ind w:left="88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61">
    <w:name w:val="toc 6"/>
    <w:basedOn w:val="afa"/>
    <w:next w:val="afa"/>
    <w:autoRedefine/>
    <w:uiPriority w:val="39"/>
    <w:unhideWhenUsed/>
    <w:rsid w:val="00B3095D"/>
    <w:pPr>
      <w:spacing w:after="100" w:line="259" w:lineRule="auto"/>
      <w:ind w:left="110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71">
    <w:name w:val="toc 7"/>
    <w:basedOn w:val="afa"/>
    <w:next w:val="afa"/>
    <w:autoRedefine/>
    <w:uiPriority w:val="39"/>
    <w:unhideWhenUsed/>
    <w:rsid w:val="00B3095D"/>
    <w:pPr>
      <w:spacing w:after="100" w:line="259" w:lineRule="auto"/>
      <w:ind w:left="132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81">
    <w:name w:val="toc 8"/>
    <w:basedOn w:val="afa"/>
    <w:next w:val="afa"/>
    <w:autoRedefine/>
    <w:uiPriority w:val="39"/>
    <w:unhideWhenUsed/>
    <w:rsid w:val="00B3095D"/>
    <w:pPr>
      <w:spacing w:after="100" w:line="259" w:lineRule="auto"/>
      <w:ind w:left="154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91">
    <w:name w:val="toc 9"/>
    <w:basedOn w:val="afa"/>
    <w:next w:val="afa"/>
    <w:autoRedefine/>
    <w:uiPriority w:val="39"/>
    <w:unhideWhenUsed/>
    <w:rsid w:val="00B3095D"/>
    <w:pPr>
      <w:spacing w:after="100" w:line="259" w:lineRule="auto"/>
      <w:ind w:left="176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character" w:customStyle="1" w:styleId="15">
    <w:name w:val="Неразрешенное упоминание1"/>
    <w:basedOn w:val="afb"/>
    <w:uiPriority w:val="99"/>
    <w:semiHidden/>
    <w:unhideWhenUsed/>
    <w:rsid w:val="00B3095D"/>
    <w:rPr>
      <w:color w:val="605E5C"/>
      <w:shd w:val="clear" w:color="auto" w:fill="E1DFDD"/>
    </w:rPr>
  </w:style>
  <w:style w:type="character" w:customStyle="1" w:styleId="hgkelc">
    <w:name w:val="hgkelc"/>
    <w:basedOn w:val="afb"/>
    <w:rsid w:val="005E6493"/>
  </w:style>
  <w:style w:type="character" w:styleId="affffc">
    <w:name w:val="Emphasis"/>
    <w:basedOn w:val="afb"/>
    <w:uiPriority w:val="20"/>
    <w:qFormat/>
    <w:rsid w:val="00BB1418"/>
    <w:rPr>
      <w:i/>
      <w:iCs/>
    </w:rPr>
  </w:style>
  <w:style w:type="paragraph" w:customStyle="1" w:styleId="26">
    <w:name w:val="Демография 2"/>
    <w:basedOn w:val="afa"/>
    <w:next w:val="afa"/>
    <w:uiPriority w:val="2"/>
    <w:qFormat/>
    <w:rsid w:val="0056481C"/>
    <w:pPr>
      <w:spacing w:after="120"/>
      <w:ind w:firstLine="0"/>
      <w:jc w:val="center"/>
    </w:pPr>
  </w:style>
  <w:style w:type="paragraph" w:customStyle="1" w:styleId="affffd">
    <w:name w:val="ДИТ_заголовок таблицы"/>
    <w:basedOn w:val="afa"/>
    <w:link w:val="affffe"/>
    <w:qFormat/>
    <w:rsid w:val="0047223B"/>
    <w:pPr>
      <w:ind w:firstLine="0"/>
      <w:contextualSpacing w:val="0"/>
      <w:jc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ffffe">
    <w:name w:val="ДИТ_заголовок таблицы Знак"/>
    <w:basedOn w:val="afb"/>
    <w:link w:val="affffd"/>
    <w:rsid w:val="0047223B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styleId="afffff">
    <w:name w:val="Unresolved Mention"/>
    <w:basedOn w:val="afb"/>
    <w:uiPriority w:val="99"/>
    <w:semiHidden/>
    <w:unhideWhenUsed/>
    <w:rsid w:val="009F10B5"/>
    <w:rPr>
      <w:color w:val="605E5C"/>
      <w:shd w:val="clear" w:color="auto" w:fill="E1DFDD"/>
    </w:rPr>
  </w:style>
  <w:style w:type="paragraph" w:customStyle="1" w:styleId="LO-normal">
    <w:name w:val="LO-normal"/>
    <w:link w:val="LO-normalChar"/>
    <w:qFormat/>
    <w:rsid w:val="0006236C"/>
    <w:pPr>
      <w:widowControl w:val="0"/>
      <w:spacing w:after="0" w:line="240" w:lineRule="auto"/>
    </w:pPr>
    <w:rPr>
      <w:rFonts w:ascii="Calibri" w:eastAsia="Calibri" w:hAnsi="Calibri" w:cs="Calibri"/>
      <w:lang w:eastAsia="zh-CN" w:bidi="hi-IN"/>
    </w:rPr>
  </w:style>
  <w:style w:type="character" w:customStyle="1" w:styleId="LO-normalChar">
    <w:name w:val="LO-normal Char"/>
    <w:basedOn w:val="afb"/>
    <w:link w:val="LO-normal"/>
    <w:rsid w:val="0006236C"/>
    <w:rPr>
      <w:rFonts w:ascii="Calibri" w:eastAsia="Calibri" w:hAnsi="Calibri" w:cs="Calibri"/>
      <w:lang w:eastAsia="zh-CN" w:bidi="hi-IN"/>
    </w:rPr>
  </w:style>
  <w:style w:type="paragraph" w:customStyle="1" w:styleId="afffff0">
    <w:name w:val="Положение рисунка"/>
    <w:basedOn w:val="afa"/>
    <w:link w:val="afffff1"/>
    <w:uiPriority w:val="14"/>
    <w:qFormat/>
    <w:rsid w:val="00895FC9"/>
    <w:pPr>
      <w:keepNext/>
      <w:spacing w:before="120"/>
      <w:ind w:firstLine="0"/>
      <w:jc w:val="center"/>
    </w:pPr>
    <w:rPr>
      <w:noProof/>
      <w:lang w:eastAsia="ru-RU"/>
    </w:rPr>
  </w:style>
  <w:style w:type="character" w:customStyle="1" w:styleId="afffff1">
    <w:name w:val="Положение рисунка Знак"/>
    <w:basedOn w:val="afb"/>
    <w:link w:val="afffff0"/>
    <w:uiPriority w:val="14"/>
    <w:rsid w:val="00895FC9"/>
    <w:rPr>
      <w:noProof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4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3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png"/><Relationship Id="rId299" Type="http://schemas.openxmlformats.org/officeDocument/2006/relationships/image" Target="media/image283.png"/><Relationship Id="rId303" Type="http://schemas.openxmlformats.org/officeDocument/2006/relationships/image" Target="media/image287.png"/><Relationship Id="rId21" Type="http://schemas.openxmlformats.org/officeDocument/2006/relationships/image" Target="media/image7.png"/><Relationship Id="rId42" Type="http://schemas.openxmlformats.org/officeDocument/2006/relationships/image" Target="media/image28.jpeg"/><Relationship Id="rId63" Type="http://schemas.openxmlformats.org/officeDocument/2006/relationships/image" Target="media/image49.png"/><Relationship Id="rId84" Type="http://schemas.openxmlformats.org/officeDocument/2006/relationships/image" Target="media/image70.jpeg"/><Relationship Id="rId138" Type="http://schemas.openxmlformats.org/officeDocument/2006/relationships/image" Target="media/image124.png"/><Relationship Id="rId159" Type="http://schemas.openxmlformats.org/officeDocument/2006/relationships/image" Target="media/image145.png"/><Relationship Id="rId324" Type="http://schemas.openxmlformats.org/officeDocument/2006/relationships/image" Target="media/image307.png"/><Relationship Id="rId170" Type="http://schemas.openxmlformats.org/officeDocument/2006/relationships/image" Target="media/image156.png"/><Relationship Id="rId191" Type="http://schemas.openxmlformats.org/officeDocument/2006/relationships/image" Target="media/image177.png"/><Relationship Id="rId205" Type="http://schemas.openxmlformats.org/officeDocument/2006/relationships/image" Target="media/image191.png"/><Relationship Id="rId226" Type="http://schemas.openxmlformats.org/officeDocument/2006/relationships/image" Target="media/image212.png"/><Relationship Id="rId247" Type="http://schemas.openxmlformats.org/officeDocument/2006/relationships/image" Target="media/image233.jpeg"/><Relationship Id="rId107" Type="http://schemas.openxmlformats.org/officeDocument/2006/relationships/image" Target="media/image93.png"/><Relationship Id="rId268" Type="http://schemas.openxmlformats.org/officeDocument/2006/relationships/image" Target="media/image254.png"/><Relationship Id="rId289" Type="http://schemas.openxmlformats.org/officeDocument/2006/relationships/image" Target="media/image273.png"/><Relationship Id="rId11" Type="http://schemas.openxmlformats.org/officeDocument/2006/relationships/hyperlink" Target="http://docs.cntd.ru/document/902320615" TargetMode="External"/><Relationship Id="rId32" Type="http://schemas.openxmlformats.org/officeDocument/2006/relationships/image" Target="media/image18.png"/><Relationship Id="rId53" Type="http://schemas.openxmlformats.org/officeDocument/2006/relationships/image" Target="media/image39.png"/><Relationship Id="rId74" Type="http://schemas.openxmlformats.org/officeDocument/2006/relationships/image" Target="media/image60.png"/><Relationship Id="rId128" Type="http://schemas.openxmlformats.org/officeDocument/2006/relationships/image" Target="media/image114.jpeg"/><Relationship Id="rId149" Type="http://schemas.openxmlformats.org/officeDocument/2006/relationships/image" Target="media/image135.jpeg"/><Relationship Id="rId314" Type="http://schemas.openxmlformats.org/officeDocument/2006/relationships/image" Target="media/image298.png"/><Relationship Id="rId5" Type="http://schemas.openxmlformats.org/officeDocument/2006/relationships/webSettings" Target="webSettings.xml"/><Relationship Id="rId95" Type="http://schemas.openxmlformats.org/officeDocument/2006/relationships/image" Target="media/image81.png"/><Relationship Id="rId160" Type="http://schemas.openxmlformats.org/officeDocument/2006/relationships/image" Target="media/image146.png"/><Relationship Id="rId181" Type="http://schemas.openxmlformats.org/officeDocument/2006/relationships/image" Target="media/image167.png"/><Relationship Id="rId216" Type="http://schemas.openxmlformats.org/officeDocument/2006/relationships/image" Target="media/image202.png"/><Relationship Id="rId237" Type="http://schemas.openxmlformats.org/officeDocument/2006/relationships/image" Target="media/image223.jpeg"/><Relationship Id="rId258" Type="http://schemas.openxmlformats.org/officeDocument/2006/relationships/image" Target="media/image244.png"/><Relationship Id="rId279" Type="http://schemas.openxmlformats.org/officeDocument/2006/relationships/image" Target="media/image265.png"/><Relationship Id="rId22" Type="http://schemas.openxmlformats.org/officeDocument/2006/relationships/image" Target="media/image8.jpeg"/><Relationship Id="rId43" Type="http://schemas.openxmlformats.org/officeDocument/2006/relationships/image" Target="media/image29.jpeg"/><Relationship Id="rId64" Type="http://schemas.openxmlformats.org/officeDocument/2006/relationships/image" Target="media/image50.png"/><Relationship Id="rId118" Type="http://schemas.openxmlformats.org/officeDocument/2006/relationships/image" Target="media/image104.png"/><Relationship Id="rId139" Type="http://schemas.openxmlformats.org/officeDocument/2006/relationships/image" Target="media/image125.png"/><Relationship Id="rId290" Type="http://schemas.openxmlformats.org/officeDocument/2006/relationships/image" Target="media/image274.png"/><Relationship Id="rId304" Type="http://schemas.openxmlformats.org/officeDocument/2006/relationships/image" Target="media/image288.png"/><Relationship Id="rId325" Type="http://schemas.openxmlformats.org/officeDocument/2006/relationships/image" Target="media/image308.png"/><Relationship Id="rId85" Type="http://schemas.openxmlformats.org/officeDocument/2006/relationships/image" Target="media/image71.jpeg"/><Relationship Id="rId150" Type="http://schemas.openxmlformats.org/officeDocument/2006/relationships/image" Target="media/image136.png"/><Relationship Id="rId171" Type="http://schemas.openxmlformats.org/officeDocument/2006/relationships/image" Target="media/image157.png"/><Relationship Id="rId192" Type="http://schemas.openxmlformats.org/officeDocument/2006/relationships/image" Target="media/image178.png"/><Relationship Id="rId206" Type="http://schemas.openxmlformats.org/officeDocument/2006/relationships/image" Target="media/image192.png"/><Relationship Id="rId227" Type="http://schemas.openxmlformats.org/officeDocument/2006/relationships/image" Target="media/image213.png"/><Relationship Id="rId248" Type="http://schemas.openxmlformats.org/officeDocument/2006/relationships/image" Target="media/image234.jpeg"/><Relationship Id="rId269" Type="http://schemas.openxmlformats.org/officeDocument/2006/relationships/image" Target="media/image255.png"/><Relationship Id="rId12" Type="http://schemas.openxmlformats.org/officeDocument/2006/relationships/hyperlink" Target="https://demography.miacugra.ru/" TargetMode="External"/><Relationship Id="rId33" Type="http://schemas.openxmlformats.org/officeDocument/2006/relationships/image" Target="media/image19.png"/><Relationship Id="rId108" Type="http://schemas.openxmlformats.org/officeDocument/2006/relationships/image" Target="media/image94.png"/><Relationship Id="rId129" Type="http://schemas.openxmlformats.org/officeDocument/2006/relationships/image" Target="media/image115.png"/><Relationship Id="rId280" Type="http://schemas.openxmlformats.org/officeDocument/2006/relationships/image" Target="media/image266.png"/><Relationship Id="rId315" Type="http://schemas.openxmlformats.org/officeDocument/2006/relationships/image" Target="media/image299.png"/><Relationship Id="rId54" Type="http://schemas.openxmlformats.org/officeDocument/2006/relationships/image" Target="media/image40.png"/><Relationship Id="rId75" Type="http://schemas.openxmlformats.org/officeDocument/2006/relationships/image" Target="media/image61.png"/><Relationship Id="rId96" Type="http://schemas.openxmlformats.org/officeDocument/2006/relationships/image" Target="media/image82.png"/><Relationship Id="rId140" Type="http://schemas.openxmlformats.org/officeDocument/2006/relationships/image" Target="media/image126.png"/><Relationship Id="rId161" Type="http://schemas.openxmlformats.org/officeDocument/2006/relationships/image" Target="media/image147.png"/><Relationship Id="rId182" Type="http://schemas.openxmlformats.org/officeDocument/2006/relationships/image" Target="media/image168.png"/><Relationship Id="rId217" Type="http://schemas.openxmlformats.org/officeDocument/2006/relationships/image" Target="media/image203.png"/><Relationship Id="rId6" Type="http://schemas.openxmlformats.org/officeDocument/2006/relationships/footnotes" Target="footnotes.xml"/><Relationship Id="rId238" Type="http://schemas.openxmlformats.org/officeDocument/2006/relationships/image" Target="media/image224.jpeg"/><Relationship Id="rId259" Type="http://schemas.openxmlformats.org/officeDocument/2006/relationships/image" Target="media/image245.png"/><Relationship Id="rId23" Type="http://schemas.openxmlformats.org/officeDocument/2006/relationships/image" Target="media/image9.png"/><Relationship Id="rId119" Type="http://schemas.openxmlformats.org/officeDocument/2006/relationships/image" Target="media/image105.png"/><Relationship Id="rId270" Type="http://schemas.openxmlformats.org/officeDocument/2006/relationships/image" Target="media/image256.png"/><Relationship Id="rId291" Type="http://schemas.openxmlformats.org/officeDocument/2006/relationships/image" Target="media/image275.png"/><Relationship Id="rId305" Type="http://schemas.openxmlformats.org/officeDocument/2006/relationships/image" Target="media/image289.png"/><Relationship Id="rId326" Type="http://schemas.openxmlformats.org/officeDocument/2006/relationships/image" Target="media/image309.png"/><Relationship Id="rId44" Type="http://schemas.openxmlformats.org/officeDocument/2006/relationships/image" Target="media/image30.png"/><Relationship Id="rId65" Type="http://schemas.openxmlformats.org/officeDocument/2006/relationships/image" Target="media/image51.png"/><Relationship Id="rId86" Type="http://schemas.openxmlformats.org/officeDocument/2006/relationships/image" Target="media/image72.png"/><Relationship Id="rId130" Type="http://schemas.openxmlformats.org/officeDocument/2006/relationships/image" Target="media/image116.png"/><Relationship Id="rId151" Type="http://schemas.openxmlformats.org/officeDocument/2006/relationships/image" Target="media/image137.png"/><Relationship Id="rId172" Type="http://schemas.openxmlformats.org/officeDocument/2006/relationships/image" Target="media/image158.png"/><Relationship Id="rId193" Type="http://schemas.openxmlformats.org/officeDocument/2006/relationships/image" Target="media/image179.png"/><Relationship Id="rId207" Type="http://schemas.openxmlformats.org/officeDocument/2006/relationships/image" Target="media/image193.png"/><Relationship Id="rId228" Type="http://schemas.openxmlformats.org/officeDocument/2006/relationships/image" Target="media/image214.png"/><Relationship Id="rId249" Type="http://schemas.openxmlformats.org/officeDocument/2006/relationships/image" Target="media/image235.jpeg"/><Relationship Id="rId13" Type="http://schemas.openxmlformats.org/officeDocument/2006/relationships/image" Target="media/image1.png"/><Relationship Id="rId109" Type="http://schemas.openxmlformats.org/officeDocument/2006/relationships/image" Target="media/image95.png"/><Relationship Id="rId260" Type="http://schemas.openxmlformats.org/officeDocument/2006/relationships/image" Target="media/image246.png"/><Relationship Id="rId281" Type="http://schemas.openxmlformats.org/officeDocument/2006/relationships/image" Target="media/image267.png"/><Relationship Id="rId316" Type="http://schemas.openxmlformats.org/officeDocument/2006/relationships/image" Target="media/image300.png"/><Relationship Id="rId34" Type="http://schemas.openxmlformats.org/officeDocument/2006/relationships/image" Target="media/image20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97" Type="http://schemas.openxmlformats.org/officeDocument/2006/relationships/image" Target="media/image83.png"/><Relationship Id="rId120" Type="http://schemas.openxmlformats.org/officeDocument/2006/relationships/image" Target="media/image106.png"/><Relationship Id="rId141" Type="http://schemas.openxmlformats.org/officeDocument/2006/relationships/image" Target="media/image127.png"/><Relationship Id="rId7" Type="http://schemas.openxmlformats.org/officeDocument/2006/relationships/endnotes" Target="endnotes.xml"/><Relationship Id="rId162" Type="http://schemas.openxmlformats.org/officeDocument/2006/relationships/image" Target="media/image148.png"/><Relationship Id="rId183" Type="http://schemas.openxmlformats.org/officeDocument/2006/relationships/image" Target="media/image169.png"/><Relationship Id="rId218" Type="http://schemas.openxmlformats.org/officeDocument/2006/relationships/image" Target="media/image204.png"/><Relationship Id="rId239" Type="http://schemas.openxmlformats.org/officeDocument/2006/relationships/image" Target="media/image225.jpeg"/><Relationship Id="rId250" Type="http://schemas.openxmlformats.org/officeDocument/2006/relationships/image" Target="media/image236.jpeg"/><Relationship Id="rId271" Type="http://schemas.openxmlformats.org/officeDocument/2006/relationships/image" Target="media/image257.png"/><Relationship Id="rId292" Type="http://schemas.openxmlformats.org/officeDocument/2006/relationships/image" Target="media/image276.png"/><Relationship Id="rId306" Type="http://schemas.openxmlformats.org/officeDocument/2006/relationships/image" Target="media/image290.png"/><Relationship Id="rId24" Type="http://schemas.openxmlformats.org/officeDocument/2006/relationships/image" Target="media/image10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image" Target="media/image96.png"/><Relationship Id="rId131" Type="http://schemas.openxmlformats.org/officeDocument/2006/relationships/image" Target="media/image117.png"/><Relationship Id="rId327" Type="http://schemas.openxmlformats.org/officeDocument/2006/relationships/image" Target="media/image310.png"/><Relationship Id="rId152" Type="http://schemas.openxmlformats.org/officeDocument/2006/relationships/image" Target="media/image138.jpeg"/><Relationship Id="rId173" Type="http://schemas.openxmlformats.org/officeDocument/2006/relationships/image" Target="media/image159.png"/><Relationship Id="rId194" Type="http://schemas.openxmlformats.org/officeDocument/2006/relationships/image" Target="media/image180.jpeg"/><Relationship Id="rId208" Type="http://schemas.openxmlformats.org/officeDocument/2006/relationships/image" Target="media/image194.png"/><Relationship Id="rId229" Type="http://schemas.openxmlformats.org/officeDocument/2006/relationships/image" Target="media/image215.png"/><Relationship Id="rId240" Type="http://schemas.openxmlformats.org/officeDocument/2006/relationships/image" Target="media/image226.jpeg"/><Relationship Id="rId261" Type="http://schemas.openxmlformats.org/officeDocument/2006/relationships/image" Target="media/image247.png"/><Relationship Id="rId14" Type="http://schemas.openxmlformats.org/officeDocument/2006/relationships/image" Target="media/image2.png"/><Relationship Id="rId35" Type="http://schemas.openxmlformats.org/officeDocument/2006/relationships/image" Target="media/image21.jpeg"/><Relationship Id="rId56" Type="http://schemas.openxmlformats.org/officeDocument/2006/relationships/image" Target="media/image42.png"/><Relationship Id="rId77" Type="http://schemas.openxmlformats.org/officeDocument/2006/relationships/image" Target="media/image63.png"/><Relationship Id="rId100" Type="http://schemas.openxmlformats.org/officeDocument/2006/relationships/image" Target="media/image86.png"/><Relationship Id="rId282" Type="http://schemas.openxmlformats.org/officeDocument/2006/relationships/image" Target="media/image268.png"/><Relationship Id="rId317" Type="http://schemas.openxmlformats.org/officeDocument/2006/relationships/image" Target="media/image301.png"/><Relationship Id="rId8" Type="http://schemas.openxmlformats.org/officeDocument/2006/relationships/hyperlink" Target="http://egov.law.kodeks.ru/npd/show_document/902138471" TargetMode="External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93" Type="http://schemas.openxmlformats.org/officeDocument/2006/relationships/image" Target="media/image79.png"/><Relationship Id="rId98" Type="http://schemas.openxmlformats.org/officeDocument/2006/relationships/image" Target="media/image84.png"/><Relationship Id="rId121" Type="http://schemas.openxmlformats.org/officeDocument/2006/relationships/image" Target="media/image107.jpeg"/><Relationship Id="rId142" Type="http://schemas.openxmlformats.org/officeDocument/2006/relationships/image" Target="media/image128.jpeg"/><Relationship Id="rId163" Type="http://schemas.openxmlformats.org/officeDocument/2006/relationships/image" Target="media/image149.jpeg"/><Relationship Id="rId184" Type="http://schemas.openxmlformats.org/officeDocument/2006/relationships/image" Target="media/image170.png"/><Relationship Id="rId189" Type="http://schemas.openxmlformats.org/officeDocument/2006/relationships/image" Target="media/image175.jpeg"/><Relationship Id="rId219" Type="http://schemas.openxmlformats.org/officeDocument/2006/relationships/image" Target="media/image205.png"/><Relationship Id="rId3" Type="http://schemas.openxmlformats.org/officeDocument/2006/relationships/styles" Target="styles.xml"/><Relationship Id="rId214" Type="http://schemas.openxmlformats.org/officeDocument/2006/relationships/image" Target="media/image200.png"/><Relationship Id="rId230" Type="http://schemas.openxmlformats.org/officeDocument/2006/relationships/image" Target="media/image216.png"/><Relationship Id="rId235" Type="http://schemas.openxmlformats.org/officeDocument/2006/relationships/image" Target="media/image221.jpeg"/><Relationship Id="rId251" Type="http://schemas.openxmlformats.org/officeDocument/2006/relationships/image" Target="media/image237.jpeg"/><Relationship Id="rId256" Type="http://schemas.openxmlformats.org/officeDocument/2006/relationships/image" Target="media/image242.png"/><Relationship Id="rId277" Type="http://schemas.openxmlformats.org/officeDocument/2006/relationships/image" Target="media/image263.png"/><Relationship Id="rId298" Type="http://schemas.openxmlformats.org/officeDocument/2006/relationships/image" Target="media/image282.jpeg"/><Relationship Id="rId25" Type="http://schemas.openxmlformats.org/officeDocument/2006/relationships/image" Target="media/image11.png"/><Relationship Id="rId46" Type="http://schemas.openxmlformats.org/officeDocument/2006/relationships/image" Target="media/image32.png"/><Relationship Id="rId67" Type="http://schemas.openxmlformats.org/officeDocument/2006/relationships/image" Target="media/image53.png"/><Relationship Id="rId116" Type="http://schemas.openxmlformats.org/officeDocument/2006/relationships/image" Target="media/image102.png"/><Relationship Id="rId137" Type="http://schemas.openxmlformats.org/officeDocument/2006/relationships/image" Target="media/image123.png"/><Relationship Id="rId158" Type="http://schemas.openxmlformats.org/officeDocument/2006/relationships/image" Target="media/image144.png"/><Relationship Id="rId272" Type="http://schemas.openxmlformats.org/officeDocument/2006/relationships/image" Target="media/image258.png"/><Relationship Id="rId293" Type="http://schemas.openxmlformats.org/officeDocument/2006/relationships/image" Target="media/image277.png"/><Relationship Id="rId302" Type="http://schemas.openxmlformats.org/officeDocument/2006/relationships/image" Target="media/image286.png"/><Relationship Id="rId307" Type="http://schemas.openxmlformats.org/officeDocument/2006/relationships/image" Target="media/image291.png"/><Relationship Id="rId323" Type="http://schemas.openxmlformats.org/officeDocument/2006/relationships/image" Target="media/image306.png"/><Relationship Id="rId328" Type="http://schemas.openxmlformats.org/officeDocument/2006/relationships/image" Target="media/image311.png"/><Relationship Id="rId20" Type="http://schemas.openxmlformats.org/officeDocument/2006/relationships/image" Target="media/image6.jpeg"/><Relationship Id="rId41" Type="http://schemas.openxmlformats.org/officeDocument/2006/relationships/image" Target="media/image27.png"/><Relationship Id="rId62" Type="http://schemas.openxmlformats.org/officeDocument/2006/relationships/image" Target="media/image48.png"/><Relationship Id="rId83" Type="http://schemas.openxmlformats.org/officeDocument/2006/relationships/image" Target="media/image69.jpeg"/><Relationship Id="rId88" Type="http://schemas.openxmlformats.org/officeDocument/2006/relationships/image" Target="media/image74.png"/><Relationship Id="rId111" Type="http://schemas.openxmlformats.org/officeDocument/2006/relationships/image" Target="media/image97.png"/><Relationship Id="rId132" Type="http://schemas.openxmlformats.org/officeDocument/2006/relationships/image" Target="media/image118.png"/><Relationship Id="rId153" Type="http://schemas.openxmlformats.org/officeDocument/2006/relationships/image" Target="media/image139.jpeg"/><Relationship Id="rId174" Type="http://schemas.openxmlformats.org/officeDocument/2006/relationships/image" Target="media/image160.png"/><Relationship Id="rId179" Type="http://schemas.openxmlformats.org/officeDocument/2006/relationships/image" Target="media/image165.png"/><Relationship Id="rId195" Type="http://schemas.openxmlformats.org/officeDocument/2006/relationships/image" Target="media/image181.png"/><Relationship Id="rId209" Type="http://schemas.openxmlformats.org/officeDocument/2006/relationships/image" Target="media/image195.png"/><Relationship Id="rId190" Type="http://schemas.openxmlformats.org/officeDocument/2006/relationships/image" Target="media/image176.png"/><Relationship Id="rId204" Type="http://schemas.openxmlformats.org/officeDocument/2006/relationships/image" Target="media/image190.png"/><Relationship Id="rId220" Type="http://schemas.openxmlformats.org/officeDocument/2006/relationships/image" Target="media/image206.png"/><Relationship Id="rId225" Type="http://schemas.openxmlformats.org/officeDocument/2006/relationships/image" Target="media/image211.png"/><Relationship Id="rId241" Type="http://schemas.openxmlformats.org/officeDocument/2006/relationships/image" Target="media/image227.png"/><Relationship Id="rId246" Type="http://schemas.openxmlformats.org/officeDocument/2006/relationships/image" Target="media/image232.jpeg"/><Relationship Id="rId267" Type="http://schemas.openxmlformats.org/officeDocument/2006/relationships/image" Target="media/image253.png"/><Relationship Id="rId288" Type="http://schemas.openxmlformats.org/officeDocument/2006/relationships/image" Target="media/image272.png"/><Relationship Id="rId15" Type="http://schemas.openxmlformats.org/officeDocument/2006/relationships/hyperlink" Target="https://esia.miacugra.ru/cas/login?service=https://dem.oblteh.ru/Account/Logon" TargetMode="External"/><Relationship Id="rId36" Type="http://schemas.openxmlformats.org/officeDocument/2006/relationships/image" Target="media/image22.png"/><Relationship Id="rId57" Type="http://schemas.openxmlformats.org/officeDocument/2006/relationships/image" Target="media/image43.png"/><Relationship Id="rId106" Type="http://schemas.openxmlformats.org/officeDocument/2006/relationships/image" Target="media/image92.png"/><Relationship Id="rId127" Type="http://schemas.openxmlformats.org/officeDocument/2006/relationships/image" Target="media/image113.jpeg"/><Relationship Id="rId262" Type="http://schemas.openxmlformats.org/officeDocument/2006/relationships/image" Target="media/image248.png"/><Relationship Id="rId283" Type="http://schemas.openxmlformats.org/officeDocument/2006/relationships/image" Target="media/image269.jpeg"/><Relationship Id="rId313" Type="http://schemas.openxmlformats.org/officeDocument/2006/relationships/image" Target="media/image297.jpeg"/><Relationship Id="rId318" Type="http://schemas.openxmlformats.org/officeDocument/2006/relationships/hyperlink" Target="mailto:support@miacugra.ru" TargetMode="External"/><Relationship Id="rId10" Type="http://schemas.openxmlformats.org/officeDocument/2006/relationships/hyperlink" Target="http://docs.cntd.ru/document/902320615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8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94" Type="http://schemas.openxmlformats.org/officeDocument/2006/relationships/image" Target="media/image80.pn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122" Type="http://schemas.openxmlformats.org/officeDocument/2006/relationships/image" Target="media/image108.jpeg"/><Relationship Id="rId143" Type="http://schemas.openxmlformats.org/officeDocument/2006/relationships/image" Target="media/image129.png"/><Relationship Id="rId148" Type="http://schemas.openxmlformats.org/officeDocument/2006/relationships/image" Target="media/image134.png"/><Relationship Id="rId164" Type="http://schemas.openxmlformats.org/officeDocument/2006/relationships/image" Target="media/image150.jpeg"/><Relationship Id="rId169" Type="http://schemas.openxmlformats.org/officeDocument/2006/relationships/image" Target="media/image155.png"/><Relationship Id="rId185" Type="http://schemas.openxmlformats.org/officeDocument/2006/relationships/image" Target="media/image171.png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20615" TargetMode="External"/><Relationship Id="rId180" Type="http://schemas.openxmlformats.org/officeDocument/2006/relationships/image" Target="media/image166.png"/><Relationship Id="rId210" Type="http://schemas.openxmlformats.org/officeDocument/2006/relationships/image" Target="media/image196.png"/><Relationship Id="rId215" Type="http://schemas.openxmlformats.org/officeDocument/2006/relationships/image" Target="media/image201.png"/><Relationship Id="rId236" Type="http://schemas.openxmlformats.org/officeDocument/2006/relationships/image" Target="media/image222.png"/><Relationship Id="rId257" Type="http://schemas.openxmlformats.org/officeDocument/2006/relationships/image" Target="media/image243.png"/><Relationship Id="rId278" Type="http://schemas.openxmlformats.org/officeDocument/2006/relationships/image" Target="media/image264.png"/><Relationship Id="rId26" Type="http://schemas.openxmlformats.org/officeDocument/2006/relationships/image" Target="media/image12.png"/><Relationship Id="rId231" Type="http://schemas.openxmlformats.org/officeDocument/2006/relationships/image" Target="media/image217.png"/><Relationship Id="rId252" Type="http://schemas.openxmlformats.org/officeDocument/2006/relationships/image" Target="media/image238.jpeg"/><Relationship Id="rId273" Type="http://schemas.openxmlformats.org/officeDocument/2006/relationships/image" Target="media/image259.png"/><Relationship Id="rId294" Type="http://schemas.openxmlformats.org/officeDocument/2006/relationships/image" Target="media/image278.png"/><Relationship Id="rId308" Type="http://schemas.openxmlformats.org/officeDocument/2006/relationships/image" Target="media/image292.png"/><Relationship Id="rId329" Type="http://schemas.openxmlformats.org/officeDocument/2006/relationships/image" Target="media/image312.png"/><Relationship Id="rId47" Type="http://schemas.openxmlformats.org/officeDocument/2006/relationships/image" Target="media/image33.png"/><Relationship Id="rId68" Type="http://schemas.openxmlformats.org/officeDocument/2006/relationships/image" Target="media/image54.png"/><Relationship Id="rId89" Type="http://schemas.openxmlformats.org/officeDocument/2006/relationships/image" Target="media/image75.png"/><Relationship Id="rId112" Type="http://schemas.openxmlformats.org/officeDocument/2006/relationships/image" Target="media/image98.jpeg"/><Relationship Id="rId133" Type="http://schemas.openxmlformats.org/officeDocument/2006/relationships/image" Target="media/image119.png"/><Relationship Id="rId154" Type="http://schemas.openxmlformats.org/officeDocument/2006/relationships/image" Target="media/image140.png"/><Relationship Id="rId175" Type="http://schemas.openxmlformats.org/officeDocument/2006/relationships/image" Target="media/image161.png"/><Relationship Id="rId196" Type="http://schemas.openxmlformats.org/officeDocument/2006/relationships/image" Target="media/image182.png"/><Relationship Id="rId200" Type="http://schemas.openxmlformats.org/officeDocument/2006/relationships/image" Target="media/image186.png"/><Relationship Id="rId16" Type="http://schemas.openxmlformats.org/officeDocument/2006/relationships/hyperlink" Target="https://esia.miacugra.ru/cas/login?service=https://dem.oblteh.ru/Account/Logon" TargetMode="External"/><Relationship Id="rId221" Type="http://schemas.openxmlformats.org/officeDocument/2006/relationships/image" Target="media/image207.png"/><Relationship Id="rId242" Type="http://schemas.openxmlformats.org/officeDocument/2006/relationships/image" Target="media/image228.jpeg"/><Relationship Id="rId263" Type="http://schemas.openxmlformats.org/officeDocument/2006/relationships/image" Target="media/image249.png"/><Relationship Id="rId284" Type="http://schemas.openxmlformats.org/officeDocument/2006/relationships/image" Target="media/image270.png"/><Relationship Id="rId319" Type="http://schemas.openxmlformats.org/officeDocument/2006/relationships/image" Target="media/image302.png"/><Relationship Id="rId37" Type="http://schemas.openxmlformats.org/officeDocument/2006/relationships/image" Target="media/image23.png"/><Relationship Id="rId58" Type="http://schemas.openxmlformats.org/officeDocument/2006/relationships/image" Target="media/image44.png"/><Relationship Id="rId79" Type="http://schemas.openxmlformats.org/officeDocument/2006/relationships/image" Target="media/image65.png"/><Relationship Id="rId102" Type="http://schemas.openxmlformats.org/officeDocument/2006/relationships/image" Target="media/image88.png"/><Relationship Id="rId123" Type="http://schemas.openxmlformats.org/officeDocument/2006/relationships/image" Target="media/image109.jpeg"/><Relationship Id="rId144" Type="http://schemas.openxmlformats.org/officeDocument/2006/relationships/image" Target="media/image130.png"/><Relationship Id="rId330" Type="http://schemas.openxmlformats.org/officeDocument/2006/relationships/image" Target="media/image313.png"/><Relationship Id="rId90" Type="http://schemas.openxmlformats.org/officeDocument/2006/relationships/image" Target="media/image76.png"/><Relationship Id="rId165" Type="http://schemas.openxmlformats.org/officeDocument/2006/relationships/image" Target="media/image151.jpeg"/><Relationship Id="rId186" Type="http://schemas.openxmlformats.org/officeDocument/2006/relationships/image" Target="media/image172.png"/><Relationship Id="rId211" Type="http://schemas.openxmlformats.org/officeDocument/2006/relationships/image" Target="media/image197.png"/><Relationship Id="rId232" Type="http://schemas.openxmlformats.org/officeDocument/2006/relationships/image" Target="media/image218.jpeg"/><Relationship Id="rId253" Type="http://schemas.openxmlformats.org/officeDocument/2006/relationships/image" Target="media/image239.png"/><Relationship Id="rId274" Type="http://schemas.openxmlformats.org/officeDocument/2006/relationships/image" Target="media/image260.png"/><Relationship Id="rId295" Type="http://schemas.openxmlformats.org/officeDocument/2006/relationships/image" Target="media/image279.png"/><Relationship Id="rId309" Type="http://schemas.openxmlformats.org/officeDocument/2006/relationships/image" Target="media/image293.png"/><Relationship Id="rId27" Type="http://schemas.openxmlformats.org/officeDocument/2006/relationships/image" Target="media/image13.png"/><Relationship Id="rId48" Type="http://schemas.openxmlformats.org/officeDocument/2006/relationships/image" Target="media/image34.png"/><Relationship Id="rId69" Type="http://schemas.openxmlformats.org/officeDocument/2006/relationships/image" Target="media/image55.png"/><Relationship Id="rId113" Type="http://schemas.openxmlformats.org/officeDocument/2006/relationships/image" Target="media/image99.png"/><Relationship Id="rId134" Type="http://schemas.openxmlformats.org/officeDocument/2006/relationships/image" Target="media/image120.png"/><Relationship Id="rId320" Type="http://schemas.openxmlformats.org/officeDocument/2006/relationships/image" Target="media/image303.png"/><Relationship Id="rId80" Type="http://schemas.openxmlformats.org/officeDocument/2006/relationships/image" Target="media/image66.jpeg"/><Relationship Id="rId155" Type="http://schemas.openxmlformats.org/officeDocument/2006/relationships/image" Target="media/image141.jpeg"/><Relationship Id="rId176" Type="http://schemas.openxmlformats.org/officeDocument/2006/relationships/image" Target="media/image162.jpeg"/><Relationship Id="rId197" Type="http://schemas.openxmlformats.org/officeDocument/2006/relationships/image" Target="media/image183.png"/><Relationship Id="rId201" Type="http://schemas.openxmlformats.org/officeDocument/2006/relationships/image" Target="media/image187.png"/><Relationship Id="rId222" Type="http://schemas.openxmlformats.org/officeDocument/2006/relationships/image" Target="media/image208.png"/><Relationship Id="rId243" Type="http://schemas.openxmlformats.org/officeDocument/2006/relationships/image" Target="media/image229.jpeg"/><Relationship Id="rId264" Type="http://schemas.openxmlformats.org/officeDocument/2006/relationships/image" Target="media/image250.png"/><Relationship Id="rId285" Type="http://schemas.openxmlformats.org/officeDocument/2006/relationships/header" Target="header1.xml"/><Relationship Id="rId17" Type="http://schemas.openxmlformats.org/officeDocument/2006/relationships/image" Target="media/image3.png"/><Relationship Id="rId38" Type="http://schemas.openxmlformats.org/officeDocument/2006/relationships/image" Target="media/image24.png"/><Relationship Id="rId59" Type="http://schemas.openxmlformats.org/officeDocument/2006/relationships/image" Target="media/image45.png"/><Relationship Id="rId103" Type="http://schemas.openxmlformats.org/officeDocument/2006/relationships/image" Target="media/image89.png"/><Relationship Id="rId124" Type="http://schemas.openxmlformats.org/officeDocument/2006/relationships/image" Target="media/image110.png"/><Relationship Id="rId310" Type="http://schemas.openxmlformats.org/officeDocument/2006/relationships/image" Target="media/image294.png"/><Relationship Id="rId70" Type="http://schemas.openxmlformats.org/officeDocument/2006/relationships/image" Target="media/image56.png"/><Relationship Id="rId91" Type="http://schemas.openxmlformats.org/officeDocument/2006/relationships/image" Target="media/image77.png"/><Relationship Id="rId145" Type="http://schemas.openxmlformats.org/officeDocument/2006/relationships/image" Target="media/image131.png"/><Relationship Id="rId166" Type="http://schemas.openxmlformats.org/officeDocument/2006/relationships/image" Target="media/image152.jpeg"/><Relationship Id="rId187" Type="http://schemas.openxmlformats.org/officeDocument/2006/relationships/image" Target="media/image173.png"/><Relationship Id="rId331" Type="http://schemas.openxmlformats.org/officeDocument/2006/relationships/fontTable" Target="fontTable.xml"/><Relationship Id="rId1" Type="http://schemas.openxmlformats.org/officeDocument/2006/relationships/customXml" Target="../customXml/item1.xml"/><Relationship Id="rId212" Type="http://schemas.openxmlformats.org/officeDocument/2006/relationships/image" Target="media/image198.png"/><Relationship Id="rId233" Type="http://schemas.openxmlformats.org/officeDocument/2006/relationships/image" Target="media/image219.jpeg"/><Relationship Id="rId254" Type="http://schemas.openxmlformats.org/officeDocument/2006/relationships/image" Target="media/image240.png"/><Relationship Id="rId28" Type="http://schemas.openxmlformats.org/officeDocument/2006/relationships/image" Target="media/image14.png"/><Relationship Id="rId49" Type="http://schemas.openxmlformats.org/officeDocument/2006/relationships/image" Target="media/image35.png"/><Relationship Id="rId114" Type="http://schemas.openxmlformats.org/officeDocument/2006/relationships/image" Target="media/image100.jpeg"/><Relationship Id="rId275" Type="http://schemas.openxmlformats.org/officeDocument/2006/relationships/image" Target="media/image261.png"/><Relationship Id="rId296" Type="http://schemas.openxmlformats.org/officeDocument/2006/relationships/image" Target="media/image280.png"/><Relationship Id="rId300" Type="http://schemas.openxmlformats.org/officeDocument/2006/relationships/image" Target="media/image284.jpeg"/><Relationship Id="rId60" Type="http://schemas.openxmlformats.org/officeDocument/2006/relationships/image" Target="media/image46.png"/><Relationship Id="rId81" Type="http://schemas.openxmlformats.org/officeDocument/2006/relationships/image" Target="media/image67.png"/><Relationship Id="rId135" Type="http://schemas.openxmlformats.org/officeDocument/2006/relationships/image" Target="media/image121.png"/><Relationship Id="rId156" Type="http://schemas.openxmlformats.org/officeDocument/2006/relationships/image" Target="media/image142.png"/><Relationship Id="rId177" Type="http://schemas.openxmlformats.org/officeDocument/2006/relationships/image" Target="media/image163.png"/><Relationship Id="rId198" Type="http://schemas.openxmlformats.org/officeDocument/2006/relationships/image" Target="media/image184.png"/><Relationship Id="rId321" Type="http://schemas.openxmlformats.org/officeDocument/2006/relationships/image" Target="media/image304.png"/><Relationship Id="rId202" Type="http://schemas.openxmlformats.org/officeDocument/2006/relationships/image" Target="media/image188.png"/><Relationship Id="rId223" Type="http://schemas.openxmlformats.org/officeDocument/2006/relationships/image" Target="media/image209.png"/><Relationship Id="rId244" Type="http://schemas.openxmlformats.org/officeDocument/2006/relationships/image" Target="media/image230.png"/><Relationship Id="rId18" Type="http://schemas.openxmlformats.org/officeDocument/2006/relationships/image" Target="media/image4.png"/><Relationship Id="rId39" Type="http://schemas.openxmlformats.org/officeDocument/2006/relationships/image" Target="media/image25.png"/><Relationship Id="rId265" Type="http://schemas.openxmlformats.org/officeDocument/2006/relationships/image" Target="media/image251.png"/><Relationship Id="rId286" Type="http://schemas.openxmlformats.org/officeDocument/2006/relationships/image" Target="media/image271.png"/><Relationship Id="rId50" Type="http://schemas.openxmlformats.org/officeDocument/2006/relationships/image" Target="media/image36.png"/><Relationship Id="rId104" Type="http://schemas.openxmlformats.org/officeDocument/2006/relationships/image" Target="media/image90.png"/><Relationship Id="rId125" Type="http://schemas.openxmlformats.org/officeDocument/2006/relationships/image" Target="media/image111.png"/><Relationship Id="rId146" Type="http://schemas.openxmlformats.org/officeDocument/2006/relationships/image" Target="media/image132.png"/><Relationship Id="rId167" Type="http://schemas.openxmlformats.org/officeDocument/2006/relationships/image" Target="media/image153.png"/><Relationship Id="rId188" Type="http://schemas.openxmlformats.org/officeDocument/2006/relationships/image" Target="media/image174.png"/><Relationship Id="rId311" Type="http://schemas.openxmlformats.org/officeDocument/2006/relationships/image" Target="media/image295.png"/><Relationship Id="rId332" Type="http://schemas.openxmlformats.org/officeDocument/2006/relationships/theme" Target="theme/theme1.xml"/><Relationship Id="rId71" Type="http://schemas.openxmlformats.org/officeDocument/2006/relationships/image" Target="media/image57.png"/><Relationship Id="rId92" Type="http://schemas.openxmlformats.org/officeDocument/2006/relationships/image" Target="media/image78.png"/><Relationship Id="rId213" Type="http://schemas.openxmlformats.org/officeDocument/2006/relationships/image" Target="media/image199.png"/><Relationship Id="rId234" Type="http://schemas.openxmlformats.org/officeDocument/2006/relationships/image" Target="media/image220.png"/><Relationship Id="rId2" Type="http://schemas.openxmlformats.org/officeDocument/2006/relationships/numbering" Target="numbering.xml"/><Relationship Id="rId29" Type="http://schemas.openxmlformats.org/officeDocument/2006/relationships/image" Target="media/image15.jpeg"/><Relationship Id="rId255" Type="http://schemas.openxmlformats.org/officeDocument/2006/relationships/image" Target="media/image241.png"/><Relationship Id="rId276" Type="http://schemas.openxmlformats.org/officeDocument/2006/relationships/image" Target="media/image262.jpeg"/><Relationship Id="rId297" Type="http://schemas.openxmlformats.org/officeDocument/2006/relationships/image" Target="media/image281.png"/><Relationship Id="rId40" Type="http://schemas.openxmlformats.org/officeDocument/2006/relationships/image" Target="media/image26.jpeg"/><Relationship Id="rId115" Type="http://schemas.openxmlformats.org/officeDocument/2006/relationships/image" Target="media/image101.png"/><Relationship Id="rId136" Type="http://schemas.openxmlformats.org/officeDocument/2006/relationships/image" Target="media/image122.png"/><Relationship Id="rId157" Type="http://schemas.openxmlformats.org/officeDocument/2006/relationships/image" Target="media/image143.jpeg"/><Relationship Id="rId178" Type="http://schemas.openxmlformats.org/officeDocument/2006/relationships/image" Target="media/image164.png"/><Relationship Id="rId301" Type="http://schemas.openxmlformats.org/officeDocument/2006/relationships/image" Target="media/image285.png"/><Relationship Id="rId322" Type="http://schemas.openxmlformats.org/officeDocument/2006/relationships/image" Target="media/image305.png"/><Relationship Id="rId61" Type="http://schemas.openxmlformats.org/officeDocument/2006/relationships/image" Target="media/image47.png"/><Relationship Id="rId82" Type="http://schemas.openxmlformats.org/officeDocument/2006/relationships/image" Target="media/image68.jpeg"/><Relationship Id="rId199" Type="http://schemas.openxmlformats.org/officeDocument/2006/relationships/image" Target="media/image185.png"/><Relationship Id="rId203" Type="http://schemas.openxmlformats.org/officeDocument/2006/relationships/image" Target="media/image189.png"/><Relationship Id="rId19" Type="http://schemas.openxmlformats.org/officeDocument/2006/relationships/image" Target="media/image5.png"/><Relationship Id="rId224" Type="http://schemas.openxmlformats.org/officeDocument/2006/relationships/image" Target="media/image210.png"/><Relationship Id="rId245" Type="http://schemas.openxmlformats.org/officeDocument/2006/relationships/image" Target="media/image231.jpeg"/><Relationship Id="rId266" Type="http://schemas.openxmlformats.org/officeDocument/2006/relationships/image" Target="media/image252.png"/><Relationship Id="rId287" Type="http://schemas.openxmlformats.org/officeDocument/2006/relationships/header" Target="header2.xml"/><Relationship Id="rId30" Type="http://schemas.openxmlformats.org/officeDocument/2006/relationships/image" Target="media/image16.png"/><Relationship Id="rId105" Type="http://schemas.openxmlformats.org/officeDocument/2006/relationships/image" Target="media/image91.png"/><Relationship Id="rId126" Type="http://schemas.openxmlformats.org/officeDocument/2006/relationships/image" Target="media/image112.png"/><Relationship Id="rId147" Type="http://schemas.openxmlformats.org/officeDocument/2006/relationships/image" Target="media/image133.png"/><Relationship Id="rId168" Type="http://schemas.openxmlformats.org/officeDocument/2006/relationships/image" Target="media/image154.png"/><Relationship Id="rId312" Type="http://schemas.openxmlformats.org/officeDocument/2006/relationships/image" Target="media/image29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&#1044;&#1086;&#1082;&#1091;&#1084;&#1077;&#1085;&#1090;&#1099;\&#1096;&#1072;&#1073;&#1083;&#1086;&#1085;%20&#1088;&#1091;&#1082;&#1086;&#1074;&#1086;&#1076;&#1089;&#1090;&#1074;&#1072;%20&#1087;&#1086;&#1083;&#1100;&#1079;&#1086;&#1074;&#1072;&#1090;&#1077;&#1083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1BFCF-9887-4268-AB4D-D73A76BDF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руководства пользователя</Template>
  <TotalTime>12677</TotalTime>
  <Pages>232</Pages>
  <Words>26619</Words>
  <Characters>151729</Characters>
  <Application>Microsoft Office Word</Application>
  <DocSecurity>0</DocSecurity>
  <Lines>1264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38422703.425730.006.ИЗ.46.20</vt:lpstr>
    </vt:vector>
  </TitlesOfParts>
  <Company/>
  <LinksUpToDate>false</LinksUpToDate>
  <CharactersWithSpaces>177993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38422703.425730.006.ИЗ.46.20</dc:title>
  <dc:subject/>
  <dc:creator>Romashka</dc:creator>
  <cp:keywords/>
  <dc:description/>
  <cp:lastModifiedBy>Бескровный Олег</cp:lastModifiedBy>
  <cp:revision>579</cp:revision>
  <cp:lastPrinted>2019-12-02T08:16:00Z</cp:lastPrinted>
  <dcterms:created xsi:type="dcterms:W3CDTF">2019-02-21T06:32:00Z</dcterms:created>
  <dcterms:modified xsi:type="dcterms:W3CDTF">2024-12-19T05:27:00Z</dcterms:modified>
</cp:coreProperties>
</file>